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690" w:rsidRDefault="003319A0">
      <w:bookmarkStart w:id="0" w:name="_GoBack"/>
      <w:r>
        <w:rPr>
          <w:noProof/>
        </w:rPr>
        <w:drawing>
          <wp:anchor distT="0" distB="0" distL="114300" distR="114300" simplePos="0" relativeHeight="251460606" behindDoc="1" locked="0" layoutInCell="1" allowOverlap="1" wp14:anchorId="2264BA86" wp14:editId="0D5458F6">
            <wp:simplePos x="0" y="0"/>
            <wp:positionH relativeFrom="page">
              <wp:posOffset>-5080</wp:posOffset>
            </wp:positionH>
            <wp:positionV relativeFrom="page">
              <wp:posOffset>-7620</wp:posOffset>
            </wp:positionV>
            <wp:extent cx="7571105" cy="107080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ガイド_名刺ガイドヘッダ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90" w:rsidRPr="00C34690"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 wp14:anchorId="3181A758" wp14:editId="55FDA8D1">
                <wp:simplePos x="0" y="0"/>
                <wp:positionH relativeFrom="margin">
                  <wp:posOffset>-180340</wp:posOffset>
                </wp:positionH>
                <wp:positionV relativeFrom="margin">
                  <wp:posOffset>-172085</wp:posOffset>
                </wp:positionV>
                <wp:extent cx="7559640" cy="10691640"/>
                <wp:effectExtent l="0" t="0" r="0" b="0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4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6" o:spid="_x0000_s1026" style="position:absolute;left:0;text-align:left;margin-left:-14.2pt;margin-top:-13.55pt;width:595.25pt;height:841.85pt;z-index:-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" filled="f" stroked="f" strokeweight="2pt">
                <w10:wrap anchorx="margin" anchory="margin"/>
              </v:rect>
            </w:pict>
          </mc:Fallback>
        </mc:AlternateContent>
      </w:r>
    </w:p>
    <w:bookmarkEnd w:id="0"/>
    <w:p w:rsidR="00C34690" w:rsidRDefault="00895D81">
      <w:pPr>
        <w:widowControl/>
        <w:jc w:val="left"/>
      </w:pPr>
      <w:r w:rsidRPr="00C34690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F424F8F" wp14:editId="2DF327E6">
                <wp:simplePos x="0" y="0"/>
                <wp:positionH relativeFrom="column">
                  <wp:posOffset>1188085</wp:posOffset>
                </wp:positionH>
                <wp:positionV relativeFrom="page">
                  <wp:posOffset>1123315</wp:posOffset>
                </wp:positionV>
                <wp:extent cx="696595" cy="696595"/>
                <wp:effectExtent l="0" t="0" r="8255" b="8255"/>
                <wp:wrapNone/>
                <wp:docPr id="239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6965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690" w:rsidRPr="003F1A1F" w:rsidRDefault="00C34690" w:rsidP="00C34690">
                            <w:pPr>
                              <w:pStyle w:val="Web"/>
                              <w:jc w:val="center"/>
                              <w:rPr>
                                <w:rFonts w:ascii="Calibri" w:hAnsi="Calibri" w:cs="Calibri"/>
                                <w:sz w:val="58"/>
                                <w:szCs w:val="58"/>
                              </w:rPr>
                            </w:pPr>
                            <w:r w:rsidRPr="003F1A1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light1"/>
                                <w:kern w:val="24"/>
                                <w:sz w:val="58"/>
                                <w:szCs w:val="58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margin-left:93.55pt;margin-top:88.45pt;width:54.85pt;height:54.8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" fillcolor="red" stroked="f" strokeweight="2pt">
                <v:textbox inset="0,0,0,0">
                  <w:txbxContent>
                    <w:p w:rsidR="00C34690" w:rsidRPr="003F1A1F" w:rsidRDefault="00C34690" w:rsidP="00C34690">
                      <w:pPr>
                        <w:pStyle w:val="Web"/>
                        <w:jc w:val="center"/>
                        <w:rPr>
                          <w:rFonts w:ascii="Calibri" w:hAnsi="Calibri" w:cs="Calibri"/>
                          <w:sz w:val="58"/>
                          <w:szCs w:val="58"/>
                        </w:rPr>
                      </w:pPr>
                      <w:r w:rsidRPr="003F1A1F">
                        <w:rPr>
                          <w:rFonts w:ascii="Calibri" w:hAnsi="Calibri" w:cs="Calibri"/>
                          <w:b/>
                          <w:bCs/>
                          <w:color w:val="FFFFFF" w:themeColor="light1"/>
                          <w:kern w:val="24"/>
                          <w:sz w:val="58"/>
                          <w:szCs w:val="58"/>
                        </w:rPr>
                        <w:t>1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 w:rsidRPr="00C34690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644E5B46" wp14:editId="2D107987">
                <wp:simplePos x="0" y="0"/>
                <wp:positionH relativeFrom="column">
                  <wp:posOffset>1773555</wp:posOffset>
                </wp:positionH>
                <wp:positionV relativeFrom="paragraph">
                  <wp:posOffset>649605</wp:posOffset>
                </wp:positionV>
                <wp:extent cx="819150" cy="819150"/>
                <wp:effectExtent l="19050" t="19050" r="19050" b="19050"/>
                <wp:wrapNone/>
                <wp:docPr id="228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" o:spid="_x0000_s1026" style="position:absolute;left:0;text-align:left;margin-left:139.65pt;margin-top:51.15pt;width:64.5pt;height:64.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" filled="f" strokecolor="red" strokeweight="3pt">
                <v:stroke dashstyle="3 1"/>
              </v:oval>
            </w:pict>
          </mc:Fallback>
        </mc:AlternateContent>
      </w:r>
      <w:r w:rsidRPr="00C34690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C12F580" wp14:editId="2E6117F4">
                <wp:simplePos x="0" y="0"/>
                <wp:positionH relativeFrom="column">
                  <wp:posOffset>3228975</wp:posOffset>
                </wp:positionH>
                <wp:positionV relativeFrom="page">
                  <wp:posOffset>2400300</wp:posOffset>
                </wp:positionV>
                <wp:extent cx="696595" cy="696595"/>
                <wp:effectExtent l="0" t="0" r="8255" b="8255"/>
                <wp:wrapNone/>
                <wp:docPr id="451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6965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690" w:rsidRPr="003F1A1F" w:rsidRDefault="00C34690" w:rsidP="00C34690">
                            <w:pPr>
                              <w:pStyle w:val="Web"/>
                              <w:jc w:val="center"/>
                              <w:rPr>
                                <w:rFonts w:ascii="Calibri" w:hAnsi="Calibri" w:cs="Calibri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Calibri" w:hAnsi="Calibri" w:cs="Calibr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58"/>
                                <w:szCs w:val="58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7" style="position:absolute;margin-left:254.25pt;margin-top:189pt;width:54.85pt;height:54.8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" fillcolor="red" stroked="f" strokeweight="2pt">
                <v:textbox inset="0,0,0,0">
                  <w:txbxContent>
                    <w:p w:rsidR="00C34690" w:rsidRPr="003F1A1F" w:rsidRDefault="00C34690" w:rsidP="00C34690">
                      <w:pPr>
                        <w:pStyle w:val="Web"/>
                        <w:jc w:val="center"/>
                        <w:rPr>
                          <w:rFonts w:ascii="Calibri" w:hAnsi="Calibri" w:cs="Calibri"/>
                          <w:sz w:val="58"/>
                          <w:szCs w:val="58"/>
                        </w:rPr>
                      </w:pPr>
                      <w:r>
                        <w:rPr>
                          <w:rFonts w:ascii="Calibri" w:hAnsi="Calibri" w:cs="Calibri" w:hint="eastAsia"/>
                          <w:b/>
                          <w:bCs/>
                          <w:color w:val="FFFFFF" w:themeColor="light1"/>
                          <w:kern w:val="24"/>
                          <w:sz w:val="58"/>
                          <w:szCs w:val="58"/>
                        </w:rPr>
                        <w:t>2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 w:rsidRPr="00C34690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DE0A735" wp14:editId="0E7B859B">
                <wp:simplePos x="0" y="0"/>
                <wp:positionH relativeFrom="column">
                  <wp:posOffset>2559050</wp:posOffset>
                </wp:positionH>
                <wp:positionV relativeFrom="paragraph">
                  <wp:posOffset>1837055</wp:posOffset>
                </wp:positionV>
                <wp:extent cx="819150" cy="1029970"/>
                <wp:effectExtent l="19050" t="19050" r="19050" b="17780"/>
                <wp:wrapNone/>
                <wp:docPr id="450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0299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" o:spid="_x0000_s1026" style="position:absolute;left:0;text-align:left;margin-left:201.5pt;margin-top:144.65pt;width:64.5pt;height:81.1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" filled="f" strokecolor="red" strokeweight="3pt">
                <v:stroke dashstyle="3 1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1631" behindDoc="1" locked="0" layoutInCell="1" allowOverlap="1" wp14:anchorId="33C14D9F" wp14:editId="19CB9D16">
            <wp:simplePos x="0" y="0"/>
            <wp:positionH relativeFrom="margin">
              <wp:align>center</wp:align>
            </wp:positionH>
            <wp:positionV relativeFrom="page">
              <wp:posOffset>1057375</wp:posOffset>
            </wp:positionV>
            <wp:extent cx="3641760" cy="5447160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1760" cy="54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4816" behindDoc="1" locked="0" layoutInCell="1" allowOverlap="1" wp14:anchorId="3356240B" wp14:editId="0AB185AD">
                <wp:simplePos x="0" y="0"/>
                <wp:positionH relativeFrom="column">
                  <wp:posOffset>903605</wp:posOffset>
                </wp:positionH>
                <wp:positionV relativeFrom="paragraph">
                  <wp:posOffset>6311265</wp:posOffset>
                </wp:positionV>
                <wp:extent cx="5470525" cy="3562985"/>
                <wp:effectExtent l="0" t="0" r="15875" b="18415"/>
                <wp:wrapNone/>
                <wp:docPr id="452" name="グループ化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525" cy="3562985"/>
                          <a:chOff x="0" y="0"/>
                          <a:chExt cx="5470634" cy="3562985"/>
                        </a:xfrm>
                      </wpg:grpSpPr>
                      <wps:wsp>
                        <wps:cNvPr id="11" name="正方形/長方形 11"/>
                        <wps:cNvSpPr/>
                        <wps:spPr>
                          <a:xfrm>
                            <a:off x="0" y="0"/>
                            <a:ext cx="5470634" cy="35629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4690" w:rsidRDefault="00C34690" w:rsidP="00C34690"/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2" name="テキスト ボックス 5"/>
                        <wps:cNvSpPr txBox="1"/>
                        <wps:spPr>
                          <a:xfrm>
                            <a:off x="362606" y="346841"/>
                            <a:ext cx="4594860" cy="29796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34690" w:rsidRPr="003F1A1F" w:rsidRDefault="00C34690" w:rsidP="00057943">
                              <w:pPr>
                                <w:pStyle w:val="Web"/>
                                <w:snapToGrid w:val="0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 w:rsidRPr="003F1A1F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2"/>
                                  <w:szCs w:val="42"/>
                                </w:rPr>
                                <w:t>1.写真の入れ替え</w:t>
                              </w:r>
                            </w:p>
                            <w:p w:rsidR="00C34690" w:rsidRPr="003F1A1F" w:rsidRDefault="00C34690" w:rsidP="00057943">
                              <w:pPr>
                                <w:pStyle w:val="Web"/>
                                <w:snapToGrid w:val="0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3F1A1F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［書式］タブの［図の変更］から好きな写真を入れ替えることができます。</w:t>
                              </w:r>
                            </w:p>
                            <w:p w:rsidR="00C34690" w:rsidRPr="003F1A1F" w:rsidRDefault="00C34690" w:rsidP="00057943">
                              <w:pPr>
                                <w:pStyle w:val="Web"/>
                                <w:snapToGrid w:val="0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 w:rsidRPr="003F1A1F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2"/>
                                  <w:szCs w:val="42"/>
                                </w:rPr>
                                <w:t>2.テキストの入れ替え</w:t>
                              </w:r>
                            </w:p>
                            <w:p w:rsidR="00C34690" w:rsidRPr="003F1A1F" w:rsidRDefault="00C34690" w:rsidP="00057943">
                              <w:pPr>
                                <w:pStyle w:val="Web"/>
                                <w:snapToGrid w:val="0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3F1A1F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テキストを自由に入れ替えることができます。</w:t>
                              </w:r>
                            </w:p>
                            <w:p w:rsidR="00C34690" w:rsidRPr="003F1A1F" w:rsidRDefault="00C34690" w:rsidP="00057943">
                              <w:pPr>
                                <w:pStyle w:val="Web"/>
                                <w:snapToGrid w:val="0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52" o:spid="_x0000_s1028" style="position:absolute;margin-left:71.15pt;margin-top:496.95pt;width:430.75pt;height:280.55pt;z-index:-251761664" coordsize="54706,35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">
                <v:rect id="正方形/長方形 11" o:spid="_x0000_s1029" style="position:absolute;width:54706;height:35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m2sIA&#10;AADbAAAADwAAAGRycy9kb3ducmV2LnhtbERPTWsCMRC9F/wPYQpeRLN6KGU1ihTUpaDQVQ+9DZtx&#10;s3QzCZuo239vCkJv83ifs1j1thU36kLjWMF0koEgrpxuuFZwOm7G7yBCRNbYOiYFvxRgtRy8LDDX&#10;7s5fdCtjLVIIhxwVmBh9LmWoDFkME+eJE3dxncWYYFdL3eE9hdtWzrLsTVpsODUY9PRhqPopr1bB&#10;ZmdGa/m5P/siHC52VvjtbvSt1PC1X89BROrjv/jpLnSaP4W/X9I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ibawgAAANsAAAAPAAAAAAAAAAAAAAAAAJgCAABkcnMvZG93&#10;bnJldi54bWxQSwUGAAAAAAQABAD1AAAAhwMAAAAA&#10;" filled="f" strokecolor="black [3213]" strokeweight="2pt">
                  <v:textbox>
                    <w:txbxContent>
                      <w:p w:rsidR="00C34690" w:rsidRDefault="00C34690" w:rsidP="00C34690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30" type="#_x0000_t202" style="position:absolute;left:3626;top:3468;width:45948;height:29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C34690" w:rsidRPr="003F1A1F" w:rsidRDefault="00C34690" w:rsidP="00057943">
                        <w:pPr>
                          <w:pStyle w:val="Web"/>
                          <w:snapToGrid w:val="0"/>
                          <w:rPr>
                            <w:rFonts w:ascii="メイリオ" w:eastAsia="メイリオ" w:hAnsi="メイリオ" w:cs="メイリオ"/>
                            <w:color w:val="000000" w:themeColor="text1"/>
                            <w:kern w:val="24"/>
                            <w:sz w:val="42"/>
                            <w:szCs w:val="42"/>
                          </w:rPr>
                        </w:pPr>
                        <w:r w:rsidRPr="003F1A1F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42"/>
                            <w:szCs w:val="42"/>
                          </w:rPr>
                          <w:t>1.写真の入れ替え</w:t>
                        </w:r>
                      </w:p>
                      <w:p w:rsidR="00C34690" w:rsidRPr="003F1A1F" w:rsidRDefault="00C34690" w:rsidP="00057943">
                        <w:pPr>
                          <w:pStyle w:val="Web"/>
                          <w:snapToGrid w:val="0"/>
                          <w:rPr>
                            <w:rFonts w:ascii="メイリオ" w:eastAsia="メイリオ" w:hAnsi="メイリオ" w:cs="メイリオ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3F1A1F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［書式］タブの［図の変更］から好きな写真を入れ替えることができます。</w:t>
                        </w:r>
                      </w:p>
                      <w:p w:rsidR="00C34690" w:rsidRPr="003F1A1F" w:rsidRDefault="00C34690" w:rsidP="00057943">
                        <w:pPr>
                          <w:pStyle w:val="Web"/>
                          <w:snapToGrid w:val="0"/>
                          <w:rPr>
                            <w:rFonts w:ascii="メイリオ" w:eastAsia="メイリオ" w:hAnsi="メイリオ" w:cs="メイリオ"/>
                            <w:color w:val="000000" w:themeColor="text1"/>
                            <w:kern w:val="24"/>
                            <w:sz w:val="42"/>
                            <w:szCs w:val="42"/>
                          </w:rPr>
                        </w:pPr>
                        <w:r w:rsidRPr="003F1A1F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42"/>
                            <w:szCs w:val="42"/>
                          </w:rPr>
                          <w:t>2.テキストの入れ替え</w:t>
                        </w:r>
                      </w:p>
                      <w:p w:rsidR="00C34690" w:rsidRPr="003F1A1F" w:rsidRDefault="00C34690" w:rsidP="00057943">
                        <w:pPr>
                          <w:pStyle w:val="Web"/>
                          <w:snapToGrid w:val="0"/>
                          <w:rPr>
                            <w:rFonts w:ascii="メイリオ" w:eastAsia="メイリオ" w:hAnsi="メイリオ" w:cs="メイリオ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3F1A1F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テキストを自由に入れ替えることができます。</w:t>
                        </w:r>
                      </w:p>
                      <w:p w:rsidR="00C34690" w:rsidRPr="003F1A1F" w:rsidRDefault="00C34690" w:rsidP="00057943">
                        <w:pPr>
                          <w:pStyle w:val="Web"/>
                          <w:snapToGrid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34690">
        <w:br w:type="page"/>
      </w:r>
    </w:p>
    <w:p w:rsidR="006D7368" w:rsidRDefault="006D7368"/>
    <w:p w:rsidR="006D7368" w:rsidRDefault="0049424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184975</wp:posOffset>
                </wp:positionH>
                <wp:positionV relativeFrom="page">
                  <wp:posOffset>6837528</wp:posOffset>
                </wp:positionV>
                <wp:extent cx="3902760" cy="395785"/>
                <wp:effectExtent l="0" t="0" r="0" b="444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760" cy="39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246" w:rsidRPr="00494246" w:rsidRDefault="00A863B0">
                            <w:pPr>
                              <w:rPr>
                                <w:sz w:val="18"/>
                              </w:rPr>
                            </w:pPr>
                            <w:hyperlink r:id="rId9" w:anchor="cate_1" w:history="1">
                              <w:r w:rsidR="00494246" w:rsidRPr="00494246">
                                <w:rPr>
                                  <w:color w:val="0000FF"/>
                                  <w:sz w:val="18"/>
                                  <w:u w:val="single"/>
                                </w:rPr>
                                <w:t>http://www.microsoft.com/ja-jp/office/pipc/tips/howto/02.aspx#cate_1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1" type="#_x0000_t202" style="position:absolute;margin-left:14.55pt;margin-top:538.4pt;width:307.3pt;height:31.1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DFow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" filled="f" stroked="f" strokeweight=".5pt">
                <v:textbox>
                  <w:txbxContent>
                    <w:p w:rsidR="00494246" w:rsidRPr="00494246" w:rsidRDefault="00A863B0">
                      <w:pPr>
                        <w:rPr>
                          <w:sz w:val="18"/>
                        </w:rPr>
                      </w:pPr>
                      <w:hyperlink r:id="rId10" w:anchor="cate_1" w:history="1">
                        <w:r w:rsidR="00494246" w:rsidRPr="00494246">
                          <w:rPr>
                            <w:color w:val="0000FF"/>
                            <w:sz w:val="18"/>
                            <w:u w:val="single"/>
                          </w:rPr>
                          <w:t>http://www.microsoft.com/ja-jp/office/pipc/tips/howto/02.aspx#cate_1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3319A0">
        <w:rPr>
          <w:noProof/>
        </w:rPr>
        <w:drawing>
          <wp:anchor distT="0" distB="0" distL="114300" distR="114300" simplePos="0" relativeHeight="251550720" behindDoc="1" locked="0" layoutInCell="1" allowOverlap="1" wp14:anchorId="5BDD3803" wp14:editId="50BAC08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0307"/>
            <wp:effectExtent l="0" t="0" r="3175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図の変更_背景の削除_wor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368">
        <w:br w:type="page"/>
      </w:r>
    </w:p>
    <w:p w:rsidR="007840FB" w:rsidRDefault="009D50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3561549</wp:posOffset>
                </wp:positionH>
                <wp:positionV relativeFrom="paragraph">
                  <wp:posOffset>198148</wp:posOffset>
                </wp:positionV>
                <wp:extent cx="3274150" cy="1978200"/>
                <wp:effectExtent l="0" t="0" r="21590" b="22225"/>
                <wp:wrapNone/>
                <wp:docPr id="558" name="グループ化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150" cy="1978200"/>
                          <a:chOff x="0" y="0"/>
                          <a:chExt cx="3275280" cy="1979280"/>
                        </a:xfrm>
                      </wpg:grpSpPr>
                      <pic:pic xmlns:pic="http://schemas.openxmlformats.org/drawingml/2006/picture">
                        <pic:nvPicPr>
                          <pic:cNvPr id="559" name="図 5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10332" r="58"/>
                          <a:stretch/>
                        </pic:blipFill>
                        <pic:spPr bwMode="auto">
                          <a:xfrm>
                            <a:off x="13565" y="1"/>
                            <a:ext cx="1623402" cy="193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0" name="正方形/長方形 560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58" o:spid="_x0000_s1026" style="position:absolute;left:0;text-align:left;margin-left:280.45pt;margin-top:15.6pt;width:257.8pt;height:155.75pt;z-index:251697152" coordsize="32752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59" o:spid="_x0000_s1027" type="#_x0000_t75" style="position:absolute;left:135;width:16234;height:19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yBA/EAAAA3AAAAA8AAABkcnMvZG93bnJldi54bWxEj0+LwjAUxO/CfofwhL1p6q6KW42iC4I3&#10;8c/B46N525Y2LyWJtuunN4LgcZiZ3zCLVWdqcSPnS8sKRsMEBHFmdcm5gvNpO5iB8AFZY22ZFPyT&#10;h9Xyo7fAVNuWD3Q7hlxECPsUFRQhNKmUPivIoB/ahjh6f9YZDFG6XGqHbYSbWn4lyVQaLDkuFNjQ&#10;b0FZdbwaBXK9H92rTTvdj+/VuTMXl5y+nVKf/W49BxGoC+/wq73TCiaTH3iei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yBA/EAAAA3AAAAA8AAAAAAAAAAAAAAAAA&#10;nwIAAGRycy9kb3ducmV2LnhtbFBLBQYAAAAABAAEAPcAAACQAwAAAAA=&#10;">
                  <v:imagedata r:id="rId13" o:title="" croptop="6771f" cropleft="15170f" cropright="38f"/>
                  <v:path arrowok="t"/>
                </v:shape>
                <v:rect id="正方形/長方形 560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yv8IA&#10;AADcAAAADwAAAGRycy9kb3ducmV2LnhtbERPTWvCQBC9F/wPywi91Y0FRVJXEVHowYqm9tDbkJ0m&#10;qdnZsDtq/PfdQ8Hj433Pl71r1ZVCbDwbGI8yUMSltw1XBk6f25cZqCjIFlvPZOBOEZaLwdMcc+tv&#10;fKRrIZVKIRxzNFCLdLnWsazJYRz5jjhxPz44lARDpW3AWwp3rX7Nsql22HBqqLGjdU3lubg4A+tN&#10;HH9MsvAtv4f97lBI/3WKR2Oeh/3qDZRQLw/xv/vd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rK/wgAAANwAAAAPAAAAAAAAAAAAAAAAAJgCAABkcnMvZG93&#10;bnJldi54bWxQSwUGAAAAAAQABAD1AAAAhwMAAAAA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549B041" wp14:editId="56FB8C8C">
                <wp:simplePos x="0" y="0"/>
                <wp:positionH relativeFrom="column">
                  <wp:posOffset>293563</wp:posOffset>
                </wp:positionH>
                <wp:positionV relativeFrom="paragraph">
                  <wp:posOffset>198148</wp:posOffset>
                </wp:positionV>
                <wp:extent cx="3274010" cy="1978025"/>
                <wp:effectExtent l="0" t="0" r="22225" b="22225"/>
                <wp:wrapNone/>
                <wp:docPr id="532" name="グループ化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10" cy="1978025"/>
                          <a:chOff x="0" y="0"/>
                          <a:chExt cx="3275280" cy="1979280"/>
                        </a:xfrm>
                      </wpg:grpSpPr>
                      <pic:pic xmlns:pic="http://schemas.openxmlformats.org/drawingml/2006/picture">
                        <pic:nvPicPr>
                          <pic:cNvPr id="533" name="図 5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10332" r="58"/>
                          <a:stretch/>
                        </pic:blipFill>
                        <pic:spPr bwMode="auto">
                          <a:xfrm>
                            <a:off x="13565" y="1"/>
                            <a:ext cx="1623402" cy="193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4" name="正方形/長方形 534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32" o:spid="_x0000_s1026" style="position:absolute;left:0;text-align:left;margin-left:23.1pt;margin-top:15.6pt;width:257.8pt;height:155.75pt;z-index:251686912" coordsize="32752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">
                <v:shape id="図 533" o:spid="_x0000_s1027" type="#_x0000_t75" style="position:absolute;left:135;width:16234;height:19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F1kXEAAAA3AAAAA8AAABkcnMvZG93bnJldi54bWxEj0+LwjAUxO/CfofwBG+aul1lqUZxBcGb&#10;+Ofg8dG8bUubl5JkbfXTmwXB4zAzv2GW69404kbOV5YVTCcJCOLc6ooLBZfzbvwNwgdkjY1lUnAn&#10;D+vVx2CJmbYdH+l2CoWIEPYZKihDaDMpfV6SQT+xLXH0fq0zGKJ0hdQOuwg3jfxMkrk0WHFcKLGl&#10;bUl5ffozCuTmMH3UP9388PWoL725uuScOqVGw36zABGoD+/wq73XCmZpCv9n4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F1kXEAAAA3AAAAA8AAAAAAAAAAAAAAAAA&#10;nwIAAGRycy9kb3ducmV2LnhtbFBLBQYAAAAABAAEAPcAAACQAwAAAAA=&#10;">
                  <v:imagedata r:id="rId13" o:title="" croptop="6771f" cropleft="15170f" cropright="38f"/>
                  <v:path arrowok="t"/>
                </v:shape>
                <v:rect id="正方形/長方形 534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bocYA&#10;AADcAAAADwAAAGRycy9kb3ducmV2LnhtbESPQWvCQBSE74X+h+UVvNWNbS0SXaVICz3UoqkevD2y&#10;zyQ2+zbsPjX9912h0OMwM98ws0XvWnWmEBvPBkbDDBRx6W3DlYHt19v9BFQUZIutZzLwQxEW89ub&#10;GebWX3hD50IqlSAcczRQi3S51rGsyWEc+o44eQcfHEqSodI24CXBXasfsuxZO2w4LdTY0bKm8rs4&#10;OQPL1zhajbOwl+P682NdSL/bxo0xg7v+ZQpKqJf/8F/73RoYPz7B9Uw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6boc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</w:p>
    <w:p w:rsidR="007840FB" w:rsidRDefault="009D50B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5F388AB1" wp14:editId="172D9A45">
            <wp:simplePos x="0" y="0"/>
            <wp:positionH relativeFrom="column">
              <wp:posOffset>3688080</wp:posOffset>
            </wp:positionH>
            <wp:positionV relativeFrom="paragraph">
              <wp:posOffset>8012375</wp:posOffset>
            </wp:positionV>
            <wp:extent cx="977676" cy="133195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図 598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2" t="8182" r="22596" b="41277"/>
                    <a:stretch/>
                  </pic:blipFill>
                  <pic:spPr bwMode="auto">
                    <a:xfrm>
                      <a:off x="0" y="0"/>
                      <a:ext cx="977676" cy="133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23117FEF" wp14:editId="7165C797">
            <wp:simplePos x="0" y="0"/>
            <wp:positionH relativeFrom="column">
              <wp:posOffset>422275</wp:posOffset>
            </wp:positionH>
            <wp:positionV relativeFrom="paragraph">
              <wp:posOffset>8023170</wp:posOffset>
            </wp:positionV>
            <wp:extent cx="977676" cy="133195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図 598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2" t="8182" r="22596" b="41277"/>
                    <a:stretch/>
                  </pic:blipFill>
                  <pic:spPr bwMode="auto">
                    <a:xfrm>
                      <a:off x="0" y="0"/>
                      <a:ext cx="977676" cy="133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293563</wp:posOffset>
                </wp:positionH>
                <wp:positionV relativeFrom="paragraph">
                  <wp:posOffset>7873144</wp:posOffset>
                </wp:positionV>
                <wp:extent cx="3274010" cy="1978025"/>
                <wp:effectExtent l="0" t="0" r="22225" b="22225"/>
                <wp:wrapNone/>
                <wp:docPr id="656" name="グループ化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10" cy="1978025"/>
                          <a:chOff x="0" y="0"/>
                          <a:chExt cx="3275280" cy="1979280"/>
                        </a:xfrm>
                      </wpg:grpSpPr>
                      <pic:pic xmlns:pic="http://schemas.openxmlformats.org/drawingml/2006/picture">
                        <pic:nvPicPr>
                          <pic:cNvPr id="657" name="図 6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10332" r="58"/>
                          <a:stretch/>
                        </pic:blipFill>
                        <pic:spPr bwMode="auto">
                          <a:xfrm>
                            <a:off x="13565" y="1"/>
                            <a:ext cx="1623402" cy="193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58" name="正方形/長方形 658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56" o:spid="_x0000_s1026" style="position:absolute;left:0;text-align:left;margin-left:23.1pt;margin-top:619.95pt;width:257.8pt;height:155.75pt;z-index:251764736" coordsize="32752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">
                <v:shape id="図 657" o:spid="_x0000_s1027" type="#_x0000_t75" style="position:absolute;left:135;width:16234;height:19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EVJrEAAAA3AAAAA8AAABkcnMvZG93bnJldi54bWxEj0FrwkAUhO8F/8PyhN7qRmujRFexBaE3&#10;qXrw+Mg+k5Ds27C7muiv7wqCx2FmvmGW69404krOV5YVjEcJCOLc6ooLBcfD9mMOwgdkjY1lUnAj&#10;D+vV4G2JmbYd/9F1HwoRIewzVFCG0GZS+rwkg35kW+Lona0zGKJ0hdQOuwg3jZwkSSoNVhwXSmzp&#10;p6S83l+MArnZje/1d5fupvf62JuTSw6fTqn3Yb9ZgAjUh1f42f7VCtKvGTzOx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EVJrEAAAA3AAAAA8AAAAAAAAAAAAAAAAA&#10;nwIAAGRycy9kb3ducmV2LnhtbFBLBQYAAAAABAAEAPcAAACQAwAAAAA=&#10;">
                  <v:imagedata r:id="rId13" o:title="" croptop="6771f" cropleft="15170f" cropright="38f"/>
                  <v:path arrowok="t"/>
                </v:shape>
                <v:rect id="正方形/長方形 658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VeMIA&#10;AADcAAAADwAAAGRycy9kb3ducmV2LnhtbERPTWvCQBC9F/wPywi91Y0FRVJXEVHowYqm9tDbkJ0m&#10;qdnZsDtq/PfdQ8Hj433Pl71r1ZVCbDwbGI8yUMSltw1XBk6f25cZqCjIFlvPZOBOEZaLwdMcc+tv&#10;fKRrIZVKIRxzNFCLdLnWsazJYRz5jjhxPz44lARDpW3AWwp3rX7Nsql22HBqqLGjdU3lubg4A+tN&#10;HH9MsvAtv4f97lBI/3WKR2Oeh/3qDZRQLw/xv/vdGphO0tp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RV4wgAAANwAAAAPAAAAAAAAAAAAAAAAAJgCAABkcnMvZG93&#10;bnJldi54bWxQSwUGAAAAAAQABAD1AAAAhwMAAAAA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1789144</wp:posOffset>
                </wp:positionH>
                <wp:positionV relativeFrom="paragraph">
                  <wp:posOffset>8454554</wp:posOffset>
                </wp:positionV>
                <wp:extent cx="1288852" cy="393065"/>
                <wp:effectExtent l="0" t="0" r="0" b="0"/>
                <wp:wrapNone/>
                <wp:docPr id="659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852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鈴木</w:t>
                            </w: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健太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1" o:spid="_x0000_s1032" type="#_x0000_t202" style="position:absolute;margin-left:140.9pt;margin-top:665.7pt;width:101.5pt;height:30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鈴木</w:t>
                      </w: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健太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1815568</wp:posOffset>
                </wp:positionH>
                <wp:positionV relativeFrom="paragraph">
                  <wp:posOffset>8380557</wp:posOffset>
                </wp:positionV>
                <wp:extent cx="1432975" cy="208915"/>
                <wp:effectExtent l="0" t="0" r="0" b="0"/>
                <wp:wrapNone/>
                <wp:docPr id="660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975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3" o:spid="_x0000_s1033" type="#_x0000_t202" style="position:absolute;margin-left:142.95pt;margin-top:659.9pt;width:112.85pt;height:16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615932</wp:posOffset>
            </wp:positionH>
            <wp:positionV relativeFrom="paragraph">
              <wp:posOffset>8956682</wp:posOffset>
            </wp:positionV>
            <wp:extent cx="982961" cy="755833"/>
            <wp:effectExtent l="0" t="0" r="8255" b="6350"/>
            <wp:wrapNone/>
            <wp:docPr id="661" name="図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図 66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61" cy="75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2365181</wp:posOffset>
            </wp:positionH>
            <wp:positionV relativeFrom="paragraph">
              <wp:posOffset>7968284</wp:posOffset>
            </wp:positionV>
            <wp:extent cx="1083371" cy="195565"/>
            <wp:effectExtent l="0" t="0" r="2540" b="0"/>
            <wp:wrapNone/>
            <wp:docPr id="662" name="図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図 66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71" cy="19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1815568</wp:posOffset>
                </wp:positionH>
                <wp:positionV relativeFrom="paragraph">
                  <wp:posOffset>8739974</wp:posOffset>
                </wp:positionV>
                <wp:extent cx="1433610" cy="208915"/>
                <wp:effectExtent l="0" t="0" r="0" b="0"/>
                <wp:wrapNone/>
                <wp:docPr id="66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610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781F5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Segoe" w:eastAsiaTheme="majorEastAsia" w:hAnsi="Segoe" w:cstheme="minorBidi" w:hint="eastAsia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Suzuki Kenta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142.95pt;margin-top:688.2pt;width:112.9pt;height:16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" filled="f" stroked="f">
                <v:textbox inset="0,0,0,0">
                  <w:txbxContent>
                    <w:p w:rsidR="00FC692F" w:rsidRPr="00781F5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>
                        <w:rPr>
                          <w:rFonts w:ascii="Segoe" w:eastAsiaTheme="majorEastAsia" w:hAnsi="Segoe" w:cstheme="minorBidi" w:hint="eastAsia"/>
                          <w:spacing w:val="20"/>
                          <w:kern w:val="24"/>
                          <w:sz w:val="12"/>
                          <w:szCs w:val="20"/>
                        </w:rPr>
                        <w:t>Suzuki Kenta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1810283</wp:posOffset>
                </wp:positionH>
                <wp:positionV relativeFrom="paragraph">
                  <wp:posOffset>9194531</wp:posOffset>
                </wp:positionV>
                <wp:extent cx="1706970" cy="412115"/>
                <wp:effectExtent l="0" t="0" r="7620" b="6350"/>
                <wp:wrapNone/>
                <wp:docPr id="664" name="テキスト ボックス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97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FC692F" w:rsidRPr="00781F54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64" o:spid="_x0000_s1035" type="#_x0000_t202" style="position:absolute;margin-left:142.55pt;margin-top:724pt;width:134.4pt;height:3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" filled="f" stroked="f" strokeweight=".5pt">
                <v:textbox style="mso-fit-shape-to-text:t" inset="0,0,0,0">
                  <w:txbxContent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FC692F" w:rsidRPr="00781F54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293563</wp:posOffset>
                </wp:positionH>
                <wp:positionV relativeFrom="paragraph">
                  <wp:posOffset>9712515</wp:posOffset>
                </wp:positionV>
                <wp:extent cx="3274060" cy="63460"/>
                <wp:effectExtent l="0" t="0" r="2540" b="0"/>
                <wp:wrapNone/>
                <wp:docPr id="665" name="グループ化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60" cy="63460"/>
                          <a:chOff x="0" y="0"/>
                          <a:chExt cx="3275330" cy="63500"/>
                        </a:xfrm>
                      </wpg:grpSpPr>
                      <wps:wsp>
                        <wps:cNvPr id="666" name="正方形/長方形 666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tile tx="0" ty="0" sx="30000" sy="3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正方形/長方形 667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65" o:spid="_x0000_s1026" style="position:absolute;left:0;text-align:left;margin-left:23.1pt;margin-top:764.75pt;width:257.8pt;height:5pt;z-index:251771904" coordsize="32753,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">
                <v:rect id="正方形/長方形 666" o:spid="_x0000_s1027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NjcYA&#10;AADcAAAADwAAAGRycy9kb3ducmV2LnhtbESPT2vCQBTE74LfYXlCL6Kb9hBsdJViq4i3+odcX7Ov&#10;2djs25DdmvjtXaHQ4zAzv2EWq97W4kqtrxwreJ4mIIgLpysuFZyOm8kMhA/IGmvHpOBGHlbL4WCB&#10;mXYdf9L1EEoRIewzVGBCaDIpfWHIop+6hjh63661GKJsS6lb7CLc1vIlSVJpseK4YLChtaHi5/Br&#10;FezX+8t5bL662eU938jXfPtxzLdKPY36tzmIQH34D/+1d1pBmqbwOB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iNjcYAAADcAAAADwAAAAAAAAAAAAAAAACYAgAAZHJz&#10;L2Rvd25yZXYueG1sUEsFBgAAAAAEAAQA9QAAAIsDAAAAAA==&#10;" stroked="f" strokeweight="2pt">
                  <v:fill r:id="rId18" o:title="" recolor="t" rotate="t" type="tile"/>
                  <v:imagedata recolortarget="#203957 [1444]"/>
                </v:rect>
                <v:rect id="正方形/長方形 667" o:spid="_x0000_s1028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RC8YA&#10;AADcAAAADwAAAGRycy9kb3ducmV2LnhtbESPQWvCQBSE7wX/w/IKvQTdWCGR1FVEsAn01FTQ4yP7&#10;moRm34bsGlN/fbdQ6HGYmW+YzW4ynRhpcK1lBctFDIK4srrlWsHp4zhfg3AeWWNnmRR8k4Pddvaw&#10;wUzbG7/TWPpaBAi7DBU03veZlK5qyKBb2J44eJ92MOiDHGqpB7wFuOnkcxwn0mDLYaHBng4NVV/l&#10;1QTKW5SfkuiyKsbr8hXT8Xz3ba7U0+O0fwHhafL/4b92oRUkSQq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oRC8YAAADcAAAADwAAAAAAAAAAAAAAAACYAgAAZHJz&#10;L2Rvd25yZXYueG1sUEsFBgAAAAAEAAQA9QAAAIsDAAAAAA==&#10;" fillcolor="#0070c0" stroked="f" strokeweight="2pt">
                  <v:fill opacity="32896f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3561549</wp:posOffset>
                </wp:positionH>
                <wp:positionV relativeFrom="paragraph">
                  <wp:posOffset>7873144</wp:posOffset>
                </wp:positionV>
                <wp:extent cx="3274010" cy="1978025"/>
                <wp:effectExtent l="0" t="0" r="22225" b="22225"/>
                <wp:wrapNone/>
                <wp:docPr id="670" name="グループ化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10" cy="1978025"/>
                          <a:chOff x="0" y="0"/>
                          <a:chExt cx="3275280" cy="1979280"/>
                        </a:xfrm>
                      </wpg:grpSpPr>
                      <pic:pic xmlns:pic="http://schemas.openxmlformats.org/drawingml/2006/picture">
                        <pic:nvPicPr>
                          <pic:cNvPr id="671" name="図 6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10332" r="58"/>
                          <a:stretch/>
                        </pic:blipFill>
                        <pic:spPr bwMode="auto">
                          <a:xfrm>
                            <a:off x="13565" y="1"/>
                            <a:ext cx="1623402" cy="193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72" name="正方形/長方形 672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70" o:spid="_x0000_s1026" style="position:absolute;left:0;text-align:left;margin-left:280.45pt;margin-top:619.95pt;width:257.8pt;height:155.75pt;z-index:251773952" coordsize="32752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">
                <v:shape id="図 671" o:spid="_x0000_s1027" type="#_x0000_t75" style="position:absolute;left:135;width:16234;height:19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NRXEAAAA3AAAAA8AAABkcnMvZG93bnJldi54bWxEj0FrwkAUhO8F/8PyBG91k1pSia6iguBN&#10;qh56fGSfSUj2bdjdmuiv7wpCj8PMfMMs14NpxY2cry0rSKcJCOLC6ppLBZfz/n0Owgdkja1lUnAn&#10;D+vV6G2JubY9f9PtFEoRIexzVFCF0OVS+qIig35qO+LoXa0zGKJ0pdQO+wg3rfxIkkwarDkuVNjR&#10;rqKiOf0aBXJzTB/Nts+On4/mMpgfl5xnTqnJeNgsQAQawn/41T5oBdlXCs8z8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UNRXEAAAA3AAAAA8AAAAAAAAAAAAAAAAA&#10;nwIAAGRycy9kb3ducmV2LnhtbFBLBQYAAAAABAAEAPcAAACQAwAAAAA=&#10;">
                  <v:imagedata r:id="rId13" o:title="" croptop="6771f" cropleft="15170f" cropright="38f"/>
                  <v:path arrowok="t"/>
                </v:shape>
                <v:rect id="正方形/長方形 672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R+8sYA&#10;AADcAAAADwAAAGRycy9kb3ducmV2LnhtbESPQWvCQBSE70L/w/IKvelGQVuiqxRpwUNbNOrB2yP7&#10;TGKzb8Puq6b/vlso9DjMzDfMYtW7Vl0pxMazgfEoA0VcettwZeCwfx0+gYqCbLH1TAa+KcJqeTdY&#10;YG79jXd0LaRSCcIxRwO1SJdrHcuaHMaR74iTd/bBoSQZKm0D3hLctXqSZTPtsOG0UGNH65rKz+LL&#10;GVi/xPH7NAsnuWw/3raF9MdD3BnzcN8/z0EJ9fIf/mtvrIHZ4wR+z6Qj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R+8s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5057130</wp:posOffset>
                </wp:positionH>
                <wp:positionV relativeFrom="paragraph">
                  <wp:posOffset>8454554</wp:posOffset>
                </wp:positionV>
                <wp:extent cx="1288852" cy="393065"/>
                <wp:effectExtent l="0" t="0" r="0" b="0"/>
                <wp:wrapNone/>
                <wp:docPr id="673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852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鈴木</w:t>
                            </w: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健太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398.2pt;margin-top:665.7pt;width:101.5pt;height:30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鈴木</w:t>
                      </w: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健太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5083554</wp:posOffset>
                </wp:positionH>
                <wp:positionV relativeFrom="paragraph">
                  <wp:posOffset>8380557</wp:posOffset>
                </wp:positionV>
                <wp:extent cx="1432975" cy="208915"/>
                <wp:effectExtent l="0" t="0" r="0" b="0"/>
                <wp:wrapNone/>
                <wp:docPr id="674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975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400.3pt;margin-top:659.9pt;width:112.85pt;height:16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3883918</wp:posOffset>
            </wp:positionH>
            <wp:positionV relativeFrom="paragraph">
              <wp:posOffset>8956682</wp:posOffset>
            </wp:positionV>
            <wp:extent cx="982961" cy="755833"/>
            <wp:effectExtent l="0" t="0" r="8255" b="6350"/>
            <wp:wrapNone/>
            <wp:docPr id="675" name="図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図 67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61" cy="75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5633167</wp:posOffset>
            </wp:positionH>
            <wp:positionV relativeFrom="paragraph">
              <wp:posOffset>7968284</wp:posOffset>
            </wp:positionV>
            <wp:extent cx="1083371" cy="195565"/>
            <wp:effectExtent l="0" t="0" r="2540" b="0"/>
            <wp:wrapNone/>
            <wp:docPr id="676" name="図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図 67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71" cy="19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5083554</wp:posOffset>
                </wp:positionH>
                <wp:positionV relativeFrom="paragraph">
                  <wp:posOffset>8739974</wp:posOffset>
                </wp:positionV>
                <wp:extent cx="1433610" cy="208915"/>
                <wp:effectExtent l="0" t="0" r="0" b="0"/>
                <wp:wrapNone/>
                <wp:docPr id="677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610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781F5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Segoe" w:eastAsiaTheme="majorEastAsia" w:hAnsi="Segoe" w:cstheme="minorBidi" w:hint="eastAsia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Suzuki Kenta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400.3pt;margin-top:688.2pt;width:112.9pt;height:16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" filled="f" stroked="f">
                <v:textbox inset="0,0,0,0">
                  <w:txbxContent>
                    <w:p w:rsidR="00FC692F" w:rsidRPr="00781F5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>
                        <w:rPr>
                          <w:rFonts w:ascii="Segoe" w:eastAsiaTheme="majorEastAsia" w:hAnsi="Segoe" w:cstheme="minorBidi" w:hint="eastAsia"/>
                          <w:spacing w:val="20"/>
                          <w:kern w:val="24"/>
                          <w:sz w:val="12"/>
                          <w:szCs w:val="20"/>
                        </w:rPr>
                        <w:t>Suzuki Kenta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5078269</wp:posOffset>
                </wp:positionH>
                <wp:positionV relativeFrom="paragraph">
                  <wp:posOffset>9194531</wp:posOffset>
                </wp:positionV>
                <wp:extent cx="1706970" cy="412115"/>
                <wp:effectExtent l="0" t="0" r="7620" b="6350"/>
                <wp:wrapNone/>
                <wp:docPr id="678" name="テキスト ボックス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97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FC692F" w:rsidRPr="00781F54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78" o:spid="_x0000_s1039" type="#_x0000_t202" style="position:absolute;margin-left:399.85pt;margin-top:724pt;width:134.4pt;height:32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" filled="f" stroked="f" strokeweight=".5pt">
                <v:textbox style="mso-fit-shape-to-text:t" inset="0,0,0,0">
                  <w:txbxContent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FC692F" w:rsidRPr="00781F54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3561549</wp:posOffset>
                </wp:positionH>
                <wp:positionV relativeFrom="paragraph">
                  <wp:posOffset>9712515</wp:posOffset>
                </wp:positionV>
                <wp:extent cx="3274060" cy="63460"/>
                <wp:effectExtent l="0" t="0" r="2540" b="0"/>
                <wp:wrapNone/>
                <wp:docPr id="679" name="グループ化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60" cy="63460"/>
                          <a:chOff x="0" y="0"/>
                          <a:chExt cx="3275330" cy="63500"/>
                        </a:xfrm>
                      </wpg:grpSpPr>
                      <wps:wsp>
                        <wps:cNvPr id="680" name="正方形/長方形 680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tile tx="0" ty="0" sx="30000" sy="3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正方形/長方形 681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79" o:spid="_x0000_s1026" style="position:absolute;left:0;text-align:left;margin-left:280.45pt;margin-top:764.75pt;width:257.8pt;height:5pt;z-index:251781120" coordsize="32753,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">
                <v:rect id="正方形/長方形 680" o:spid="_x0000_s1027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WmMIA&#10;AADcAAAADwAAAGRycy9kb3ducmV2LnhtbERPu27CMBTdkfgH6yJ1QcWhA0pTDEK8hNgKrbLexrdx&#10;aHwdxYaEv8dDJcaj854ve1uLG7W+cqxgOklAEBdOV1wq+DrvXlMQPiBrrB2Tgjt5WC6Ggzlm2nX8&#10;SbdTKEUMYZ+hAhNCk0npC0MW/cQ1xJH7da3FEGFbSt1iF8NtLd+SZCYtVhwbDDa0NlT8na5WwXF9&#10;vHyPzU+XXjb5Tr7n++053yv1MupXHyAC9eEp/ncftIJZGufH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4VaYwgAAANwAAAAPAAAAAAAAAAAAAAAAAJgCAABkcnMvZG93&#10;bnJldi54bWxQSwUGAAAAAAQABAD1AAAAhwMAAAAA&#10;" stroked="f" strokeweight="2pt">
                  <v:fill r:id="rId18" o:title="" recolor="t" rotate="t" type="tile"/>
                  <v:imagedata recolortarget="#203957 [1444]"/>
                </v:rect>
                <v:rect id="正方形/長方形 681" o:spid="_x0000_s1028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KHsYA&#10;AADcAAAADwAAAGRycy9kb3ducmV2LnhtbESPT2vCQBTE7wW/w/KEXqRuohBD6ipSqAo91Qbs8ZF9&#10;TYLZtyG7+VM/fbdQ6HGYmd8w2/1kGjFQ52rLCuJlBIK4sLrmUkH+8fqUgnAeWWNjmRR8k4P9bvaw&#10;xUzbkd9puPhSBAi7DBVU3reZlK6oyKBb2pY4eF+2M+iD7EqpOxwD3DRyFUWJNFhzWKiwpZeKitul&#10;N4HytjjlyeJzfR76+Iib4Xr39Umpx/l0eAbhafL/4b/2WStI0hh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PKHsYAAADcAAAADwAAAAAAAAAAAAAAAACYAgAAZHJz&#10;L2Rvd25yZXYueG1sUEsFBgAAAAAEAAQA9QAAAIsDAAAAAA==&#10;" fillcolor="#0070c0" stroked="f" strokeweight="2pt">
                  <v:fill opacity="32896f"/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139D9AB6" wp14:editId="2044EE38">
            <wp:simplePos x="0" y="0"/>
            <wp:positionH relativeFrom="column">
              <wp:posOffset>3688080</wp:posOffset>
            </wp:positionH>
            <wp:positionV relativeFrom="paragraph">
              <wp:posOffset>6032748</wp:posOffset>
            </wp:positionV>
            <wp:extent cx="977676" cy="1331959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図 598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2" t="8182" r="22596" b="41277"/>
                    <a:stretch/>
                  </pic:blipFill>
                  <pic:spPr bwMode="auto">
                    <a:xfrm>
                      <a:off x="0" y="0"/>
                      <a:ext cx="977676" cy="133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0F73935E" wp14:editId="5FE93964">
            <wp:simplePos x="0" y="0"/>
            <wp:positionH relativeFrom="column">
              <wp:posOffset>422275</wp:posOffset>
            </wp:positionH>
            <wp:positionV relativeFrom="paragraph">
              <wp:posOffset>6043543</wp:posOffset>
            </wp:positionV>
            <wp:extent cx="977676" cy="133195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図 598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2" t="8182" r="22596" b="41277"/>
                    <a:stretch/>
                  </pic:blipFill>
                  <pic:spPr bwMode="auto">
                    <a:xfrm>
                      <a:off x="0" y="0"/>
                      <a:ext cx="977676" cy="133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14B8CAB" wp14:editId="1A603FB6">
                <wp:simplePos x="0" y="0"/>
                <wp:positionH relativeFrom="column">
                  <wp:posOffset>293563</wp:posOffset>
                </wp:positionH>
                <wp:positionV relativeFrom="paragraph">
                  <wp:posOffset>5893269</wp:posOffset>
                </wp:positionV>
                <wp:extent cx="3274010" cy="1978025"/>
                <wp:effectExtent l="0" t="0" r="22225" b="22225"/>
                <wp:wrapNone/>
                <wp:docPr id="628" name="グループ化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10" cy="1978025"/>
                          <a:chOff x="0" y="0"/>
                          <a:chExt cx="3275280" cy="1979280"/>
                        </a:xfrm>
                      </wpg:grpSpPr>
                      <pic:pic xmlns:pic="http://schemas.openxmlformats.org/drawingml/2006/picture">
                        <pic:nvPicPr>
                          <pic:cNvPr id="629" name="図 6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10332" r="58"/>
                          <a:stretch/>
                        </pic:blipFill>
                        <pic:spPr bwMode="auto">
                          <a:xfrm>
                            <a:off x="13565" y="1"/>
                            <a:ext cx="1623402" cy="193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30" name="正方形/長方形 630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28" o:spid="_x0000_s1026" style="position:absolute;left:0;text-align:left;margin-left:23.1pt;margin-top:464.05pt;width:257.8pt;height:155.75pt;z-index:251745280" coordsize="32752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">
                <v:shape id="図 629" o:spid="_x0000_s1027" type="#_x0000_t75" style="position:absolute;left:135;width:16234;height:19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Fg7EAAAA3AAAAA8AAABkcnMvZG93bnJldi54bWxEj0+LwjAUxO8LfofwhL2tqe5StBrFFQRv&#10;4p+Dx0fzbEubl5JkbfXTbwTB4zAzv2EWq9404kbOV5YVjEcJCOLc6ooLBefT9msKwgdkjY1lUnAn&#10;D6vl4GOBmbYdH+h2DIWIEPYZKihDaDMpfV6SQT+yLXH0rtYZDFG6QmqHXYSbRk6SJJUGK44LJba0&#10;KSmvj39GgVzvx4/6t0v3P4/63JuLS07fTqnPYb+egwjUh3f41d5pBelkBs8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RFg7EAAAA3AAAAA8AAAAAAAAAAAAAAAAA&#10;nwIAAGRycy9kb3ducmV2LnhtbFBLBQYAAAAABAAEAPcAAACQAwAAAAA=&#10;">
                  <v:imagedata r:id="rId13" o:title="" croptop="6771f" cropleft="15170f" cropright="38f"/>
                  <v:path arrowok="t"/>
                </v:shape>
                <v:rect id="正方形/長方形 630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83sMA&#10;AADcAAAADwAAAGRycy9kb3ducmV2LnhtbERPTWvCQBC9C/6HZYTedKOlUlJXKWKhByua2kNvQ3aa&#10;pM3Oht1R4793D0KPj/e9WPWuVWcKsfFsYDrJQBGX3jZcGTh+vo2fQUVBtth6JgNXirBaDgcLzK2/&#10;8IHOhVQqhXDM0UAt0uVax7Imh3HiO+LE/fjgUBIMlbYBLynctXqWZXPtsOHUUGNH65rKv+LkDKw3&#10;cfrxlIVv+d3vtvtC+q9jPBjzMOpfX0AJ9fIvvrvfrYH5Y5qfzqQj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D83sMAAADcAAAADwAAAAAAAAAAAAAAAACYAgAAZHJzL2Rv&#10;d25yZXYueG1sUEsFBgAAAAAEAAQA9QAAAIgDAAAAAA=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78D672" wp14:editId="2BC7CF7F">
                <wp:simplePos x="0" y="0"/>
                <wp:positionH relativeFrom="column">
                  <wp:posOffset>1789144</wp:posOffset>
                </wp:positionH>
                <wp:positionV relativeFrom="paragraph">
                  <wp:posOffset>6474679</wp:posOffset>
                </wp:positionV>
                <wp:extent cx="1288852" cy="393065"/>
                <wp:effectExtent l="0" t="0" r="0" b="0"/>
                <wp:wrapNone/>
                <wp:docPr id="63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852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鈴木</w:t>
                            </w: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健太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140.9pt;margin-top:509.8pt;width:101.5pt;height:30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鈴木</w:t>
                      </w: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健太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700D2F" wp14:editId="04B699F2">
                <wp:simplePos x="0" y="0"/>
                <wp:positionH relativeFrom="column">
                  <wp:posOffset>1815568</wp:posOffset>
                </wp:positionH>
                <wp:positionV relativeFrom="paragraph">
                  <wp:posOffset>6400682</wp:posOffset>
                </wp:positionV>
                <wp:extent cx="1432975" cy="208915"/>
                <wp:effectExtent l="0" t="0" r="0" b="0"/>
                <wp:wrapNone/>
                <wp:docPr id="632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975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142.95pt;margin-top:7in;width:112.85pt;height:16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6C3C9288" wp14:editId="6ACE5F65">
            <wp:simplePos x="0" y="0"/>
            <wp:positionH relativeFrom="column">
              <wp:posOffset>615932</wp:posOffset>
            </wp:positionH>
            <wp:positionV relativeFrom="paragraph">
              <wp:posOffset>6976807</wp:posOffset>
            </wp:positionV>
            <wp:extent cx="982961" cy="755833"/>
            <wp:effectExtent l="0" t="0" r="8255" b="6350"/>
            <wp:wrapNone/>
            <wp:docPr id="633" name="図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図 63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61" cy="75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A2E866D" wp14:editId="35E7CA42">
            <wp:simplePos x="0" y="0"/>
            <wp:positionH relativeFrom="column">
              <wp:posOffset>2365181</wp:posOffset>
            </wp:positionH>
            <wp:positionV relativeFrom="paragraph">
              <wp:posOffset>5988409</wp:posOffset>
            </wp:positionV>
            <wp:extent cx="1083371" cy="195565"/>
            <wp:effectExtent l="0" t="0" r="2540" b="0"/>
            <wp:wrapNone/>
            <wp:docPr id="634" name="図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図 63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71" cy="19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470478" wp14:editId="778335CC">
                <wp:simplePos x="0" y="0"/>
                <wp:positionH relativeFrom="column">
                  <wp:posOffset>1815568</wp:posOffset>
                </wp:positionH>
                <wp:positionV relativeFrom="paragraph">
                  <wp:posOffset>6760099</wp:posOffset>
                </wp:positionV>
                <wp:extent cx="1433610" cy="208915"/>
                <wp:effectExtent l="0" t="0" r="0" b="0"/>
                <wp:wrapNone/>
                <wp:docPr id="635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610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781F5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Segoe" w:eastAsiaTheme="majorEastAsia" w:hAnsi="Segoe" w:cstheme="minorBidi" w:hint="eastAsia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Suzuki Kenta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142.95pt;margin-top:532.3pt;width:112.9pt;height:16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" filled="f" stroked="f">
                <v:textbox inset="0,0,0,0">
                  <w:txbxContent>
                    <w:p w:rsidR="00FC692F" w:rsidRPr="00781F5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>
                        <w:rPr>
                          <w:rFonts w:ascii="Segoe" w:eastAsiaTheme="majorEastAsia" w:hAnsi="Segoe" w:cstheme="minorBidi" w:hint="eastAsia"/>
                          <w:spacing w:val="20"/>
                          <w:kern w:val="24"/>
                          <w:sz w:val="12"/>
                          <w:szCs w:val="20"/>
                        </w:rPr>
                        <w:t>Suzuki Kenta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B3DAE0" wp14:editId="31E0C8AC">
                <wp:simplePos x="0" y="0"/>
                <wp:positionH relativeFrom="column">
                  <wp:posOffset>1810283</wp:posOffset>
                </wp:positionH>
                <wp:positionV relativeFrom="paragraph">
                  <wp:posOffset>7214656</wp:posOffset>
                </wp:positionV>
                <wp:extent cx="1706970" cy="412115"/>
                <wp:effectExtent l="0" t="0" r="7620" b="6350"/>
                <wp:wrapNone/>
                <wp:docPr id="636" name="テキスト ボックス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97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FC692F" w:rsidRPr="00781F54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36" o:spid="_x0000_s1043" type="#_x0000_t202" style="position:absolute;margin-left:142.55pt;margin-top:568.1pt;width:134.4pt;height:32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" filled="f" stroked="f" strokeweight=".5pt">
                <v:textbox style="mso-fit-shape-to-text:t" inset="0,0,0,0">
                  <w:txbxContent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FC692F" w:rsidRPr="00781F54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77F4DB9" wp14:editId="09D56084">
                <wp:simplePos x="0" y="0"/>
                <wp:positionH relativeFrom="column">
                  <wp:posOffset>293563</wp:posOffset>
                </wp:positionH>
                <wp:positionV relativeFrom="paragraph">
                  <wp:posOffset>7732640</wp:posOffset>
                </wp:positionV>
                <wp:extent cx="3274060" cy="63460"/>
                <wp:effectExtent l="0" t="0" r="2540" b="0"/>
                <wp:wrapNone/>
                <wp:docPr id="637" name="グループ化 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60" cy="63460"/>
                          <a:chOff x="0" y="0"/>
                          <a:chExt cx="3275330" cy="63500"/>
                        </a:xfrm>
                      </wpg:grpSpPr>
                      <wps:wsp>
                        <wps:cNvPr id="638" name="正方形/長方形 638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tile tx="0" ty="0" sx="30000" sy="3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正方形/長方形 639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37" o:spid="_x0000_s1026" style="position:absolute;left:0;text-align:left;margin-left:23.1pt;margin-top:608.85pt;width:257.8pt;height:5pt;z-index:251752448" coordsize="32753,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">
                <v:rect id="正方形/長方形 638" o:spid="_x0000_s1027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TecMA&#10;AADcAAAADwAAAGRycy9kb3ducmV2LnhtbERPy2rCQBTdC/2H4QrdiE6sIJo6iviiuKsPsr3NXDOx&#10;mTshM5r07zuLQpeH816sOluJJzW+dKxgPEpAEOdOl1wouJz3wxkIH5A1Vo5JwQ95WC1fegtMtWv5&#10;k56nUIgYwj5FBSaEOpXS54Ys+pGriSN3c43FEGFTSN1gG8NtJd+SZCotlhwbDNa0MZR/nx5WwXFz&#10;vF8H5qud3bfZXs6zw+6cHZR67XfrdxCBuvAv/nN/aAXTSVwbz8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iTecMAAADcAAAADwAAAAAAAAAAAAAAAACYAgAAZHJzL2Rv&#10;d25yZXYueG1sUEsFBgAAAAAEAAQA9QAAAIgDAAAAAA==&#10;" stroked="f" strokeweight="2pt">
                  <v:fill r:id="rId18" o:title="" recolor="t" rotate="t" type="tile"/>
                  <v:imagedata recolortarget="#203957 [1444]"/>
                </v:rect>
                <v:rect id="正方形/長方形 639" o:spid="_x0000_s1028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P/8UA&#10;AADcAAAADwAAAGRycy9kb3ducmV2LnhtbESPT4vCMBTE78J+h/AWvMiaqtBdq1FE8A940hX0+Gje&#10;tmWbl9LEWv30RhA8DjPzG2Y6b00pGqpdYVnBoB+BIE6tLjhTcPxdff2AcB5ZY2mZFNzIwXz20Zli&#10;ou2V99QcfCYChF2CCnLvq0RKl+Zk0PVtRRy8P1sb9EHWmdQ1XgPclHIYRbE0WHBYyLGiZU7p/+Fi&#10;AmXX2xzj3nm0bS6DNX43p7svNkp1P9vFBISn1r/Dr/ZWK4hH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g//xQAAANwAAAAPAAAAAAAAAAAAAAAAAJgCAABkcnMv&#10;ZG93bnJldi54bWxQSwUGAAAAAAQABAD1AAAAigMAAAAA&#10;" fillcolor="#0070c0" stroked="f" strokeweight="2pt">
                  <v:fill opacity="32896f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9E4652B" wp14:editId="2A0A0BD2">
                <wp:simplePos x="0" y="0"/>
                <wp:positionH relativeFrom="column">
                  <wp:posOffset>3561549</wp:posOffset>
                </wp:positionH>
                <wp:positionV relativeFrom="paragraph">
                  <wp:posOffset>5893269</wp:posOffset>
                </wp:positionV>
                <wp:extent cx="3274010" cy="1978025"/>
                <wp:effectExtent l="0" t="0" r="22225" b="22225"/>
                <wp:wrapNone/>
                <wp:docPr id="642" name="グループ化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10" cy="1978025"/>
                          <a:chOff x="0" y="0"/>
                          <a:chExt cx="3275280" cy="1979280"/>
                        </a:xfrm>
                      </wpg:grpSpPr>
                      <pic:pic xmlns:pic="http://schemas.openxmlformats.org/drawingml/2006/picture">
                        <pic:nvPicPr>
                          <pic:cNvPr id="643" name="図 6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10332" r="58"/>
                          <a:stretch/>
                        </pic:blipFill>
                        <pic:spPr bwMode="auto">
                          <a:xfrm>
                            <a:off x="13565" y="1"/>
                            <a:ext cx="1623402" cy="193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4" name="正方形/長方形 644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42" o:spid="_x0000_s1026" style="position:absolute;left:0;text-align:left;margin-left:280.45pt;margin-top:464.05pt;width:257.8pt;height:155.75pt;z-index:251754496" coordsize="32752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">
                <v:shape id="図 643" o:spid="_x0000_s1027" type="#_x0000_t75" style="position:absolute;left:135;width:16234;height:19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mxETDAAAA3AAAAA8AAABkcnMvZG93bnJldi54bWxEj0+LwjAUxO+C3yE8YW+a+oci1Si6IHiT&#10;VQ8eH82zLW1eSpK11U+/WRA8DjPzG2a97U0jHuR8ZVnBdJKAIM6trrhQcL0cxksQPiBrbCyTgid5&#10;2G6GgzVm2nb8Q49zKESEsM9QQRlCm0np85IM+oltiaN3t85giNIVUjvsItw0cpYkqTRYcVwosaXv&#10;kvL6/GsUyN1p+qr3XXpavOprb24uucydUl+jfrcCEagPn/C7fdQK0sUc/s/E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bERMMAAADcAAAADwAAAAAAAAAAAAAAAACf&#10;AgAAZHJzL2Rvd25yZXYueG1sUEsFBgAAAAAEAAQA9wAAAI8DAAAAAA==&#10;">
                  <v:imagedata r:id="rId13" o:title="" croptop="6771f" cropleft="15170f" cropright="38f"/>
                  <v:path arrowok="t"/>
                </v:shape>
                <v:rect id="正方形/長方形 644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2JoMYA&#10;AADcAAAADwAAAGRycy9kb3ducmV2LnhtbESPQWvCQBSE74X+h+UVvNWNxUqJrlKkhR60aNSDt0f2&#10;mcRm34bdp6b/vlso9DjMzDfMbNG7Vl0pxMazgdEwA0VcettwZWC/e398ARUF2WLrmQx8U4TF/P5u&#10;hrn1N97StZBKJQjHHA3UIl2udSxrchiHviNO3skHh5JkqLQNeEtw1+qnLJtohw2nhRo7WtZUfhUX&#10;Z2D5Fkfr5ywc5bz5XG0K6Q/7uDVm8NC/TkEJ9fIf/mt/WAOT8Rh+z6Qj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2JoM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745207" wp14:editId="2F7BAF1C">
                <wp:simplePos x="0" y="0"/>
                <wp:positionH relativeFrom="column">
                  <wp:posOffset>5057130</wp:posOffset>
                </wp:positionH>
                <wp:positionV relativeFrom="paragraph">
                  <wp:posOffset>6474679</wp:posOffset>
                </wp:positionV>
                <wp:extent cx="1288852" cy="393065"/>
                <wp:effectExtent l="0" t="0" r="0" b="0"/>
                <wp:wrapNone/>
                <wp:docPr id="645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852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鈴木</w:t>
                            </w: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健太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398.2pt;margin-top:509.8pt;width:101.5pt;height:30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鈴木</w:t>
                      </w: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健太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F99379" wp14:editId="1F9B5BAE">
                <wp:simplePos x="0" y="0"/>
                <wp:positionH relativeFrom="column">
                  <wp:posOffset>5083554</wp:posOffset>
                </wp:positionH>
                <wp:positionV relativeFrom="paragraph">
                  <wp:posOffset>6400682</wp:posOffset>
                </wp:positionV>
                <wp:extent cx="1432975" cy="208915"/>
                <wp:effectExtent l="0" t="0" r="0" b="0"/>
                <wp:wrapNone/>
                <wp:docPr id="646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975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400.3pt;margin-top:7in;width:112.85pt;height:16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2618EA12" wp14:editId="24D86F6F">
            <wp:simplePos x="0" y="0"/>
            <wp:positionH relativeFrom="column">
              <wp:posOffset>3883918</wp:posOffset>
            </wp:positionH>
            <wp:positionV relativeFrom="paragraph">
              <wp:posOffset>6976807</wp:posOffset>
            </wp:positionV>
            <wp:extent cx="982961" cy="755833"/>
            <wp:effectExtent l="0" t="0" r="8255" b="6350"/>
            <wp:wrapNone/>
            <wp:docPr id="647" name="図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図 64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61" cy="75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1E37C653" wp14:editId="5CC01F30">
            <wp:simplePos x="0" y="0"/>
            <wp:positionH relativeFrom="column">
              <wp:posOffset>5633167</wp:posOffset>
            </wp:positionH>
            <wp:positionV relativeFrom="paragraph">
              <wp:posOffset>5988409</wp:posOffset>
            </wp:positionV>
            <wp:extent cx="1083371" cy="195565"/>
            <wp:effectExtent l="0" t="0" r="2540" b="0"/>
            <wp:wrapNone/>
            <wp:docPr id="648" name="図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図 64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71" cy="19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7967C0" wp14:editId="398E1F7F">
                <wp:simplePos x="0" y="0"/>
                <wp:positionH relativeFrom="column">
                  <wp:posOffset>5083554</wp:posOffset>
                </wp:positionH>
                <wp:positionV relativeFrom="paragraph">
                  <wp:posOffset>6760099</wp:posOffset>
                </wp:positionV>
                <wp:extent cx="1433610" cy="208915"/>
                <wp:effectExtent l="0" t="0" r="0" b="0"/>
                <wp:wrapNone/>
                <wp:docPr id="649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610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781F5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Segoe" w:eastAsiaTheme="majorEastAsia" w:hAnsi="Segoe" w:cstheme="minorBidi" w:hint="eastAsia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Suzuki Kenta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400.3pt;margin-top:532.3pt;width:112.9pt;height:16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" filled="f" stroked="f">
                <v:textbox inset="0,0,0,0">
                  <w:txbxContent>
                    <w:p w:rsidR="00FC692F" w:rsidRPr="00781F5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>
                        <w:rPr>
                          <w:rFonts w:ascii="Segoe" w:eastAsiaTheme="majorEastAsia" w:hAnsi="Segoe" w:cstheme="minorBidi" w:hint="eastAsia"/>
                          <w:spacing w:val="20"/>
                          <w:kern w:val="24"/>
                          <w:sz w:val="12"/>
                          <w:szCs w:val="20"/>
                        </w:rPr>
                        <w:t>Suzuki Kenta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C5B1073" wp14:editId="6C92BFED">
                <wp:simplePos x="0" y="0"/>
                <wp:positionH relativeFrom="column">
                  <wp:posOffset>5078269</wp:posOffset>
                </wp:positionH>
                <wp:positionV relativeFrom="paragraph">
                  <wp:posOffset>7214656</wp:posOffset>
                </wp:positionV>
                <wp:extent cx="1706970" cy="412115"/>
                <wp:effectExtent l="0" t="0" r="7620" b="6350"/>
                <wp:wrapNone/>
                <wp:docPr id="650" name="テキスト ボックス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97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FC692F" w:rsidRPr="00781F54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50" o:spid="_x0000_s1047" type="#_x0000_t202" style="position:absolute;margin-left:399.85pt;margin-top:568.1pt;width:134.4pt;height:32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" filled="f" stroked="f" strokeweight=".5pt">
                <v:textbox style="mso-fit-shape-to-text:t" inset="0,0,0,0">
                  <w:txbxContent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FC692F" w:rsidRPr="00781F54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4D9D11F" wp14:editId="43386D00">
                <wp:simplePos x="0" y="0"/>
                <wp:positionH relativeFrom="column">
                  <wp:posOffset>3561549</wp:posOffset>
                </wp:positionH>
                <wp:positionV relativeFrom="paragraph">
                  <wp:posOffset>7732640</wp:posOffset>
                </wp:positionV>
                <wp:extent cx="3274060" cy="63460"/>
                <wp:effectExtent l="0" t="0" r="2540" b="0"/>
                <wp:wrapNone/>
                <wp:docPr id="651" name="グループ化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60" cy="63460"/>
                          <a:chOff x="0" y="0"/>
                          <a:chExt cx="3275330" cy="63500"/>
                        </a:xfrm>
                      </wpg:grpSpPr>
                      <wps:wsp>
                        <wps:cNvPr id="652" name="正方形/長方形 652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tile tx="0" ty="0" sx="30000" sy="3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正方形/長方形 653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51" o:spid="_x0000_s1026" style="position:absolute;left:0;text-align:left;margin-left:280.45pt;margin-top:608.85pt;width:257.8pt;height:5pt;z-index:251761664" coordsize="32753,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">
                <v:rect id="正方形/長方形 652" o:spid="_x0000_s1027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BM8YA&#10;AADcAAAADwAAAGRycy9kb3ducmV2LnhtbESPT2vCQBTE70K/w/KEXkQ3ChWNriK2SvFW/5DrM/vM&#10;xmbfhuzWpN++Wyj0OMzMb5jlurOVeFDjS8cKxqMEBHHudMmFgvNpN5yB8AFZY+WYFHyTh/XqqbfE&#10;VLuWP+hxDIWIEPYpKjAh1KmUPjdk0Y9cTRy9m2sshiibQuoG2wi3lZwkyVRaLDkuGKxpayj/PH5Z&#10;BYft4X4ZmGs7u79mOznP9m+nbK/Uc7/bLEAE6sJ/+K/9rhVMXy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9BM8YAAADcAAAADwAAAAAAAAAAAAAAAACYAgAAZHJz&#10;L2Rvd25yZXYueG1sUEsFBgAAAAAEAAQA9QAAAIsDAAAAAA==&#10;" stroked="f" strokeweight="2pt">
                  <v:fill r:id="rId18" o:title="" recolor="t" rotate="t" type="tile"/>
                  <v:imagedata recolortarget="#203957 [1444]"/>
                </v:rect>
                <v:rect id="正方形/長方形 653" o:spid="_x0000_s1028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dtcUA&#10;AADcAAAADwAAAGRycy9kb3ducmV2LnhtbESPT4vCMBTE78J+h/AWvMiaqtiVahQR/AOe1hX0+Gje&#10;tmWbl9LEWv30RhA8DjPzG2a2aE0pGqpdYVnBoB+BIE6tLjhTcPxdf01AOI+ssbRMCm7kYDH/6Mww&#10;0fbKP9QcfCYChF2CCnLvq0RKl+Zk0PVtRRy8P1sb9EHWmdQ1XgPclHIYRbE0WHBYyLGiVU7p/+Fi&#10;AmXf2x7j3nm0ay6DDX43p7svtkp1P9vlFISn1r/Dr/ZOK4jHI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d21xQAAANwAAAAPAAAAAAAAAAAAAAAAAJgCAABkcnMv&#10;ZG93bnJldi54bWxQSwUGAAAAAAQABAD1AAAAigMAAAAA&#10;" fillcolor="#0070c0" stroked="f" strokeweight="2pt">
                  <v:fill opacity="32896f"/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66BA7190" wp14:editId="19A395FA">
            <wp:simplePos x="0" y="0"/>
            <wp:positionH relativeFrom="column">
              <wp:posOffset>3688080</wp:posOffset>
            </wp:positionH>
            <wp:positionV relativeFrom="paragraph">
              <wp:posOffset>4061377</wp:posOffset>
            </wp:positionV>
            <wp:extent cx="977676" cy="133195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図 598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2" t="8182" r="22596" b="41277"/>
                    <a:stretch/>
                  </pic:blipFill>
                  <pic:spPr bwMode="auto">
                    <a:xfrm>
                      <a:off x="0" y="0"/>
                      <a:ext cx="977676" cy="133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33BD6A8B" wp14:editId="04AD1E5B">
            <wp:simplePos x="0" y="0"/>
            <wp:positionH relativeFrom="column">
              <wp:posOffset>422275</wp:posOffset>
            </wp:positionH>
            <wp:positionV relativeFrom="paragraph">
              <wp:posOffset>4072172</wp:posOffset>
            </wp:positionV>
            <wp:extent cx="977676" cy="1331959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図 598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2" t="8182" r="22596" b="41277"/>
                    <a:stretch/>
                  </pic:blipFill>
                  <pic:spPr bwMode="auto">
                    <a:xfrm>
                      <a:off x="0" y="0"/>
                      <a:ext cx="977676" cy="133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07243F5" wp14:editId="3AA5B8A4">
                <wp:simplePos x="0" y="0"/>
                <wp:positionH relativeFrom="column">
                  <wp:posOffset>293563</wp:posOffset>
                </wp:positionH>
                <wp:positionV relativeFrom="paragraph">
                  <wp:posOffset>3921346</wp:posOffset>
                </wp:positionV>
                <wp:extent cx="3274010" cy="1978025"/>
                <wp:effectExtent l="0" t="0" r="22225" b="22225"/>
                <wp:wrapNone/>
                <wp:docPr id="600" name="グループ化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10" cy="1978025"/>
                          <a:chOff x="0" y="0"/>
                          <a:chExt cx="3275280" cy="1979280"/>
                        </a:xfrm>
                      </wpg:grpSpPr>
                      <pic:pic xmlns:pic="http://schemas.openxmlformats.org/drawingml/2006/picture">
                        <pic:nvPicPr>
                          <pic:cNvPr id="601" name="図 6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10332" r="58"/>
                          <a:stretch/>
                        </pic:blipFill>
                        <pic:spPr bwMode="auto">
                          <a:xfrm>
                            <a:off x="13565" y="1"/>
                            <a:ext cx="1623402" cy="193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2" name="正方形/長方形 602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00" o:spid="_x0000_s1026" style="position:absolute;left:0;text-align:left;margin-left:23.1pt;margin-top:308.75pt;width:257.8pt;height:155.75pt;z-index:251726848" coordsize="32752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">
                <v:shape id="図 601" o:spid="_x0000_s1027" type="#_x0000_t75" style="position:absolute;left:135;width:16234;height:19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SRmjEAAAA3AAAAA8AAABkcnMvZG93bnJldi54bWxEj81qwzAQhO+BvoPYQG+J5DaY4kYJaaDQ&#10;W8jPIcfF2tjG1spISuzm6aNAocdhZr5hluvRduJGPjSONWRzBYK4dKbhSsPp+D37ABEissHOMWn4&#10;pQDr1ctkiYVxA+/pdoiVSBAOBWqoY+wLKUNZk8Uwdz1x8i7OW4xJ+koaj0OC206+KZVLiw2nhRp7&#10;2tZUtoer1SA3u+zefg35bnFvT6M9e3V891q/TsfNJ4hIY/wP/7V/jIZcZfA8k4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SRmjEAAAA3AAAAA8AAAAAAAAAAAAAAAAA&#10;nwIAAGRycy9kb3ducmV2LnhtbFBLBQYAAAAABAAEAPcAAACQAwAAAAA=&#10;">
                  <v:imagedata r:id="rId13" o:title="" croptop="6771f" cropleft="15170f" cropright="38f"/>
                  <v:path arrowok="t"/>
                </v:shape>
                <v:rect id="正方形/長方形 602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Nj8YA&#10;AADcAAAADwAAAGRycy9kb3ducmV2LnhtbESPQUsDMRSE70L/Q3gFbzZpwSJr01KKggeVdq0Hb4/N&#10;6+62m5clebbrvzeC0OMwM98wi9XgO3WmmNrAFqYTA4q4Cq7l2sL+4/nuAVQSZIddYLLwQwlWy9HN&#10;AgsXLryjcym1yhBOBVpoRPpC61Q15DFNQk+cvUOIHiXLWGsX8ZLhvtMzY+baY8t5ocGeNg1Vp/Lb&#10;W9g8penbvYlfcty+v25LGT73aWft7XhYP4ISGuQa/m+/OAtzM4O/M/k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INj8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A92C9F" wp14:editId="2F2181D1">
                <wp:simplePos x="0" y="0"/>
                <wp:positionH relativeFrom="column">
                  <wp:posOffset>1789144</wp:posOffset>
                </wp:positionH>
                <wp:positionV relativeFrom="paragraph">
                  <wp:posOffset>4502756</wp:posOffset>
                </wp:positionV>
                <wp:extent cx="1288852" cy="393065"/>
                <wp:effectExtent l="0" t="0" r="0" b="0"/>
                <wp:wrapNone/>
                <wp:docPr id="603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852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鈴木</w:t>
                            </w: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健太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140.9pt;margin-top:354.55pt;width:101.5pt;height:30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鈴木</w:t>
                      </w: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健太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7DEF4B" wp14:editId="0151DBDA">
                <wp:simplePos x="0" y="0"/>
                <wp:positionH relativeFrom="column">
                  <wp:posOffset>1815568</wp:posOffset>
                </wp:positionH>
                <wp:positionV relativeFrom="paragraph">
                  <wp:posOffset>4428759</wp:posOffset>
                </wp:positionV>
                <wp:extent cx="1432975" cy="208915"/>
                <wp:effectExtent l="0" t="0" r="0" b="0"/>
                <wp:wrapNone/>
                <wp:docPr id="604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975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142.95pt;margin-top:348.7pt;width:112.85pt;height:16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3C6BF83D" wp14:editId="151EFEED">
            <wp:simplePos x="0" y="0"/>
            <wp:positionH relativeFrom="column">
              <wp:posOffset>615932</wp:posOffset>
            </wp:positionH>
            <wp:positionV relativeFrom="paragraph">
              <wp:posOffset>5004884</wp:posOffset>
            </wp:positionV>
            <wp:extent cx="982961" cy="755833"/>
            <wp:effectExtent l="0" t="0" r="8255" b="6350"/>
            <wp:wrapNone/>
            <wp:docPr id="605" name="図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図 60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61" cy="75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12682F7" wp14:editId="1D7B38C4">
            <wp:simplePos x="0" y="0"/>
            <wp:positionH relativeFrom="column">
              <wp:posOffset>2365181</wp:posOffset>
            </wp:positionH>
            <wp:positionV relativeFrom="paragraph">
              <wp:posOffset>4016486</wp:posOffset>
            </wp:positionV>
            <wp:extent cx="1083371" cy="195565"/>
            <wp:effectExtent l="0" t="0" r="2540" b="0"/>
            <wp:wrapNone/>
            <wp:docPr id="606" name="図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図 60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71" cy="19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3D746C" wp14:editId="1FA81613">
                <wp:simplePos x="0" y="0"/>
                <wp:positionH relativeFrom="column">
                  <wp:posOffset>1815568</wp:posOffset>
                </wp:positionH>
                <wp:positionV relativeFrom="paragraph">
                  <wp:posOffset>4788176</wp:posOffset>
                </wp:positionV>
                <wp:extent cx="1433610" cy="208915"/>
                <wp:effectExtent l="0" t="0" r="0" b="0"/>
                <wp:wrapNone/>
                <wp:docPr id="607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610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781F5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Segoe" w:eastAsiaTheme="majorEastAsia" w:hAnsi="Segoe" w:cstheme="minorBidi" w:hint="eastAsia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Suzuki Kenta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142.95pt;margin-top:377pt;width:112.9pt;height:16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" filled="f" stroked="f">
                <v:textbox inset="0,0,0,0">
                  <w:txbxContent>
                    <w:p w:rsidR="00FC692F" w:rsidRPr="00781F5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>
                        <w:rPr>
                          <w:rFonts w:ascii="Segoe" w:eastAsiaTheme="majorEastAsia" w:hAnsi="Segoe" w:cstheme="minorBidi" w:hint="eastAsia"/>
                          <w:spacing w:val="20"/>
                          <w:kern w:val="24"/>
                          <w:sz w:val="12"/>
                          <w:szCs w:val="20"/>
                        </w:rPr>
                        <w:t>Suzuki Kenta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638B48" wp14:editId="1BE2FB5C">
                <wp:simplePos x="0" y="0"/>
                <wp:positionH relativeFrom="column">
                  <wp:posOffset>1810283</wp:posOffset>
                </wp:positionH>
                <wp:positionV relativeFrom="paragraph">
                  <wp:posOffset>5242733</wp:posOffset>
                </wp:positionV>
                <wp:extent cx="1706970" cy="412115"/>
                <wp:effectExtent l="0" t="0" r="7620" b="6350"/>
                <wp:wrapNone/>
                <wp:docPr id="608" name="テキスト ボックス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97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FC692F" w:rsidRPr="00781F54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08" o:spid="_x0000_s1051" type="#_x0000_t202" style="position:absolute;margin-left:142.55pt;margin-top:412.8pt;width:134.4pt;height:32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" filled="f" stroked="f" strokeweight=".5pt">
                <v:textbox style="mso-fit-shape-to-text:t" inset="0,0,0,0">
                  <w:txbxContent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FC692F" w:rsidRPr="00781F54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DD1C6B8" wp14:editId="23C179EE">
                <wp:simplePos x="0" y="0"/>
                <wp:positionH relativeFrom="column">
                  <wp:posOffset>293563</wp:posOffset>
                </wp:positionH>
                <wp:positionV relativeFrom="paragraph">
                  <wp:posOffset>5760717</wp:posOffset>
                </wp:positionV>
                <wp:extent cx="3274060" cy="63460"/>
                <wp:effectExtent l="0" t="0" r="2540" b="0"/>
                <wp:wrapNone/>
                <wp:docPr id="609" name="グループ化 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60" cy="63460"/>
                          <a:chOff x="0" y="0"/>
                          <a:chExt cx="3275330" cy="63500"/>
                        </a:xfrm>
                      </wpg:grpSpPr>
                      <wps:wsp>
                        <wps:cNvPr id="610" name="正方形/長方形 610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tile tx="0" ty="0" sx="30000" sy="3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正方形/長方形 611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09" o:spid="_x0000_s1026" style="position:absolute;left:0;text-align:left;margin-left:23.1pt;margin-top:453.6pt;width:257.8pt;height:5pt;z-index:251734016" coordsize="32753,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">
                <v:rect id="正方形/長方形 610" o:spid="_x0000_s1027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DH8MA&#10;AADcAAAADwAAAGRycy9kb3ducmV2LnhtbERPPW/CMBDdK/EfrENiqcCBAUHAoIoWhNhKQFmv8TUO&#10;jc9RbEj67+uhEuPT+15ve1uLB7W+cqxgOklAEBdOV1wquGT78QKED8gaa8ek4Jc8bDeDlzWm2nX8&#10;SY9zKEUMYZ+iAhNCk0rpC0MW/cQ1xJH7dq3FEGFbSt1iF8NtLWdJMpcWK44NBhvaGSp+zner4LQ7&#10;3a6v5qtb3N7zvVzmh48sPyg1GvZvKxCB+vAU/7uPWsF8GufH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vDH8MAAADcAAAADwAAAAAAAAAAAAAAAACYAgAAZHJzL2Rv&#10;d25yZXYueG1sUEsFBgAAAAAEAAQA9QAAAIgDAAAAAA==&#10;" stroked="f" strokeweight="2pt">
                  <v:fill r:id="rId18" o:title="" recolor="t" rotate="t" type="tile"/>
                  <v:imagedata recolortarget="#203957 [1444]"/>
                </v:rect>
                <v:rect id="正方形/長方形 611" o:spid="_x0000_s1028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fmcQA&#10;AADcAAAADwAAAGRycy9kb3ducmV2LnhtbESPT4vCMBTE78J+h/AWvIimVegu1SiL4B/wpCusx0fz&#10;bMs2L6WJtfrpjSB4HGbmN8xs0ZlKtNS40rKCeBSBIM6sLjlXcPxdDb9BOI+ssbJMCm7kYDH/6M0w&#10;1fbKe2oPPhcBwi5FBYX3dSqlywoy6Ea2Jg7e2TYGfZBNLnWD1wA3lRxHUSINlhwWCqxpWVD2f7iY&#10;QNkNNsdkcJps20u8xq/27+7LjVL9z+5nCsJT59/hV3urFSR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pX5nEAAAA3AAAAA8AAAAAAAAAAAAAAAAAmAIAAGRycy9k&#10;b3ducmV2LnhtbFBLBQYAAAAABAAEAPUAAACJAwAAAAA=&#10;" fillcolor="#0070c0" stroked="f" strokeweight="2pt">
                  <v:fill opacity="32896f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06F6751" wp14:editId="5CDB6FAE">
                <wp:simplePos x="0" y="0"/>
                <wp:positionH relativeFrom="column">
                  <wp:posOffset>3561549</wp:posOffset>
                </wp:positionH>
                <wp:positionV relativeFrom="paragraph">
                  <wp:posOffset>3921346</wp:posOffset>
                </wp:positionV>
                <wp:extent cx="3274010" cy="1978025"/>
                <wp:effectExtent l="0" t="0" r="22225" b="22225"/>
                <wp:wrapNone/>
                <wp:docPr id="614" name="グループ化 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10" cy="1978025"/>
                          <a:chOff x="0" y="0"/>
                          <a:chExt cx="3275280" cy="1979280"/>
                        </a:xfrm>
                      </wpg:grpSpPr>
                      <pic:pic xmlns:pic="http://schemas.openxmlformats.org/drawingml/2006/picture">
                        <pic:nvPicPr>
                          <pic:cNvPr id="615" name="図 6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10332" r="58"/>
                          <a:stretch/>
                        </pic:blipFill>
                        <pic:spPr bwMode="auto">
                          <a:xfrm>
                            <a:off x="13565" y="1"/>
                            <a:ext cx="1623402" cy="193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6" name="正方形/長方形 616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14" o:spid="_x0000_s1026" style="position:absolute;left:0;text-align:left;margin-left:280.45pt;margin-top:308.75pt;width:257.8pt;height:155.75pt;z-index:251736064" coordsize="32752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">
                <v:shape id="図 615" o:spid="_x0000_s1027" type="#_x0000_t75" style="position:absolute;left:135;width:16234;height:19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1rbEAAAA3AAAAA8AAABkcnMvZG93bnJldi54bWxEj0FrwkAUhO8F/8PyBG91E7WhRFdRQehN&#10;qh56fGSfSUj2bdhdTfTXd4VCj8PMfMOsNoNpxZ2cry0rSKcJCOLC6ppLBZfz4f0ThA/IGlvLpOBB&#10;Hjbr0dsKc217/qb7KZQiQtjnqKAKocul9EVFBv3UdsTRu1pnMETpSqkd9hFuWjlLkkwarDkuVNjR&#10;vqKiOd2MArk9ps9m12fHxbO5DObHJee5U2oyHrZLEIGG8B/+a39pBVn6Aa8z8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w1rbEAAAA3AAAAA8AAAAAAAAAAAAAAAAA&#10;nwIAAGRycy9kb3ducmV2LnhtbFBLBQYAAAAABAAEAPcAAACQAwAAAAA=&#10;">
                  <v:imagedata r:id="rId13" o:title="" croptop="6771f" cropleft="15170f" cropright="38f"/>
                  <v:path arrowok="t"/>
                </v:shape>
                <v:rect id="正方形/長方形 616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dUcYA&#10;AADcAAAADwAAAGRycy9kb3ducmV2LnhtbESPQUvDQBSE74L/YXmCN7uJ0CCx21KKQg9V2lgPvT2y&#10;r0lq9m3YfW3jv3cFweMwM98ws8XoenWhEDvPBvJJBoq49rbjxsD+4/XhCVQUZIu9ZzLwTREW89ub&#10;GZbWX3lHl0oalSAcSzTQigyl1rFuyWGc+IE4eUcfHEqSodE24DXBXa8fs6zQDjtOCy0OtGqp/qrO&#10;zsDqJeZv0ywc5LR932wrGT/3cWfM/d24fAYlNMp/+K+9tgaKvIDfM+k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CdUc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585D92" wp14:editId="7E0A9170">
                <wp:simplePos x="0" y="0"/>
                <wp:positionH relativeFrom="column">
                  <wp:posOffset>5057130</wp:posOffset>
                </wp:positionH>
                <wp:positionV relativeFrom="paragraph">
                  <wp:posOffset>4502756</wp:posOffset>
                </wp:positionV>
                <wp:extent cx="1288852" cy="393065"/>
                <wp:effectExtent l="0" t="0" r="0" b="0"/>
                <wp:wrapNone/>
                <wp:docPr id="617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852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鈴木</w:t>
                            </w: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健太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398.2pt;margin-top:354.55pt;width:101.5pt;height:30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鈴木</w:t>
                      </w: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健太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7A6900" wp14:editId="511B13D1">
                <wp:simplePos x="0" y="0"/>
                <wp:positionH relativeFrom="column">
                  <wp:posOffset>5083554</wp:posOffset>
                </wp:positionH>
                <wp:positionV relativeFrom="paragraph">
                  <wp:posOffset>4428759</wp:posOffset>
                </wp:positionV>
                <wp:extent cx="1432975" cy="208915"/>
                <wp:effectExtent l="0" t="0" r="0" b="0"/>
                <wp:wrapNone/>
                <wp:docPr id="618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975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400.3pt;margin-top:348.7pt;width:112.85pt;height:16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6D42BA5" wp14:editId="649B0FF0">
            <wp:simplePos x="0" y="0"/>
            <wp:positionH relativeFrom="column">
              <wp:posOffset>3883918</wp:posOffset>
            </wp:positionH>
            <wp:positionV relativeFrom="paragraph">
              <wp:posOffset>5004884</wp:posOffset>
            </wp:positionV>
            <wp:extent cx="982961" cy="755833"/>
            <wp:effectExtent l="0" t="0" r="8255" b="6350"/>
            <wp:wrapNone/>
            <wp:docPr id="619" name="図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図 61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61" cy="75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BBF5077" wp14:editId="657EBCBF">
            <wp:simplePos x="0" y="0"/>
            <wp:positionH relativeFrom="column">
              <wp:posOffset>5633167</wp:posOffset>
            </wp:positionH>
            <wp:positionV relativeFrom="paragraph">
              <wp:posOffset>4016486</wp:posOffset>
            </wp:positionV>
            <wp:extent cx="1083371" cy="195565"/>
            <wp:effectExtent l="0" t="0" r="2540" b="0"/>
            <wp:wrapNone/>
            <wp:docPr id="620" name="図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図 62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71" cy="19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1BCB38" wp14:editId="27500966">
                <wp:simplePos x="0" y="0"/>
                <wp:positionH relativeFrom="column">
                  <wp:posOffset>5083554</wp:posOffset>
                </wp:positionH>
                <wp:positionV relativeFrom="paragraph">
                  <wp:posOffset>4788176</wp:posOffset>
                </wp:positionV>
                <wp:extent cx="1433610" cy="208915"/>
                <wp:effectExtent l="0" t="0" r="0" b="0"/>
                <wp:wrapNone/>
                <wp:docPr id="621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610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781F5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Segoe" w:eastAsiaTheme="majorEastAsia" w:hAnsi="Segoe" w:cstheme="minorBidi" w:hint="eastAsia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Suzuki Kenta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400.3pt;margin-top:377pt;width:112.9pt;height:16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" filled="f" stroked="f">
                <v:textbox inset="0,0,0,0">
                  <w:txbxContent>
                    <w:p w:rsidR="00FC692F" w:rsidRPr="00781F5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>
                        <w:rPr>
                          <w:rFonts w:ascii="Segoe" w:eastAsiaTheme="majorEastAsia" w:hAnsi="Segoe" w:cstheme="minorBidi" w:hint="eastAsia"/>
                          <w:spacing w:val="20"/>
                          <w:kern w:val="24"/>
                          <w:sz w:val="12"/>
                          <w:szCs w:val="20"/>
                        </w:rPr>
                        <w:t>Suzuki Kenta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8550AA" wp14:editId="497475F4">
                <wp:simplePos x="0" y="0"/>
                <wp:positionH relativeFrom="column">
                  <wp:posOffset>5078269</wp:posOffset>
                </wp:positionH>
                <wp:positionV relativeFrom="paragraph">
                  <wp:posOffset>5242733</wp:posOffset>
                </wp:positionV>
                <wp:extent cx="1706970" cy="412115"/>
                <wp:effectExtent l="0" t="0" r="7620" b="6350"/>
                <wp:wrapNone/>
                <wp:docPr id="622" name="テキスト ボックス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97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FC692F" w:rsidRPr="00781F54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22" o:spid="_x0000_s1055" type="#_x0000_t202" style="position:absolute;margin-left:399.85pt;margin-top:412.8pt;width:134.4pt;height:32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" filled="f" stroked="f" strokeweight=".5pt">
                <v:textbox style="mso-fit-shape-to-text:t" inset="0,0,0,0">
                  <w:txbxContent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FC692F" w:rsidRPr="00781F54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3DDF692" wp14:editId="45490C37">
                <wp:simplePos x="0" y="0"/>
                <wp:positionH relativeFrom="column">
                  <wp:posOffset>3561549</wp:posOffset>
                </wp:positionH>
                <wp:positionV relativeFrom="paragraph">
                  <wp:posOffset>5760717</wp:posOffset>
                </wp:positionV>
                <wp:extent cx="3274060" cy="63460"/>
                <wp:effectExtent l="0" t="0" r="2540" b="0"/>
                <wp:wrapNone/>
                <wp:docPr id="623" name="グループ化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60" cy="63460"/>
                          <a:chOff x="0" y="0"/>
                          <a:chExt cx="3275330" cy="63500"/>
                        </a:xfrm>
                      </wpg:grpSpPr>
                      <wps:wsp>
                        <wps:cNvPr id="624" name="正方形/長方形 624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tile tx="0" ty="0" sx="30000" sy="3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正方形/長方形 625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23" o:spid="_x0000_s1026" style="position:absolute;left:0;text-align:left;margin-left:280.45pt;margin-top:453.6pt;width:257.8pt;height:5pt;z-index:251743232" coordsize="32753,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">
                <v:rect id="正方形/長方形 624" o:spid="_x0000_s1027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PocYA&#10;AADcAAAADwAAAGRycy9kb3ducmV2LnhtbESPT2vCQBTE70K/w/KEXkQ3ShGNriK2SvFW/5DrM/vM&#10;xmbfhuzWpN++Wyj0OMzMb5jlurOVeFDjS8cKxqMEBHHudMmFgvNpN5yB8AFZY+WYFHyTh/XqqbfE&#10;VLuWP+hxDIWIEPYpKjAh1KmUPjdk0Y9cTRy9m2sshiibQuoG2wi3lZwkyVRaLDkuGKxpayj/PH5Z&#10;BYft4X4ZmGs7u79mOznP9m+nbK/Uc7/bLEAE6sJ/+K/9rhVMJy/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wPocYAAADcAAAADwAAAAAAAAAAAAAAAACYAgAAZHJz&#10;L2Rvd25yZXYueG1sUEsFBgAAAAAEAAQA9QAAAIsDAAAAAA==&#10;" stroked="f" strokeweight="2pt">
                  <v:fill r:id="rId18" o:title="" recolor="t" rotate="t" type="tile"/>
                  <v:imagedata recolortarget="#203957 [1444]"/>
                </v:rect>
                <v:rect id="正方形/長方形 625" o:spid="_x0000_s1028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TJ8YA&#10;AADcAAAADwAAAGRycy9kb3ducmV2LnhtbESPzWrDMBCE74W8g9hALyGR41KnuFFCKbQ29JQfSI6L&#10;tbFNrJWxFNvt01eFQo7DzHzDrLejaURPnastK1guIhDEhdU1lwqOh4/5CwjnkTU2lknBNznYbiYP&#10;a0y1HXhH/d6XIkDYpaig8r5NpXRFRQbdwrbEwbvYzqAPsiul7nAIcNPIOIoSabDmsFBhS+8VFdf9&#10;zQTK1yw7JrPzU97flp+46k8/vs6UepyOb68gPI3+Hv5v51pBEj/D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6TJ8YAAADcAAAADwAAAAAAAAAAAAAAAACYAgAAZHJz&#10;L2Rvd25yZXYueG1sUEsFBgAAAAAEAAQA9QAAAIsDAAAAAA==&#10;" fillcolor="#0070c0" stroked="f" strokeweight="2pt">
                  <v:fill opacity="32896f"/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1E667745" wp14:editId="5BFA4B03">
            <wp:simplePos x="0" y="0"/>
            <wp:positionH relativeFrom="column">
              <wp:posOffset>422275</wp:posOffset>
            </wp:positionH>
            <wp:positionV relativeFrom="paragraph">
              <wp:posOffset>2108531</wp:posOffset>
            </wp:positionV>
            <wp:extent cx="977676" cy="133195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図 598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2" t="8182" r="22596" b="41277"/>
                    <a:stretch/>
                  </pic:blipFill>
                  <pic:spPr bwMode="auto">
                    <a:xfrm>
                      <a:off x="0" y="0"/>
                      <a:ext cx="977676" cy="133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C1C8DBB" wp14:editId="5E75F807">
                <wp:simplePos x="0" y="0"/>
                <wp:positionH relativeFrom="column">
                  <wp:posOffset>293563</wp:posOffset>
                </wp:positionH>
                <wp:positionV relativeFrom="paragraph">
                  <wp:posOffset>1949422</wp:posOffset>
                </wp:positionV>
                <wp:extent cx="3274010" cy="1978025"/>
                <wp:effectExtent l="0" t="0" r="22225" b="22225"/>
                <wp:wrapNone/>
                <wp:docPr id="572" name="グループ化 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10" cy="1978025"/>
                          <a:chOff x="0" y="0"/>
                          <a:chExt cx="3275280" cy="1979280"/>
                        </a:xfrm>
                      </wpg:grpSpPr>
                      <pic:pic xmlns:pic="http://schemas.openxmlformats.org/drawingml/2006/picture">
                        <pic:nvPicPr>
                          <pic:cNvPr id="573" name="図 5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10332" r="58"/>
                          <a:stretch/>
                        </pic:blipFill>
                        <pic:spPr bwMode="auto">
                          <a:xfrm>
                            <a:off x="13565" y="1"/>
                            <a:ext cx="1623402" cy="193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4" name="正方形/長方形 574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72" o:spid="_x0000_s1026" style="position:absolute;left:0;text-align:left;margin-left:23.1pt;margin-top:153.5pt;width:257.8pt;height:155.75pt;z-index:251707392" coordsize="32752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">
                <v:shape id="図 573" o:spid="_x0000_s1027" type="#_x0000_t75" style="position:absolute;left:135;width:16234;height:19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b4XEAAAA3AAAAA8AAABkcnMvZG93bnJldi54bWxEj0+LwjAUxO+C3yG8BW+aqqsuXaOosOBN&#10;/HPw+GjetqXNS0mi7frpzYLgcZiZ3zDLdWdqcSfnS8sKxqMEBHFmdcm5gsv5Z/gFwgdkjbVlUvBH&#10;Htarfm+JqbYtH+l+CrmIEPYpKihCaFIpfVaQQT+yDXH0fq0zGKJ0udQO2wg3tZwkyVwaLDkuFNjQ&#10;rqCsOt2MArk5jB/Vtp0fPh/VpTNXl5ynTqnBR7f5BhGoC+/wq73XCmaLKfyfi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vb4XEAAAA3AAAAA8AAAAAAAAAAAAAAAAA&#10;nwIAAGRycy9kb3ducmV2LnhtbFBLBQYAAAAABAAEAPcAAACQAwAAAAA=&#10;">
                  <v:imagedata r:id="rId13" o:title="" croptop="6771f" cropleft="15170f" cropright="38f"/>
                  <v:path arrowok="t"/>
                </v:shape>
                <v:rect id="正方形/長方形 574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QiYcYA&#10;AADcAAAADwAAAGRycy9kb3ducmV2LnhtbESPQWvCQBSE70L/w/IKvenGUluJrlKkhR7aoqkevD2y&#10;zyQ2+zbsvmr6712h0OMwM98w82XvWnWiEBvPBsajDBRx6W3DlYHt1+twCioKssXWMxn4pQjLxc1g&#10;jrn1Z97QqZBKJQjHHA3UIl2udSxrchhHviNO3sEHh5JkqLQNeE5w1+r7LHvUDhtOCzV2tKqp/C5+&#10;nIHVSxx/TLKwl+P6831dSL/bxo0xd7f98wyUUC//4b/2mzUweXqA65l0BP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QiYc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B90E1D" wp14:editId="4C5F6C1D">
                <wp:simplePos x="0" y="0"/>
                <wp:positionH relativeFrom="column">
                  <wp:posOffset>1789144</wp:posOffset>
                </wp:positionH>
                <wp:positionV relativeFrom="paragraph">
                  <wp:posOffset>2530832</wp:posOffset>
                </wp:positionV>
                <wp:extent cx="1288852" cy="393065"/>
                <wp:effectExtent l="0" t="0" r="0" b="0"/>
                <wp:wrapNone/>
                <wp:docPr id="575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852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鈴木</w:t>
                            </w: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健太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140.9pt;margin-top:199.3pt;width:101.5pt;height:30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鈴木</w:t>
                      </w: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健太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C37EDD" wp14:editId="7DE68E17">
                <wp:simplePos x="0" y="0"/>
                <wp:positionH relativeFrom="column">
                  <wp:posOffset>1815568</wp:posOffset>
                </wp:positionH>
                <wp:positionV relativeFrom="paragraph">
                  <wp:posOffset>2456835</wp:posOffset>
                </wp:positionV>
                <wp:extent cx="1432975" cy="208915"/>
                <wp:effectExtent l="0" t="0" r="0" b="0"/>
                <wp:wrapNone/>
                <wp:docPr id="576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975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142.95pt;margin-top:193.45pt;width:112.85pt;height:16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0E61633" wp14:editId="65EE5028">
            <wp:simplePos x="0" y="0"/>
            <wp:positionH relativeFrom="column">
              <wp:posOffset>615932</wp:posOffset>
            </wp:positionH>
            <wp:positionV relativeFrom="paragraph">
              <wp:posOffset>3032960</wp:posOffset>
            </wp:positionV>
            <wp:extent cx="982961" cy="755833"/>
            <wp:effectExtent l="0" t="0" r="8255" b="6350"/>
            <wp:wrapNone/>
            <wp:docPr id="577" name="図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図 57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61" cy="75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2860020" wp14:editId="69BF8D2F">
            <wp:simplePos x="0" y="0"/>
            <wp:positionH relativeFrom="column">
              <wp:posOffset>2365181</wp:posOffset>
            </wp:positionH>
            <wp:positionV relativeFrom="paragraph">
              <wp:posOffset>2044562</wp:posOffset>
            </wp:positionV>
            <wp:extent cx="1083371" cy="195565"/>
            <wp:effectExtent l="0" t="0" r="2540" b="0"/>
            <wp:wrapNone/>
            <wp:docPr id="578" name="図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図 57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71" cy="19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9841CE" wp14:editId="102164BD">
                <wp:simplePos x="0" y="0"/>
                <wp:positionH relativeFrom="column">
                  <wp:posOffset>1815568</wp:posOffset>
                </wp:positionH>
                <wp:positionV relativeFrom="paragraph">
                  <wp:posOffset>2816252</wp:posOffset>
                </wp:positionV>
                <wp:extent cx="1433610" cy="208915"/>
                <wp:effectExtent l="0" t="0" r="0" b="0"/>
                <wp:wrapNone/>
                <wp:docPr id="579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610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781F5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Segoe" w:eastAsiaTheme="majorEastAsia" w:hAnsi="Segoe" w:cstheme="minorBidi" w:hint="eastAsia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Suzuki Kenta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142.95pt;margin-top:221.75pt;width:112.9pt;height:16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" filled="f" stroked="f">
                <v:textbox inset="0,0,0,0">
                  <w:txbxContent>
                    <w:p w:rsidR="00FC692F" w:rsidRPr="00781F5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>
                        <w:rPr>
                          <w:rFonts w:ascii="Segoe" w:eastAsiaTheme="majorEastAsia" w:hAnsi="Segoe" w:cstheme="minorBidi" w:hint="eastAsia"/>
                          <w:spacing w:val="20"/>
                          <w:kern w:val="24"/>
                          <w:sz w:val="12"/>
                          <w:szCs w:val="20"/>
                        </w:rPr>
                        <w:t>Suzuki Kenta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226586" wp14:editId="7E9DAEBA">
                <wp:simplePos x="0" y="0"/>
                <wp:positionH relativeFrom="column">
                  <wp:posOffset>1810283</wp:posOffset>
                </wp:positionH>
                <wp:positionV relativeFrom="paragraph">
                  <wp:posOffset>3270809</wp:posOffset>
                </wp:positionV>
                <wp:extent cx="1706970" cy="412115"/>
                <wp:effectExtent l="0" t="0" r="7620" b="6350"/>
                <wp:wrapNone/>
                <wp:docPr id="580" name="テキスト ボックス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97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FC692F" w:rsidRPr="00781F54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80" o:spid="_x0000_s1059" type="#_x0000_t202" style="position:absolute;margin-left:142.55pt;margin-top:257.55pt;width:134.4pt;height:32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" filled="f" stroked="f" strokeweight=".5pt">
                <v:textbox style="mso-fit-shape-to-text:t" inset="0,0,0,0">
                  <w:txbxContent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FC692F" w:rsidRPr="00781F54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24508E4" wp14:editId="2D72B4EC">
                <wp:simplePos x="0" y="0"/>
                <wp:positionH relativeFrom="column">
                  <wp:posOffset>293563</wp:posOffset>
                </wp:positionH>
                <wp:positionV relativeFrom="paragraph">
                  <wp:posOffset>3788793</wp:posOffset>
                </wp:positionV>
                <wp:extent cx="3274060" cy="63460"/>
                <wp:effectExtent l="0" t="0" r="2540" b="0"/>
                <wp:wrapNone/>
                <wp:docPr id="581" name="グループ化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60" cy="63460"/>
                          <a:chOff x="0" y="0"/>
                          <a:chExt cx="3275330" cy="63500"/>
                        </a:xfrm>
                      </wpg:grpSpPr>
                      <wps:wsp>
                        <wps:cNvPr id="582" name="正方形/長方形 582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tile tx="0" ty="0" sx="30000" sy="3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正方形/長方形 583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81" o:spid="_x0000_s1026" style="position:absolute;left:0;text-align:left;margin-left:23.1pt;margin-top:298.35pt;width:257.8pt;height:5pt;z-index:251714560" coordsize="32753,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">
                <v:rect id="正方形/長方形 582" o:spid="_x0000_s1027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oMCMYA&#10;AADcAAAADwAAAGRycy9kb3ducmV2LnhtbESPQWvCQBSE74X+h+UVvBTdVLDE6CrFqhRvaiXXZ/aZ&#10;jc2+DdnVpP++Wyj0OMzMN8x82dta3Kn1lWMFL6MEBHHhdMWlgs/jZpiC8AFZY+2YFHyTh+Xi8WGO&#10;mXYd7+l+CKWIEPYZKjAhNJmUvjBk0Y9cQxy9i2sthijbUuoWuwi3tRwnyau0WHFcMNjQylDxdbhZ&#10;BbvV7np6Nucuvb7nGznNt+tjvlVq8NS/zUAE6sN/+K/9oRVM0jH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oMCMYAAADcAAAADwAAAAAAAAAAAAAAAACYAgAAZHJz&#10;L2Rvd25yZXYueG1sUEsFBgAAAAAEAAQA9QAAAIsDAAAAAA==&#10;" stroked="f" strokeweight="2pt">
                  <v:fill r:id="rId18" o:title="" recolor="t" rotate="t" type="tile"/>
                  <v:imagedata recolortarget="#203957 [1444]"/>
                </v:rect>
                <v:rect id="正方形/長方形 583" o:spid="_x0000_s1028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QjsYA&#10;AADcAAAADwAAAGRycy9kb3ducmV2LnhtbESPQWvCQBSE7wX/w/KEXkQ3NjRK6iql0Cr0ZBTs8ZF9&#10;TUKzb0N2XaO/vlsoeBxm5htmtRlMKwL1rrGsYD5LQBCXVjdcKTge3qdLEM4ja2wtk4IrOdisRw8r&#10;zLW98J5C4SsRIexyVFB73+VSurImg25mO+LofdveoI+yr6Tu8RLhppVPSZJJgw3HhRo7equp/CnO&#10;JlI+J9tjNvlKd+E8/8BFON18s1XqcTy8voDwNPh7+L+90wqely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iQjsYAAADcAAAADwAAAAAAAAAAAAAAAACYAgAAZHJz&#10;L2Rvd25yZXYueG1sUEsFBgAAAAAEAAQA9QAAAIsDAAAAAA==&#10;" fillcolor="#0070c0" stroked="f" strokeweight="2pt">
                  <v:fill opacity="32896f"/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24938E04" wp14:editId="4BBBF67C">
            <wp:simplePos x="0" y="0"/>
            <wp:positionH relativeFrom="column">
              <wp:posOffset>3693599</wp:posOffset>
            </wp:positionH>
            <wp:positionV relativeFrom="paragraph">
              <wp:posOffset>114300</wp:posOffset>
            </wp:positionV>
            <wp:extent cx="977676" cy="1331959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図 598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2" t="8182" r="22596" b="41277"/>
                    <a:stretch/>
                  </pic:blipFill>
                  <pic:spPr bwMode="auto">
                    <a:xfrm>
                      <a:off x="0" y="0"/>
                      <a:ext cx="977676" cy="133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EBD462" wp14:editId="663F6534">
                <wp:simplePos x="0" y="0"/>
                <wp:positionH relativeFrom="column">
                  <wp:posOffset>5057194</wp:posOffset>
                </wp:positionH>
                <wp:positionV relativeFrom="paragraph">
                  <wp:posOffset>551009</wp:posOffset>
                </wp:positionV>
                <wp:extent cx="1288907" cy="393100"/>
                <wp:effectExtent l="0" t="0" r="0" b="0"/>
                <wp:wrapNone/>
                <wp:docPr id="56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907" cy="393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鈴木</w:t>
                            </w: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健太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398.2pt;margin-top:43.4pt;width:101.5pt;height:30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鈴木</w:t>
                      </w: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健太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1A5F2C" wp14:editId="73C1E84F">
                <wp:simplePos x="0" y="0"/>
                <wp:positionH relativeFrom="column">
                  <wp:posOffset>5083619</wp:posOffset>
                </wp:positionH>
                <wp:positionV relativeFrom="paragraph">
                  <wp:posOffset>477006</wp:posOffset>
                </wp:positionV>
                <wp:extent cx="1433036" cy="208933"/>
                <wp:effectExtent l="0" t="0" r="0" b="0"/>
                <wp:wrapNone/>
                <wp:docPr id="562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036" cy="2089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400.3pt;margin-top:37.55pt;width:112.85pt;height:16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0FA09EB" wp14:editId="435B79E0">
            <wp:simplePos x="0" y="0"/>
            <wp:positionH relativeFrom="column">
              <wp:posOffset>3883932</wp:posOffset>
            </wp:positionH>
            <wp:positionV relativeFrom="paragraph">
              <wp:posOffset>1053182</wp:posOffset>
            </wp:positionV>
            <wp:extent cx="983003" cy="755900"/>
            <wp:effectExtent l="0" t="0" r="7620" b="6350"/>
            <wp:wrapNone/>
            <wp:docPr id="563" name="図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図 56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003" cy="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75F69CF" wp14:editId="126ADF1A">
            <wp:simplePos x="0" y="0"/>
            <wp:positionH relativeFrom="column">
              <wp:posOffset>5633255</wp:posOffset>
            </wp:positionH>
            <wp:positionV relativeFrom="paragraph">
              <wp:posOffset>64696</wp:posOffset>
            </wp:positionV>
            <wp:extent cx="1083417" cy="195582"/>
            <wp:effectExtent l="0" t="0" r="2540" b="0"/>
            <wp:wrapNone/>
            <wp:docPr id="564" name="図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図 5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417" cy="19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FDA510" wp14:editId="25B22EA1">
                <wp:simplePos x="0" y="0"/>
                <wp:positionH relativeFrom="column">
                  <wp:posOffset>5083619</wp:posOffset>
                </wp:positionH>
                <wp:positionV relativeFrom="paragraph">
                  <wp:posOffset>836455</wp:posOffset>
                </wp:positionV>
                <wp:extent cx="1433671" cy="208933"/>
                <wp:effectExtent l="0" t="0" r="0" b="0"/>
                <wp:wrapNone/>
                <wp:docPr id="565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671" cy="2089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781F5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Segoe" w:eastAsiaTheme="majorEastAsia" w:hAnsi="Segoe" w:cstheme="minorBidi" w:hint="eastAsia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Suzuki Kenta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400.3pt;margin-top:65.85pt;width:112.9pt;height:16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" filled="f" stroked="f">
                <v:textbox inset="0,0,0,0">
                  <w:txbxContent>
                    <w:p w:rsidR="00FC692F" w:rsidRPr="00781F5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>
                        <w:rPr>
                          <w:rFonts w:ascii="Segoe" w:eastAsiaTheme="majorEastAsia" w:hAnsi="Segoe" w:cstheme="minorBidi" w:hint="eastAsia"/>
                          <w:spacing w:val="20"/>
                          <w:kern w:val="24"/>
                          <w:sz w:val="12"/>
                          <w:szCs w:val="20"/>
                        </w:rPr>
                        <w:t>Suzuki Kenta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B3ABD5" wp14:editId="6AD3DFF2">
                <wp:simplePos x="0" y="0"/>
                <wp:positionH relativeFrom="column">
                  <wp:posOffset>5078334</wp:posOffset>
                </wp:positionH>
                <wp:positionV relativeFrom="paragraph">
                  <wp:posOffset>1291052</wp:posOffset>
                </wp:positionV>
                <wp:extent cx="1707043" cy="412151"/>
                <wp:effectExtent l="0" t="0" r="7620" b="6350"/>
                <wp:wrapNone/>
                <wp:docPr id="566" name="テキスト ボックス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043" cy="41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FC692F" w:rsidRPr="00781F54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66" o:spid="_x0000_s1063" type="#_x0000_t202" style="position:absolute;margin-left:399.85pt;margin-top:101.65pt;width:134.4pt;height:32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" filled="f" stroked="f" strokeweight=".5pt">
                <v:textbox style="mso-fit-shape-to-text:t" inset="0,0,0,0">
                  <w:txbxContent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FC692F" w:rsidRPr="00781F54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D433163" wp14:editId="75CA8126">
                <wp:simplePos x="0" y="0"/>
                <wp:positionH relativeFrom="column">
                  <wp:posOffset>3561549</wp:posOffset>
                </wp:positionH>
                <wp:positionV relativeFrom="paragraph">
                  <wp:posOffset>1809082</wp:posOffset>
                </wp:positionV>
                <wp:extent cx="3274200" cy="63466"/>
                <wp:effectExtent l="0" t="0" r="2540" b="0"/>
                <wp:wrapNone/>
                <wp:docPr id="567" name="グループ化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200" cy="63466"/>
                          <a:chOff x="0" y="0"/>
                          <a:chExt cx="3275330" cy="63500"/>
                        </a:xfrm>
                      </wpg:grpSpPr>
                      <wps:wsp>
                        <wps:cNvPr id="568" name="正方形/長方形 568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tile tx="0" ty="0" sx="30000" sy="3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正方形/長方形 569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67" o:spid="_x0000_s1026" style="position:absolute;left:0;text-align:left;margin-left:280.45pt;margin-top:142.45pt;width:257.8pt;height:5pt;z-index:251704320" coordsize="32753,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">
                <v:rect id="正方形/長方形 568" o:spid="_x0000_s1027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dGMMA&#10;AADcAAAADwAAAGRycy9kb3ducmV2LnhtbERPy2rCQBTdC/2H4QrdiE4sKJo6iviiuKsPsr3NXDOx&#10;mTshM5r07zuLQpeH816sOluJJzW+dKxgPEpAEOdOl1wouJz3wxkIH5A1Vo5JwQ95WC1fegtMtWv5&#10;k56nUIgYwj5FBSaEOpXS54Ys+pGriSN3c43FEGFTSN1gG8NtJd+SZCotlhwbDNa0MZR/nx5WwXFz&#10;vF8H5qud3bfZXs6zw+6cHZR67XfrdxCBuvAv/nN/aAWTaVwbz8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7dGMMAAADcAAAADwAAAAAAAAAAAAAAAACYAgAAZHJzL2Rv&#10;d25yZXYueG1sUEsFBgAAAAAEAAQA9QAAAIgDAAAAAA==&#10;" stroked="f" strokeweight="2pt">
                  <v:fill r:id="rId18" o:title="" recolor="t" rotate="t" type="tile"/>
                  <v:imagedata recolortarget="#203957 [1444]"/>
                </v:rect>
                <v:rect id="正方形/長方形 569" o:spid="_x0000_s1028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BnsYA&#10;AADcAAAADwAAAGRycy9kb3ducmV2LnhtbESPT2vCQBTE70K/w/IKvYhubDG2MRsRoVXw5B+wx0f2&#10;NQlm34bsGtN+ercgeBxm5jdMuuhNLTpqXWVZwWQcgSDOra64UHA8fI7eQTiPrLG2TAp+ycEiexqk&#10;mGh75R11e1+IAGGXoILS+yaR0uUlGXRj2xAH78e2Bn2QbSF1i9cAN7V8jaJYGqw4LJTY0Kqk/Ly/&#10;mEDZDtfHePj9tukuky+cdac/X62Vennul3MQnnr/CN/bG61gGn/A/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xBnsYAAADcAAAADwAAAAAAAAAAAAAAAACYAgAAZHJz&#10;L2Rvd25yZXYueG1sUEsFBgAAAAAEAAQA9QAAAIsDAAAAAA==&#10;" fillcolor="#0070c0" stroked="f" strokeweight="2pt">
                  <v:fill opacity="32896f"/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74C97501" wp14:editId="6F9A9E46">
            <wp:simplePos x="0" y="0"/>
            <wp:positionH relativeFrom="column">
              <wp:posOffset>422711</wp:posOffset>
            </wp:positionH>
            <wp:positionV relativeFrom="paragraph">
              <wp:posOffset>114451</wp:posOffset>
            </wp:positionV>
            <wp:extent cx="977676" cy="133195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図 598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2" t="8182" r="22596" b="41277"/>
                    <a:stretch/>
                  </pic:blipFill>
                  <pic:spPr bwMode="auto">
                    <a:xfrm>
                      <a:off x="0" y="0"/>
                      <a:ext cx="977676" cy="133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9B6C776" wp14:editId="140EC03A">
                <wp:simplePos x="0" y="0"/>
                <wp:positionH relativeFrom="column">
                  <wp:posOffset>3561549</wp:posOffset>
                </wp:positionH>
                <wp:positionV relativeFrom="paragraph">
                  <wp:posOffset>1949422</wp:posOffset>
                </wp:positionV>
                <wp:extent cx="3274010" cy="1978025"/>
                <wp:effectExtent l="0" t="0" r="22225" b="22225"/>
                <wp:wrapNone/>
                <wp:docPr id="586" name="グループ化 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10" cy="1978025"/>
                          <a:chOff x="0" y="0"/>
                          <a:chExt cx="3275280" cy="1979280"/>
                        </a:xfrm>
                      </wpg:grpSpPr>
                      <pic:pic xmlns:pic="http://schemas.openxmlformats.org/drawingml/2006/picture">
                        <pic:nvPicPr>
                          <pic:cNvPr id="587" name="図 5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10332" r="58"/>
                          <a:stretch/>
                        </pic:blipFill>
                        <pic:spPr bwMode="auto">
                          <a:xfrm>
                            <a:off x="13565" y="1"/>
                            <a:ext cx="1623402" cy="193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88" name="正方形/長方形 588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86" o:spid="_x0000_s1026" style="position:absolute;left:0;text-align:left;margin-left:280.45pt;margin-top:153.5pt;width:257.8pt;height:155.75pt;z-index:251716608" coordsize="32752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">
                <v:shape id="図 587" o:spid="_x0000_s1027" type="#_x0000_t75" style="position:absolute;left:135;width:16234;height:19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GaHEAAAA3AAAAA8AAABkcnMvZG93bnJldi54bWxEj0+LwjAUxO+C3yE8wZum6upKNYoKwt7E&#10;P4c9PppnW9q8lCTa6qffLCzscZiZ3zDrbWdq8STnS8sKJuMEBHFmdcm5gtv1OFqC8AFZY22ZFLzI&#10;w3bT760x1bblMz0vIRcRwj5FBUUITSqlzwoy6Me2IY7e3TqDIUqXS+2wjXBTy2mSLKTBkuNCgQ0d&#10;Csqqy8MokLvT5F3t28Xp413dOvPtkuvMKTUcdLsViEBd+A//tb+0gvnyE37Px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BGaHEAAAA3AAAAA8AAAAAAAAAAAAAAAAA&#10;nwIAAGRycy9kb3ducmV2LnhtbFBLBQYAAAAABAAEAPcAAACQAwAAAAA=&#10;">
                  <v:imagedata r:id="rId13" o:title="" croptop="6771f" cropleft="15170f" cropright="38f"/>
                  <v:path arrowok="t"/>
                </v:shape>
                <v:rect id="正方形/長方形 588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YQ8IA&#10;AADcAAAADwAAAGRycy9kb3ducmV2LnhtbERPTWvCQBC9C/6HZYTedGPBIqmriCj0YEVTe+htyE6T&#10;1Oxs2B01/vvuodDj430vVr1r1Y1CbDwbmE4yUMSltw1XBs4fu/EcVBRki61nMvCgCKvlcLDA3Po7&#10;n+hWSKVSCMccDdQiXa51LGtyGCe+I07ctw8OJcFQaRvwnsJdq5+z7EU7bDg11NjRpqbyUlydgc02&#10;Tt9nWfiSn+Nhfyyk/zzHkzFPo379Ckqol3/xn/vNGpjN09p0Jh0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FhDwgAAANwAAAAPAAAAAAAAAAAAAAAAAJgCAABkcnMvZG93&#10;bnJldi54bWxQSwUGAAAAAAQABAD1AAAAhwMAAAAA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F13A0E" wp14:editId="054CDB6B">
                <wp:simplePos x="0" y="0"/>
                <wp:positionH relativeFrom="column">
                  <wp:posOffset>5057130</wp:posOffset>
                </wp:positionH>
                <wp:positionV relativeFrom="paragraph">
                  <wp:posOffset>2530832</wp:posOffset>
                </wp:positionV>
                <wp:extent cx="1288852" cy="393065"/>
                <wp:effectExtent l="0" t="0" r="0" b="0"/>
                <wp:wrapNone/>
                <wp:docPr id="589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852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鈴木</w:t>
                            </w: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健太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398.2pt;margin-top:199.3pt;width:101.5pt;height:30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鈴木</w:t>
                      </w: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健太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8A516A" wp14:editId="05623C88">
                <wp:simplePos x="0" y="0"/>
                <wp:positionH relativeFrom="column">
                  <wp:posOffset>5083554</wp:posOffset>
                </wp:positionH>
                <wp:positionV relativeFrom="paragraph">
                  <wp:posOffset>2456835</wp:posOffset>
                </wp:positionV>
                <wp:extent cx="1432975" cy="208915"/>
                <wp:effectExtent l="0" t="0" r="0" b="0"/>
                <wp:wrapNone/>
                <wp:docPr id="590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975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FC692F" w:rsidRPr="000922F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400.3pt;margin-top:193.45pt;width:112.85pt;height:16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" filled="f" stroked="f">
                <v:textbox inset="0,0,0,0">
                  <w:txbxContent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FC692F" w:rsidRPr="000922F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4B8EBF9" wp14:editId="65417CA2">
            <wp:simplePos x="0" y="0"/>
            <wp:positionH relativeFrom="column">
              <wp:posOffset>3883918</wp:posOffset>
            </wp:positionH>
            <wp:positionV relativeFrom="paragraph">
              <wp:posOffset>3032960</wp:posOffset>
            </wp:positionV>
            <wp:extent cx="982961" cy="755833"/>
            <wp:effectExtent l="0" t="0" r="8255" b="6350"/>
            <wp:wrapNone/>
            <wp:docPr id="591" name="図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図 59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61" cy="75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C573024" wp14:editId="57DE8E06">
            <wp:simplePos x="0" y="0"/>
            <wp:positionH relativeFrom="column">
              <wp:posOffset>5633167</wp:posOffset>
            </wp:positionH>
            <wp:positionV relativeFrom="paragraph">
              <wp:posOffset>2044562</wp:posOffset>
            </wp:positionV>
            <wp:extent cx="1083371" cy="195565"/>
            <wp:effectExtent l="0" t="0" r="2540" b="0"/>
            <wp:wrapNone/>
            <wp:docPr id="592" name="図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図 59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71" cy="19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FB57D2" wp14:editId="3864CC63">
                <wp:simplePos x="0" y="0"/>
                <wp:positionH relativeFrom="column">
                  <wp:posOffset>5083554</wp:posOffset>
                </wp:positionH>
                <wp:positionV relativeFrom="paragraph">
                  <wp:posOffset>2816252</wp:posOffset>
                </wp:positionV>
                <wp:extent cx="1433610" cy="208915"/>
                <wp:effectExtent l="0" t="0" r="0" b="0"/>
                <wp:wrapNone/>
                <wp:docPr id="5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610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692F" w:rsidRPr="00781F54" w:rsidRDefault="00FC692F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Segoe" w:eastAsiaTheme="majorEastAsia" w:hAnsi="Segoe" w:cstheme="minorBidi" w:hint="eastAsia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Suzuki Kenta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400.3pt;margin-top:221.75pt;width:112.9pt;height:16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" filled="f" stroked="f">
                <v:textbox inset="0,0,0,0">
                  <w:txbxContent>
                    <w:p w:rsidR="00FC692F" w:rsidRPr="00781F54" w:rsidRDefault="00FC692F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>
                        <w:rPr>
                          <w:rFonts w:ascii="Segoe" w:eastAsiaTheme="majorEastAsia" w:hAnsi="Segoe" w:cstheme="minorBidi" w:hint="eastAsia"/>
                          <w:spacing w:val="20"/>
                          <w:kern w:val="24"/>
                          <w:sz w:val="12"/>
                          <w:szCs w:val="20"/>
                        </w:rPr>
                        <w:t>Suzuki Kenta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01B52E" wp14:editId="72905690">
                <wp:simplePos x="0" y="0"/>
                <wp:positionH relativeFrom="column">
                  <wp:posOffset>5078269</wp:posOffset>
                </wp:positionH>
                <wp:positionV relativeFrom="paragraph">
                  <wp:posOffset>3270809</wp:posOffset>
                </wp:positionV>
                <wp:extent cx="1706970" cy="412115"/>
                <wp:effectExtent l="0" t="0" r="7620" b="6350"/>
                <wp:wrapNone/>
                <wp:docPr id="594" name="テキスト ボックス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97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FC692F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FC692F" w:rsidRPr="00781F54" w:rsidRDefault="00FC692F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94" o:spid="_x0000_s1067" type="#_x0000_t202" style="position:absolute;margin-left:399.85pt;margin-top:257.55pt;width:134.4pt;height:32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" filled="f" stroked="f" strokeweight=".5pt">
                <v:textbox style="mso-fit-shape-to-text:t" inset="0,0,0,0">
                  <w:txbxContent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FC692F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FC692F" w:rsidRPr="00781F54" w:rsidRDefault="00FC692F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655BCA3" wp14:editId="42328977">
                <wp:simplePos x="0" y="0"/>
                <wp:positionH relativeFrom="column">
                  <wp:posOffset>3561549</wp:posOffset>
                </wp:positionH>
                <wp:positionV relativeFrom="paragraph">
                  <wp:posOffset>3788793</wp:posOffset>
                </wp:positionV>
                <wp:extent cx="3274060" cy="63460"/>
                <wp:effectExtent l="0" t="0" r="2540" b="0"/>
                <wp:wrapNone/>
                <wp:docPr id="595" name="グループ化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60" cy="63460"/>
                          <a:chOff x="0" y="0"/>
                          <a:chExt cx="3275330" cy="63500"/>
                        </a:xfrm>
                      </wpg:grpSpPr>
                      <wps:wsp>
                        <wps:cNvPr id="596" name="正方形/長方形 596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tile tx="0" ty="0" sx="30000" sy="3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正方形/長方形 597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95" o:spid="_x0000_s1026" style="position:absolute;left:0;text-align:left;margin-left:280.45pt;margin-top:298.35pt;width:257.8pt;height:5pt;z-index:251723776" coordsize="32753,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">
                <v:rect id="正方形/長方形 596" o:spid="_x0000_s1027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c1scA&#10;AADcAAAADwAAAGRycy9kb3ducmV2LnhtbESPT2vCQBTE70K/w/IKXkQ3LVRi6ipiqxRv/im5vmZf&#10;s9Hs25BdTfrtu4WCx2FmfsPMl72txY1aXzlW8DRJQBAXTldcKjgdN+MUhA/IGmvHpOCHPCwXD4M5&#10;Ztp1vKfbIZQiQthnqMCE0GRS+sKQRT9xDXH0vl1rMUTZllK32EW4reVzkkylxYrjgsGG1oaKy+Fq&#10;FezWu/PnyHx16fkt38hZvn0/5lulho/96hVEoD7cw//tD63gZTa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4nNbHAAAA3AAAAA8AAAAAAAAAAAAAAAAAmAIAAGRy&#10;cy9kb3ducmV2LnhtbFBLBQYAAAAABAAEAPUAAACMAwAAAAA=&#10;" stroked="f" strokeweight="2pt">
                  <v:fill r:id="rId18" o:title="" recolor="t" rotate="t" type="tile"/>
                  <v:imagedata recolortarget="#203957 [1444]"/>
                </v:rect>
                <v:rect id="正方形/長方形 597" o:spid="_x0000_s1028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AUMcA&#10;AADcAAAADwAAAGRycy9kb3ducmV2LnhtbESPW2vCQBSE3wv9D8sp+CJ1o9JYU1cphTaCT16gfTxk&#10;j0lo9mzIbi7217sFwcdhZr5hVpvBVKKjxpWWFUwnEQjizOqScwWn4+fzKwjnkTVWlknBhRxs1o8P&#10;K0y07XlP3cHnIkDYJaig8L5OpHRZQQbdxNbEwTvbxqAPssmlbrAPcFPJWRTF0mDJYaHAmj4Kyn4P&#10;rQmU3Tg9xeOf+bZrp1+46L7/fJkqNXoa3t9AeBr8PXxrb7WCl+UC/s+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6AFDHAAAA3AAAAA8AAAAAAAAAAAAAAAAAmAIAAGRy&#10;cy9kb3ducmV2LnhtbFBLBQYAAAAABAAEAPUAAACMAwAAAAA=&#10;" fillcolor="#0070c0" stroked="f" strokeweight="2pt">
                  <v:fill opacity="32896f"/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7D06250" wp14:editId="005866DE">
            <wp:simplePos x="0" y="0"/>
            <wp:positionH relativeFrom="column">
              <wp:posOffset>3688384</wp:posOffset>
            </wp:positionH>
            <wp:positionV relativeFrom="paragraph">
              <wp:posOffset>2097417</wp:posOffset>
            </wp:positionV>
            <wp:extent cx="977676" cy="1331959"/>
            <wp:effectExtent l="0" t="0" r="0" b="0"/>
            <wp:wrapNone/>
            <wp:docPr id="598" name="図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図 598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2" t="8182" r="22596" b="41277"/>
                    <a:stretch/>
                  </pic:blipFill>
                  <pic:spPr bwMode="auto">
                    <a:xfrm>
                      <a:off x="0" y="0"/>
                      <a:ext cx="977676" cy="133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6EF0EB" wp14:editId="6D1D4FE5">
                <wp:simplePos x="0" y="0"/>
                <wp:positionH relativeFrom="column">
                  <wp:posOffset>1789144</wp:posOffset>
                </wp:positionH>
                <wp:positionV relativeFrom="paragraph">
                  <wp:posOffset>550958</wp:posOffset>
                </wp:positionV>
                <wp:extent cx="1288852" cy="393065"/>
                <wp:effectExtent l="0" t="0" r="0" b="0"/>
                <wp:wrapNone/>
                <wp:docPr id="535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852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EA15A0" w:rsidP="007840FB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鈴木</w:t>
                            </w:r>
                            <w:r w:rsidR="007840FB"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健太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140.9pt;margin-top:43.4pt;width:101.5pt;height:30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" filled="f" stroked="f">
                <v:textbox inset="0,0,0,0">
                  <w:txbxContent>
                    <w:p w:rsidR="007840FB" w:rsidRPr="000922F4" w:rsidRDefault="00EA15A0" w:rsidP="007840FB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鈴木</w:t>
                      </w:r>
                      <w:r w:rsidR="007840FB"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健太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8EFB55" wp14:editId="404C9829">
                <wp:simplePos x="0" y="0"/>
                <wp:positionH relativeFrom="column">
                  <wp:posOffset>1815568</wp:posOffset>
                </wp:positionH>
                <wp:positionV relativeFrom="paragraph">
                  <wp:posOffset>476961</wp:posOffset>
                </wp:positionV>
                <wp:extent cx="1432975" cy="208915"/>
                <wp:effectExtent l="0" t="0" r="0" b="0"/>
                <wp:wrapNone/>
                <wp:docPr id="536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975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7840FB" w:rsidRPr="000922F4" w:rsidRDefault="007840FB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142.95pt;margin-top:37.55pt;width:112.85pt;height:16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" filled="f" stroked="f">
                <v:textbox inset="0,0,0,0">
                  <w:txbxContent>
                    <w:p w:rsidR="007840FB" w:rsidRPr="000922F4" w:rsidRDefault="007840FB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7840FB" w:rsidRPr="000922F4" w:rsidRDefault="007840FB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5764425" wp14:editId="352124D2">
            <wp:simplePos x="0" y="0"/>
            <wp:positionH relativeFrom="column">
              <wp:posOffset>615932</wp:posOffset>
            </wp:positionH>
            <wp:positionV relativeFrom="paragraph">
              <wp:posOffset>1053086</wp:posOffset>
            </wp:positionV>
            <wp:extent cx="982961" cy="755833"/>
            <wp:effectExtent l="0" t="0" r="8255" b="6350"/>
            <wp:wrapNone/>
            <wp:docPr id="537" name="図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図 53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61" cy="75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38E5CE9" wp14:editId="178F4192">
            <wp:simplePos x="0" y="0"/>
            <wp:positionH relativeFrom="column">
              <wp:posOffset>2365181</wp:posOffset>
            </wp:positionH>
            <wp:positionV relativeFrom="paragraph">
              <wp:posOffset>64688</wp:posOffset>
            </wp:positionV>
            <wp:extent cx="1083371" cy="195565"/>
            <wp:effectExtent l="0" t="0" r="2540" b="0"/>
            <wp:wrapNone/>
            <wp:docPr id="539" name="図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図 53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71" cy="19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D3393B" wp14:editId="5B47794E">
                <wp:simplePos x="0" y="0"/>
                <wp:positionH relativeFrom="column">
                  <wp:posOffset>1815568</wp:posOffset>
                </wp:positionH>
                <wp:positionV relativeFrom="paragraph">
                  <wp:posOffset>836378</wp:posOffset>
                </wp:positionV>
                <wp:extent cx="1433610" cy="208915"/>
                <wp:effectExtent l="0" t="0" r="0" b="0"/>
                <wp:wrapNone/>
                <wp:docPr id="540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610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781F54" w:rsidRDefault="00EA15A0" w:rsidP="007840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Segoe" w:eastAsiaTheme="majorEastAsia" w:hAnsi="Segoe" w:cstheme="minorBidi" w:hint="eastAsia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Suzuki Kenta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142.95pt;margin-top:65.85pt;width:112.9pt;height:16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" filled="f" stroked="f">
                <v:textbox inset="0,0,0,0">
                  <w:txbxContent>
                    <w:p w:rsidR="007840FB" w:rsidRPr="00781F54" w:rsidRDefault="00EA15A0" w:rsidP="007840FB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>
                        <w:rPr>
                          <w:rFonts w:ascii="Segoe" w:eastAsiaTheme="majorEastAsia" w:hAnsi="Segoe" w:cstheme="minorBidi" w:hint="eastAsia"/>
                          <w:spacing w:val="20"/>
                          <w:kern w:val="24"/>
                          <w:sz w:val="12"/>
                          <w:szCs w:val="20"/>
                        </w:rPr>
                        <w:t>Suzuki Kenta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057C53" wp14:editId="4D7F77EF">
                <wp:simplePos x="0" y="0"/>
                <wp:positionH relativeFrom="column">
                  <wp:posOffset>1810283</wp:posOffset>
                </wp:positionH>
                <wp:positionV relativeFrom="paragraph">
                  <wp:posOffset>1290935</wp:posOffset>
                </wp:positionV>
                <wp:extent cx="1706970" cy="412115"/>
                <wp:effectExtent l="0" t="0" r="7620" b="6350"/>
                <wp:wrapNone/>
                <wp:docPr id="541" name="テキスト ボック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97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7840FB" w:rsidRPr="00781F54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41" o:spid="_x0000_s1071" type="#_x0000_t202" style="position:absolute;margin-left:142.55pt;margin-top:101.65pt;width:134.4pt;height:32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" filled="f" stroked="f" strokeweight=".5pt">
                <v:textbox style="mso-fit-shape-to-text:t" inset="0,0,0,0">
                  <w:txbxContent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7840FB" w:rsidRPr="00781F54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E28E85D" wp14:editId="7266F7C5">
                <wp:simplePos x="0" y="0"/>
                <wp:positionH relativeFrom="column">
                  <wp:posOffset>293563</wp:posOffset>
                </wp:positionH>
                <wp:positionV relativeFrom="paragraph">
                  <wp:posOffset>1808919</wp:posOffset>
                </wp:positionV>
                <wp:extent cx="3274060" cy="63460"/>
                <wp:effectExtent l="0" t="0" r="2540" b="0"/>
                <wp:wrapNone/>
                <wp:docPr id="542" name="グループ化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60" cy="63460"/>
                          <a:chOff x="0" y="0"/>
                          <a:chExt cx="3275330" cy="63500"/>
                        </a:xfrm>
                      </wpg:grpSpPr>
                      <wps:wsp>
                        <wps:cNvPr id="543" name="正方形/長方形 543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tile tx="0" ty="0" sx="30000" sy="3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正方形/長方形 544"/>
                        <wps:cNvSpPr/>
                        <wps:spPr>
                          <a:xfrm>
                            <a:off x="0" y="0"/>
                            <a:ext cx="3275330" cy="6350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42" o:spid="_x0000_s1026" style="position:absolute;left:0;text-align:left;margin-left:23.1pt;margin-top:142.45pt;width:257.8pt;height:5pt;z-index:251694080" coordsize="32753,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">
                <v:rect id="正方形/長方形 543" o:spid="_x0000_s1027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8TCccA&#10;AADcAAAADwAAAGRycy9kb3ducmV2LnhtbESPT2vCQBTE7wW/w/KEXkQ3ba3Y6CrFVine6h9yfc0+&#10;s7HZtyG7NfHbd4VCj8PM/IaZLztbiQs1vnSs4GGUgCDOnS65UHDYr4dTED4ga6wck4IreVguendz&#10;TLVr+ZMuu1CICGGfogITQp1K6XNDFv3I1cTRO7nGYoiyKaRusI1wW8nHJJlIiyXHBYM1rQzl37sf&#10;q2C72p6PA/PVTs9v2Vq+ZJv3fbZR6r7fvc5ABOrCf/iv/aEVPI+f4HY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vEwnHAAAA3AAAAA8AAAAAAAAAAAAAAAAAmAIAAGRy&#10;cy9kb3ducmV2LnhtbFBLBQYAAAAABAAEAPUAAACMAwAAAAA=&#10;" stroked="f" strokeweight="2pt">
                  <v:fill r:id="rId18" o:title="" recolor="t" rotate="t" type="tile"/>
                  <v:imagedata recolortarget="#203957 [1444]"/>
                </v:rect>
                <v:rect id="正方形/長方形 544" o:spid="_x0000_s1028" style="position:absolute;width:3275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yYMcA&#10;AADcAAAADwAAAGRycy9kb3ducmV2LnhtbESPS2vDMBCE74X+B7GFXkwip3EeuFFCKbQJ5JQHJMfF&#10;2tim1spY8iP99VWh0OMwM98wq81gKtFR40rLCibjGARxZnXJuYLz6WO0BOE8ssbKMim4k4PN+vFh&#10;ham2PR+oO/pcBAi7FBUU3teplC4ryKAb25o4eDfbGPRBNrnUDfYBbir5EsdzabDksFBgTe8FZV/H&#10;1gTKPtqe59F1uuvayScuusu3L7dKPT8Nb68gPA3+P/zX3mkFsySB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IsmDHAAAA3AAAAA8AAAAAAAAAAAAAAAAAmAIAAGRy&#10;cy9kb3ducmV2LnhtbFBLBQYAAAAABAAEAPUAAACMAwAAAAA=&#10;" fillcolor="#0070c0" stroked="f" strokeweight="2pt">
                  <v:fill opacity="32896f"/>
                </v:rect>
              </v:group>
            </w:pict>
          </mc:Fallback>
        </mc:AlternateContent>
      </w:r>
      <w:r w:rsidR="007840FB">
        <w:br w:type="page"/>
      </w:r>
    </w:p>
    <w:p w:rsidR="00D2048B" w:rsidRDefault="005C232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294157</wp:posOffset>
                </wp:positionH>
                <wp:positionV relativeFrom="paragraph">
                  <wp:posOffset>184975</wp:posOffset>
                </wp:positionV>
                <wp:extent cx="3275280" cy="1978560"/>
                <wp:effectExtent l="0" t="0" r="20955" b="2222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280" cy="1978560"/>
                          <a:chOff x="0" y="0"/>
                          <a:chExt cx="3275462" cy="197928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" r="17402" b="13272"/>
                          <a:stretch/>
                        </pic:blipFill>
                        <pic:spPr bwMode="auto">
                          <a:xfrm>
                            <a:off x="1542197" y="0"/>
                            <a:ext cx="1733265" cy="196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4" o:spid="_x0000_s1026" style="position:absolute;left:0;text-align:left;margin-left:23.15pt;margin-top:14.55pt;width:257.9pt;height:155.8pt;z-index:251571200" coordsize="32754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">
                <v:shape id="図 10" o:spid="_x0000_s1027" type="#_x0000_t75" style="position:absolute;left:15421;width:17333;height:1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i5p3EAAAA2wAAAA8AAABkcnMvZG93bnJldi54bWxEj0FrAjEQhe+C/yGM0It0syqUsjVKEQV7&#10;8FC10OOwmW6WbiZLkrrrv+8cCr3N8N689816O/pO3SimNrCBRVGCIq6DbbkxcL0cHp9BpYxssQtM&#10;Bu6UYLuZTtZY2TDwO93OuVESwqlCAy7nvtI61Y48piL0xKJ9hegxyxobbSMOEu47vSzLJ+2xZWlw&#10;2NPOUf19/vEGPobc1vPTfY+fx3SIb4uldStvzMNsfH0BlWnM/+a/66MVfKGXX2QAv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i5p3EAAAA2wAAAA8AAAAAAAAAAAAAAAAA&#10;nwIAAGRycy9kb3ducmV2LnhtbFBLBQYAAAAABAAEAPcAAACQAwAAAAA=&#10;">
                  <v:imagedata r:id="rId20" o:title="" croptop="2427f" cropbottom="8698f" cropright="11405f"/>
                  <v:path arrowok="t"/>
                </v:shape>
                <v:rect id="正方形/長方形 3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u4cQA&#10;AADaAAAADwAAAGRycy9kb3ducmV2LnhtbESPQWvCQBSE74L/YXmCN92otEjqKkUs9NCKpvbQ2yP7&#10;mqTNvg27r5r++65Q8DjMzDfMatO7Vp0pxMazgdk0A0VcettwZeD09jRZgoqCbLH1TAZ+KcJmPRys&#10;MLf+wkc6F1KpBOGYo4FapMu1jmVNDuPUd8TJ+/TBoSQZKm0DXhLctXqeZffaYcNpocaOtjWV38WP&#10;M7DdxdnrXRY+5OuwfzkU0r+f4tGY8ah/fAAl1Mst/N9+tgYWcL2Sb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CruHEAAAA2gAAAA8AAAAAAAAAAAAAAAAAmAIAAGRycy9k&#10;b3ducmV2LnhtbFBLBQYAAAAABAAEAPUAAACJAwAAAAA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184975</wp:posOffset>
                </wp:positionV>
                <wp:extent cx="3275280" cy="1978560"/>
                <wp:effectExtent l="0" t="0" r="20955" b="22225"/>
                <wp:wrapNone/>
                <wp:docPr id="245" name="グループ化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280" cy="1978560"/>
                          <a:chOff x="0" y="0"/>
                          <a:chExt cx="3275462" cy="1979280"/>
                        </a:xfrm>
                      </wpg:grpSpPr>
                      <pic:pic xmlns:pic="http://schemas.openxmlformats.org/drawingml/2006/picture">
                        <pic:nvPicPr>
                          <pic:cNvPr id="246" name="図 2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" r="17402" b="13272"/>
                          <a:stretch/>
                        </pic:blipFill>
                        <pic:spPr bwMode="auto">
                          <a:xfrm>
                            <a:off x="1542197" y="0"/>
                            <a:ext cx="1733265" cy="196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7" name="正方形/長方形 247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5" o:spid="_x0000_s1026" style="position:absolute;left:0;text-align:left;margin-left:281.05pt;margin-top:14.55pt;width:257.9pt;height:155.8pt;z-index:251582464" coordsize="32754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">
                <v:shape id="図 246" o:spid="_x0000_s1027" type="#_x0000_t75" style="position:absolute;left:15421;width:17333;height:1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pLtnFAAAA3AAAAA8AAABkcnMvZG93bnJldi54bWxEj09rAjEUxO8Fv0N4gpeiWbdFZDWKSAV7&#10;6KH+AY+PzXOzuHlZktRdv70pFHocZuY3zHLd20bcyYfasYLpJANBXDpdc6XgdNyN5yBCRNbYOCYF&#10;DwqwXg1ellho1/E33Q+xEgnCoUAFJsa2kDKUhiyGiWuJk3d13mJM0ldSe+wS3DYyz7KZtFhzWjDY&#10;0tZQeTv8WAXnLtbl69fjAy/7sPOf01ybN6vUaNhvFiAi9fE//NfeawX5+wx+z6Qj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qS7ZxQAAANwAAAAPAAAAAAAAAAAAAAAA&#10;AJ8CAABkcnMvZG93bnJldi54bWxQSwUGAAAAAAQABAD3AAAAkQMAAAAA&#10;">
                  <v:imagedata r:id="rId20" o:title="" croptop="2427f" cropbottom="8698f" cropright="11405f"/>
                  <v:path arrowok="t"/>
                </v:shape>
                <v:rect id="正方形/長方形 247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7zsYA&#10;AADcAAAADwAAAGRycy9kb3ducmV2LnhtbESPT2vCQBTE74V+h+UVeqsbpX8kukoRhR7aoqkevD2y&#10;zyQ2+zbsvmr67V2h0OMwM79hpvPetepEITaeDQwHGSji0tuGKwPbr9XDGFQUZIutZzLwSxHms9ub&#10;KebWn3lDp0IqlSAcczRQi3S51rGsyWEc+I44eQcfHEqSodI24DnBXatHWfasHTacFmrsaFFT+V38&#10;OAOLZRx+PGVhL8f15/u6kH63jRtj7u/61wkooV7+w3/tN2tg9PgC1zPpCO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C7zs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</w:p>
    <w:p w:rsidR="00B46AF6" w:rsidRPr="00D2048B" w:rsidRDefault="005C2326" w:rsidP="00D2048B"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2982DE" wp14:editId="5B8E3798">
                <wp:simplePos x="0" y="0"/>
                <wp:positionH relativeFrom="column">
                  <wp:posOffset>408451</wp:posOffset>
                </wp:positionH>
                <wp:positionV relativeFrom="paragraph">
                  <wp:posOffset>540362</wp:posOffset>
                </wp:positionV>
                <wp:extent cx="1289613" cy="393557"/>
                <wp:effectExtent l="0" t="0" r="0" b="0"/>
                <wp:wrapNone/>
                <wp:docPr id="475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13" cy="3935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357B" w:rsidRPr="000922F4" w:rsidRDefault="00AE357B" w:rsidP="004573D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田中</w:t>
                            </w:r>
                            <w:r w:rsidR="004573DE"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 xml:space="preserve"> 朋子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left:0;text-align:left;margin-left:32.15pt;margin-top:42.55pt;width:101.55pt;height:31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" filled="f" stroked="f">
                <v:textbox inset="0,0,0,0">
                  <w:txbxContent>
                    <w:p w:rsidR="00AE357B" w:rsidRPr="000922F4" w:rsidRDefault="00AE357B" w:rsidP="004573D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田中</w:t>
                      </w:r>
                      <w:r w:rsidR="004573DE"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 xml:space="preserve"> 朋子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9F79DDA" wp14:editId="2B6FBA05">
                <wp:simplePos x="0" y="0"/>
                <wp:positionH relativeFrom="column">
                  <wp:posOffset>433849</wp:posOffset>
                </wp:positionH>
                <wp:positionV relativeFrom="paragraph">
                  <wp:posOffset>464190</wp:posOffset>
                </wp:positionV>
                <wp:extent cx="1433750" cy="209474"/>
                <wp:effectExtent l="0" t="0" r="0" b="0"/>
                <wp:wrapNone/>
                <wp:docPr id="6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750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3C72" w:rsidRPr="000922F4" w:rsidRDefault="000922F4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3F3C72" w:rsidRPr="000922F4" w:rsidRDefault="003F3C72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left:0;text-align:left;margin-left:34.15pt;margin-top:36.55pt;width:112.9pt;height:16.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" filled="f" stroked="f">
                <v:textbox inset="0,0,0,0">
                  <w:txbxContent>
                    <w:p w:rsidR="003F3C72" w:rsidRPr="000922F4" w:rsidRDefault="000922F4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3F3C72" w:rsidRPr="000922F4" w:rsidRDefault="003F3C72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4272" behindDoc="0" locked="0" layoutInCell="1" allowOverlap="1" wp14:anchorId="7840152D" wp14:editId="4D794480">
            <wp:simplePos x="0" y="0"/>
            <wp:positionH relativeFrom="column">
              <wp:posOffset>2237149</wp:posOffset>
            </wp:positionH>
            <wp:positionV relativeFrom="paragraph">
              <wp:posOffset>806965</wp:posOffset>
            </wp:positionV>
            <wp:extent cx="984195" cy="990240"/>
            <wp:effectExtent l="0" t="0" r="6985" b="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95" cy="9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5296" behindDoc="0" locked="0" layoutInCell="1" allowOverlap="1" wp14:anchorId="4045C4BB" wp14:editId="4F9918CB">
            <wp:simplePos x="0" y="0"/>
            <wp:positionH relativeFrom="column">
              <wp:posOffset>2453037</wp:posOffset>
            </wp:positionH>
            <wp:positionV relativeFrom="paragraph">
              <wp:posOffset>45243</wp:posOffset>
            </wp:positionV>
            <wp:extent cx="1047692" cy="1396492"/>
            <wp:effectExtent l="0" t="0" r="63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t="6713" r="20063" b="23828"/>
                    <a:stretch/>
                  </pic:blipFill>
                  <pic:spPr bwMode="auto">
                    <a:xfrm>
                      <a:off x="0" y="0"/>
                      <a:ext cx="1047692" cy="139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6320" behindDoc="0" locked="0" layoutInCell="1" allowOverlap="1" wp14:anchorId="3F58FBF0" wp14:editId="53C5F802">
            <wp:simplePos x="0" y="0"/>
            <wp:positionH relativeFrom="column">
              <wp:posOffset>427500</wp:posOffset>
            </wp:positionH>
            <wp:positionV relativeFrom="paragraph">
              <wp:posOffset>45243</wp:posOffset>
            </wp:positionV>
            <wp:extent cx="1085790" cy="196778"/>
            <wp:effectExtent l="0" t="0" r="63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90" cy="19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CC84C0D" wp14:editId="5B1A7B11">
                <wp:simplePos x="0" y="0"/>
                <wp:positionH relativeFrom="column">
                  <wp:posOffset>433849</wp:posOffset>
                </wp:positionH>
                <wp:positionV relativeFrom="paragraph">
                  <wp:posOffset>826009</wp:posOffset>
                </wp:positionV>
                <wp:extent cx="1434105" cy="209474"/>
                <wp:effectExtent l="0" t="0" r="0" b="0"/>
                <wp:wrapNone/>
                <wp:docPr id="36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105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1F54" w:rsidRPr="00781F54" w:rsidRDefault="00781F54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 w:rsidRPr="00781F54">
                              <w:rPr>
                                <w:rFonts w:ascii="Segoe" w:eastAsiaTheme="majorEastAsia" w:hAnsi="Segoe" w:cstheme="minorBidi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Tanaka Tomoko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left:0;text-align:left;margin-left:34.15pt;margin-top:65.05pt;width:112.9pt;height:16.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" filled="f" stroked="f">
                <v:textbox inset="0,0,0,0">
                  <w:txbxContent>
                    <w:p w:rsidR="00781F54" w:rsidRPr="00781F54" w:rsidRDefault="00781F54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 w:rsidRPr="00781F54">
                        <w:rPr>
                          <w:rFonts w:ascii="Segoe" w:eastAsiaTheme="majorEastAsia" w:hAnsi="Segoe" w:cstheme="minorBidi"/>
                          <w:spacing w:val="20"/>
                          <w:kern w:val="24"/>
                          <w:sz w:val="12"/>
                          <w:szCs w:val="20"/>
                        </w:rPr>
                        <w:t>Tanaka Tomoko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1F02E31" wp14:editId="1628E0AD">
                <wp:simplePos x="0" y="0"/>
                <wp:positionH relativeFrom="column">
                  <wp:posOffset>427495</wp:posOffset>
                </wp:positionH>
                <wp:positionV relativeFrom="paragraph">
                  <wp:posOffset>1276281</wp:posOffset>
                </wp:positionV>
                <wp:extent cx="1917593" cy="412600"/>
                <wp:effectExtent l="0" t="0" r="6985" b="6350"/>
                <wp:wrapNone/>
                <wp:docPr id="448" name="テキスト ボックス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593" cy="41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F54" w:rsidRDefault="00781F54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781F54" w:rsidRDefault="00781F54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781F54" w:rsidRDefault="00781F54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781F54" w:rsidRPr="00781F54" w:rsidRDefault="00781F54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48" o:spid="_x0000_s1075" type="#_x0000_t202" style="position:absolute;left:0;text-align:left;margin-left:33.65pt;margin-top:100.5pt;width:151pt;height:32.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" filled="f" stroked="f" strokeweight=".5pt">
                <v:textbox style="mso-fit-shape-to-text:t" inset="0,0,0,0">
                  <w:txbxContent>
                    <w:p w:rsidR="00781F54" w:rsidRDefault="00781F54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781F54" w:rsidRDefault="00781F54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781F54" w:rsidRDefault="00781F54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781F54" w:rsidRPr="00781F54" w:rsidRDefault="00781F54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93FFC47" wp14:editId="66BE08CE">
                <wp:simplePos x="0" y="0"/>
                <wp:positionH relativeFrom="column">
                  <wp:posOffset>294157</wp:posOffset>
                </wp:positionH>
                <wp:positionV relativeFrom="paragraph">
                  <wp:posOffset>1798822</wp:posOffset>
                </wp:positionV>
                <wp:extent cx="3275148" cy="63477"/>
                <wp:effectExtent l="0" t="0" r="1905" b="0"/>
                <wp:wrapNone/>
                <wp:docPr id="449" name="正方形/長方形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30000" sy="3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9" o:spid="_x0000_s1026" style="position:absolute;left:0;text-align:left;margin-left:23.15pt;margin-top:141.65pt;width:257.9pt;height: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" stroked="f" strokeweight="2pt">
                <v:fill r:id="rId18" o:title="" recolor="t" rotate="t" type="tile"/>
                <v:imagedata recolortarget="#58201f [1445]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364BEF3" wp14:editId="6AFE2A45">
                <wp:simplePos x="0" y="0"/>
                <wp:positionH relativeFrom="column">
                  <wp:posOffset>294157</wp:posOffset>
                </wp:positionH>
                <wp:positionV relativeFrom="paragraph">
                  <wp:posOffset>1798822</wp:posOffset>
                </wp:positionV>
                <wp:extent cx="3275148" cy="63477"/>
                <wp:effectExtent l="0" t="0" r="1905" b="0"/>
                <wp:wrapNone/>
                <wp:docPr id="454" name="正方形/長方形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solidFill>
                          <a:srgbClr val="F6505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54" o:spid="_x0000_s1026" style="position:absolute;left:0;text-align:left;margin-left:23.15pt;margin-top:141.65pt;width:257.9pt;height: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" fillcolor="#f65050" stroked="f" strokeweight="2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3683913</wp:posOffset>
                </wp:positionH>
                <wp:positionV relativeFrom="paragraph">
                  <wp:posOffset>540362</wp:posOffset>
                </wp:positionV>
                <wp:extent cx="1289613" cy="393557"/>
                <wp:effectExtent l="0" t="0" r="0" b="0"/>
                <wp:wrapNone/>
                <wp:docPr id="248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13" cy="3935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田中 朋子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left:0;text-align:left;margin-left:290.05pt;margin-top:42.55pt;width:101.55pt;height:31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田中 朋子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3709311</wp:posOffset>
                </wp:positionH>
                <wp:positionV relativeFrom="paragraph">
                  <wp:posOffset>464190</wp:posOffset>
                </wp:positionV>
                <wp:extent cx="1433750" cy="209474"/>
                <wp:effectExtent l="0" t="0" r="0" b="0"/>
                <wp:wrapNone/>
                <wp:docPr id="249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750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left:0;text-align:left;margin-left:292.05pt;margin-top:36.55pt;width:112.9pt;height:16.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5512611</wp:posOffset>
            </wp:positionH>
            <wp:positionV relativeFrom="paragraph">
              <wp:posOffset>806965</wp:posOffset>
            </wp:positionV>
            <wp:extent cx="984195" cy="990240"/>
            <wp:effectExtent l="0" t="0" r="6985" b="635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図 25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95" cy="9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5728499</wp:posOffset>
            </wp:positionH>
            <wp:positionV relativeFrom="paragraph">
              <wp:posOffset>45243</wp:posOffset>
            </wp:positionV>
            <wp:extent cx="1047692" cy="1396492"/>
            <wp:effectExtent l="0" t="0" r="635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図 251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t="6713" r="20063" b="23828"/>
                    <a:stretch/>
                  </pic:blipFill>
                  <pic:spPr bwMode="auto">
                    <a:xfrm>
                      <a:off x="0" y="0"/>
                      <a:ext cx="1047692" cy="139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3702962</wp:posOffset>
            </wp:positionH>
            <wp:positionV relativeFrom="paragraph">
              <wp:posOffset>45243</wp:posOffset>
            </wp:positionV>
            <wp:extent cx="1085790" cy="196778"/>
            <wp:effectExtent l="0" t="0" r="635" b="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図 25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90" cy="19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3709311</wp:posOffset>
                </wp:positionH>
                <wp:positionV relativeFrom="paragraph">
                  <wp:posOffset>826009</wp:posOffset>
                </wp:positionV>
                <wp:extent cx="1434105" cy="209474"/>
                <wp:effectExtent l="0" t="0" r="0" b="0"/>
                <wp:wrapNone/>
                <wp:docPr id="25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105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781F5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 w:rsidRPr="00781F54">
                              <w:rPr>
                                <w:rFonts w:ascii="Segoe" w:eastAsiaTheme="majorEastAsia" w:hAnsi="Segoe" w:cstheme="minorBidi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Tanaka Tomoko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left:0;text-align:left;margin-left:292.05pt;margin-top:65.05pt;width:112.9pt;height:16.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" filled="f" stroked="f">
                <v:textbox inset="0,0,0,0">
                  <w:txbxContent>
                    <w:p w:rsidR="007840FB" w:rsidRPr="00781F5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 w:rsidRPr="00781F54">
                        <w:rPr>
                          <w:rFonts w:ascii="Segoe" w:eastAsiaTheme="majorEastAsia" w:hAnsi="Segoe" w:cstheme="minorBidi"/>
                          <w:spacing w:val="20"/>
                          <w:kern w:val="24"/>
                          <w:sz w:val="12"/>
                          <w:szCs w:val="20"/>
                        </w:rPr>
                        <w:t>Tanaka Tomoko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3702957</wp:posOffset>
                </wp:positionH>
                <wp:positionV relativeFrom="paragraph">
                  <wp:posOffset>1276281</wp:posOffset>
                </wp:positionV>
                <wp:extent cx="1917593" cy="412600"/>
                <wp:effectExtent l="0" t="0" r="6985" b="6350"/>
                <wp:wrapNone/>
                <wp:docPr id="254" name="テキスト ボック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593" cy="41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7840FB" w:rsidRPr="00781F54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4" o:spid="_x0000_s1079" type="#_x0000_t202" style="position:absolute;left:0;text-align:left;margin-left:291.55pt;margin-top:100.5pt;width:151pt;height:32.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" filled="f" stroked="f" strokeweight=".5pt">
                <v:textbox style="mso-fit-shape-to-text:t" inset="0,0,0,0">
                  <w:txbxContent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7840FB" w:rsidRPr="00781F54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1798822</wp:posOffset>
                </wp:positionV>
                <wp:extent cx="3275148" cy="63477"/>
                <wp:effectExtent l="0" t="0" r="1905" b="0"/>
                <wp:wrapNone/>
                <wp:docPr id="256" name="正方形/長方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30000" sy="3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56" o:spid="_x0000_s1026" style="position:absolute;left:0;text-align:left;margin-left:281.05pt;margin-top:141.65pt;width:257.9pt;height: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" stroked="f" strokeweight="2pt">
                <v:fill r:id="rId18" o:title="" recolor="t" rotate="t" type="tile"/>
                <v:imagedata recolortarget="#58201f [1445]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1798822</wp:posOffset>
                </wp:positionV>
                <wp:extent cx="3275148" cy="63477"/>
                <wp:effectExtent l="0" t="0" r="1905" b="0"/>
                <wp:wrapNone/>
                <wp:docPr id="257" name="正方形/長方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solidFill>
                          <a:srgbClr val="F6505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57" o:spid="_x0000_s1026" style="position:absolute;left:0;text-align:left;margin-left:281.05pt;margin-top:141.65pt;width:257.9pt;height: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" fillcolor="#f65050" stroked="f" strokeweight="2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294157</wp:posOffset>
                </wp:positionH>
                <wp:positionV relativeFrom="paragraph">
                  <wp:posOffset>1935300</wp:posOffset>
                </wp:positionV>
                <wp:extent cx="3275280" cy="1978560"/>
                <wp:effectExtent l="0" t="0" r="20955" b="22225"/>
                <wp:wrapNone/>
                <wp:docPr id="260" name="グループ化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280" cy="1978560"/>
                          <a:chOff x="0" y="0"/>
                          <a:chExt cx="3275462" cy="1979280"/>
                        </a:xfrm>
                      </wpg:grpSpPr>
                      <pic:pic xmlns:pic="http://schemas.openxmlformats.org/drawingml/2006/picture">
                        <pic:nvPicPr>
                          <pic:cNvPr id="261" name="図 2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" r="17402" b="13272"/>
                          <a:stretch/>
                        </pic:blipFill>
                        <pic:spPr bwMode="auto">
                          <a:xfrm>
                            <a:off x="1542197" y="0"/>
                            <a:ext cx="1733265" cy="196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2" name="正方形/長方形 262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0" o:spid="_x0000_s1026" style="position:absolute;left:0;text-align:left;margin-left:23.15pt;margin-top:152.4pt;width:257.9pt;height:155.8pt;z-index:251593728" coordsize="32754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">
                <v:shape id="図 261" o:spid="_x0000_s1027" type="#_x0000_t75" style="position:absolute;left:15421;width:17333;height:1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16s3EAAAA3AAAAA8AAABkcnMvZG93bnJldi54bWxEj0FrAjEUhO9C/0N4hV5Es7sFKatRRBTs&#10;oQdtCx4fm+dmcfOyJKm7/vtGEDwOM/MNs1gNthVX8qFxrCCfZiCIK6cbrhX8fO8mHyBCRNbYOiYF&#10;NwqwWr6MFlhq1/OBrsdYiwThUKICE2NXShkqQxbD1HXEyTs7bzEm6WupPfYJbltZZNlMWmw4LRjs&#10;aGOouhz/rILfPjbV+Ou2xdM+7PxnXmjzbpV6ex3WcxCRhvgMP9p7raCY5XA/k4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16s3EAAAA3AAAAA8AAAAAAAAAAAAAAAAA&#10;nwIAAGRycy9kb3ducmV2LnhtbFBLBQYAAAAABAAEAPcAAACQAwAAAAA=&#10;">
                  <v:imagedata r:id="rId20" o:title="" croptop="2427f" cropbottom="8698f" cropright="11405f"/>
                  <v:path arrowok="t"/>
                </v:shape>
                <v:rect id="正方形/長方形 262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ENsYA&#10;AADcAAAADwAAAGRycy9kb3ducmV2LnhtbESPQWvCQBSE7wX/w/KE3urGQKWkriLSgoe2aGoPvT2y&#10;r0lq9m3YfWr6712h4HGYmW+Y+XJwnTpRiK1nA9NJBoq48rbl2sD+8/XhCVQUZIudZzLwRxGWi9Hd&#10;HAvrz7yjUym1ShCOBRpoRPpC61g15DBOfE+cvB8fHEqSodY24DnBXafzLJtphy2nhQZ7WjdUHcqj&#10;M7B+idP3xyx8y+/2421byvC1jztj7sfD6hmU0CC38H97Yw3ksxyuZ9IR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JENs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408451</wp:posOffset>
                </wp:positionH>
                <wp:positionV relativeFrom="paragraph">
                  <wp:posOffset>2519287</wp:posOffset>
                </wp:positionV>
                <wp:extent cx="1289613" cy="393557"/>
                <wp:effectExtent l="0" t="0" r="0" b="0"/>
                <wp:wrapNone/>
                <wp:docPr id="263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13" cy="3935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田中 朋子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left:0;text-align:left;margin-left:32.15pt;margin-top:198.35pt;width:101.55pt;height:31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田中 朋子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433849</wp:posOffset>
                </wp:positionH>
                <wp:positionV relativeFrom="paragraph">
                  <wp:posOffset>2443115</wp:posOffset>
                </wp:positionV>
                <wp:extent cx="1433750" cy="209474"/>
                <wp:effectExtent l="0" t="0" r="0" b="0"/>
                <wp:wrapNone/>
                <wp:docPr id="264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750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left:0;text-align:left;margin-left:34.15pt;margin-top:192.35pt;width:112.9pt;height:16.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2237149</wp:posOffset>
            </wp:positionH>
            <wp:positionV relativeFrom="paragraph">
              <wp:posOffset>2785890</wp:posOffset>
            </wp:positionV>
            <wp:extent cx="984195" cy="990240"/>
            <wp:effectExtent l="0" t="0" r="6985" b="635"/>
            <wp:wrapNone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図 26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95" cy="9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2453037</wp:posOffset>
            </wp:positionH>
            <wp:positionV relativeFrom="paragraph">
              <wp:posOffset>2024168</wp:posOffset>
            </wp:positionV>
            <wp:extent cx="1047692" cy="1396492"/>
            <wp:effectExtent l="0" t="0" r="635" b="0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図 266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t="6713" r="20063" b="23828"/>
                    <a:stretch/>
                  </pic:blipFill>
                  <pic:spPr bwMode="auto">
                    <a:xfrm>
                      <a:off x="0" y="0"/>
                      <a:ext cx="1047692" cy="139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427500</wp:posOffset>
            </wp:positionH>
            <wp:positionV relativeFrom="paragraph">
              <wp:posOffset>2024168</wp:posOffset>
            </wp:positionV>
            <wp:extent cx="1085790" cy="196778"/>
            <wp:effectExtent l="0" t="0" r="635" b="0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図 26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90" cy="19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433849</wp:posOffset>
                </wp:positionH>
                <wp:positionV relativeFrom="paragraph">
                  <wp:posOffset>2804934</wp:posOffset>
                </wp:positionV>
                <wp:extent cx="1434105" cy="209474"/>
                <wp:effectExtent l="0" t="0" r="0" b="0"/>
                <wp:wrapNone/>
                <wp:docPr id="268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105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781F5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 w:rsidRPr="00781F54">
                              <w:rPr>
                                <w:rFonts w:ascii="Segoe" w:eastAsiaTheme="majorEastAsia" w:hAnsi="Segoe" w:cstheme="minorBidi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Tanaka Tomoko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left:0;text-align:left;margin-left:34.15pt;margin-top:220.85pt;width:112.9pt;height:16.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" filled="f" stroked="f">
                <v:textbox inset="0,0,0,0">
                  <w:txbxContent>
                    <w:p w:rsidR="007840FB" w:rsidRPr="00781F5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 w:rsidRPr="00781F54">
                        <w:rPr>
                          <w:rFonts w:ascii="Segoe" w:eastAsiaTheme="majorEastAsia" w:hAnsi="Segoe" w:cstheme="minorBidi"/>
                          <w:spacing w:val="20"/>
                          <w:kern w:val="24"/>
                          <w:sz w:val="12"/>
                          <w:szCs w:val="20"/>
                        </w:rPr>
                        <w:t>Tanaka Tomoko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427495</wp:posOffset>
                </wp:positionH>
                <wp:positionV relativeFrom="paragraph">
                  <wp:posOffset>3255206</wp:posOffset>
                </wp:positionV>
                <wp:extent cx="1917593" cy="412600"/>
                <wp:effectExtent l="0" t="0" r="6985" b="635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593" cy="41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7840FB" w:rsidRPr="00781F54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9" o:spid="_x0000_s1083" type="#_x0000_t202" style="position:absolute;left:0;text-align:left;margin-left:33.65pt;margin-top:256.3pt;width:151pt;height:32.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" filled="f" stroked="f" strokeweight=".5pt">
                <v:textbox style="mso-fit-shape-to-text:t" inset="0,0,0,0">
                  <w:txbxContent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7840FB" w:rsidRPr="00781F54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294157</wp:posOffset>
                </wp:positionH>
                <wp:positionV relativeFrom="paragraph">
                  <wp:posOffset>3777748</wp:posOffset>
                </wp:positionV>
                <wp:extent cx="3275148" cy="63477"/>
                <wp:effectExtent l="0" t="0" r="1905" b="0"/>
                <wp:wrapNone/>
                <wp:docPr id="271" name="正方形/長方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30000" sy="3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1" o:spid="_x0000_s1026" style="position:absolute;left:0;text-align:left;margin-left:23.15pt;margin-top:297.45pt;width:257.9pt;height: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" stroked="f" strokeweight="2pt">
                <v:fill r:id="rId18" o:title="" recolor="t" rotate="t" type="tile"/>
                <v:imagedata recolortarget="#58201f [1445]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294157</wp:posOffset>
                </wp:positionH>
                <wp:positionV relativeFrom="paragraph">
                  <wp:posOffset>3777748</wp:posOffset>
                </wp:positionV>
                <wp:extent cx="3275148" cy="63477"/>
                <wp:effectExtent l="0" t="0" r="1905" b="0"/>
                <wp:wrapNone/>
                <wp:docPr id="272" name="正方形/長方形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solidFill>
                          <a:srgbClr val="F6505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2" o:spid="_x0000_s1026" style="position:absolute;left:0;text-align:left;margin-left:23.15pt;margin-top:297.45pt;width:257.9pt;height: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" fillcolor="#f65050" stroked="f" strokeweight="2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1935300</wp:posOffset>
                </wp:positionV>
                <wp:extent cx="3275280" cy="1978560"/>
                <wp:effectExtent l="0" t="0" r="20955" b="22225"/>
                <wp:wrapNone/>
                <wp:docPr id="275" name="グループ化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280" cy="1978560"/>
                          <a:chOff x="0" y="0"/>
                          <a:chExt cx="3275462" cy="1979280"/>
                        </a:xfrm>
                      </wpg:grpSpPr>
                      <pic:pic xmlns:pic="http://schemas.openxmlformats.org/drawingml/2006/picture">
                        <pic:nvPicPr>
                          <pic:cNvPr id="276" name="図 2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" r="17402" b="13272"/>
                          <a:stretch/>
                        </pic:blipFill>
                        <pic:spPr bwMode="auto">
                          <a:xfrm>
                            <a:off x="1542197" y="0"/>
                            <a:ext cx="1733265" cy="196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7" name="正方形/長方形 277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75" o:spid="_x0000_s1026" style="position:absolute;left:0;text-align:left;margin-left:281.05pt;margin-top:152.4pt;width:257.9pt;height:155.8pt;z-index:251603968" coordsize="32754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">
                <v:shape id="図 276" o:spid="_x0000_s1027" type="#_x0000_t75" style="position:absolute;left:15421;width:17333;height:1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F5GTFAAAA3AAAAA8AAABkcnMvZG93bnJldi54bWxEj09rAjEUxO9Cv0N4BS+iWVfQsjVKKRXs&#10;wYN/Ch4fm9fN0s3LkkR3/faNIHgcZuY3zHLd20ZcyYfasYLpJANBXDpdc6XgdNyM30CEiKyxcUwK&#10;bhRgvXoZLLHQruM9XQ+xEgnCoUAFJsa2kDKUhiyGiWuJk/frvMWYpK+k9tgluG1knmVzabHmtGCw&#10;pU9D5d/hYhX8dLEuR7vbF563YeO/p7k2M6vU8LX/eAcRqY/P8KO91QryxRzuZ9IR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xeRkxQAAANwAAAAPAAAAAAAAAAAAAAAA&#10;AJ8CAABkcnMvZG93bnJldi54bWxQSwUGAAAAAAQABAD3AAAAkQMAAAAA&#10;">
                  <v:imagedata r:id="rId20" o:title="" croptop="2427f" cropbottom="8698f" cropright="11405f"/>
                  <v:path arrowok="t"/>
                </v:shape>
                <v:rect id="正方形/長方形 277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xc8YA&#10;AADcAAAADwAAAGRycy9kb3ducmV2LnhtbESPQWvCQBSE70L/w/IKvelGwVqiqxRpwUNbNOrB2yP7&#10;TGKzb8Puq6b/vlso9DjMzDfMYtW7Vl0pxMazgfEoA0VcettwZeCwfx0+gYqCbLH1TAa+KcJqeTdY&#10;YG79jXd0LaRSCcIxRwO1SJdrHcuaHMaR74iTd/bBoSQZKm0D3hLctXqSZY/aYcNpocaO1jWVn8WX&#10;M7B+ieP3aRZOctl+vG0L6Y+HuDPm4b5/noMS6uU//NfeWAOT2Qx+z6Qj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xxc8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3683913</wp:posOffset>
                </wp:positionH>
                <wp:positionV relativeFrom="paragraph">
                  <wp:posOffset>2519287</wp:posOffset>
                </wp:positionV>
                <wp:extent cx="1289613" cy="393557"/>
                <wp:effectExtent l="0" t="0" r="0" b="0"/>
                <wp:wrapNone/>
                <wp:docPr id="278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13" cy="3935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田中 朋子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left:0;text-align:left;margin-left:290.05pt;margin-top:198.35pt;width:101.55pt;height:31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田中 朋子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3709311</wp:posOffset>
                </wp:positionH>
                <wp:positionV relativeFrom="paragraph">
                  <wp:posOffset>2443115</wp:posOffset>
                </wp:positionV>
                <wp:extent cx="1433750" cy="209474"/>
                <wp:effectExtent l="0" t="0" r="0" b="0"/>
                <wp:wrapNone/>
                <wp:docPr id="279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750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left:0;text-align:left;margin-left:292.05pt;margin-top:192.35pt;width:112.9pt;height:16.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5512611</wp:posOffset>
            </wp:positionH>
            <wp:positionV relativeFrom="paragraph">
              <wp:posOffset>2785890</wp:posOffset>
            </wp:positionV>
            <wp:extent cx="984195" cy="990240"/>
            <wp:effectExtent l="0" t="0" r="6985" b="635"/>
            <wp:wrapNone/>
            <wp:docPr id="280" name="図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図 28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95" cy="9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5728499</wp:posOffset>
            </wp:positionH>
            <wp:positionV relativeFrom="paragraph">
              <wp:posOffset>2024168</wp:posOffset>
            </wp:positionV>
            <wp:extent cx="1047692" cy="1396492"/>
            <wp:effectExtent l="0" t="0" r="635" b="0"/>
            <wp:wrapNone/>
            <wp:docPr id="281" name="図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図 281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t="6713" r="20063" b="23828"/>
                    <a:stretch/>
                  </pic:blipFill>
                  <pic:spPr bwMode="auto">
                    <a:xfrm>
                      <a:off x="0" y="0"/>
                      <a:ext cx="1047692" cy="139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3702962</wp:posOffset>
            </wp:positionH>
            <wp:positionV relativeFrom="paragraph">
              <wp:posOffset>2024168</wp:posOffset>
            </wp:positionV>
            <wp:extent cx="1085790" cy="196778"/>
            <wp:effectExtent l="0" t="0" r="635" b="0"/>
            <wp:wrapNone/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図 28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90" cy="19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3709311</wp:posOffset>
                </wp:positionH>
                <wp:positionV relativeFrom="paragraph">
                  <wp:posOffset>2804934</wp:posOffset>
                </wp:positionV>
                <wp:extent cx="1434105" cy="209474"/>
                <wp:effectExtent l="0" t="0" r="0" b="0"/>
                <wp:wrapNone/>
                <wp:docPr id="28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105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781F5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 w:rsidRPr="00781F54">
                              <w:rPr>
                                <w:rFonts w:ascii="Segoe" w:eastAsiaTheme="majorEastAsia" w:hAnsi="Segoe" w:cstheme="minorBidi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Tanaka Tomoko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left:0;text-align:left;margin-left:292.05pt;margin-top:220.85pt;width:112.9pt;height:16.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" filled="f" stroked="f">
                <v:textbox inset="0,0,0,0">
                  <w:txbxContent>
                    <w:p w:rsidR="007840FB" w:rsidRPr="00781F5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 w:rsidRPr="00781F54">
                        <w:rPr>
                          <w:rFonts w:ascii="Segoe" w:eastAsiaTheme="majorEastAsia" w:hAnsi="Segoe" w:cstheme="minorBidi"/>
                          <w:spacing w:val="20"/>
                          <w:kern w:val="24"/>
                          <w:sz w:val="12"/>
                          <w:szCs w:val="20"/>
                        </w:rPr>
                        <w:t>Tanaka Tomoko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3702957</wp:posOffset>
                </wp:positionH>
                <wp:positionV relativeFrom="paragraph">
                  <wp:posOffset>3255206</wp:posOffset>
                </wp:positionV>
                <wp:extent cx="1917593" cy="412600"/>
                <wp:effectExtent l="0" t="0" r="6985" b="6350"/>
                <wp:wrapNone/>
                <wp:docPr id="284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593" cy="41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7840FB" w:rsidRPr="00781F54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4" o:spid="_x0000_s1087" type="#_x0000_t202" style="position:absolute;left:0;text-align:left;margin-left:291.55pt;margin-top:256.3pt;width:151pt;height:32.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" filled="f" stroked="f" strokeweight=".5pt">
                <v:textbox style="mso-fit-shape-to-text:t" inset="0,0,0,0">
                  <w:txbxContent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7840FB" w:rsidRPr="00781F54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3777748</wp:posOffset>
                </wp:positionV>
                <wp:extent cx="3275148" cy="63477"/>
                <wp:effectExtent l="0" t="0" r="1905" b="0"/>
                <wp:wrapNone/>
                <wp:docPr id="286" name="正方形/長方形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30000" sy="3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86" o:spid="_x0000_s1026" style="position:absolute;left:0;text-align:left;margin-left:281.05pt;margin-top:297.45pt;width:257.9pt;height: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" stroked="f" strokeweight="2pt">
                <v:fill r:id="rId18" o:title="" recolor="t" rotate="t" type="tile"/>
                <v:imagedata recolortarget="#58201f [1445]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3777748</wp:posOffset>
                </wp:positionV>
                <wp:extent cx="3275148" cy="63477"/>
                <wp:effectExtent l="0" t="0" r="1905" b="0"/>
                <wp:wrapNone/>
                <wp:docPr id="287" name="正方形/長方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solidFill>
                          <a:srgbClr val="F6505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87" o:spid="_x0000_s1026" style="position:absolute;left:0;text-align:left;margin-left:281.05pt;margin-top:297.45pt;width:257.9pt;height: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" fillcolor="#f65050" stroked="f" strokeweight="2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294157</wp:posOffset>
                </wp:positionH>
                <wp:positionV relativeFrom="paragraph">
                  <wp:posOffset>3914225</wp:posOffset>
                </wp:positionV>
                <wp:extent cx="3275280" cy="1978560"/>
                <wp:effectExtent l="0" t="0" r="20955" b="22225"/>
                <wp:wrapNone/>
                <wp:docPr id="310" name="グループ化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280" cy="1978560"/>
                          <a:chOff x="0" y="0"/>
                          <a:chExt cx="3275462" cy="1979280"/>
                        </a:xfrm>
                      </wpg:grpSpPr>
                      <pic:pic xmlns:pic="http://schemas.openxmlformats.org/drawingml/2006/picture">
                        <pic:nvPicPr>
                          <pic:cNvPr id="314" name="図 3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" r="17402" b="13272"/>
                          <a:stretch/>
                        </pic:blipFill>
                        <pic:spPr bwMode="auto">
                          <a:xfrm>
                            <a:off x="1542197" y="0"/>
                            <a:ext cx="1733265" cy="196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5" name="正方形/長方形 315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10" o:spid="_x0000_s1026" style="position:absolute;left:0;text-align:left;margin-left:23.15pt;margin-top:308.2pt;width:257.9pt;height:155.8pt;z-index:251615232" coordsize="32754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">
                <v:shape id="図 314" o:spid="_x0000_s1027" type="#_x0000_t75" style="position:absolute;left:15421;width:17333;height:1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lNbXFAAAA3AAAAA8AAABkcnMvZG93bnJldi54bWxEj09rAjEUxO+FfofwCr0Uza4WkdUoRRT0&#10;4KH+AY+PzXOzdPOyJKm7fnsjFHocZuY3zHzZ20bcyIfasYJ8mIEgLp2uuVJwOm4GUxAhImtsHJOC&#10;OwVYLl5f5lho1/E33Q6xEgnCoUAFJsa2kDKUhiyGoWuJk3d13mJM0ldSe+wS3DZylGUTabHmtGCw&#10;pZWh8ufwaxWcu1iXH/v7Gi/bsPG7fKTN2Cr1/tZ/zUBE6uN/+K+91QrG+Sc8z6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ZTW1xQAAANwAAAAPAAAAAAAAAAAAAAAA&#10;AJ8CAABkcnMvZG93bnJldi54bWxQSwUGAAAAAAQABAD3AAAAkQMAAAAA&#10;">
                  <v:imagedata r:id="rId20" o:title="" croptop="2427f" cropbottom="8698f" cropright="11405f"/>
                  <v:path arrowok="t"/>
                </v:shape>
                <v:rect id="正方形/長方形 315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ygosYA&#10;AADcAAAADwAAAGRycy9kb3ducmV2LnhtbESPQUvDQBSE70L/w/IEb3YTS0XSbouUCj2otLE99PbI&#10;vibR7Nuw+2zjv3cFocdhZr5h5svBdepMIbaeDeTjDBRx5W3LtYH9x8v9E6goyBY7z2TghyIsF6Ob&#10;ORbWX3hH51JqlSAcCzTQiPSF1rFqyGEc+544eScfHEqSodY24CXBXacfsuxRO2w5LTTY06qh6qv8&#10;dgZW65i/TbNwlM/t++u2lOGwjztj7m6H5xkooUGu4f/2xhqY5F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ygos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408451</wp:posOffset>
                </wp:positionH>
                <wp:positionV relativeFrom="paragraph">
                  <wp:posOffset>4498212</wp:posOffset>
                </wp:positionV>
                <wp:extent cx="1289613" cy="393557"/>
                <wp:effectExtent l="0" t="0" r="0" b="0"/>
                <wp:wrapNone/>
                <wp:docPr id="316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13" cy="3935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田中 朋子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left:0;text-align:left;margin-left:32.15pt;margin-top:354.2pt;width:101.55pt;height:31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田中 朋子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433849</wp:posOffset>
                </wp:positionH>
                <wp:positionV relativeFrom="paragraph">
                  <wp:posOffset>4422040</wp:posOffset>
                </wp:positionV>
                <wp:extent cx="1433750" cy="209474"/>
                <wp:effectExtent l="0" t="0" r="0" b="0"/>
                <wp:wrapNone/>
                <wp:docPr id="317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750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left:0;text-align:left;margin-left:34.15pt;margin-top:348.2pt;width:112.9pt;height:16.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2237149</wp:posOffset>
            </wp:positionH>
            <wp:positionV relativeFrom="paragraph">
              <wp:posOffset>4764815</wp:posOffset>
            </wp:positionV>
            <wp:extent cx="984195" cy="990240"/>
            <wp:effectExtent l="0" t="0" r="6985" b="635"/>
            <wp:wrapNone/>
            <wp:docPr id="318" name="図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図 31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95" cy="9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2453037</wp:posOffset>
            </wp:positionH>
            <wp:positionV relativeFrom="paragraph">
              <wp:posOffset>4003093</wp:posOffset>
            </wp:positionV>
            <wp:extent cx="1047692" cy="1396492"/>
            <wp:effectExtent l="0" t="0" r="635" b="0"/>
            <wp:wrapNone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図 319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t="6713" r="20063" b="23828"/>
                    <a:stretch/>
                  </pic:blipFill>
                  <pic:spPr bwMode="auto">
                    <a:xfrm>
                      <a:off x="0" y="0"/>
                      <a:ext cx="1047692" cy="139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427500</wp:posOffset>
            </wp:positionH>
            <wp:positionV relativeFrom="paragraph">
              <wp:posOffset>4003093</wp:posOffset>
            </wp:positionV>
            <wp:extent cx="1085790" cy="196778"/>
            <wp:effectExtent l="0" t="0" r="635" b="0"/>
            <wp:wrapNone/>
            <wp:docPr id="320" name="図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図 32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90" cy="19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433849</wp:posOffset>
                </wp:positionH>
                <wp:positionV relativeFrom="paragraph">
                  <wp:posOffset>4783859</wp:posOffset>
                </wp:positionV>
                <wp:extent cx="1434105" cy="209474"/>
                <wp:effectExtent l="0" t="0" r="0" b="0"/>
                <wp:wrapNone/>
                <wp:docPr id="321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105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781F5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 w:rsidRPr="00781F54">
                              <w:rPr>
                                <w:rFonts w:ascii="Segoe" w:eastAsiaTheme="majorEastAsia" w:hAnsi="Segoe" w:cstheme="minorBidi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Tanaka Tomoko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left:0;text-align:left;margin-left:34.15pt;margin-top:376.7pt;width:112.9pt;height:16.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" filled="f" stroked="f">
                <v:textbox inset="0,0,0,0">
                  <w:txbxContent>
                    <w:p w:rsidR="007840FB" w:rsidRPr="00781F5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 w:rsidRPr="00781F54">
                        <w:rPr>
                          <w:rFonts w:ascii="Segoe" w:eastAsiaTheme="majorEastAsia" w:hAnsi="Segoe" w:cstheme="minorBidi"/>
                          <w:spacing w:val="20"/>
                          <w:kern w:val="24"/>
                          <w:sz w:val="12"/>
                          <w:szCs w:val="20"/>
                        </w:rPr>
                        <w:t>Tanaka Tomoko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427495</wp:posOffset>
                </wp:positionH>
                <wp:positionV relativeFrom="paragraph">
                  <wp:posOffset>5234131</wp:posOffset>
                </wp:positionV>
                <wp:extent cx="1917593" cy="412600"/>
                <wp:effectExtent l="0" t="0" r="6985" b="6350"/>
                <wp:wrapNone/>
                <wp:docPr id="322" name="テキスト ボックス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593" cy="41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7840FB" w:rsidRPr="00781F54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22" o:spid="_x0000_s1091" type="#_x0000_t202" style="position:absolute;left:0;text-align:left;margin-left:33.65pt;margin-top:412.15pt;width:151pt;height:32.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" filled="f" stroked="f" strokeweight=".5pt">
                <v:textbox style="mso-fit-shape-to-text:t" inset="0,0,0,0">
                  <w:txbxContent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7840FB" w:rsidRPr="00781F54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294157</wp:posOffset>
                </wp:positionH>
                <wp:positionV relativeFrom="paragraph">
                  <wp:posOffset>5756673</wp:posOffset>
                </wp:positionV>
                <wp:extent cx="3275148" cy="63477"/>
                <wp:effectExtent l="0" t="0" r="1905" b="0"/>
                <wp:wrapNone/>
                <wp:docPr id="324" name="正方形/長方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30000" sy="3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4" o:spid="_x0000_s1026" style="position:absolute;left:0;text-align:left;margin-left:23.15pt;margin-top:453.3pt;width:257.9pt;height: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" stroked="f" strokeweight="2pt">
                <v:fill r:id="rId18" o:title="" recolor="t" rotate="t" type="tile"/>
                <v:imagedata recolortarget="#58201f [1445]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294157</wp:posOffset>
                </wp:positionH>
                <wp:positionV relativeFrom="paragraph">
                  <wp:posOffset>5756673</wp:posOffset>
                </wp:positionV>
                <wp:extent cx="3275148" cy="63477"/>
                <wp:effectExtent l="0" t="0" r="1905" b="0"/>
                <wp:wrapNone/>
                <wp:docPr id="326" name="正方形/長方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solidFill>
                          <a:srgbClr val="F6505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6" o:spid="_x0000_s1026" style="position:absolute;left:0;text-align:left;margin-left:23.15pt;margin-top:453.3pt;width:257.9pt;height: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" fillcolor="#f65050" stroked="f" strokeweight="2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3914225</wp:posOffset>
                </wp:positionV>
                <wp:extent cx="3275280" cy="1978560"/>
                <wp:effectExtent l="0" t="0" r="20955" b="22225"/>
                <wp:wrapNone/>
                <wp:docPr id="329" name="グループ化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280" cy="1978560"/>
                          <a:chOff x="0" y="0"/>
                          <a:chExt cx="3275462" cy="1979280"/>
                        </a:xfrm>
                      </wpg:grpSpPr>
                      <pic:pic xmlns:pic="http://schemas.openxmlformats.org/drawingml/2006/picture">
                        <pic:nvPicPr>
                          <pic:cNvPr id="330" name="図 3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" r="17402" b="13272"/>
                          <a:stretch/>
                        </pic:blipFill>
                        <pic:spPr bwMode="auto">
                          <a:xfrm>
                            <a:off x="1542197" y="0"/>
                            <a:ext cx="1733265" cy="196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1" name="正方形/長方形 331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9" o:spid="_x0000_s1026" style="position:absolute;left:0;text-align:left;margin-left:281.05pt;margin-top:308.2pt;width:257.9pt;height:155.8pt;z-index:251625472" coordsize="32754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">
                <v:shape id="図 330" o:spid="_x0000_s1027" type="#_x0000_t75" style="position:absolute;left:15421;width:17333;height:1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rb9bCAAAA3AAAAA8AAABkcnMvZG93bnJldi54bWxET7tqwzAU3Qv5B3EDXUotJ4YS3CghhBrc&#10;oUPzgIwX69Yyta6MpMb231dDoePhvLf7yfbiTj50jhWsshwEceN0x62Cy7l63oAIEVlj75gUzBRg&#10;v1s8bLHUbuRPup9iK1IIhxIVmBiHUsrQGLIYMjcQJ+7LeYsxQd9K7XFM4baX6zx/kRY7Tg0GBzoa&#10;ar5PP1bBdYxd8/Qxv+GtDpV/X621KaxSj8vp8Aoi0hT/xX/uWisoijQ/nUlH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62/WwgAAANwAAAAPAAAAAAAAAAAAAAAAAJ8C&#10;AABkcnMvZG93bnJldi54bWxQSwUGAAAAAAQABAD3AAAAjgMAAAAA&#10;">
                  <v:imagedata r:id="rId20" o:title="" croptop="2427f" cropbottom="8698f" cropright="11405f"/>
                  <v:path arrowok="t"/>
                </v:shape>
                <v:rect id="正方形/長方形 331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L6wcYA&#10;AADcAAAADwAAAGRycy9kb3ducmV2LnhtbESPQUvDQBSE7wX/w/IEb+0mLRWJ3RYpFjy00sZ68PbI&#10;PpNo9m3YfW3jv3cFocdhZr5hFqvBdepMIbaeDeSTDBRx5W3LtYHj22b8ACoKssXOMxn4oQir5c1o&#10;gYX1Fz7QuZRaJQjHAg00In2hdawachgnvidO3qcPDiXJUGsb8JLgrtPTLLvXDltOCw32tG6o+i5P&#10;zsD6Oea7eRY+5Gv/ut2XMrwf48GYu9vh6RGU0CDX8H/7xRqYzXL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L6wc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3683913</wp:posOffset>
                </wp:positionH>
                <wp:positionV relativeFrom="paragraph">
                  <wp:posOffset>4498212</wp:posOffset>
                </wp:positionV>
                <wp:extent cx="1289613" cy="393557"/>
                <wp:effectExtent l="0" t="0" r="0" b="0"/>
                <wp:wrapNone/>
                <wp:docPr id="332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13" cy="3935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田中 朋子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position:absolute;left:0;text-align:left;margin-left:290.05pt;margin-top:354.2pt;width:101.55pt;height:31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田中 朋子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3709311</wp:posOffset>
                </wp:positionH>
                <wp:positionV relativeFrom="paragraph">
                  <wp:posOffset>4422040</wp:posOffset>
                </wp:positionV>
                <wp:extent cx="1433750" cy="209474"/>
                <wp:effectExtent l="0" t="0" r="0" b="0"/>
                <wp:wrapNone/>
                <wp:docPr id="33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750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left:0;text-align:left;margin-left:292.05pt;margin-top:348.2pt;width:112.9pt;height:16.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5512611</wp:posOffset>
            </wp:positionH>
            <wp:positionV relativeFrom="paragraph">
              <wp:posOffset>4764815</wp:posOffset>
            </wp:positionV>
            <wp:extent cx="984195" cy="990240"/>
            <wp:effectExtent l="0" t="0" r="6985" b="635"/>
            <wp:wrapNone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図 33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95" cy="9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5728499</wp:posOffset>
            </wp:positionH>
            <wp:positionV relativeFrom="paragraph">
              <wp:posOffset>4003093</wp:posOffset>
            </wp:positionV>
            <wp:extent cx="1047692" cy="1396492"/>
            <wp:effectExtent l="0" t="0" r="635" b="0"/>
            <wp:wrapNone/>
            <wp:docPr id="335" name="図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図 335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t="6713" r="20063" b="23828"/>
                    <a:stretch/>
                  </pic:blipFill>
                  <pic:spPr bwMode="auto">
                    <a:xfrm>
                      <a:off x="0" y="0"/>
                      <a:ext cx="1047692" cy="139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3702962</wp:posOffset>
            </wp:positionH>
            <wp:positionV relativeFrom="paragraph">
              <wp:posOffset>4003093</wp:posOffset>
            </wp:positionV>
            <wp:extent cx="1085790" cy="196778"/>
            <wp:effectExtent l="0" t="0" r="635" b="0"/>
            <wp:wrapNone/>
            <wp:docPr id="336" name="図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図 33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90" cy="19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3709311</wp:posOffset>
                </wp:positionH>
                <wp:positionV relativeFrom="paragraph">
                  <wp:posOffset>4783859</wp:posOffset>
                </wp:positionV>
                <wp:extent cx="1434105" cy="209474"/>
                <wp:effectExtent l="0" t="0" r="0" b="0"/>
                <wp:wrapNone/>
                <wp:docPr id="337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105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781F5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 w:rsidRPr="00781F54">
                              <w:rPr>
                                <w:rFonts w:ascii="Segoe" w:eastAsiaTheme="majorEastAsia" w:hAnsi="Segoe" w:cstheme="minorBidi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Tanaka Tomoko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left:0;text-align:left;margin-left:292.05pt;margin-top:376.7pt;width:112.9pt;height:16.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" filled="f" stroked="f">
                <v:textbox inset="0,0,0,0">
                  <w:txbxContent>
                    <w:p w:rsidR="007840FB" w:rsidRPr="00781F5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 w:rsidRPr="00781F54">
                        <w:rPr>
                          <w:rFonts w:ascii="Segoe" w:eastAsiaTheme="majorEastAsia" w:hAnsi="Segoe" w:cstheme="minorBidi"/>
                          <w:spacing w:val="20"/>
                          <w:kern w:val="24"/>
                          <w:sz w:val="12"/>
                          <w:szCs w:val="20"/>
                        </w:rPr>
                        <w:t>Tanaka Tomoko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3702957</wp:posOffset>
                </wp:positionH>
                <wp:positionV relativeFrom="paragraph">
                  <wp:posOffset>5234131</wp:posOffset>
                </wp:positionV>
                <wp:extent cx="1917593" cy="412600"/>
                <wp:effectExtent l="0" t="0" r="6985" b="6350"/>
                <wp:wrapNone/>
                <wp:docPr id="338" name="テキスト ボックス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593" cy="41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7840FB" w:rsidRPr="00781F54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38" o:spid="_x0000_s1095" type="#_x0000_t202" style="position:absolute;left:0;text-align:left;margin-left:291.55pt;margin-top:412.15pt;width:151pt;height:32.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" filled="f" stroked="f" strokeweight=".5pt">
                <v:textbox style="mso-fit-shape-to-text:t" inset="0,0,0,0">
                  <w:txbxContent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7840FB" w:rsidRPr="00781F54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5756673</wp:posOffset>
                </wp:positionV>
                <wp:extent cx="3275148" cy="63477"/>
                <wp:effectExtent l="0" t="0" r="1905" b="0"/>
                <wp:wrapNone/>
                <wp:docPr id="340" name="正方形/長方形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30000" sy="3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40" o:spid="_x0000_s1026" style="position:absolute;left:0;text-align:left;margin-left:281.05pt;margin-top:453.3pt;width:257.9pt;height: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" stroked="f" strokeweight="2pt">
                <v:fill r:id="rId18" o:title="" recolor="t" rotate="t" type="tile"/>
                <v:imagedata recolortarget="#58201f [1445]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5756673</wp:posOffset>
                </wp:positionV>
                <wp:extent cx="3275148" cy="63477"/>
                <wp:effectExtent l="0" t="0" r="1905" b="0"/>
                <wp:wrapNone/>
                <wp:docPr id="341" name="正方形/長方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solidFill>
                          <a:srgbClr val="F6505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41" o:spid="_x0000_s1026" style="position:absolute;left:0;text-align:left;margin-left:281.05pt;margin-top:453.3pt;width:257.9pt;height: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" fillcolor="#f65050" stroked="f" strokeweight="2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294157</wp:posOffset>
                </wp:positionH>
                <wp:positionV relativeFrom="paragraph">
                  <wp:posOffset>5893151</wp:posOffset>
                </wp:positionV>
                <wp:extent cx="3275280" cy="1978560"/>
                <wp:effectExtent l="0" t="0" r="20955" b="22225"/>
                <wp:wrapNone/>
                <wp:docPr id="344" name="グループ化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280" cy="1978560"/>
                          <a:chOff x="0" y="0"/>
                          <a:chExt cx="3275462" cy="1979280"/>
                        </a:xfrm>
                      </wpg:grpSpPr>
                      <pic:pic xmlns:pic="http://schemas.openxmlformats.org/drawingml/2006/picture">
                        <pic:nvPicPr>
                          <pic:cNvPr id="345" name="図 3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" r="17402" b="13272"/>
                          <a:stretch/>
                        </pic:blipFill>
                        <pic:spPr bwMode="auto">
                          <a:xfrm>
                            <a:off x="1542197" y="0"/>
                            <a:ext cx="1733265" cy="196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6" name="正方形/長方形 346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44" o:spid="_x0000_s1026" style="position:absolute;left:0;text-align:left;margin-left:23.15pt;margin-top:464.05pt;width:257.9pt;height:155.8pt;z-index:251635712" coordsize="32754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">
                <v:shape id="図 345" o:spid="_x0000_s1027" type="#_x0000_t75" style="position:absolute;left:15421;width:17333;height:1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vzPEAAAA3AAAAA8AAABkcnMvZG93bnJldi54bWxEj09rAjEUxO+FfofwCl5Es/5FVqOUomAP&#10;PWgreHxsnpvFzcuSRHf99qZQ6HGYmd8wq01na3EnHyrHCkbDDARx4XTFpYKf791gASJEZI21Y1Lw&#10;oACb9evLCnPtWj7Q/RhLkSAcclRgYmxyKUNhyGIYuoY4eRfnLcYkfSm1xzbBbS3HWTaXFitOCwYb&#10;+jBUXI83q+DUxqrofz22eN6Hnf8cjbWZWKV6b937EkSkLv6H/9p7rWAyncHvmXQE5P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avzPEAAAA3AAAAA8AAAAAAAAAAAAAAAAA&#10;nwIAAGRycy9kb3ducmV2LnhtbFBLBQYAAAAABAAEAPcAAACQAwAAAAA=&#10;">
                  <v:imagedata r:id="rId20" o:title="" croptop="2427f" cropbottom="8698f" cropright="11405f"/>
                  <v:path arrowok="t"/>
                </v:shape>
                <v:rect id="正方形/長方形 346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0RyMcA&#10;AADcAAAADwAAAGRycy9kb3ducmV2LnhtbESPT0vDQBTE74LfYXmCN7upf4rEboKUFnpQaWN76O2R&#10;fSbR7Nuw+9rGb+8KgsdhZn7DzMvR9epEIXaeDUwnGSji2tuOGwO799XNI6goyBZ7z2TgmyKUxeXF&#10;HHPrz7ylUyWNShCOORpoRYZc61i35DBO/ECcvA8fHEqSodE24DnBXa9vs2ymHXacFlocaNFS/VUd&#10;nYHFMk5fH7JwkM/N28umknG/i1tjrq/G5ydQQqP8h//aa2vg7n4Gv2fSEd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dEcjHAAAA3AAAAA8AAAAAAAAAAAAAAAAAmAIAAGRy&#10;cy9kb3ducmV2LnhtbFBLBQYAAAAABAAEAPUAAACMAwAAAAA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408451</wp:posOffset>
                </wp:positionH>
                <wp:positionV relativeFrom="paragraph">
                  <wp:posOffset>6477138</wp:posOffset>
                </wp:positionV>
                <wp:extent cx="1289613" cy="393557"/>
                <wp:effectExtent l="0" t="0" r="0" b="0"/>
                <wp:wrapNone/>
                <wp:docPr id="347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13" cy="3935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田中 朋子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left:0;text-align:left;margin-left:32.15pt;margin-top:510pt;width:101.55pt;height:31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田中 朋子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433849</wp:posOffset>
                </wp:positionH>
                <wp:positionV relativeFrom="paragraph">
                  <wp:posOffset>6400966</wp:posOffset>
                </wp:positionV>
                <wp:extent cx="1433750" cy="209474"/>
                <wp:effectExtent l="0" t="0" r="0" b="0"/>
                <wp:wrapNone/>
                <wp:docPr id="348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750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left:0;text-align:left;margin-left:34.15pt;margin-top:7in;width:112.9pt;height:16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2237149</wp:posOffset>
            </wp:positionH>
            <wp:positionV relativeFrom="paragraph">
              <wp:posOffset>6743741</wp:posOffset>
            </wp:positionV>
            <wp:extent cx="984195" cy="990240"/>
            <wp:effectExtent l="0" t="0" r="6985" b="635"/>
            <wp:wrapNone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図 34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95" cy="9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2453037</wp:posOffset>
            </wp:positionH>
            <wp:positionV relativeFrom="paragraph">
              <wp:posOffset>5982019</wp:posOffset>
            </wp:positionV>
            <wp:extent cx="1047692" cy="1396492"/>
            <wp:effectExtent l="0" t="0" r="635" b="0"/>
            <wp:wrapNone/>
            <wp:docPr id="350" name="図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図 350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t="6713" r="20063" b="23828"/>
                    <a:stretch/>
                  </pic:blipFill>
                  <pic:spPr bwMode="auto">
                    <a:xfrm>
                      <a:off x="0" y="0"/>
                      <a:ext cx="1047692" cy="139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427500</wp:posOffset>
            </wp:positionH>
            <wp:positionV relativeFrom="paragraph">
              <wp:posOffset>5982019</wp:posOffset>
            </wp:positionV>
            <wp:extent cx="1085790" cy="196778"/>
            <wp:effectExtent l="0" t="0" r="635" b="0"/>
            <wp:wrapNone/>
            <wp:docPr id="351" name="図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図 35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90" cy="19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433849</wp:posOffset>
                </wp:positionH>
                <wp:positionV relativeFrom="paragraph">
                  <wp:posOffset>6762785</wp:posOffset>
                </wp:positionV>
                <wp:extent cx="1434105" cy="209474"/>
                <wp:effectExtent l="0" t="0" r="0" b="0"/>
                <wp:wrapNone/>
                <wp:docPr id="352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105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781F5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 w:rsidRPr="00781F54">
                              <w:rPr>
                                <w:rFonts w:ascii="Segoe" w:eastAsiaTheme="majorEastAsia" w:hAnsi="Segoe" w:cstheme="minorBidi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Tanaka Tomoko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position:absolute;left:0;text-align:left;margin-left:34.15pt;margin-top:532.5pt;width:112.9pt;height:16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" filled="f" stroked="f">
                <v:textbox inset="0,0,0,0">
                  <w:txbxContent>
                    <w:p w:rsidR="007840FB" w:rsidRPr="00781F5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 w:rsidRPr="00781F54">
                        <w:rPr>
                          <w:rFonts w:ascii="Segoe" w:eastAsiaTheme="majorEastAsia" w:hAnsi="Segoe" w:cstheme="minorBidi"/>
                          <w:spacing w:val="20"/>
                          <w:kern w:val="24"/>
                          <w:sz w:val="12"/>
                          <w:szCs w:val="20"/>
                        </w:rPr>
                        <w:t>Tanaka Tomoko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427495</wp:posOffset>
                </wp:positionH>
                <wp:positionV relativeFrom="paragraph">
                  <wp:posOffset>7213057</wp:posOffset>
                </wp:positionV>
                <wp:extent cx="1917593" cy="412600"/>
                <wp:effectExtent l="0" t="0" r="6985" b="6350"/>
                <wp:wrapNone/>
                <wp:docPr id="353" name="テキスト ボックス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593" cy="41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7840FB" w:rsidRPr="00781F54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3" o:spid="_x0000_s1099" type="#_x0000_t202" style="position:absolute;left:0;text-align:left;margin-left:33.65pt;margin-top:567.95pt;width:151pt;height:32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" filled="f" stroked="f" strokeweight=".5pt">
                <v:textbox style="mso-fit-shape-to-text:t" inset="0,0,0,0">
                  <w:txbxContent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7840FB" w:rsidRPr="00781F54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294157</wp:posOffset>
                </wp:positionH>
                <wp:positionV relativeFrom="paragraph">
                  <wp:posOffset>7735598</wp:posOffset>
                </wp:positionV>
                <wp:extent cx="3275148" cy="63477"/>
                <wp:effectExtent l="0" t="0" r="1905" b="0"/>
                <wp:wrapNone/>
                <wp:docPr id="355" name="正方形/長方形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30000" sy="3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5" o:spid="_x0000_s1026" style="position:absolute;left:0;text-align:left;margin-left:23.15pt;margin-top:609.1pt;width:257.9pt;height: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" stroked="f" strokeweight="2pt">
                <v:fill r:id="rId18" o:title="" recolor="t" rotate="t" type="tile"/>
                <v:imagedata recolortarget="#58201f [1445]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294157</wp:posOffset>
                </wp:positionH>
                <wp:positionV relativeFrom="paragraph">
                  <wp:posOffset>7735598</wp:posOffset>
                </wp:positionV>
                <wp:extent cx="3275148" cy="63477"/>
                <wp:effectExtent l="0" t="0" r="1905" b="0"/>
                <wp:wrapNone/>
                <wp:docPr id="356" name="正方形/長方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solidFill>
                          <a:srgbClr val="F6505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6" o:spid="_x0000_s1026" style="position:absolute;left:0;text-align:left;margin-left:23.15pt;margin-top:609.1pt;width:257.9pt;height: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" fillcolor="#f65050" stroked="f" strokeweight="2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5893151</wp:posOffset>
                </wp:positionV>
                <wp:extent cx="3275462" cy="1979280"/>
                <wp:effectExtent l="0" t="0" r="20320" b="21590"/>
                <wp:wrapNone/>
                <wp:docPr id="359" name="グループ化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462" cy="1979280"/>
                          <a:chOff x="0" y="0"/>
                          <a:chExt cx="3275462" cy="1979280"/>
                        </a:xfrm>
                      </wpg:grpSpPr>
                      <pic:pic xmlns:pic="http://schemas.openxmlformats.org/drawingml/2006/picture">
                        <pic:nvPicPr>
                          <pic:cNvPr id="360" name="図 3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" r="17402" b="13272"/>
                          <a:stretch/>
                        </pic:blipFill>
                        <pic:spPr bwMode="auto">
                          <a:xfrm>
                            <a:off x="1542197" y="0"/>
                            <a:ext cx="1733265" cy="196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1" name="正方形/長方形 361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9" o:spid="_x0000_s1026" style="position:absolute;left:0;text-align:left;margin-left:281.05pt;margin-top:464.05pt;width:257.9pt;height:155.85pt;z-index:251645952" coordsize="32754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">
                <v:shape id="図 360" o:spid="_x0000_s1027" type="#_x0000_t75" style="position:absolute;left:15421;width:17333;height:1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YQMvCAAAA3AAAAA8AAABkcnMvZG93bnJldi54bWxET8tqAjEU3Rf8h3CFbkrNPEBkNEoRBV10&#10;UVuhy8vkOhk6uRmS1Jn5e7ModHk4781utJ24kw+tYwX5IgNBXDvdcqPg6/P4ugIRIrLGzjEpmCjA&#10;bjt72mCl3cAfdL/ERqQQDhUqMDH2lZShNmQxLFxPnLib8xZjgr6R2uOQwm0niyxbSostpwaDPe0N&#10;1T+XX6vgOsS2fnmfDvh9Ckd/zgttSqvU83x8W4OINMZ/8Z/7pBWUyzQ/nUlHQG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WEDLwgAAANwAAAAPAAAAAAAAAAAAAAAAAJ8C&#10;AABkcnMvZG93bnJldi54bWxQSwUGAAAAAAQABAD3AAAAjgMAAAAA&#10;">
                  <v:imagedata r:id="rId20" o:title="" croptop="2427f" cropbottom="8698f" cropright="11405f"/>
                  <v:path arrowok="t"/>
                </v:shape>
                <v:rect id="正方形/長方形 361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V3MYA&#10;AADcAAAADwAAAGRycy9kb3ducmV2LnhtbESPQUvDQBSE70L/w/IEb3YTi0XSbouUCj2otLE99PbI&#10;vibR7Nuw+2zjv3cFocdhZr5h5svBdepMIbaeDeTjDBRx5W3LtYH9x8v9E6goyBY7z2TghyIsF6Ob&#10;ORbWX3hH51JqlSAcCzTQiPSF1rFqyGEc+544eScfHEqSodY24CXBXacfsmyqHbacFhrsadVQ9VV+&#10;OwOrdczfHrNwlM/t++u2lOGwjztj7m6H5xkooUGu4f/2xhqYTH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HV3M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3683919</wp:posOffset>
                </wp:positionH>
                <wp:positionV relativeFrom="paragraph">
                  <wp:posOffset>6477351</wp:posOffset>
                </wp:positionV>
                <wp:extent cx="1289685" cy="393700"/>
                <wp:effectExtent l="0" t="0" r="0" b="0"/>
                <wp:wrapNone/>
                <wp:docPr id="362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85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田中 朋子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position:absolute;left:0;text-align:left;margin-left:290.05pt;margin-top:510.05pt;width:101.55pt;height:31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田中 朋子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3709319</wp:posOffset>
                </wp:positionH>
                <wp:positionV relativeFrom="paragraph">
                  <wp:posOffset>6401151</wp:posOffset>
                </wp:positionV>
                <wp:extent cx="1433830" cy="209550"/>
                <wp:effectExtent l="0" t="0" r="0" b="0"/>
                <wp:wrapNone/>
                <wp:docPr id="36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830" cy="209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position:absolute;left:0;text-align:left;margin-left:292.05pt;margin-top:504.05pt;width:112.9pt;height:16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5512719</wp:posOffset>
            </wp:positionH>
            <wp:positionV relativeFrom="paragraph">
              <wp:posOffset>6744051</wp:posOffset>
            </wp:positionV>
            <wp:extent cx="984250" cy="990600"/>
            <wp:effectExtent l="0" t="0" r="6350" b="0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図 36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5728619</wp:posOffset>
            </wp:positionH>
            <wp:positionV relativeFrom="paragraph">
              <wp:posOffset>5982051</wp:posOffset>
            </wp:positionV>
            <wp:extent cx="1047750" cy="1397000"/>
            <wp:effectExtent l="0" t="0" r="0" b="0"/>
            <wp:wrapNone/>
            <wp:docPr id="365" name="図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図 365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t="6713" r="20063" b="23828"/>
                    <a:stretch/>
                  </pic:blipFill>
                  <pic:spPr bwMode="auto">
                    <a:xfrm>
                      <a:off x="0" y="0"/>
                      <a:ext cx="1047750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3702969</wp:posOffset>
            </wp:positionH>
            <wp:positionV relativeFrom="paragraph">
              <wp:posOffset>5982051</wp:posOffset>
            </wp:positionV>
            <wp:extent cx="1085850" cy="196850"/>
            <wp:effectExtent l="0" t="0" r="0" b="0"/>
            <wp:wrapNone/>
            <wp:docPr id="366" name="図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図 36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3709319</wp:posOffset>
                </wp:positionH>
                <wp:positionV relativeFrom="paragraph">
                  <wp:posOffset>6763101</wp:posOffset>
                </wp:positionV>
                <wp:extent cx="1434185" cy="209550"/>
                <wp:effectExtent l="0" t="0" r="0" b="0"/>
                <wp:wrapNone/>
                <wp:docPr id="367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185" cy="209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781F5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 w:rsidRPr="00781F54">
                              <w:rPr>
                                <w:rFonts w:ascii="Segoe" w:eastAsiaTheme="majorEastAsia" w:hAnsi="Segoe" w:cstheme="minorBidi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Tanaka Tomoko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position:absolute;left:0;text-align:left;margin-left:292.05pt;margin-top:532.55pt;width:112.95pt;height:16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" filled="f" stroked="f">
                <v:textbox inset="0,0,0,0">
                  <w:txbxContent>
                    <w:p w:rsidR="007840FB" w:rsidRPr="00781F5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 w:rsidRPr="00781F54">
                        <w:rPr>
                          <w:rFonts w:ascii="Segoe" w:eastAsiaTheme="majorEastAsia" w:hAnsi="Segoe" w:cstheme="minorBidi"/>
                          <w:spacing w:val="20"/>
                          <w:kern w:val="24"/>
                          <w:sz w:val="12"/>
                          <w:szCs w:val="20"/>
                        </w:rPr>
                        <w:t>Tanaka Tomoko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3702964</wp:posOffset>
                </wp:positionH>
                <wp:positionV relativeFrom="paragraph">
                  <wp:posOffset>7213537</wp:posOffset>
                </wp:positionV>
                <wp:extent cx="1917700" cy="412750"/>
                <wp:effectExtent l="0" t="0" r="6350" b="6350"/>
                <wp:wrapNone/>
                <wp:docPr id="368" name="テキスト ボックス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7840FB" w:rsidRPr="00781F54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68" o:spid="_x0000_s1103" type="#_x0000_t202" style="position:absolute;left:0;text-align:left;margin-left:291.55pt;margin-top:568pt;width:151pt;height:32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" filled="f" stroked="f" strokeweight=".5pt">
                <v:textbox style="mso-fit-shape-to-text:t" inset="0,0,0,0">
                  <w:txbxContent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7840FB" w:rsidRPr="00781F54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7735598</wp:posOffset>
                </wp:positionV>
                <wp:extent cx="3275330" cy="63500"/>
                <wp:effectExtent l="0" t="0" r="1270" b="0"/>
                <wp:wrapNone/>
                <wp:docPr id="370" name="正方形/長方形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330" cy="6350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30000" sy="3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0" o:spid="_x0000_s1026" style="position:absolute;left:0;text-align:left;margin-left:281.05pt;margin-top:609.1pt;width:257.9pt;height: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" stroked="f" strokeweight="2pt">
                <v:fill r:id="rId18" o:title="" recolor="t" rotate="t" type="tile"/>
                <v:imagedata recolortarget="#58201f [1445]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7735598</wp:posOffset>
                </wp:positionV>
                <wp:extent cx="3275330" cy="63500"/>
                <wp:effectExtent l="0" t="0" r="1270" b="0"/>
                <wp:wrapNone/>
                <wp:docPr id="371" name="正方形/長方形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330" cy="63500"/>
                        </a:xfrm>
                        <a:prstGeom prst="rect">
                          <a:avLst/>
                        </a:prstGeom>
                        <a:solidFill>
                          <a:srgbClr val="F6505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1" o:spid="_x0000_s1026" style="position:absolute;left:0;text-align:left;margin-left:281.05pt;margin-top:609.1pt;width:257.9pt;height: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" fillcolor="#f65050" stroked="f" strokeweight="2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294157</wp:posOffset>
                </wp:positionH>
                <wp:positionV relativeFrom="paragraph">
                  <wp:posOffset>7872076</wp:posOffset>
                </wp:positionV>
                <wp:extent cx="3275280" cy="1978560"/>
                <wp:effectExtent l="0" t="0" r="20955" b="22225"/>
                <wp:wrapNone/>
                <wp:docPr id="374" name="グループ化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280" cy="1978560"/>
                          <a:chOff x="0" y="0"/>
                          <a:chExt cx="3275462" cy="1979280"/>
                        </a:xfrm>
                      </wpg:grpSpPr>
                      <pic:pic xmlns:pic="http://schemas.openxmlformats.org/drawingml/2006/picture">
                        <pic:nvPicPr>
                          <pic:cNvPr id="375" name="図 3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" r="17402" b="13272"/>
                          <a:stretch/>
                        </pic:blipFill>
                        <pic:spPr bwMode="auto">
                          <a:xfrm>
                            <a:off x="1542197" y="0"/>
                            <a:ext cx="1733265" cy="196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6" name="正方形/長方形 376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74" o:spid="_x0000_s1026" style="position:absolute;left:0;text-align:left;margin-left:23.15pt;margin-top:619.85pt;width:257.9pt;height:155.8pt;z-index:251657216" coordsize="32754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">
                <v:shape id="図 375" o:spid="_x0000_s1027" type="#_x0000_t75" style="position:absolute;left:15421;width:17333;height:1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2dY7FAAAA3AAAAA8AAABkcnMvZG93bnJldi54bWxEj09rAjEUxO+FfofwCl5Esyr+YTVKKQr2&#10;0IO2gsfH5rlZ3LwsSXTXb28KhR6HmfkNs9p0thZ38qFyrGA0zEAQF05XXCr4+d4NFiBCRNZYOyYF&#10;DwqwWb++rDDXruUD3Y+xFAnCIUcFJsYmlzIUhiyGoWuIk3dx3mJM0pdSe2wT3NZynGUzabHitGCw&#10;oQ9DxfV4swpObayK/tdji+d92PnP0VibiVWq99a9L0FE6uJ/+K+91wom8yn8nklHQK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9nWOxQAAANwAAAAPAAAAAAAAAAAAAAAA&#10;AJ8CAABkcnMvZG93bnJldi54bWxQSwUGAAAAAAQABAD3AAAAkQMAAAAA&#10;">
                  <v:imagedata r:id="rId20" o:title="" croptop="2427f" cropbottom="8698f" cropright="11405f"/>
                  <v:path arrowok="t"/>
                </v:shape>
                <v:rect id="正方形/長方形 376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bdcYA&#10;AADcAAAADwAAAGRycy9kb3ducmV2LnhtbESPQWvCQBSE74X+h+UVvNWNLbUSXaVICz3UoqkevD2y&#10;zyQ2+zbsPjX9912h0OMwM98ws0XvWnWmEBvPBkbDDBRx6W3DlYHt19v9BFQUZIutZzLwQxEW89ub&#10;GebWX3hD50IqlSAcczRQi3S51rGsyWEc+o44eQcfHEqSodI24CXBXasfsmysHTacFmrsaFlT+V2c&#10;nIHlaxytnrKwl+P682NdSL/bxo0xg7v+ZQpKqJf/8F/73Rp4fB7D9Uw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Hbdc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408451</wp:posOffset>
                </wp:positionH>
                <wp:positionV relativeFrom="paragraph">
                  <wp:posOffset>8456063</wp:posOffset>
                </wp:positionV>
                <wp:extent cx="1289613" cy="393557"/>
                <wp:effectExtent l="0" t="0" r="0" b="0"/>
                <wp:wrapNone/>
                <wp:docPr id="377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13" cy="3935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田中 朋子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left:0;text-align:left;margin-left:32.15pt;margin-top:665.85pt;width:101.55pt;height:3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田中 朋子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433849</wp:posOffset>
                </wp:positionH>
                <wp:positionV relativeFrom="paragraph">
                  <wp:posOffset>8379891</wp:posOffset>
                </wp:positionV>
                <wp:extent cx="1433750" cy="209474"/>
                <wp:effectExtent l="0" t="0" r="0" b="0"/>
                <wp:wrapNone/>
                <wp:docPr id="378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750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position:absolute;left:0;text-align:left;margin-left:34.15pt;margin-top:659.85pt;width:112.9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2237149</wp:posOffset>
            </wp:positionH>
            <wp:positionV relativeFrom="paragraph">
              <wp:posOffset>8722666</wp:posOffset>
            </wp:positionV>
            <wp:extent cx="984195" cy="990240"/>
            <wp:effectExtent l="0" t="0" r="6985" b="635"/>
            <wp:wrapNone/>
            <wp:docPr id="379" name="図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図 37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95" cy="9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2453037</wp:posOffset>
            </wp:positionH>
            <wp:positionV relativeFrom="paragraph">
              <wp:posOffset>7960944</wp:posOffset>
            </wp:positionV>
            <wp:extent cx="1047692" cy="1396492"/>
            <wp:effectExtent l="0" t="0" r="635" b="0"/>
            <wp:wrapNone/>
            <wp:docPr id="380" name="図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図 380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t="6713" r="20063" b="23828"/>
                    <a:stretch/>
                  </pic:blipFill>
                  <pic:spPr bwMode="auto">
                    <a:xfrm>
                      <a:off x="0" y="0"/>
                      <a:ext cx="1047692" cy="139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427500</wp:posOffset>
            </wp:positionH>
            <wp:positionV relativeFrom="paragraph">
              <wp:posOffset>7960944</wp:posOffset>
            </wp:positionV>
            <wp:extent cx="1085790" cy="196778"/>
            <wp:effectExtent l="0" t="0" r="635" b="0"/>
            <wp:wrapNone/>
            <wp:docPr id="381" name="図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図 38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90" cy="19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433849</wp:posOffset>
                </wp:positionH>
                <wp:positionV relativeFrom="paragraph">
                  <wp:posOffset>8741710</wp:posOffset>
                </wp:positionV>
                <wp:extent cx="1434105" cy="209474"/>
                <wp:effectExtent l="0" t="0" r="0" b="0"/>
                <wp:wrapNone/>
                <wp:docPr id="382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105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781F5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 w:rsidRPr="00781F54">
                              <w:rPr>
                                <w:rFonts w:ascii="Segoe" w:eastAsiaTheme="majorEastAsia" w:hAnsi="Segoe" w:cstheme="minorBidi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Tanaka Tomoko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6" type="#_x0000_t202" style="position:absolute;left:0;text-align:left;margin-left:34.15pt;margin-top:688.3pt;width:112.9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" filled="f" stroked="f">
                <v:textbox inset="0,0,0,0">
                  <w:txbxContent>
                    <w:p w:rsidR="007840FB" w:rsidRPr="00781F5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 w:rsidRPr="00781F54">
                        <w:rPr>
                          <w:rFonts w:ascii="Segoe" w:eastAsiaTheme="majorEastAsia" w:hAnsi="Segoe" w:cstheme="minorBidi"/>
                          <w:spacing w:val="20"/>
                          <w:kern w:val="24"/>
                          <w:sz w:val="12"/>
                          <w:szCs w:val="20"/>
                        </w:rPr>
                        <w:t>Tanaka Tomoko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427495</wp:posOffset>
                </wp:positionH>
                <wp:positionV relativeFrom="paragraph">
                  <wp:posOffset>9191982</wp:posOffset>
                </wp:positionV>
                <wp:extent cx="1917593" cy="412600"/>
                <wp:effectExtent l="0" t="0" r="6985" b="6350"/>
                <wp:wrapNone/>
                <wp:docPr id="383" name="テキスト ボックス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593" cy="41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7840FB" w:rsidRPr="00781F54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83" o:spid="_x0000_s1107" type="#_x0000_t202" style="position:absolute;left:0;text-align:left;margin-left:33.65pt;margin-top:723.8pt;width:151pt;height:3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" filled="f" stroked="f" strokeweight=".5pt">
                <v:textbox style="mso-fit-shape-to-text:t" inset="0,0,0,0">
                  <w:txbxContent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7840FB" w:rsidRPr="00781F54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294157</wp:posOffset>
                </wp:positionH>
                <wp:positionV relativeFrom="paragraph">
                  <wp:posOffset>9714524</wp:posOffset>
                </wp:positionV>
                <wp:extent cx="3275148" cy="63477"/>
                <wp:effectExtent l="0" t="0" r="1905" b="0"/>
                <wp:wrapNone/>
                <wp:docPr id="513" name="正方形/長方形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30000" sy="3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13" o:spid="_x0000_s1026" style="position:absolute;left:0;text-align:left;margin-left:23.15pt;margin-top:764.9pt;width:257.9pt;height: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" stroked="f" strokeweight="2pt">
                <v:fill r:id="rId18" o:title="" recolor="t" rotate="t" type="tile"/>
                <v:imagedata recolortarget="#58201f [1445]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294157</wp:posOffset>
                </wp:positionH>
                <wp:positionV relativeFrom="paragraph">
                  <wp:posOffset>9714524</wp:posOffset>
                </wp:positionV>
                <wp:extent cx="3275148" cy="63477"/>
                <wp:effectExtent l="0" t="0" r="1905" b="0"/>
                <wp:wrapNone/>
                <wp:docPr id="514" name="正方形/長方形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solidFill>
                          <a:srgbClr val="F6505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14" o:spid="_x0000_s1026" style="position:absolute;left:0;text-align:left;margin-left:23.15pt;margin-top:764.9pt;width:257.9pt;height: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" fillcolor="#f65050" stroked="f" strokeweight="2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7872076</wp:posOffset>
                </wp:positionV>
                <wp:extent cx="3275280" cy="1978560"/>
                <wp:effectExtent l="0" t="0" r="20955" b="22225"/>
                <wp:wrapNone/>
                <wp:docPr id="517" name="グループ化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280" cy="1978560"/>
                          <a:chOff x="0" y="0"/>
                          <a:chExt cx="3275462" cy="1979280"/>
                        </a:xfrm>
                      </wpg:grpSpPr>
                      <pic:pic xmlns:pic="http://schemas.openxmlformats.org/drawingml/2006/picture">
                        <pic:nvPicPr>
                          <pic:cNvPr id="518" name="図 5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" r="17402" b="13272"/>
                          <a:stretch/>
                        </pic:blipFill>
                        <pic:spPr bwMode="auto">
                          <a:xfrm>
                            <a:off x="1542197" y="0"/>
                            <a:ext cx="1733265" cy="196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9" name="正方形/長方形 519"/>
                        <wps:cNvSpPr/>
                        <wps:spPr>
                          <a:xfrm>
                            <a:off x="0" y="0"/>
                            <a:ext cx="3275280" cy="1979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17" o:spid="_x0000_s1026" style="position:absolute;left:0;text-align:left;margin-left:281.05pt;margin-top:619.85pt;width:257.9pt;height:155.8pt;z-index:251667456" coordsize="32754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">
                <v:shape id="図 518" o:spid="_x0000_s1027" type="#_x0000_t75" style="position:absolute;left:15421;width:17333;height:1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/UjCAAAA3AAAAA8AAABkcnMvZG93bnJldi54bWxET89rwjAUvgv7H8ITdpGZVtkY1bQMUXAH&#10;D9MNdnw0z6bYvJQks/W/Xw6Cx4/v97oabSeu5EPrWEE+z0AQ10633Cj4Pu1e3kGEiKyxc0wKbhSg&#10;Kp8mayy0G/iLrsfYiBTCoUAFJsa+kDLUhiyGueuJE3d23mJM0DdSexxSuO3kIsvepMWWU4PBnjaG&#10;6svxzyr4GWJbzw63Lf7uw85/5gttllap5+n4sQIRaYwP8d291wpe87Q2nUlHQJ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Y/1IwgAAANwAAAAPAAAAAAAAAAAAAAAAAJ8C&#10;AABkcnMvZG93bnJldi54bWxQSwUGAAAAAAQABAD3AAAAjgMAAAAA&#10;">
                  <v:imagedata r:id="rId20" o:title="" croptop="2427f" cropbottom="8698f" cropright="11405f"/>
                  <v:path arrowok="t"/>
                </v:shape>
                <v:rect id="正方形/長方形 519" o:spid="_x0000_s1028" style="position:absolute;width:32752;height:19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oX8YA&#10;AADcAAAADwAAAGRycy9kb3ducmV2LnhtbESPQUvDQBSE7wX/w/IEb+0mhRaN3RYpFjy00sZ68PbI&#10;PpNo9m3YfW3jv3cFocdhZr5hFqvBdepMIbaeDeSTDBRx5W3LtYHj22Z8DyoKssXOMxn4oQir5c1o&#10;gYX1Fz7QuZRaJQjHAg00In2hdawachgnvidO3qcPDiXJUGsb8JLgrtPTLJtrhy2nhQZ7WjdUfZcn&#10;Z2D9HPPdLAsf8rV/3e5LGd6P8WDM3e3w9AhKaJBr+L/9Yg3M8gf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poX8YAAADcAAAADwAAAAAAAAAAAAAAAACYAgAAZHJz&#10;L2Rvd25yZXYueG1sUEsFBgAAAAAEAAQA9QAAAIsDAAAAAA==&#10;" filled="f" strokecolor="#7f7f7f [1612]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3683913</wp:posOffset>
                </wp:positionH>
                <wp:positionV relativeFrom="paragraph">
                  <wp:posOffset>8456063</wp:posOffset>
                </wp:positionV>
                <wp:extent cx="1289613" cy="393557"/>
                <wp:effectExtent l="0" t="0" r="0" b="0"/>
                <wp:wrapNone/>
                <wp:docPr id="520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13" cy="3935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spacing w:val="30"/>
                                <w:kern w:val="24"/>
                                <w:sz w:val="32"/>
                                <w:szCs w:val="32"/>
                              </w:rPr>
                              <w:t>田中 朋子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position:absolute;left:0;text-align:left;margin-left:290.05pt;margin-top:665.85pt;width:101.55pt;height:3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pacing w:val="30"/>
                          <w:sz w:val="32"/>
                          <w:szCs w:val="32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spacing w:val="30"/>
                          <w:kern w:val="24"/>
                          <w:sz w:val="32"/>
                          <w:szCs w:val="32"/>
                        </w:rPr>
                        <w:t>田中 朋子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3709311</wp:posOffset>
                </wp:positionH>
                <wp:positionV relativeFrom="paragraph">
                  <wp:posOffset>8379891</wp:posOffset>
                </wp:positionV>
                <wp:extent cx="1433750" cy="209474"/>
                <wp:effectExtent l="0" t="0" r="0" b="0"/>
                <wp:wrapNone/>
                <wp:docPr id="521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750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14"/>
                                <w:szCs w:val="20"/>
                              </w:rPr>
                              <w:t>代表取締役</w:t>
                            </w:r>
                          </w:p>
                          <w:p w:rsidR="007840FB" w:rsidRPr="000922F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4"/>
                                <w:szCs w:val="20"/>
                              </w:rPr>
                            </w:pPr>
                            <w:r w:rsidRPr="000922F4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0"/>
                              </w:rPr>
                              <w:t>○●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9" type="#_x0000_t202" style="position:absolute;left:0;text-align:left;margin-left:292.05pt;margin-top:659.85pt;width:112.9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" filled="f" stroked="f">
                <v:textbox inset="0,0,0,0">
                  <w:txbxContent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theme="minorBidi"/>
                          <w:kern w:val="24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14"/>
                          <w:szCs w:val="20"/>
                        </w:rPr>
                        <w:t>代表取締役</w:t>
                      </w:r>
                    </w:p>
                    <w:p w:rsidR="007840FB" w:rsidRPr="000922F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4"/>
                          <w:szCs w:val="20"/>
                        </w:rPr>
                      </w:pPr>
                      <w:r w:rsidRPr="000922F4">
                        <w:rPr>
                          <w:rFonts w:asciiTheme="majorEastAsia" w:eastAsiaTheme="majorEastAsia" w:hAnsiTheme="majorEastAsia" w:hint="eastAsia"/>
                          <w:sz w:val="14"/>
                          <w:szCs w:val="20"/>
                        </w:rPr>
                        <w:t>○●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5512611</wp:posOffset>
            </wp:positionH>
            <wp:positionV relativeFrom="paragraph">
              <wp:posOffset>8722666</wp:posOffset>
            </wp:positionV>
            <wp:extent cx="984195" cy="990240"/>
            <wp:effectExtent l="0" t="0" r="6985" b="635"/>
            <wp:wrapNone/>
            <wp:docPr id="522" name="図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図 52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95" cy="9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5728499</wp:posOffset>
            </wp:positionH>
            <wp:positionV relativeFrom="paragraph">
              <wp:posOffset>7960944</wp:posOffset>
            </wp:positionV>
            <wp:extent cx="1047692" cy="1396492"/>
            <wp:effectExtent l="0" t="0" r="635" b="0"/>
            <wp:wrapNone/>
            <wp:docPr id="523" name="図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図 523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t="6713" r="20063" b="23828"/>
                    <a:stretch/>
                  </pic:blipFill>
                  <pic:spPr bwMode="auto">
                    <a:xfrm>
                      <a:off x="0" y="0"/>
                      <a:ext cx="1047692" cy="139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3702962</wp:posOffset>
            </wp:positionH>
            <wp:positionV relativeFrom="paragraph">
              <wp:posOffset>7960944</wp:posOffset>
            </wp:positionV>
            <wp:extent cx="1085790" cy="196778"/>
            <wp:effectExtent l="0" t="0" r="635" b="0"/>
            <wp:wrapNone/>
            <wp:docPr id="524" name="図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図 52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90" cy="19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3709311</wp:posOffset>
                </wp:positionH>
                <wp:positionV relativeFrom="paragraph">
                  <wp:posOffset>8741710</wp:posOffset>
                </wp:positionV>
                <wp:extent cx="1434105" cy="209474"/>
                <wp:effectExtent l="0" t="0" r="0" b="0"/>
                <wp:wrapNone/>
                <wp:docPr id="525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105" cy="209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40FB" w:rsidRPr="00781F54" w:rsidRDefault="007840FB" w:rsidP="004573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" w:eastAsiaTheme="majorEastAsia" w:hAnsi="Segoe"/>
                                <w:spacing w:val="20"/>
                                <w:sz w:val="12"/>
                                <w:szCs w:val="20"/>
                              </w:rPr>
                            </w:pPr>
                            <w:r w:rsidRPr="00781F54">
                              <w:rPr>
                                <w:rFonts w:ascii="Segoe" w:eastAsiaTheme="majorEastAsia" w:hAnsi="Segoe" w:cstheme="minorBidi"/>
                                <w:spacing w:val="20"/>
                                <w:kern w:val="24"/>
                                <w:sz w:val="12"/>
                                <w:szCs w:val="20"/>
                              </w:rPr>
                              <w:t>Tanaka Tomoko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position:absolute;left:0;text-align:left;margin-left:292.05pt;margin-top:688.3pt;width:112.9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" filled="f" stroked="f">
                <v:textbox inset="0,0,0,0">
                  <w:txbxContent>
                    <w:p w:rsidR="007840FB" w:rsidRPr="00781F54" w:rsidRDefault="007840FB" w:rsidP="004573DE">
                      <w:pPr>
                        <w:pStyle w:val="Web"/>
                        <w:spacing w:before="0" w:beforeAutospacing="0" w:after="0" w:afterAutospacing="0"/>
                        <w:rPr>
                          <w:rFonts w:ascii="Segoe" w:eastAsiaTheme="majorEastAsia" w:hAnsi="Segoe"/>
                          <w:spacing w:val="20"/>
                          <w:sz w:val="12"/>
                          <w:szCs w:val="20"/>
                        </w:rPr>
                      </w:pPr>
                      <w:r w:rsidRPr="00781F54">
                        <w:rPr>
                          <w:rFonts w:ascii="Segoe" w:eastAsiaTheme="majorEastAsia" w:hAnsi="Segoe" w:cstheme="minorBidi"/>
                          <w:spacing w:val="20"/>
                          <w:kern w:val="24"/>
                          <w:sz w:val="12"/>
                          <w:szCs w:val="20"/>
                        </w:rPr>
                        <w:t>Tanaka Tomoko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3702957</wp:posOffset>
                </wp:positionH>
                <wp:positionV relativeFrom="paragraph">
                  <wp:posOffset>9191982</wp:posOffset>
                </wp:positionV>
                <wp:extent cx="1917593" cy="412600"/>
                <wp:effectExtent l="0" t="0" r="6985" b="6350"/>
                <wp:wrapNone/>
                <wp:docPr id="526" name="テキスト ボックス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593" cy="41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〒000-0000 東京都□□区□□ □-□-□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781F54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△△△ビル9F</w:t>
                            </w:r>
                          </w:p>
                          <w:p w:rsidR="007840FB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TEL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:00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-0000-0000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 / FAX:00-0000-0000</w:t>
                            </w:r>
                          </w:p>
                          <w:p w:rsidR="007840FB" w:rsidRPr="00781F54" w:rsidRDefault="007840FB" w:rsidP="007840FB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E-MAIL:aaaaaaa@mail.jp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26" o:spid="_x0000_s1111" type="#_x0000_t202" style="position:absolute;left:0;text-align:left;margin-left:291.55pt;margin-top:723.8pt;width:151pt;height:3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" filled="f" stroked="f" strokeweight=".5pt">
                <v:textbox style="mso-fit-shape-to-text:t" inset="0,0,0,0">
                  <w:txbxContent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〒000-0000 東京都□□区□□ □-□-□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781F54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△△△ビル9F</w:t>
                      </w:r>
                    </w:p>
                    <w:p w:rsidR="007840FB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TEL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:00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-0000-0000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 / FAX:00-0000-0000</w:t>
                      </w:r>
                    </w:p>
                    <w:p w:rsidR="007840FB" w:rsidRPr="00781F54" w:rsidRDefault="007840FB" w:rsidP="007840FB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E-MAIL:aaaaaaa@mail.jp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9714524</wp:posOffset>
                </wp:positionV>
                <wp:extent cx="3275148" cy="63477"/>
                <wp:effectExtent l="0" t="0" r="1905" b="0"/>
                <wp:wrapNone/>
                <wp:docPr id="528" name="正方形/長方形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30000" sy="3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28" o:spid="_x0000_s1026" style="position:absolute;left:0;text-align:left;margin-left:281.05pt;margin-top:764.9pt;width:257.9pt;height: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" stroked="f" strokeweight="2pt">
                <v:fill r:id="rId18" o:title="" recolor="t" rotate="t" type="tile"/>
                <v:imagedata recolortarget="#58201f [1445]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3569619</wp:posOffset>
                </wp:positionH>
                <wp:positionV relativeFrom="paragraph">
                  <wp:posOffset>9714524</wp:posOffset>
                </wp:positionV>
                <wp:extent cx="3275148" cy="63477"/>
                <wp:effectExtent l="0" t="0" r="1905" b="0"/>
                <wp:wrapNone/>
                <wp:docPr id="529" name="正方形/長方形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148" cy="63477"/>
                        </a:xfrm>
                        <a:prstGeom prst="rect">
                          <a:avLst/>
                        </a:prstGeom>
                        <a:solidFill>
                          <a:srgbClr val="F6505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29" o:spid="_x0000_s1026" style="position:absolute;left:0;text-align:left;margin-left:281.05pt;margin-top:764.9pt;width:257.9pt;height: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" fillcolor="#f65050" stroked="f" strokeweight="2pt">
                <v:fill opacity="32896f"/>
              </v:rect>
            </w:pict>
          </mc:Fallback>
        </mc:AlternateContent>
      </w:r>
      <w:r w:rsidR="00121302"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31CC17DB" wp14:editId="7DBBFD67">
                <wp:simplePos x="0" y="0"/>
                <wp:positionH relativeFrom="column">
                  <wp:posOffset>1007207</wp:posOffset>
                </wp:positionH>
                <wp:positionV relativeFrom="paragraph">
                  <wp:posOffset>197459</wp:posOffset>
                </wp:positionV>
                <wp:extent cx="0" cy="548543"/>
                <wp:effectExtent l="0" t="0" r="0" b="0"/>
                <wp:wrapNone/>
                <wp:docPr id="5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0" cy="5485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13904" w:rsidRPr="007A63CB" w:rsidRDefault="00113904" w:rsidP="00DC71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2" type="#_x0000_t202" style="position:absolute;left:0;text-align:left;margin-left:79.3pt;margin-top:15.55pt;width:0;height:43.2pt;z-index:2514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" filled="f" stroked="f">
                <v:textbox style="mso-fit-shape-to-text:t">
                  <w:txbxContent>
                    <w:p w:rsidR="00113904" w:rsidRPr="007A63CB" w:rsidRDefault="00113904" w:rsidP="00DC7126">
                      <w:pPr>
                        <w:pStyle w:val="Web"/>
                        <w:spacing w:before="0" w:beforeAutospacing="0" w:after="0" w:afterAutospacing="0"/>
                        <w:rPr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302"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2FF5583F" wp14:editId="72473E14">
                <wp:simplePos x="0" y="0"/>
                <wp:positionH relativeFrom="column">
                  <wp:posOffset>1308329</wp:posOffset>
                </wp:positionH>
                <wp:positionV relativeFrom="paragraph">
                  <wp:posOffset>6985</wp:posOffset>
                </wp:positionV>
                <wp:extent cx="685964" cy="46162"/>
                <wp:effectExtent l="0" t="0" r="0" b="0"/>
                <wp:wrapNone/>
                <wp:docPr id="298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964" cy="461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B0768" w:rsidRPr="007A63CB" w:rsidRDefault="00DB0768" w:rsidP="0011390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color w:val="17365D" w:themeColor="text2" w:themeShade="BF"/>
                                <w:kern w:val="24"/>
                              </w:rPr>
                            </w:pPr>
                            <w:r w:rsidRPr="007A63C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17365D" w:themeColor="text2" w:themeShade="BF"/>
                                <w:kern w:val="24"/>
                              </w:rPr>
                              <w:t>○○学校</w:t>
                            </w:r>
                          </w:p>
                          <w:p w:rsidR="00DB0768" w:rsidRPr="00DB0768" w:rsidRDefault="00DB0768" w:rsidP="0011390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position:absolute;left:0;text-align:left;margin-left:103pt;margin-top:.55pt;width:54pt;height:3.65pt;z-index:2514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" filled="f" stroked="f">
                <v:textbox>
                  <w:txbxContent>
                    <w:p w:rsidR="00DB0768" w:rsidRPr="007A63CB" w:rsidRDefault="00DB0768" w:rsidP="0011390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color w:val="17365D" w:themeColor="text2" w:themeShade="BF"/>
                          <w:kern w:val="24"/>
                        </w:rPr>
                      </w:pPr>
                      <w:r w:rsidRPr="007A63CB">
                        <w:rPr>
                          <w:rFonts w:ascii="HG丸ｺﾞｼｯｸM-PRO" w:eastAsia="HG丸ｺﾞｼｯｸM-PRO" w:hAnsi="HG丸ｺﾞｼｯｸM-PRO" w:cstheme="minorBidi" w:hint="eastAsia"/>
                          <w:color w:val="17365D" w:themeColor="text2" w:themeShade="BF"/>
                          <w:kern w:val="24"/>
                        </w:rPr>
                        <w:t>○○学校</w:t>
                      </w:r>
                    </w:p>
                    <w:p w:rsidR="00DB0768" w:rsidRPr="00DB0768" w:rsidRDefault="00DB0768" w:rsidP="00113904">
                      <w:pPr>
                        <w:pStyle w:val="Web"/>
                        <w:spacing w:before="0" w:beforeAutospacing="0" w:after="0" w:afterAutospacing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46AF6" w:rsidRPr="00D2048B" w:rsidSect="006C1596">
      <w:headerReference w:type="default" r:id="rId23"/>
      <w:footerReference w:type="default" r:id="rId24"/>
      <w:pgSz w:w="11906" w:h="16838"/>
      <w:pgMar w:top="289" w:right="289" w:bottom="289" w:left="289" w:header="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3B0" w:rsidRDefault="00A863B0" w:rsidP="00E741C3">
      <w:r>
        <w:separator/>
      </w:r>
    </w:p>
  </w:endnote>
  <w:endnote w:type="continuationSeparator" w:id="0">
    <w:p w:rsidR="00A863B0" w:rsidRDefault="00A863B0" w:rsidP="00E74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Segoe">
    <w:panose1 w:val="020B0502040504020203"/>
    <w:charset w:val="00"/>
    <w:family w:val="swiss"/>
    <w:pitch w:val="variable"/>
    <w:sig w:usb0="A00002AF" w:usb1="4000205B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0FB" w:rsidRDefault="00EA15A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E5993A5" wp14:editId="6D81E1C0">
              <wp:simplePos x="0" y="0"/>
              <wp:positionH relativeFrom="column">
                <wp:posOffset>3569335</wp:posOffset>
              </wp:positionH>
              <wp:positionV relativeFrom="page">
                <wp:posOffset>8276590</wp:posOffset>
              </wp:positionV>
              <wp:extent cx="3274060" cy="1978025"/>
              <wp:effectExtent l="0" t="0" r="21590" b="22225"/>
              <wp:wrapNone/>
              <wp:docPr id="554" name="正方形/長方形 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4060" cy="19780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554" o:spid="_x0000_s1026" style="position:absolute;left:0;text-align:left;margin-left:281.05pt;margin-top:651.7pt;width:257.8pt;height:155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" filled="f" strokecolor="#bfbfbf [2412]" strokeweight=".25pt">
              <w10:wrap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ABE8786" wp14:editId="6A61F46C">
              <wp:simplePos x="0" y="0"/>
              <wp:positionH relativeFrom="column">
                <wp:posOffset>292735</wp:posOffset>
              </wp:positionH>
              <wp:positionV relativeFrom="page">
                <wp:posOffset>8276590</wp:posOffset>
              </wp:positionV>
              <wp:extent cx="3274200" cy="1978200"/>
              <wp:effectExtent l="0" t="0" r="21590" b="22225"/>
              <wp:wrapNone/>
              <wp:docPr id="553" name="正方形/長方形 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4200" cy="19782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553" o:spid="_x0000_s1026" style="position:absolute;left:0;text-align:left;margin-left:23.05pt;margin-top:651.7pt;width:257.8pt;height:15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" filled="f" strokecolor="#bfbfbf [2412]" strokeweight=".25pt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3B0" w:rsidRDefault="00A863B0" w:rsidP="00E741C3">
      <w:r>
        <w:separator/>
      </w:r>
    </w:p>
  </w:footnote>
  <w:footnote w:type="continuationSeparator" w:id="0">
    <w:p w:rsidR="00A863B0" w:rsidRDefault="00A863B0" w:rsidP="00E741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0FB" w:rsidRDefault="00EA15A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91A4121" wp14:editId="6F41630E">
              <wp:simplePos x="0" y="0"/>
              <wp:positionH relativeFrom="column">
                <wp:posOffset>292735</wp:posOffset>
              </wp:positionH>
              <wp:positionV relativeFrom="page">
                <wp:posOffset>4324350</wp:posOffset>
              </wp:positionV>
              <wp:extent cx="3274200" cy="1978200"/>
              <wp:effectExtent l="0" t="0" r="21590" b="22225"/>
              <wp:wrapNone/>
              <wp:docPr id="549" name="正方形/長方形 5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4200" cy="19782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549" o:spid="_x0000_s1026" style="position:absolute;left:0;text-align:left;margin-left:23.05pt;margin-top:340.5pt;width:257.8pt;height:155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" filled="f" strokecolor="#bfbfbf [2412]" strokeweight=".25pt">
              <w10:wrap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A8208A5" wp14:editId="299285D3">
              <wp:simplePos x="0" y="0"/>
              <wp:positionH relativeFrom="column">
                <wp:posOffset>3569335</wp:posOffset>
              </wp:positionH>
              <wp:positionV relativeFrom="page">
                <wp:posOffset>4324350</wp:posOffset>
              </wp:positionV>
              <wp:extent cx="3274200" cy="1978200"/>
              <wp:effectExtent l="0" t="0" r="21590" b="22225"/>
              <wp:wrapNone/>
              <wp:docPr id="550" name="正方形/長方形 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4200" cy="19782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550" o:spid="_x0000_s1026" style="position:absolute;left:0;text-align:left;margin-left:281.05pt;margin-top:340.5pt;width:257.8pt;height:155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" filled="f" strokecolor="#bfbfbf [2412]" strokeweight=".25pt">
              <w10:wrap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524A7FF" wp14:editId="1A4DD242">
              <wp:simplePos x="0" y="0"/>
              <wp:positionH relativeFrom="column">
                <wp:posOffset>292735</wp:posOffset>
              </wp:positionH>
              <wp:positionV relativeFrom="page">
                <wp:posOffset>6305550</wp:posOffset>
              </wp:positionV>
              <wp:extent cx="3274200" cy="1978200"/>
              <wp:effectExtent l="0" t="0" r="21590" b="22225"/>
              <wp:wrapNone/>
              <wp:docPr id="551" name="正方形/長方形 5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4200" cy="19782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551" o:spid="_x0000_s1026" style="position:absolute;left:0;text-align:left;margin-left:23.05pt;margin-top:496.5pt;width:257.8pt;height:155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" filled="f" strokecolor="#bfbfbf [2412]" strokeweight=".25pt">
              <w10:wrap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687E1C1" wp14:editId="15EC704C">
              <wp:simplePos x="0" y="0"/>
              <wp:positionH relativeFrom="column">
                <wp:posOffset>3569335</wp:posOffset>
              </wp:positionH>
              <wp:positionV relativeFrom="page">
                <wp:posOffset>6305550</wp:posOffset>
              </wp:positionV>
              <wp:extent cx="3274200" cy="1978200"/>
              <wp:effectExtent l="0" t="0" r="21590" b="22225"/>
              <wp:wrapNone/>
              <wp:docPr id="552" name="正方形/長方形 5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4200" cy="19782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552" o:spid="_x0000_s1026" style="position:absolute;left:0;text-align:left;margin-left:281.05pt;margin-top:496.5pt;width:257.8pt;height:155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" filled="f" strokecolor="#bfbfbf [2412]" strokeweight=".25pt">
              <w10:wrap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A9CDC84" wp14:editId="5EC483AD">
              <wp:simplePos x="0" y="0"/>
              <wp:positionH relativeFrom="column">
                <wp:posOffset>292735</wp:posOffset>
              </wp:positionH>
              <wp:positionV relativeFrom="page">
                <wp:posOffset>2352675</wp:posOffset>
              </wp:positionV>
              <wp:extent cx="3274200" cy="1978200"/>
              <wp:effectExtent l="0" t="0" r="21590" b="22225"/>
              <wp:wrapNone/>
              <wp:docPr id="547" name="正方形/長方形 5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4200" cy="19782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547" o:spid="_x0000_s1026" style="position:absolute;left:0;text-align:left;margin-left:23.05pt;margin-top:185.25pt;width:257.8pt;height:155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" filled="f" strokecolor="#bfbfbf [2412]" strokeweight=".25pt">
              <w10:wrap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3FC67E1" wp14:editId="7529E905">
              <wp:simplePos x="0" y="0"/>
              <wp:positionH relativeFrom="column">
                <wp:posOffset>3569335</wp:posOffset>
              </wp:positionH>
              <wp:positionV relativeFrom="page">
                <wp:posOffset>2352675</wp:posOffset>
              </wp:positionV>
              <wp:extent cx="3274200" cy="1978200"/>
              <wp:effectExtent l="0" t="0" r="21590" b="22225"/>
              <wp:wrapNone/>
              <wp:docPr id="548" name="正方形/長方形 5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4200" cy="19782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548" o:spid="_x0000_s1026" style="position:absolute;left:0;text-align:left;margin-left:281.05pt;margin-top:185.25pt;width:257.8pt;height:155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" filled="f" strokecolor="#bfbfbf [2412]" strokeweight=".25pt">
              <w10:wrap anchory="page"/>
            </v:rect>
          </w:pict>
        </mc:Fallback>
      </mc:AlternateContent>
    </w:r>
    <w:r w:rsidR="007840FB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3DD4D31" wp14:editId="3BE72BB0">
              <wp:simplePos x="0" y="0"/>
              <wp:positionH relativeFrom="column">
                <wp:posOffset>3569335</wp:posOffset>
              </wp:positionH>
              <wp:positionV relativeFrom="page">
                <wp:posOffset>381000</wp:posOffset>
              </wp:positionV>
              <wp:extent cx="3274200" cy="1978200"/>
              <wp:effectExtent l="0" t="0" r="21590" b="22225"/>
              <wp:wrapNone/>
              <wp:docPr id="546" name="正方形/長方形 5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4200" cy="19782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546" o:spid="_x0000_s1026" style="position:absolute;left:0;text-align:left;margin-left:281.05pt;margin-top:30pt;width:257.8pt;height:155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" filled="f" strokecolor="#bfbfbf [2412]" strokeweight=".25pt">
              <w10:wrap anchory="page"/>
            </v:rect>
          </w:pict>
        </mc:Fallback>
      </mc:AlternateContent>
    </w:r>
    <w:r w:rsidR="007840FB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E83E571" wp14:editId="1505E61D">
              <wp:simplePos x="0" y="0"/>
              <wp:positionH relativeFrom="column">
                <wp:posOffset>292735</wp:posOffset>
              </wp:positionH>
              <wp:positionV relativeFrom="page">
                <wp:posOffset>381000</wp:posOffset>
              </wp:positionV>
              <wp:extent cx="3274200" cy="1978200"/>
              <wp:effectExtent l="0" t="0" r="21590" b="22225"/>
              <wp:wrapNone/>
              <wp:docPr id="3" name="正方形/長方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4200" cy="19782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3" o:spid="_x0000_s1026" style="position:absolute;left:0;text-align:left;margin-left:23.05pt;margin-top:30pt;width:257.8pt;height:15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" filled="f" strokecolor="#bfbfbf [2412]" strokeweight=".25pt">
              <w10:wrap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596"/>
    <w:rsid w:val="000247C6"/>
    <w:rsid w:val="00057943"/>
    <w:rsid w:val="0006320A"/>
    <w:rsid w:val="000922F4"/>
    <w:rsid w:val="00113904"/>
    <w:rsid w:val="00121302"/>
    <w:rsid w:val="00121D94"/>
    <w:rsid w:val="001707E3"/>
    <w:rsid w:val="00172B43"/>
    <w:rsid w:val="001B5D44"/>
    <w:rsid w:val="001F7693"/>
    <w:rsid w:val="00240C0D"/>
    <w:rsid w:val="00260268"/>
    <w:rsid w:val="003178A1"/>
    <w:rsid w:val="003319A0"/>
    <w:rsid w:val="003F3C72"/>
    <w:rsid w:val="003F4710"/>
    <w:rsid w:val="004529A4"/>
    <w:rsid w:val="0045306E"/>
    <w:rsid w:val="004573DE"/>
    <w:rsid w:val="00494246"/>
    <w:rsid w:val="004969CD"/>
    <w:rsid w:val="004C5839"/>
    <w:rsid w:val="004D7958"/>
    <w:rsid w:val="00551E7A"/>
    <w:rsid w:val="005A6C61"/>
    <w:rsid w:val="005C2326"/>
    <w:rsid w:val="005D6609"/>
    <w:rsid w:val="006C1596"/>
    <w:rsid w:val="006D7368"/>
    <w:rsid w:val="006D7DBA"/>
    <w:rsid w:val="00781F54"/>
    <w:rsid w:val="007840FB"/>
    <w:rsid w:val="007A63CB"/>
    <w:rsid w:val="007E3782"/>
    <w:rsid w:val="008717BE"/>
    <w:rsid w:val="00895D81"/>
    <w:rsid w:val="008C70C5"/>
    <w:rsid w:val="00973A89"/>
    <w:rsid w:val="009D50B3"/>
    <w:rsid w:val="00A66727"/>
    <w:rsid w:val="00A863B0"/>
    <w:rsid w:val="00AB77F2"/>
    <w:rsid w:val="00AE357B"/>
    <w:rsid w:val="00B40823"/>
    <w:rsid w:val="00B46AF6"/>
    <w:rsid w:val="00B55CE8"/>
    <w:rsid w:val="00B838BE"/>
    <w:rsid w:val="00BB5309"/>
    <w:rsid w:val="00C1330C"/>
    <w:rsid w:val="00C34690"/>
    <w:rsid w:val="00CA65B0"/>
    <w:rsid w:val="00CC03A4"/>
    <w:rsid w:val="00D16928"/>
    <w:rsid w:val="00D2048B"/>
    <w:rsid w:val="00D33DDA"/>
    <w:rsid w:val="00D873C4"/>
    <w:rsid w:val="00DA1B9E"/>
    <w:rsid w:val="00DA262E"/>
    <w:rsid w:val="00DB0768"/>
    <w:rsid w:val="00DC7126"/>
    <w:rsid w:val="00DD1821"/>
    <w:rsid w:val="00DF2360"/>
    <w:rsid w:val="00DF6790"/>
    <w:rsid w:val="00E35916"/>
    <w:rsid w:val="00E52C16"/>
    <w:rsid w:val="00E741C3"/>
    <w:rsid w:val="00E80133"/>
    <w:rsid w:val="00EA15A0"/>
    <w:rsid w:val="00ED194F"/>
    <w:rsid w:val="00EE594C"/>
    <w:rsid w:val="00F85924"/>
    <w:rsid w:val="00FA2755"/>
    <w:rsid w:val="00FC36FA"/>
    <w:rsid w:val="00FC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1390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530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530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41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741C3"/>
  </w:style>
  <w:style w:type="paragraph" w:styleId="a7">
    <w:name w:val="footer"/>
    <w:basedOn w:val="a"/>
    <w:link w:val="a8"/>
    <w:uiPriority w:val="99"/>
    <w:unhideWhenUsed/>
    <w:rsid w:val="00E741C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741C3"/>
  </w:style>
  <w:style w:type="character" w:styleId="a9">
    <w:name w:val="Hyperlink"/>
    <w:basedOn w:val="a0"/>
    <w:uiPriority w:val="99"/>
    <w:unhideWhenUsed/>
    <w:rsid w:val="00781F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1390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530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530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41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741C3"/>
  </w:style>
  <w:style w:type="paragraph" w:styleId="a7">
    <w:name w:val="footer"/>
    <w:basedOn w:val="a"/>
    <w:link w:val="a8"/>
    <w:uiPriority w:val="99"/>
    <w:unhideWhenUsed/>
    <w:rsid w:val="00E741C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741C3"/>
  </w:style>
  <w:style w:type="character" w:styleId="a9">
    <w:name w:val="Hyperlink"/>
    <w:basedOn w:val="a0"/>
    <w:uiPriority w:val="99"/>
    <w:unhideWhenUsed/>
    <w:rsid w:val="00781F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hyperlink" Target="http://www.microsoft.com/ja-jp/office/pipc/tips/howto/02.aspx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microsoft.com/ja-jp/office/pipc/tips/howto/02.asp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名刺（ビジネス・横）.dotx</Template>
  <TotalTime>12</TotalTime>
  <Pages>4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2011-04-05T03:48:00Z</cp:lastPrinted>
  <dcterms:created xsi:type="dcterms:W3CDTF">2012-11-01T07:47:00Z</dcterms:created>
  <dcterms:modified xsi:type="dcterms:W3CDTF">2012-11-13T12:05:00Z</dcterms:modified>
</cp:coreProperties>
</file>