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E7"/>
  <w:body>
    <w:p w:rsidR="00E763CE" w:rsidRDefault="00E763CE" w:rsidP="004421CA">
      <w:pPr>
        <w:snapToGrid w:val="0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7180" cy="10684042"/>
            <wp:effectExtent l="0" t="0" r="5715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名称未設定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80" cy="1068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3CE" w:rsidRDefault="00E763CE">
      <w:pPr>
        <w:widowControl/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br w:type="page"/>
      </w:r>
    </w:p>
    <w:p w:rsidR="00E763CE" w:rsidRDefault="00281D0B" w:rsidP="004421CA">
      <w:pPr>
        <w:snapToGrid w:val="0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9254D2F" wp14:editId="770ECC87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40160" cy="10659979"/>
            <wp:effectExtent l="0" t="0" r="381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名称未設定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160" cy="1065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3CE" w:rsidRDefault="00E763CE">
      <w:pPr>
        <w:widowControl/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br w:type="page"/>
      </w:r>
    </w:p>
    <w:p w:rsidR="00C76DC7" w:rsidRDefault="00C76DC7" w:rsidP="004421CA">
      <w:pPr>
        <w:snapToGrid w:val="0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05BA861" wp14:editId="17576A55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1683" cy="1067627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名称未設定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06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DC7" w:rsidRDefault="00C76DC7">
      <w:pPr>
        <w:widowControl/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br w:type="page"/>
      </w:r>
      <w:bookmarkStart w:id="0" w:name="_GoBack"/>
      <w:bookmarkEnd w:id="0"/>
    </w:p>
    <w:p w:rsidR="00E763CE" w:rsidRDefault="00C76DC7" w:rsidP="004421CA">
      <w:pPr>
        <w:snapToGrid w:val="0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CCECE0A" wp14:editId="64C32A73">
            <wp:simplePos x="0" y="0"/>
            <wp:positionH relativeFrom="page">
              <wp:align>left</wp:align>
            </wp:positionH>
            <wp:positionV relativeFrom="paragraph">
              <wp:posOffset>-457421</wp:posOffset>
            </wp:positionV>
            <wp:extent cx="7557180" cy="10684042"/>
            <wp:effectExtent l="0" t="0" r="5715" b="317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名称未設定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80" cy="1068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3CE" w:rsidRDefault="00BF11A4">
      <w:pPr>
        <w:widowControl/>
        <w:jc w:val="left"/>
        <w:rPr>
          <w:rFonts w:ascii="メイリオ" w:eastAsia="メイリオ" w:hAnsi="メイリオ" w:cs="メイリオ"/>
        </w:rPr>
      </w:pPr>
      <w:r w:rsidRPr="009F2E7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274B70" wp14:editId="7585F2E8">
                <wp:simplePos x="0" y="0"/>
                <wp:positionH relativeFrom="column">
                  <wp:posOffset>58420</wp:posOffset>
                </wp:positionH>
                <wp:positionV relativeFrom="margin">
                  <wp:posOffset>9361722</wp:posOffset>
                </wp:positionV>
                <wp:extent cx="4135755" cy="245745"/>
                <wp:effectExtent l="0" t="0" r="0" b="0"/>
                <wp:wrapNone/>
                <wp:docPr id="2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75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11A4" w:rsidRPr="009F2E7B" w:rsidRDefault="00BF11A4" w:rsidP="00BF11A4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32"/>
                              </w:rPr>
                            </w:pPr>
                            <w:r w:rsidRPr="009F2E7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 xml:space="preserve">※こちらの機能は </w:t>
                            </w:r>
                            <w:r w:rsidRPr="009F2E7B">
                              <w:rPr>
                                <w:rFonts w:ascii="メイリオ" w:eastAsia="メイリオ" w:hAnsi="メイリオ" w:cs="メイリオ"/>
                                <w:color w:val="FF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>Word</w:t>
                            </w:r>
                            <w:r w:rsidRPr="009F2E7B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kern w:val="24"/>
                                <w:sz w:val="22"/>
                                <w:szCs w:val="20"/>
                                <w:u w:val="single"/>
                              </w:rPr>
                              <w:t xml:space="preserve"> 2013 でのみご使用いただけます。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274B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4.6pt;margin-top:737.15pt;width:325.65pt;height:19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" filled="f" stroked="f">
                <v:textbox style="mso-fit-shape-to-text:t">
                  <w:txbxContent>
                    <w:p w:rsidR="00BF11A4" w:rsidRPr="009F2E7B" w:rsidRDefault="00BF11A4" w:rsidP="00BF11A4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32"/>
                        </w:rPr>
                      </w:pPr>
                      <w:r w:rsidRPr="009F2E7B">
                        <w:rPr>
                          <w:rFonts w:ascii="メイリオ" w:eastAsia="メイリオ" w:hAnsi="メイリオ" w:cs="メイリオ" w:hint="eastAsia"/>
                          <w:color w:val="FF0000"/>
                          <w:kern w:val="24"/>
                          <w:sz w:val="22"/>
                          <w:szCs w:val="20"/>
                          <w:u w:val="single"/>
                        </w:rPr>
                        <w:t>※</w:t>
                      </w:r>
                      <w:r w:rsidRPr="009F2E7B">
                        <w:rPr>
                          <w:rFonts w:ascii="メイリオ" w:eastAsia="メイリオ" w:hAnsi="メイリオ" w:cs="メイリオ" w:hint="eastAsia"/>
                          <w:color w:val="FF0000"/>
                          <w:kern w:val="24"/>
                          <w:sz w:val="22"/>
                          <w:szCs w:val="20"/>
                          <w:u w:val="single"/>
                        </w:rPr>
                        <w:t>こちら</w:t>
                      </w:r>
                      <w:r w:rsidRPr="009F2E7B">
                        <w:rPr>
                          <w:rFonts w:ascii="メイリオ" w:eastAsia="メイリオ" w:hAnsi="メイリオ" w:cs="メイリオ" w:hint="eastAsia"/>
                          <w:color w:val="FF0000"/>
                          <w:kern w:val="24"/>
                          <w:sz w:val="22"/>
                          <w:szCs w:val="20"/>
                          <w:u w:val="single"/>
                        </w:rPr>
                        <w:t>の機能</w:t>
                      </w:r>
                      <w:r w:rsidRPr="009F2E7B">
                        <w:rPr>
                          <w:rFonts w:ascii="メイリオ" w:eastAsia="メイリオ" w:hAnsi="メイリオ" w:cs="メイリオ" w:hint="eastAsia"/>
                          <w:color w:val="FF0000"/>
                          <w:kern w:val="24"/>
                          <w:sz w:val="22"/>
                          <w:szCs w:val="20"/>
                          <w:u w:val="single"/>
                        </w:rPr>
                        <w:t>は</w:t>
                      </w:r>
                      <w:r w:rsidRPr="009F2E7B">
                        <w:rPr>
                          <w:rFonts w:ascii="メイリオ" w:eastAsia="メイリオ" w:hAnsi="メイリオ" w:cs="メイリオ" w:hint="eastAsia"/>
                          <w:color w:val="FF0000"/>
                          <w:kern w:val="24"/>
                          <w:sz w:val="22"/>
                          <w:szCs w:val="20"/>
                          <w:u w:val="single"/>
                        </w:rPr>
                        <w:t xml:space="preserve"> </w:t>
                      </w:r>
                      <w:r w:rsidRPr="009F2E7B">
                        <w:rPr>
                          <w:rFonts w:ascii="メイリオ" w:eastAsia="メイリオ" w:hAnsi="メイリオ" w:cs="メイリオ"/>
                          <w:color w:val="FF0000"/>
                          <w:kern w:val="24"/>
                          <w:sz w:val="22"/>
                          <w:szCs w:val="20"/>
                          <w:u w:val="single"/>
                        </w:rPr>
                        <w:t>Word</w:t>
                      </w:r>
                      <w:r w:rsidRPr="009F2E7B">
                        <w:rPr>
                          <w:rFonts w:ascii="メイリオ" w:eastAsia="メイリオ" w:hAnsi="メイリオ" w:cs="メイリオ" w:hint="eastAsia"/>
                          <w:color w:val="FF0000"/>
                          <w:kern w:val="24"/>
                          <w:sz w:val="22"/>
                          <w:szCs w:val="20"/>
                          <w:u w:val="single"/>
                        </w:rPr>
                        <w:t xml:space="preserve"> 2013 </w:t>
                      </w:r>
                      <w:r w:rsidRPr="009F2E7B">
                        <w:rPr>
                          <w:rFonts w:ascii="メイリオ" w:eastAsia="メイリオ" w:hAnsi="メイリオ" w:cs="メイリオ" w:hint="eastAsia"/>
                          <w:color w:val="FF0000"/>
                          <w:kern w:val="24"/>
                          <w:sz w:val="22"/>
                          <w:szCs w:val="20"/>
                          <w:u w:val="single"/>
                        </w:rPr>
                        <w:t>でのみ</w:t>
                      </w:r>
                      <w:r w:rsidRPr="009F2E7B">
                        <w:rPr>
                          <w:rFonts w:ascii="メイリオ" w:eastAsia="メイリオ" w:hAnsi="メイリオ" w:cs="メイリオ" w:hint="eastAsia"/>
                          <w:color w:val="FF0000"/>
                          <w:kern w:val="24"/>
                          <w:sz w:val="22"/>
                          <w:szCs w:val="20"/>
                          <w:u w:val="single"/>
                        </w:rPr>
                        <w:t>ご使用いただけます。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E763CE">
        <w:rPr>
          <w:rFonts w:ascii="メイリオ" w:eastAsia="メイリオ" w:hAnsi="メイリオ" w:cs="メイリオ"/>
        </w:rPr>
        <w:br w:type="page"/>
      </w:r>
    </w:p>
    <w:p w:rsidR="0095057E" w:rsidRDefault="00581208" w:rsidP="004421CA">
      <w:pPr>
        <w:snapToGrid w:val="0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C3DBF6B" wp14:editId="07E53E5F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91221" cy="10732168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名称未設定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944" cy="1074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57E" w:rsidRDefault="0095057E">
      <w:pPr>
        <w:widowControl/>
        <w:jc w:val="left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/>
        </w:rPr>
        <w:br w:type="page"/>
      </w:r>
    </w:p>
    <w:p w:rsidR="00D27792" w:rsidRDefault="004A317D" w:rsidP="004421CA">
      <w:pPr>
        <w:snapToGrid w:val="0"/>
        <w:rPr>
          <w:rFonts w:ascii="メイリオ" w:eastAsia="メイリオ" w:hAnsi="メイリオ" w:cs="メイリオ"/>
        </w:rPr>
        <w:sectPr w:rsidR="00D27792" w:rsidSect="00D27792">
          <w:type w:val="continuous"/>
          <w:pgSz w:w="11905" w:h="16837" w:code="9"/>
          <w:pgMar w:top="720" w:right="720" w:bottom="720" w:left="720" w:header="720" w:footer="720" w:gutter="0"/>
          <w:paperSrc w:first="4" w:other="4"/>
          <w:cols w:space="424"/>
          <w:docGrid w:linePitch="286"/>
        </w:sectPr>
      </w:pPr>
      <w:r>
        <w:rPr>
          <w:rFonts w:ascii="メイリオ" w:eastAsia="メイリオ" w:hAnsi="メイリオ" w:cs="メイリオ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0EDC2C1" wp14:editId="7C5540FF">
                <wp:simplePos x="0" y="0"/>
                <wp:positionH relativeFrom="column">
                  <wp:posOffset>5302885</wp:posOffset>
                </wp:positionH>
                <wp:positionV relativeFrom="paragraph">
                  <wp:posOffset>-148590</wp:posOffset>
                </wp:positionV>
                <wp:extent cx="1424940" cy="1475105"/>
                <wp:effectExtent l="0" t="0" r="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940" cy="1475105"/>
                          <a:chOff x="0" y="0"/>
                          <a:chExt cx="1424940" cy="1475149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0" y="786809"/>
                            <a:ext cx="1424940" cy="688340"/>
                          </a:xfrm>
                          <a:prstGeom prst="rect">
                            <a:avLst/>
                          </a:prstGeom>
                          <a:noFill/>
                          <a:ln w="57150" cmpd="dbl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7FBD" w:rsidRPr="004A317D" w:rsidRDefault="00EC65AC" w:rsidP="004A317D">
                              <w:pPr>
                                <w:snapToGrid w:val="0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</w:rPr>
                              </w:pPr>
                              <w:r w:rsidRPr="004A317D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</w:rPr>
                                <w:t>発行責任者</w:t>
                              </w:r>
                            </w:p>
                            <w:p w:rsidR="00EC65AC" w:rsidRPr="004A317D" w:rsidRDefault="00EC65AC" w:rsidP="004A317D">
                              <w:pPr>
                                <w:snapToGrid w:val="0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</w:rPr>
                              </w:pPr>
                              <w:r w:rsidRPr="004A317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16"/>
                                </w:rPr>
                                <w:t>町内会会長</w:t>
                              </w:r>
                              <w:r w:rsidRPr="004A317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</w:rPr>
                                <w:t xml:space="preserve"> </w:t>
                              </w:r>
                            </w:p>
                            <w:p w:rsidR="00EC65AC" w:rsidRPr="004A317D" w:rsidRDefault="00EC65AC" w:rsidP="004A317D">
                              <w:pPr>
                                <w:snapToGrid w:val="0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0"/>
                                  <w:szCs w:val="26"/>
                                </w:rPr>
                              </w:pPr>
                              <w:r w:rsidRPr="004A317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4"/>
                                </w:rPr>
                                <w:t>○</w:t>
                              </w:r>
                              <w:r w:rsidRPr="004A317D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</w:rPr>
                                <w:t>○○○○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0" y="0"/>
                            <a:ext cx="1424940" cy="688340"/>
                          </a:xfrm>
                          <a:prstGeom prst="rect">
                            <a:avLst/>
                          </a:prstGeom>
                          <a:noFill/>
                          <a:ln w="57150" cmpd="dbl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59C9" w:rsidRPr="004A317D" w:rsidRDefault="009559C9" w:rsidP="004A317D">
                              <w:pPr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40"/>
                                </w:rPr>
                              </w:pPr>
                              <w:r w:rsidRPr="004A317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0"/>
                                </w:rPr>
                                <w:t>V</w:t>
                              </w:r>
                              <w:r w:rsidRPr="004A317D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40"/>
                                </w:rPr>
                                <w:t>o.XX</w:t>
                              </w:r>
                              <w:r w:rsidRPr="004A317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</w:p>
                            <w:p w:rsidR="009559C9" w:rsidRPr="004A317D" w:rsidRDefault="009559C9" w:rsidP="004A317D">
                              <w:pPr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4A317D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6"/>
                                  <w:szCs w:val="26"/>
                                </w:rPr>
                                <w:t>2013.X.XX</w:t>
                              </w:r>
                              <w:r w:rsidRPr="004A317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　</w:t>
                              </w:r>
                              <w:r w:rsidRPr="004A317D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6"/>
                                  <w:szCs w:val="26"/>
                                </w:rPr>
                                <w:t>発行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直線コネクタ 2"/>
                        <wps:cNvCnPr/>
                        <wps:spPr>
                          <a:xfrm>
                            <a:off x="85061" y="733647"/>
                            <a:ext cx="12109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DC2C1" id="グループ化 9" o:spid="_x0000_s1026" style="position:absolute;left:0;text-align:left;margin-left:417.55pt;margin-top:-11.7pt;width:112.2pt;height:116.15pt;z-index:251646976" coordsize="14249,1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top:7868;width:14249;height:6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ajXsIA&#10;AADaAAAADwAAAGRycy9kb3ducmV2LnhtbESPQYvCMBSE7wv+h/AEb2u6ukrpmhYRFPVmFcHbo3nb&#10;lm1eShO1/nuzIHgcZuYbZpH1phE36lxtWcHXOAJBXFhdc6ngdFx/xiCcR9bYWCYFD3KQpYOPBSba&#10;3vlAt9yXIkDYJaig8r5NpHRFRQbd2LbEwfu1nUEfZFdK3eE9wE0jJ1E0lwZrDgsVtrSqqPjLr0ZB&#10;NK0vj92l/N7beRybWbHuN+dGqdGwX/6A8NT7d/jV3moFM/i/Em6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qNewgAAANoAAAAPAAAAAAAAAAAAAAAAAJgCAABkcnMvZG93&#10;bnJldi54bWxQSwUGAAAAAAQABAD1AAAAhwMAAAAA&#10;" filled="f" stroked="f" strokeweight="4.5pt">
                  <v:stroke linestyle="thinThin"/>
                  <v:textbox>
                    <w:txbxContent>
                      <w:p w:rsidR="001F7FBD" w:rsidRPr="004A317D" w:rsidRDefault="00EC65AC" w:rsidP="004A317D">
                        <w:pPr>
                          <w:snapToGrid w:val="0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</w:rPr>
                        </w:pPr>
                        <w:r w:rsidRPr="004A317D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</w:rPr>
                          <w:t>発行責任者</w:t>
                        </w:r>
                      </w:p>
                      <w:p w:rsidR="00EC65AC" w:rsidRPr="004A317D" w:rsidRDefault="00EC65AC" w:rsidP="004A317D">
                        <w:pPr>
                          <w:snapToGrid w:val="0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</w:rPr>
                        </w:pPr>
                        <w:r w:rsidRPr="004A317D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16"/>
                          </w:rPr>
                          <w:t>町内会会長</w:t>
                        </w:r>
                        <w:r w:rsidRPr="004A317D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</w:rPr>
                          <w:t xml:space="preserve"> </w:t>
                        </w:r>
                      </w:p>
                      <w:p w:rsidR="00EC65AC" w:rsidRPr="004A317D" w:rsidRDefault="00EC65AC" w:rsidP="004A317D">
                        <w:pPr>
                          <w:snapToGrid w:val="0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0"/>
                            <w:szCs w:val="26"/>
                          </w:rPr>
                        </w:pPr>
                        <w:r w:rsidRPr="004A317D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4"/>
                          </w:rPr>
                          <w:t>○</w:t>
                        </w:r>
                        <w:r w:rsidRPr="004A317D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</w:rPr>
                          <w:t>○○○○</w:t>
                        </w:r>
                      </w:p>
                    </w:txbxContent>
                  </v:textbox>
                </v:shape>
                <v:shape id="テキスト ボックス 1" o:spid="_x0000_s1028" type="#_x0000_t202" style="position:absolute;width:14249;height:6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lXb8A&#10;AADaAAAADwAAAGRycy9kb3ducmV2LnhtbERPTYvCMBC9C/6HMII3TVd3pXRNiwiK7m2rCN6GZrYt&#10;20xKE7X+eyMInobH+5xl1ptGXKlztWUFH9MIBHFhdc2lguNhM4lBOI+ssbFMCu7kIEuHgyUm2t74&#10;l665L0UIYZeggsr7NpHSFRUZdFPbEgfuz3YGfYBdKXWHtxBuGjmLooU0WHNoqLCldUXFf34xCqJ5&#10;fb7vz+Xnj13EsfkqNv321Cg1HvWrbxCeev8Wv9w7HebD85Xnle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DaVdvwAAANoAAAAPAAAAAAAAAAAAAAAAAJgCAABkcnMvZG93bnJl&#10;di54bWxQSwUGAAAAAAQABAD1AAAAhAMAAAAA&#10;" filled="f" stroked="f" strokeweight="4.5pt">
                  <v:stroke linestyle="thinThin"/>
                  <v:textbox>
                    <w:txbxContent>
                      <w:p w:rsidR="009559C9" w:rsidRPr="004A317D" w:rsidRDefault="009559C9" w:rsidP="004A317D">
                        <w:pPr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40"/>
                          </w:rPr>
                        </w:pPr>
                        <w:r w:rsidRPr="004A317D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0"/>
                          </w:rPr>
                          <w:t>V</w:t>
                        </w:r>
                        <w:r w:rsidRPr="004A317D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40"/>
                          </w:rPr>
                          <w:t>o.XX</w:t>
                        </w:r>
                        <w:r w:rsidRPr="004A317D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0"/>
                          </w:rPr>
                          <w:t xml:space="preserve"> </w:t>
                        </w:r>
                      </w:p>
                      <w:p w:rsidR="009559C9" w:rsidRPr="004A317D" w:rsidRDefault="009559C9" w:rsidP="004A317D">
                        <w:pPr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4A317D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6"/>
                            <w:szCs w:val="26"/>
                          </w:rPr>
                          <w:t>2013.X.XX</w:t>
                        </w:r>
                        <w:r w:rsidRPr="004A317D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6"/>
                            <w:szCs w:val="26"/>
                          </w:rPr>
                          <w:t xml:space="preserve">　</w:t>
                        </w:r>
                        <w:r w:rsidRPr="004A317D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6"/>
                            <w:szCs w:val="26"/>
                          </w:rPr>
                          <w:t>発行</w:t>
                        </w:r>
                      </w:p>
                    </w:txbxContent>
                  </v:textbox>
                </v:shape>
                <v:line id="直線コネクタ 2" o:spid="_x0000_s1029" style="position:absolute;visibility:visible;mso-wrap-style:square" from="850,7336" to="12960,7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naxMIAAADaAAAADwAAAGRycy9kb3ducmV2LnhtbESPQYvCMBSE78L+h/AW9qapPaxSjSKC&#10;IsIi1hX2+GyeabF5KU3U7r83guBxmJlvmOm8s7W4UesrxwqGgwQEceF0xUbB72HVH4PwAVlj7ZgU&#10;/JOH+eyjN8VMuzvv6ZYHIyKEfYYKyhCaTEpflGTRD1xDHL2zay2GKFsjdYv3CLe1TJPkW1qsOC6U&#10;2NCypOKSX60Ct/65pKbotm53Pvq/0/aYj8xQqa/PbjEBEagL7/CrvdEKUnheiTd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naxMIAAADaAAAADwAAAAAAAAAAAAAA&#10;AAChAgAAZHJzL2Rvd25yZXYueG1sUEsFBgAAAAAEAAQA+QAAAJADAAAAAA==&#10;" strokecolor="white [3212]" strokeweight="1pt"/>
              </v:group>
            </w:pict>
          </mc:Fallback>
        </mc:AlternateContent>
      </w:r>
      <w:r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DAB8380" wp14:editId="67E0B1EB">
                <wp:simplePos x="0" y="0"/>
                <wp:positionH relativeFrom="margin">
                  <wp:posOffset>5070626</wp:posOffset>
                </wp:positionH>
                <wp:positionV relativeFrom="paragraph">
                  <wp:posOffset>-457200</wp:posOffset>
                </wp:positionV>
                <wp:extent cx="2129050" cy="2019300"/>
                <wp:effectExtent l="0" t="0" r="508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050" cy="20193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F3EF3" id="正方形/長方形 13" o:spid="_x0000_s1026" style="position:absolute;left:0;text-align:left;margin-left:399.25pt;margin-top:-36pt;width:167.65pt;height:159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" fillcolor="#f90" stroked="f" strokeweight="2pt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167E48" wp14:editId="23F757F1">
                <wp:simplePos x="0" y="0"/>
                <wp:positionH relativeFrom="margin">
                  <wp:posOffset>-95693</wp:posOffset>
                </wp:positionH>
                <wp:positionV relativeFrom="paragraph">
                  <wp:posOffset>-148856</wp:posOffset>
                </wp:positionV>
                <wp:extent cx="5092995" cy="147193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995" cy="1471930"/>
                        </a:xfrm>
                        <a:prstGeom prst="rect">
                          <a:avLst/>
                        </a:prstGeom>
                        <a:noFill/>
                        <a:ln w="76200" cmpd="dbl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065" w:rsidRPr="00ED0045" w:rsidRDefault="00420065" w:rsidP="00E543E4">
                            <w:pPr>
                              <w:snapToGrid w:val="0"/>
                              <w:spacing w:line="204" w:lineRule="auto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0"/>
                                <w:sz w:val="7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D004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10"/>
                                <w:sz w:val="7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○</w:t>
                            </w:r>
                            <w:r w:rsidRPr="00ED0045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0"/>
                                <w:sz w:val="7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○</w:t>
                            </w:r>
                            <w:r w:rsidR="00ED0045" w:rsidRPr="00ED004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10"/>
                                <w:sz w:val="7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○</w:t>
                            </w:r>
                            <w:r w:rsidR="007F4C42" w:rsidRPr="00ED0045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0"/>
                                <w:sz w:val="7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町内</w:t>
                            </w:r>
                            <w:r w:rsidR="007F4C42" w:rsidRPr="00ED004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10"/>
                                <w:sz w:val="72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会報</w:t>
                            </w:r>
                          </w:p>
                          <w:p w:rsidR="00420065" w:rsidRPr="004A317D" w:rsidRDefault="00420065" w:rsidP="00E543E4">
                            <w:pPr>
                              <w:snapToGrid w:val="0"/>
                              <w:spacing w:line="204" w:lineRule="auto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pacing w:val="1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317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pacing w:val="1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マイクロだより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167E48" id="テキスト ボックス 3" o:spid="_x0000_s1030" type="#_x0000_t202" style="position:absolute;left:0;text-align:left;margin-left:-7.55pt;margin-top:-11.7pt;width:401pt;height:115.9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" filled="f" stroked="f" strokeweight="6pt">
                <v:stroke linestyle="thinThin"/>
                <v:textbox>
                  <w:txbxContent>
                    <w:p w:rsidR="00420065" w:rsidRPr="00ED0045" w:rsidRDefault="00420065" w:rsidP="00E543E4">
                      <w:pPr>
                        <w:snapToGrid w:val="0"/>
                        <w:spacing w:line="204" w:lineRule="auto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0"/>
                          <w:sz w:val="7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D004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10"/>
                          <w:sz w:val="7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○</w:t>
                      </w:r>
                      <w:r w:rsidRPr="00ED0045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0"/>
                          <w:sz w:val="7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○</w:t>
                      </w:r>
                      <w:r w:rsidR="00ED0045" w:rsidRPr="00ED004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10"/>
                          <w:sz w:val="7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○</w:t>
                      </w:r>
                      <w:r w:rsidR="007F4C42" w:rsidRPr="00ED0045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0"/>
                          <w:sz w:val="7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町内</w:t>
                      </w:r>
                      <w:r w:rsidR="007F4C42" w:rsidRPr="00ED004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10"/>
                          <w:sz w:val="72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会報</w:t>
                      </w:r>
                    </w:p>
                    <w:p w:rsidR="00420065" w:rsidRPr="004A317D" w:rsidRDefault="00420065" w:rsidP="00E543E4">
                      <w:pPr>
                        <w:snapToGrid w:val="0"/>
                        <w:spacing w:line="204" w:lineRule="auto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pacing w:val="1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317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pacing w:val="1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マイクロだより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72FB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2F56C79" wp14:editId="7C4F596F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538483" cy="2019300"/>
                <wp:effectExtent l="0" t="0" r="571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483" cy="2019300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rgbClr val="FF5050"/>
                          </a:fgClr>
                          <a:bgClr>
                            <a:srgbClr val="FF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BB3D23" id="正方形/長方形 7" o:spid="_x0000_s1026" style="position:absolute;left:0;text-align:left;margin-left:542.4pt;margin-top:-36pt;width:593.6pt;height:159pt;z-index:-25164902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" fillcolor="#ff5050" stroked="f" strokeweight="2pt">
                <v:fill r:id="rId13" o:title="" color2="red" type="pattern"/>
                <w10:wrap anchorx="page"/>
              </v:rect>
            </w:pict>
          </mc:Fallback>
        </mc:AlternateContent>
      </w:r>
    </w:p>
    <w:p w:rsidR="00D27792" w:rsidRDefault="00D27792" w:rsidP="004421CA">
      <w:pPr>
        <w:snapToGrid w:val="0"/>
        <w:rPr>
          <w:rFonts w:ascii="メイリオ" w:eastAsia="メイリオ" w:hAnsi="メイリオ" w:cs="メイリオ"/>
        </w:rPr>
      </w:pPr>
    </w:p>
    <w:p w:rsidR="00D27792" w:rsidRDefault="00D27792" w:rsidP="004421CA">
      <w:pPr>
        <w:snapToGrid w:val="0"/>
        <w:rPr>
          <w:rFonts w:ascii="メイリオ" w:eastAsia="メイリオ" w:hAnsi="メイリオ" w:cs="メイリオ"/>
        </w:rPr>
      </w:pPr>
    </w:p>
    <w:p w:rsidR="00D27792" w:rsidRDefault="00D27792" w:rsidP="004421CA">
      <w:pPr>
        <w:snapToGrid w:val="0"/>
        <w:rPr>
          <w:rFonts w:ascii="メイリオ" w:eastAsia="メイリオ" w:hAnsi="メイリオ" w:cs="メイリオ"/>
        </w:rPr>
        <w:sectPr w:rsidR="00D27792" w:rsidSect="00D27792">
          <w:type w:val="continuous"/>
          <w:pgSz w:w="11905" w:h="16837" w:code="9"/>
          <w:pgMar w:top="720" w:right="720" w:bottom="720" w:left="720" w:header="720" w:footer="720" w:gutter="0"/>
          <w:paperSrc w:first="4" w:other="4"/>
          <w:cols w:space="424"/>
          <w:docGrid w:linePitch="286"/>
        </w:sectPr>
      </w:pPr>
    </w:p>
    <w:p w:rsidR="00D27792" w:rsidRDefault="00D27792" w:rsidP="004421CA">
      <w:pPr>
        <w:snapToGrid w:val="0"/>
        <w:rPr>
          <w:rFonts w:ascii="メイリオ" w:eastAsia="メイリオ" w:hAnsi="メイリオ" w:cs="メイリオ"/>
        </w:rPr>
      </w:pPr>
    </w:p>
    <w:p w:rsidR="00D27792" w:rsidRDefault="00D27792" w:rsidP="004421CA">
      <w:pPr>
        <w:snapToGrid w:val="0"/>
        <w:rPr>
          <w:rFonts w:ascii="メイリオ" w:eastAsia="メイリオ" w:hAnsi="メイリオ" w:cs="メイリオ"/>
        </w:rPr>
      </w:pPr>
    </w:p>
    <w:p w:rsidR="00D27792" w:rsidRDefault="00D27792" w:rsidP="004421CA">
      <w:pPr>
        <w:snapToGrid w:val="0"/>
        <w:rPr>
          <w:rFonts w:ascii="メイリオ" w:eastAsia="メイリオ" w:hAnsi="メイリオ" w:cs="メイリオ"/>
        </w:rPr>
      </w:pPr>
    </w:p>
    <w:p w:rsidR="004421CA" w:rsidRDefault="00F035F0" w:rsidP="004421CA">
      <w:pPr>
        <w:snapToGrid w:val="0"/>
        <w:rPr>
          <w:rFonts w:ascii="メイリオ" w:eastAsia="メイリオ" w:hAnsi="メイリオ" w:cs="メイリオ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8A5967A" wp14:editId="438A8616">
            <wp:simplePos x="0" y="0"/>
            <wp:positionH relativeFrom="margin">
              <wp:posOffset>4100830</wp:posOffset>
            </wp:positionH>
            <wp:positionV relativeFrom="paragraph">
              <wp:posOffset>343535</wp:posOffset>
            </wp:positionV>
            <wp:extent cx="2538095" cy="2196465"/>
            <wp:effectExtent l="0" t="0" r="14605" b="0"/>
            <wp:wrapSquare wrapText="bothSides"/>
            <wp:docPr id="20" name="図表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959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446C393" wp14:editId="19C9A01E">
                <wp:simplePos x="0" y="0"/>
                <wp:positionH relativeFrom="column">
                  <wp:posOffset>-89535</wp:posOffset>
                </wp:positionH>
                <wp:positionV relativeFrom="paragraph">
                  <wp:posOffset>250190</wp:posOffset>
                </wp:positionV>
                <wp:extent cx="4235450" cy="483870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483870"/>
                        </a:xfrm>
                        <a:prstGeom prst="rect">
                          <a:avLst/>
                        </a:prstGeom>
                        <a:noFill/>
                        <a:ln w="57150" cmpd="dbl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959" w:rsidRPr="00397F96" w:rsidRDefault="008F7959" w:rsidP="008F7959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5050"/>
                                <w:sz w:val="28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F9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5050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見出し□□</w:t>
                            </w:r>
                            <w:r w:rsidRPr="00397F9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5050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□□</w:t>
                            </w:r>
                            <w:r w:rsidRPr="00397F9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5050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□□</w:t>
                            </w:r>
                            <w:r w:rsidRPr="00397F9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5050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□</w:t>
                            </w:r>
                            <w:r w:rsidRPr="00397F9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5050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□□</w:t>
                            </w:r>
                            <w:r w:rsidRPr="00397F9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5050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□</w:t>
                            </w:r>
                            <w:r w:rsidRPr="00397F9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5050"/>
                                <w:sz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□□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C393" id="テキスト ボックス 8" o:spid="_x0000_s1031" type="#_x0000_t202" style="position:absolute;left:0;text-align:left;margin-left:-7.05pt;margin-top:19.7pt;width:333.5pt;height:38.1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" filled="f" stroked="f" strokeweight="4.5pt">
                <v:stroke linestyle="thinThin"/>
                <v:textbox>
                  <w:txbxContent>
                    <w:p w:rsidR="008F7959" w:rsidRPr="00397F96" w:rsidRDefault="008F7959" w:rsidP="008F7959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FF5050"/>
                          <w:sz w:val="28"/>
                          <w:szCs w:val="2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7F9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5050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見出し□□</w:t>
                      </w:r>
                      <w:r w:rsidRPr="00397F96">
                        <w:rPr>
                          <w:rFonts w:ascii="HGP創英角ﾎﾟｯﾌﾟ体" w:eastAsia="HGP創英角ﾎﾟｯﾌﾟ体" w:hAnsi="HGP創英角ﾎﾟｯﾌﾟ体"/>
                          <w:b/>
                          <w:color w:val="FF5050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□□</w:t>
                      </w:r>
                      <w:r w:rsidRPr="00397F9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5050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□□</w:t>
                      </w:r>
                      <w:r w:rsidRPr="00397F96">
                        <w:rPr>
                          <w:rFonts w:ascii="HGP創英角ﾎﾟｯﾌﾟ体" w:eastAsia="HGP創英角ﾎﾟｯﾌﾟ体" w:hAnsi="HGP創英角ﾎﾟｯﾌﾟ体"/>
                          <w:b/>
                          <w:color w:val="FF5050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□</w:t>
                      </w:r>
                      <w:r w:rsidRPr="00397F9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5050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□□</w:t>
                      </w:r>
                      <w:r w:rsidRPr="00397F96">
                        <w:rPr>
                          <w:rFonts w:ascii="HGP創英角ﾎﾟｯﾌﾟ体" w:eastAsia="HGP創英角ﾎﾟｯﾌﾟ体" w:hAnsi="HGP創英角ﾎﾟｯﾌﾟ体"/>
                          <w:b/>
                          <w:color w:val="FF5050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□</w:t>
                      </w:r>
                      <w:r w:rsidRPr="00397F9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5050"/>
                          <w:sz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XSpec="right" w:tblpY="6120"/>
        <w:tblW w:w="0" w:type="auto"/>
        <w:tblLook w:val="04A0" w:firstRow="1" w:lastRow="0" w:firstColumn="1" w:lastColumn="0" w:noHBand="0" w:noVBand="1"/>
      </w:tblPr>
      <w:tblGrid>
        <w:gridCol w:w="846"/>
        <w:gridCol w:w="4665"/>
      </w:tblGrid>
      <w:tr w:rsidR="00857672" w:rsidTr="007D1CD5">
        <w:trPr>
          <w:trHeight w:val="849"/>
        </w:trPr>
        <w:tc>
          <w:tcPr>
            <w:tcW w:w="5511" w:type="dxa"/>
            <w:gridSpan w:val="2"/>
            <w:shd w:val="clear" w:color="auto" w:fill="92D050"/>
            <w:vAlign w:val="center"/>
          </w:tcPr>
          <w:p w:rsidR="00857672" w:rsidRPr="00244002" w:rsidRDefault="00857672" w:rsidP="00244002">
            <w:pPr>
              <w:snapToGrid w:val="0"/>
              <w:jc w:val="center"/>
              <w:rPr>
                <w:rFonts w:ascii="HGP創英角ﾎﾟｯﾌﾟ体" w:eastAsia="HGP創英角ﾎﾟｯﾌﾟ体" w:hAnsi="HGP創英角ﾎﾟｯﾌﾟ体" w:cs="メイリオ"/>
                <w:sz w:val="22"/>
              </w:rPr>
            </w:pPr>
            <w:r w:rsidRPr="00244002">
              <w:rPr>
                <w:rFonts w:ascii="HGP創英角ﾎﾟｯﾌﾟ体" w:eastAsia="HGP創英角ﾎﾟｯﾌﾟ体" w:hAnsi="HGP創英角ﾎﾟｯﾌﾟ体" w:cs="メイリオ" w:hint="eastAsia"/>
                <w:sz w:val="40"/>
              </w:rPr>
              <w:t>今月の行事・イベント</w:t>
            </w:r>
          </w:p>
        </w:tc>
      </w:tr>
      <w:tr w:rsidR="00021A58" w:rsidTr="00021A58">
        <w:trPr>
          <w:trHeight w:val="849"/>
        </w:trPr>
        <w:tc>
          <w:tcPr>
            <w:tcW w:w="846" w:type="dxa"/>
            <w:shd w:val="clear" w:color="auto" w:fill="FFFF99"/>
            <w:vAlign w:val="center"/>
          </w:tcPr>
          <w:p w:rsidR="00EA0662" w:rsidRPr="008905D1" w:rsidRDefault="007D1CD5" w:rsidP="00857672">
            <w:pPr>
              <w:snapToGrid w:val="0"/>
              <w:rPr>
                <w:rFonts w:ascii="HGP創英角ﾎﾟｯﾌﾟ体" w:eastAsia="HGP創英角ﾎﾟｯﾌﾟ体" w:hAnsi="HGP創英角ﾎﾟｯﾌﾟ体" w:cs="メイリオ"/>
                <w:sz w:val="22"/>
              </w:rPr>
            </w:pPr>
            <w:r w:rsidRPr="008905D1">
              <w:rPr>
                <w:rFonts w:ascii="HGP創英角ﾎﾟｯﾌﾟ体" w:eastAsia="HGP創英角ﾎﾟｯﾌﾟ体" w:hAnsi="HGP創英角ﾎﾟｯﾌﾟ体" w:cs="メイリオ" w:hint="eastAsia"/>
                <w:sz w:val="28"/>
              </w:rPr>
              <w:t>0/0（日）</w:t>
            </w:r>
          </w:p>
        </w:tc>
        <w:tc>
          <w:tcPr>
            <w:tcW w:w="4665" w:type="dxa"/>
            <w:shd w:val="clear" w:color="auto" w:fill="FFFFFF" w:themeFill="background1"/>
            <w:vAlign w:val="center"/>
          </w:tcPr>
          <w:p w:rsidR="00EA0662" w:rsidRPr="008905D1" w:rsidRDefault="008905D1" w:rsidP="00857672">
            <w:pPr>
              <w:snapToGrid w:val="0"/>
              <w:rPr>
                <w:rFonts w:ascii="HGP創英角ﾎﾟｯﾌﾟ体" w:eastAsia="HGP創英角ﾎﾟｯﾌﾟ体" w:hAnsi="HGP創英角ﾎﾟｯﾌﾟ体" w:cs="メイリオ"/>
                <w:sz w:val="22"/>
              </w:rPr>
            </w:pPr>
            <w:r w:rsidRPr="008905D1">
              <w:rPr>
                <w:rFonts w:ascii="HGP創英角ﾎﾟｯﾌﾟ体" w:eastAsia="HGP創英角ﾎﾟｯﾌﾟ体" w:hAnsi="HGP創英角ﾎﾟｯﾌﾟ体" w:cs="メイリオ" w:hint="eastAsia"/>
                <w:sz w:val="36"/>
              </w:rPr>
              <w:t>イベント内容が入ります。</w:t>
            </w:r>
          </w:p>
        </w:tc>
      </w:tr>
      <w:tr w:rsidR="00021A58" w:rsidTr="00021A58">
        <w:trPr>
          <w:trHeight w:val="849"/>
        </w:trPr>
        <w:tc>
          <w:tcPr>
            <w:tcW w:w="846" w:type="dxa"/>
            <w:shd w:val="clear" w:color="auto" w:fill="FFFF99"/>
            <w:vAlign w:val="center"/>
          </w:tcPr>
          <w:p w:rsidR="00EA0662" w:rsidRDefault="008905D1" w:rsidP="00857672">
            <w:pPr>
              <w:snapToGrid w:val="0"/>
              <w:rPr>
                <w:rFonts w:ascii="ＭＳ Ｐゴシック" w:eastAsia="ＭＳ Ｐゴシック" w:hAnsi="ＭＳ Ｐゴシック" w:cs="メイリオ"/>
                <w:sz w:val="22"/>
              </w:rPr>
            </w:pPr>
            <w:r w:rsidRPr="008905D1">
              <w:rPr>
                <w:rFonts w:ascii="HGP創英角ﾎﾟｯﾌﾟ体" w:eastAsia="HGP創英角ﾎﾟｯﾌﾟ体" w:hAnsi="HGP創英角ﾎﾟｯﾌﾟ体" w:cs="メイリオ" w:hint="eastAsia"/>
                <w:sz w:val="28"/>
              </w:rPr>
              <w:t>0/0（日）</w:t>
            </w:r>
          </w:p>
        </w:tc>
        <w:tc>
          <w:tcPr>
            <w:tcW w:w="4665" w:type="dxa"/>
            <w:shd w:val="clear" w:color="auto" w:fill="FFFFFF" w:themeFill="background1"/>
            <w:vAlign w:val="center"/>
          </w:tcPr>
          <w:p w:rsidR="00EA0662" w:rsidRDefault="008905D1" w:rsidP="00857672">
            <w:pPr>
              <w:snapToGrid w:val="0"/>
              <w:rPr>
                <w:rFonts w:ascii="ＭＳ Ｐゴシック" w:eastAsia="ＭＳ Ｐゴシック" w:hAnsi="ＭＳ Ｐゴシック" w:cs="メイリオ"/>
                <w:sz w:val="22"/>
              </w:rPr>
            </w:pPr>
            <w:r w:rsidRPr="008905D1">
              <w:rPr>
                <w:rFonts w:ascii="HGP創英角ﾎﾟｯﾌﾟ体" w:eastAsia="HGP創英角ﾎﾟｯﾌﾟ体" w:hAnsi="HGP創英角ﾎﾟｯﾌﾟ体" w:cs="メイリオ" w:hint="eastAsia"/>
                <w:sz w:val="36"/>
              </w:rPr>
              <w:t>イベント内容が入ります。</w:t>
            </w:r>
          </w:p>
        </w:tc>
      </w:tr>
      <w:tr w:rsidR="002F02FE" w:rsidTr="00021A58">
        <w:trPr>
          <w:trHeight w:val="771"/>
        </w:trPr>
        <w:tc>
          <w:tcPr>
            <w:tcW w:w="846" w:type="dxa"/>
            <w:shd w:val="clear" w:color="auto" w:fill="FFFF99"/>
            <w:vAlign w:val="center"/>
          </w:tcPr>
          <w:p w:rsidR="00857672" w:rsidRDefault="008905D1" w:rsidP="00857672">
            <w:pPr>
              <w:snapToGrid w:val="0"/>
              <w:rPr>
                <w:rFonts w:ascii="ＭＳ Ｐゴシック" w:eastAsia="ＭＳ Ｐゴシック" w:hAnsi="ＭＳ Ｐゴシック" w:cs="メイリオ"/>
                <w:sz w:val="22"/>
              </w:rPr>
            </w:pPr>
            <w:r w:rsidRPr="008905D1">
              <w:rPr>
                <w:rFonts w:ascii="HGP創英角ﾎﾟｯﾌﾟ体" w:eastAsia="HGP創英角ﾎﾟｯﾌﾟ体" w:hAnsi="HGP創英角ﾎﾟｯﾌﾟ体" w:cs="メイリオ" w:hint="eastAsia"/>
                <w:sz w:val="28"/>
              </w:rPr>
              <w:t>0/0（日）</w:t>
            </w:r>
          </w:p>
        </w:tc>
        <w:tc>
          <w:tcPr>
            <w:tcW w:w="4665" w:type="dxa"/>
            <w:shd w:val="clear" w:color="auto" w:fill="FFFFFF" w:themeFill="background1"/>
            <w:vAlign w:val="center"/>
          </w:tcPr>
          <w:p w:rsidR="00857672" w:rsidRDefault="008905D1" w:rsidP="00857672">
            <w:pPr>
              <w:snapToGrid w:val="0"/>
              <w:rPr>
                <w:rFonts w:ascii="ＭＳ Ｐゴシック" w:eastAsia="ＭＳ Ｐゴシック" w:hAnsi="ＭＳ Ｐゴシック" w:cs="メイリオ"/>
                <w:sz w:val="22"/>
              </w:rPr>
            </w:pPr>
            <w:r w:rsidRPr="008905D1">
              <w:rPr>
                <w:rFonts w:ascii="HGP創英角ﾎﾟｯﾌﾟ体" w:eastAsia="HGP創英角ﾎﾟｯﾌﾟ体" w:hAnsi="HGP創英角ﾎﾟｯﾌﾟ体" w:cs="メイリオ" w:hint="eastAsia"/>
                <w:sz w:val="36"/>
              </w:rPr>
              <w:t>イベント内容が入ります。</w:t>
            </w:r>
          </w:p>
        </w:tc>
      </w:tr>
    </w:tbl>
    <w:p w:rsidR="004A2798" w:rsidRPr="004421CA" w:rsidRDefault="0064415A" w:rsidP="004421CA">
      <w:pPr>
        <w:snapToGrid w:val="0"/>
        <w:rPr>
          <w:rFonts w:ascii="ＭＳ Ｐゴシック" w:eastAsia="ＭＳ Ｐゴシック" w:hAnsi="ＭＳ Ｐゴシック" w:cs="メイリオ"/>
          <w:sz w:val="22"/>
        </w:rPr>
      </w:pPr>
      <w:r>
        <w:rPr>
          <w:rFonts w:ascii="ＭＳ Ｐゴシック" w:eastAsia="ＭＳ Ｐゴシック" w:hAnsi="ＭＳ Ｐゴシック" w:cs="メイリオ" w:hint="eastAsia"/>
          <w:noProof/>
          <w:sz w:val="22"/>
        </w:rPr>
        <w:drawing>
          <wp:anchor distT="0" distB="0" distL="114300" distR="114300" simplePos="0" relativeHeight="251671552" behindDoc="0" locked="0" layoutInCell="1" allowOverlap="1" wp14:anchorId="3819A590" wp14:editId="4AF14AFF">
            <wp:simplePos x="0" y="0"/>
            <wp:positionH relativeFrom="margin">
              <wp:posOffset>0</wp:posOffset>
            </wp:positionH>
            <wp:positionV relativeFrom="paragraph">
              <wp:posOffset>6271895</wp:posOffset>
            </wp:positionV>
            <wp:extent cx="6645275" cy="1600200"/>
            <wp:effectExtent l="0" t="0" r="317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P900430528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42" b="33188"/>
                    <a:stretch/>
                  </pic:blipFill>
                  <pic:spPr bwMode="auto">
                    <a:xfrm>
                      <a:off x="0" y="0"/>
                      <a:ext cx="66452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035F0">
        <w:rPr>
          <w:noProof/>
        </w:rPr>
        <w:drawing>
          <wp:anchor distT="0" distB="0" distL="114300" distR="114300" simplePos="0" relativeHeight="251666432" behindDoc="0" locked="0" layoutInCell="1" allowOverlap="1" wp14:anchorId="258D4E95" wp14:editId="390C6433">
            <wp:simplePos x="0" y="0"/>
            <wp:positionH relativeFrom="margin">
              <wp:posOffset>252086</wp:posOffset>
            </wp:positionH>
            <wp:positionV relativeFrom="paragraph">
              <wp:posOffset>2755900</wp:posOffset>
            </wp:positionV>
            <wp:extent cx="2415540" cy="1787525"/>
            <wp:effectExtent l="0" t="0" r="22860" b="3175"/>
            <wp:wrapSquare wrapText="bothSides"/>
            <wp:docPr id="21" name="図表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5F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6CC99A" wp14:editId="077EE0F5">
                <wp:simplePos x="0" y="0"/>
                <wp:positionH relativeFrom="column">
                  <wp:posOffset>102902</wp:posOffset>
                </wp:positionH>
                <wp:positionV relativeFrom="paragraph">
                  <wp:posOffset>4606902</wp:posOffset>
                </wp:positionV>
                <wp:extent cx="2626849" cy="1348819"/>
                <wp:effectExtent l="0" t="0" r="0" b="381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849" cy="1348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7BC" w:rsidRDefault="005F37BC">
                            <w:r w:rsidRPr="004421CA">
                              <w:rPr>
                                <w:rFonts w:ascii="ＭＳ Ｐゴシック" w:eastAsia="ＭＳ Ｐゴシック" w:hAnsi="ＭＳ Ｐゴシック" w:cs="メイリオ" w:hint="eastAsia"/>
                                <w:sz w:val="22"/>
                              </w:rPr>
                              <w:t>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78296" id="テキスト ボックス 16" o:spid="_x0000_s1032" type="#_x0000_t202" style="position:absolute;left:0;text-align:left;margin-left:8.1pt;margin-top:362.75pt;width:206.85pt;height:106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" filled="f" stroked="f" strokeweight=".5pt">
                <v:textbox style="layout-flow:vertical-ideographic">
                  <w:txbxContent>
                    <w:p w:rsidR="005F37BC" w:rsidRDefault="005F37BC">
                      <w:r w:rsidRPr="004421CA">
                        <w:rPr>
                          <w:rFonts w:ascii="ＭＳ Ｐゴシック" w:eastAsia="ＭＳ Ｐゴシック" w:hAnsi="ＭＳ Ｐゴシック" w:cs="メイリオ" w:hint="eastAsia"/>
                          <w:sz w:val="22"/>
                        </w:rPr>
                        <w:t>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35F0">
        <w:rPr>
          <w:noProof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2988B979" wp14:editId="7D401FB6">
                <wp:simplePos x="0" y="0"/>
                <wp:positionH relativeFrom="column">
                  <wp:posOffset>6824</wp:posOffset>
                </wp:positionH>
                <wp:positionV relativeFrom="paragraph">
                  <wp:posOffset>1965070</wp:posOffset>
                </wp:positionV>
                <wp:extent cx="2863215" cy="4092631"/>
                <wp:effectExtent l="19050" t="19050" r="13335" b="22225"/>
                <wp:wrapSquare wrapText="bothSides"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215" cy="40926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492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75DD6" id="正方形/長方形 10" o:spid="_x0000_s1026" style="position:absolute;left:0;text-align:left;margin-left:.55pt;margin-top:154.75pt;width:225.45pt;height:322.25pt;z-index:2516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" fillcolor="white [3212]" strokecolor="#f60" strokeweight="2.75pt">
                <w10:wrap type="square"/>
              </v:rect>
            </w:pict>
          </mc:Fallback>
        </mc:AlternateContent>
      </w:r>
      <w:r w:rsidR="00F035F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0D7145" wp14:editId="3EBF2A20">
                <wp:simplePos x="0" y="0"/>
                <wp:positionH relativeFrom="column">
                  <wp:posOffset>6824</wp:posOffset>
                </wp:positionH>
                <wp:positionV relativeFrom="paragraph">
                  <wp:posOffset>1953061</wp:posOffset>
                </wp:positionV>
                <wp:extent cx="2863215" cy="650745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215" cy="65074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57150" cmpd="dbl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B2" w:rsidRPr="00A32F1F" w:rsidRDefault="00EB42B2" w:rsidP="00EB42B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56"/>
                                <w:szCs w:val="66"/>
                              </w:rPr>
                            </w:pPr>
                            <w:r w:rsidRPr="00A32F1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56"/>
                                <w:szCs w:val="66"/>
                              </w:rPr>
                              <w:t>○</w:t>
                            </w:r>
                            <w:r w:rsidRPr="00A32F1F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56"/>
                                <w:szCs w:val="66"/>
                              </w:rPr>
                              <w:t>○</w:t>
                            </w:r>
                            <w:r w:rsidR="00A32F1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56"/>
                                <w:szCs w:val="66"/>
                              </w:rPr>
                              <w:t>○</w:t>
                            </w:r>
                            <w:r w:rsidRPr="00A32F1F"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56"/>
                                <w:szCs w:val="66"/>
                              </w:rPr>
                              <w:t>○</w:t>
                            </w:r>
                            <w:r w:rsidRPr="00A32F1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56"/>
                                <w:szCs w:val="66"/>
                              </w:rPr>
                              <w:t>ニュース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0D71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3" type="#_x0000_t202" style="position:absolute;left:0;text-align:left;margin-left:.55pt;margin-top:153.8pt;width:225.45pt;height:5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" fillcolor="#f60" stroked="f" strokeweight="4.5pt">
                <v:stroke linestyle="thinThin"/>
                <v:textbox>
                  <w:txbxContent>
                    <w:p w:rsidR="00EB42B2" w:rsidRPr="00A32F1F" w:rsidRDefault="00EB42B2" w:rsidP="00EB42B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56"/>
                          <w:szCs w:val="66"/>
                        </w:rPr>
                      </w:pPr>
                      <w:r w:rsidRPr="00A32F1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56"/>
                          <w:szCs w:val="66"/>
                        </w:rPr>
                        <w:t>○</w:t>
                      </w:r>
                      <w:r w:rsidRPr="00A32F1F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56"/>
                          <w:szCs w:val="66"/>
                        </w:rPr>
                        <w:t>○</w:t>
                      </w:r>
                      <w:r w:rsidR="00A32F1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56"/>
                          <w:szCs w:val="66"/>
                        </w:rPr>
                        <w:t>○</w:t>
                      </w:r>
                      <w:r w:rsidRPr="00A32F1F"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56"/>
                          <w:szCs w:val="66"/>
                        </w:rPr>
                        <w:t>○</w:t>
                      </w:r>
                      <w:r w:rsidRPr="00A32F1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56"/>
                          <w:szCs w:val="66"/>
                        </w:rPr>
                        <w:t>ニュース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1CA" w:rsidRPr="004421CA">
        <w:rPr>
          <w:rFonts w:ascii="ＭＳ Ｐゴシック" w:eastAsia="ＭＳ Ｐゴシック" w:hAnsi="ＭＳ Ｐゴシック" w:cs="メイリオ" w:hint="eastAsia"/>
          <w:sz w:val="22"/>
        </w:rPr>
        <w:t>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</w:t>
      </w:r>
    </w:p>
    <w:p w:rsidR="00BA014F" w:rsidRPr="004421CA" w:rsidRDefault="008905D1" w:rsidP="004421CA">
      <w:pPr>
        <w:snapToGrid w:val="0"/>
        <w:rPr>
          <w:rFonts w:ascii="ＭＳ Ｐゴシック" w:eastAsia="ＭＳ Ｐゴシック" w:hAnsi="ＭＳ Ｐゴシック" w:cs="メイリオ"/>
          <w:sz w:val="22"/>
        </w:rPr>
      </w:pPr>
      <w:r w:rsidRPr="004421CA">
        <w:rPr>
          <w:rFonts w:ascii="ＭＳ Ｐゴシック" w:eastAsia="ＭＳ Ｐゴシック" w:hAnsi="ＭＳ Ｐゴシック" w:cs="メイリオ" w:hint="eastAsia"/>
          <w:sz w:val="22"/>
        </w:rPr>
        <w:t>□□□□□□□□□□□□□□□□□□□□□□□□□□□□□□□□□□□□□□□□□□□□□□□□□□□□</w:t>
      </w:r>
    </w:p>
    <w:sectPr w:rsidR="00BA014F" w:rsidRPr="004421CA" w:rsidSect="00D27792">
      <w:type w:val="continuous"/>
      <w:pgSz w:w="11905" w:h="16837" w:code="9"/>
      <w:pgMar w:top="720" w:right="720" w:bottom="720" w:left="720" w:header="720" w:footer="720" w:gutter="0"/>
      <w:paperSrc w:first="4" w:other="4"/>
      <w:cols w:space="424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4FE" w:rsidRDefault="000A64FE" w:rsidP="00BD1CD1">
      <w:r>
        <w:separator/>
      </w:r>
    </w:p>
  </w:endnote>
  <w:endnote w:type="continuationSeparator" w:id="0">
    <w:p w:rsidR="000A64FE" w:rsidRDefault="000A64FE" w:rsidP="00BD1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4FE" w:rsidRDefault="000A64FE" w:rsidP="00BD1CD1">
      <w:r>
        <w:separator/>
      </w:r>
    </w:p>
  </w:footnote>
  <w:footnote w:type="continuationSeparator" w:id="0">
    <w:p w:rsidR="000A64FE" w:rsidRDefault="000A64FE" w:rsidP="00BD1C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664FB"/>
    <w:multiLevelType w:val="hybridMultilevel"/>
    <w:tmpl w:val="E05CBA76"/>
    <w:lvl w:ilvl="0" w:tplc="EA02F224">
      <w:start w:val="1"/>
      <w:numFmt w:val="upperLetter"/>
      <w:lvlText w:val="%1-"/>
      <w:lvlJc w:val="left"/>
      <w:pPr>
        <w:ind w:left="360" w:hanging="360"/>
      </w:pPr>
      <w:rPr>
        <w:rFonts w:ascii="メイリオ" w:eastAsia="メイリオ" w:hAnsi="メイリオ" w:cs="メイリオ" w:hint="default"/>
        <w:color w:val="auto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627"/>
    <w:rsid w:val="00020C25"/>
    <w:rsid w:val="00021A58"/>
    <w:rsid w:val="000900BF"/>
    <w:rsid w:val="000A64FE"/>
    <w:rsid w:val="000C1294"/>
    <w:rsid w:val="000D4179"/>
    <w:rsid w:val="000D7557"/>
    <w:rsid w:val="000E11E4"/>
    <w:rsid w:val="000E7D7A"/>
    <w:rsid w:val="000F11B0"/>
    <w:rsid w:val="000F3083"/>
    <w:rsid w:val="0010524D"/>
    <w:rsid w:val="0010620C"/>
    <w:rsid w:val="00135208"/>
    <w:rsid w:val="001501B7"/>
    <w:rsid w:val="0015187C"/>
    <w:rsid w:val="001A067F"/>
    <w:rsid w:val="001A3176"/>
    <w:rsid w:val="001B48F8"/>
    <w:rsid w:val="001E4EA2"/>
    <w:rsid w:val="001F7FBD"/>
    <w:rsid w:val="00202754"/>
    <w:rsid w:val="00203AFE"/>
    <w:rsid w:val="002158DE"/>
    <w:rsid w:val="002322BD"/>
    <w:rsid w:val="00244002"/>
    <w:rsid w:val="002476C2"/>
    <w:rsid w:val="00271CC8"/>
    <w:rsid w:val="00281D0B"/>
    <w:rsid w:val="0029128C"/>
    <w:rsid w:val="002A0880"/>
    <w:rsid w:val="002A2F35"/>
    <w:rsid w:val="002B6A19"/>
    <w:rsid w:val="002B7834"/>
    <w:rsid w:val="002C4A6D"/>
    <w:rsid w:val="002D11E2"/>
    <w:rsid w:val="002F02FE"/>
    <w:rsid w:val="002F47CD"/>
    <w:rsid w:val="003024E4"/>
    <w:rsid w:val="0031643C"/>
    <w:rsid w:val="003408B5"/>
    <w:rsid w:val="0036298F"/>
    <w:rsid w:val="00363F6F"/>
    <w:rsid w:val="00397F96"/>
    <w:rsid w:val="00420065"/>
    <w:rsid w:val="0042224B"/>
    <w:rsid w:val="00425C8C"/>
    <w:rsid w:val="004421CA"/>
    <w:rsid w:val="0046100A"/>
    <w:rsid w:val="00475D7E"/>
    <w:rsid w:val="0048118E"/>
    <w:rsid w:val="004831EC"/>
    <w:rsid w:val="004A2798"/>
    <w:rsid w:val="004A317D"/>
    <w:rsid w:val="00515C31"/>
    <w:rsid w:val="00527FC5"/>
    <w:rsid w:val="005378BC"/>
    <w:rsid w:val="00581208"/>
    <w:rsid w:val="00587071"/>
    <w:rsid w:val="0059214D"/>
    <w:rsid w:val="005A524F"/>
    <w:rsid w:val="005F1C4D"/>
    <w:rsid w:val="005F37BC"/>
    <w:rsid w:val="00605D5B"/>
    <w:rsid w:val="0062759E"/>
    <w:rsid w:val="00627F54"/>
    <w:rsid w:val="00642EFA"/>
    <w:rsid w:val="0064415A"/>
    <w:rsid w:val="00657F25"/>
    <w:rsid w:val="00695BF4"/>
    <w:rsid w:val="006A3B0D"/>
    <w:rsid w:val="006B0BF7"/>
    <w:rsid w:val="006B58BE"/>
    <w:rsid w:val="006D25DE"/>
    <w:rsid w:val="006E1A24"/>
    <w:rsid w:val="0071591F"/>
    <w:rsid w:val="007727D9"/>
    <w:rsid w:val="00774A7F"/>
    <w:rsid w:val="007C5C05"/>
    <w:rsid w:val="007D1CD5"/>
    <w:rsid w:val="007D4977"/>
    <w:rsid w:val="007F4C42"/>
    <w:rsid w:val="00806EFE"/>
    <w:rsid w:val="008144CC"/>
    <w:rsid w:val="00825AAE"/>
    <w:rsid w:val="00857672"/>
    <w:rsid w:val="00870AA3"/>
    <w:rsid w:val="00870B8D"/>
    <w:rsid w:val="008905D1"/>
    <w:rsid w:val="00890648"/>
    <w:rsid w:val="008925F0"/>
    <w:rsid w:val="00897FD9"/>
    <w:rsid w:val="008A3B98"/>
    <w:rsid w:val="008B1CA0"/>
    <w:rsid w:val="008C50F4"/>
    <w:rsid w:val="008F7959"/>
    <w:rsid w:val="0095057E"/>
    <w:rsid w:val="009559C9"/>
    <w:rsid w:val="00970C9A"/>
    <w:rsid w:val="009865F9"/>
    <w:rsid w:val="00991BF2"/>
    <w:rsid w:val="009A159F"/>
    <w:rsid w:val="009C72FB"/>
    <w:rsid w:val="00A03937"/>
    <w:rsid w:val="00A263A7"/>
    <w:rsid w:val="00A301CA"/>
    <w:rsid w:val="00A32F1F"/>
    <w:rsid w:val="00A35D7C"/>
    <w:rsid w:val="00A36F3E"/>
    <w:rsid w:val="00A40713"/>
    <w:rsid w:val="00A45130"/>
    <w:rsid w:val="00A469E8"/>
    <w:rsid w:val="00A551D9"/>
    <w:rsid w:val="00A6194C"/>
    <w:rsid w:val="00A71862"/>
    <w:rsid w:val="00A84A9E"/>
    <w:rsid w:val="00A97A6E"/>
    <w:rsid w:val="00AB536A"/>
    <w:rsid w:val="00AB7C5D"/>
    <w:rsid w:val="00AE52F3"/>
    <w:rsid w:val="00B01550"/>
    <w:rsid w:val="00B25613"/>
    <w:rsid w:val="00B30B95"/>
    <w:rsid w:val="00B4296E"/>
    <w:rsid w:val="00B50F61"/>
    <w:rsid w:val="00B6083A"/>
    <w:rsid w:val="00B626AF"/>
    <w:rsid w:val="00B84430"/>
    <w:rsid w:val="00BA014F"/>
    <w:rsid w:val="00BC3A83"/>
    <w:rsid w:val="00BC6716"/>
    <w:rsid w:val="00BD1CD1"/>
    <w:rsid w:val="00BF11A4"/>
    <w:rsid w:val="00C021E0"/>
    <w:rsid w:val="00C057AB"/>
    <w:rsid w:val="00C05A25"/>
    <w:rsid w:val="00C17BA9"/>
    <w:rsid w:val="00C274DE"/>
    <w:rsid w:val="00C455D4"/>
    <w:rsid w:val="00C56CCA"/>
    <w:rsid w:val="00C71BD5"/>
    <w:rsid w:val="00C76DC7"/>
    <w:rsid w:val="00CA76C1"/>
    <w:rsid w:val="00CC2575"/>
    <w:rsid w:val="00CC63DF"/>
    <w:rsid w:val="00CD3F30"/>
    <w:rsid w:val="00CF0AD2"/>
    <w:rsid w:val="00D12030"/>
    <w:rsid w:val="00D27792"/>
    <w:rsid w:val="00D34536"/>
    <w:rsid w:val="00D41FD9"/>
    <w:rsid w:val="00D46D46"/>
    <w:rsid w:val="00D515C8"/>
    <w:rsid w:val="00D66251"/>
    <w:rsid w:val="00D83E63"/>
    <w:rsid w:val="00E543E4"/>
    <w:rsid w:val="00E763CE"/>
    <w:rsid w:val="00E83627"/>
    <w:rsid w:val="00EA0662"/>
    <w:rsid w:val="00EB2AC3"/>
    <w:rsid w:val="00EB42B2"/>
    <w:rsid w:val="00EC22E5"/>
    <w:rsid w:val="00EC4E78"/>
    <w:rsid w:val="00EC65AC"/>
    <w:rsid w:val="00ED0045"/>
    <w:rsid w:val="00ED6085"/>
    <w:rsid w:val="00ED6AB8"/>
    <w:rsid w:val="00EF7AD7"/>
    <w:rsid w:val="00F035F0"/>
    <w:rsid w:val="00F13188"/>
    <w:rsid w:val="00F261FE"/>
    <w:rsid w:val="00F4638B"/>
    <w:rsid w:val="00F60DFF"/>
    <w:rsid w:val="00F84721"/>
    <w:rsid w:val="00F92639"/>
    <w:rsid w:val="00FA5F51"/>
    <w:rsid w:val="00FB6D6E"/>
    <w:rsid w:val="00FF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ffc,#ffffe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01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52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A524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D1C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D1CD1"/>
  </w:style>
  <w:style w:type="paragraph" w:styleId="a8">
    <w:name w:val="footer"/>
    <w:basedOn w:val="a"/>
    <w:link w:val="a9"/>
    <w:uiPriority w:val="99"/>
    <w:unhideWhenUsed/>
    <w:rsid w:val="00BD1CD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D1CD1"/>
  </w:style>
  <w:style w:type="paragraph" w:styleId="aa">
    <w:name w:val="List Paragraph"/>
    <w:basedOn w:val="a"/>
    <w:uiPriority w:val="34"/>
    <w:qFormat/>
    <w:rsid w:val="00657F25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B844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9559C9"/>
  </w:style>
  <w:style w:type="character" w:customStyle="1" w:styleId="ac">
    <w:name w:val="日付 (文字)"/>
    <w:basedOn w:val="a0"/>
    <w:link w:val="ab"/>
    <w:uiPriority w:val="99"/>
    <w:semiHidden/>
    <w:rsid w:val="00955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2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59709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656694">
                      <w:marLeft w:val="0"/>
                      <w:marRight w:val="0"/>
                      <w:marTop w:val="210"/>
                      <w:marBottom w:val="210"/>
                      <w:divBdr>
                        <w:top w:val="single" w:sz="6" w:space="11" w:color="E5E5E5"/>
                        <w:left w:val="single" w:sz="6" w:space="11" w:color="E5E5E5"/>
                        <w:bottom w:val="single" w:sz="6" w:space="22" w:color="E5E5E5"/>
                        <w:right w:val="single" w:sz="6" w:space="11" w:color="E5E5E5"/>
                      </w:divBdr>
                      <w:divsChild>
                        <w:div w:id="163803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97858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44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.gif"/><Relationship Id="rId18" Type="http://schemas.microsoft.com/office/2007/relationships/diagramDrawing" Target="diagrams/drawing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diagramColors" Target="diagrams/colors1.xml"/><Relationship Id="rId25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diagramColors" Target="diagrams/colors2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diagramQuickStyle" Target="diagrams/quickStyle2.xm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diagramData" Target="diagrams/data1.xml"/><Relationship Id="rId22" Type="http://schemas.openxmlformats.org/officeDocument/2006/relationships/diagramLayout" Target="diagrams/layout2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EC9668-3E92-45F3-940C-521FDDF5647F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5E29AC3B-B1AE-42E2-B2C4-E775B157FDDE}">
      <dgm:prSet phldrT="[テキスト]"/>
      <dgm:spPr/>
      <dgm:t>
        <a:bodyPr/>
        <a:lstStyle/>
        <a:p>
          <a:r>
            <a:rPr kumimoji="1" lang="ja-JP" altLang="en-US"/>
            <a:t>　</a:t>
          </a:r>
        </a:p>
      </dgm:t>
    </dgm:pt>
    <dgm:pt modelId="{9540A286-E562-4AA5-9A06-90EBCF231B49}" type="sibTrans" cxnId="{92C13F0A-0129-43FB-A58F-0C7C3BBC7CC3}">
      <dgm:prSet/>
      <dgm:spPr/>
      <dgm:t>
        <a:bodyPr/>
        <a:lstStyle/>
        <a:p>
          <a:endParaRPr kumimoji="1" lang="ja-JP" altLang="en-US"/>
        </a:p>
      </dgm:t>
    </dgm:pt>
    <dgm:pt modelId="{D511E0C5-4A7E-4CD9-A6EF-5C817EAA280F}" type="parTrans" cxnId="{92C13F0A-0129-43FB-A58F-0C7C3BBC7CC3}">
      <dgm:prSet/>
      <dgm:spPr/>
      <dgm:t>
        <a:bodyPr/>
        <a:lstStyle/>
        <a:p>
          <a:endParaRPr kumimoji="1" lang="ja-JP" altLang="en-US"/>
        </a:p>
      </dgm:t>
    </dgm:pt>
    <dgm:pt modelId="{67043A8E-A39E-4E86-A87E-83137FC6ED77}" type="pres">
      <dgm:prSet presAssocID="{E4EC9668-3E92-45F3-940C-521FDDF5647F}" presName="Name0" presStyleCnt="0">
        <dgm:presLayoutVars>
          <dgm:dir/>
        </dgm:presLayoutVars>
      </dgm:prSet>
      <dgm:spPr/>
      <dgm:t>
        <a:bodyPr/>
        <a:lstStyle/>
        <a:p>
          <a:endParaRPr kumimoji="1" lang="ja-JP" altLang="en-US"/>
        </a:p>
      </dgm:t>
    </dgm:pt>
    <dgm:pt modelId="{BB3E3F1C-B3E6-4EA9-9F41-03ADBFBAA705}" type="pres">
      <dgm:prSet presAssocID="{5E29AC3B-B1AE-42E2-B2C4-E775B157FDDE}" presName="composite" presStyleCnt="0"/>
      <dgm:spPr/>
    </dgm:pt>
    <dgm:pt modelId="{48816590-673E-4F5C-B685-8E1C9C810821}" type="pres">
      <dgm:prSet presAssocID="{5E29AC3B-B1AE-42E2-B2C4-E775B157FDDE}" presName="rect2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7F4B23FA-3793-4963-81EB-C571CCBAED18}" type="pres">
      <dgm:prSet presAssocID="{5E29AC3B-B1AE-42E2-B2C4-E775B157FDDE}" presName="rect1" presStyleLbl="alignImgPlace1" presStyleIdx="0" presStyleCnt="1" custScaleX="221741" custScaleY="179876"/>
      <dgm:spPr/>
    </dgm:pt>
  </dgm:ptLst>
  <dgm:cxnLst>
    <dgm:cxn modelId="{1A0D5762-C6DE-4913-8F24-12DCFCF80724}" type="presOf" srcId="{5E29AC3B-B1AE-42E2-B2C4-E775B157FDDE}" destId="{48816590-673E-4F5C-B685-8E1C9C810821}" srcOrd="0" destOrd="0" presId="urn:microsoft.com/office/officeart/2008/layout/PictureGrid"/>
    <dgm:cxn modelId="{92C13F0A-0129-43FB-A58F-0C7C3BBC7CC3}" srcId="{E4EC9668-3E92-45F3-940C-521FDDF5647F}" destId="{5E29AC3B-B1AE-42E2-B2C4-E775B157FDDE}" srcOrd="0" destOrd="0" parTransId="{D511E0C5-4A7E-4CD9-A6EF-5C817EAA280F}" sibTransId="{9540A286-E562-4AA5-9A06-90EBCF231B49}"/>
    <dgm:cxn modelId="{1499251A-1BFE-45A2-B8FD-54C52779329F}" type="presOf" srcId="{E4EC9668-3E92-45F3-940C-521FDDF5647F}" destId="{67043A8E-A39E-4E86-A87E-83137FC6ED77}" srcOrd="0" destOrd="0" presId="urn:microsoft.com/office/officeart/2008/layout/PictureGrid"/>
    <dgm:cxn modelId="{4D51E9BF-BC25-4D22-B304-318406C25076}" type="presParOf" srcId="{67043A8E-A39E-4E86-A87E-83137FC6ED77}" destId="{BB3E3F1C-B3E6-4EA9-9F41-03ADBFBAA705}" srcOrd="0" destOrd="0" presId="urn:microsoft.com/office/officeart/2008/layout/PictureGrid"/>
    <dgm:cxn modelId="{B0EAF743-F3E1-40D3-885A-0C3625D545D9}" type="presParOf" srcId="{BB3E3F1C-B3E6-4EA9-9F41-03ADBFBAA705}" destId="{48816590-673E-4F5C-B685-8E1C9C810821}" srcOrd="0" destOrd="0" presId="urn:microsoft.com/office/officeart/2008/layout/PictureGrid"/>
    <dgm:cxn modelId="{99C14061-5932-4D6B-9635-C4125BB0A87B}" type="presParOf" srcId="{BB3E3F1C-B3E6-4EA9-9F41-03ADBFBAA705}" destId="{7F4B23FA-3793-4963-81EB-C571CCBAED18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4EC9668-3E92-45F3-940C-521FDDF5647F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5E29AC3B-B1AE-42E2-B2C4-E775B157FDDE}">
      <dgm:prSet phldrT="[テキスト]"/>
      <dgm:spPr/>
      <dgm:t>
        <a:bodyPr/>
        <a:lstStyle/>
        <a:p>
          <a:r>
            <a:rPr kumimoji="1" lang="ja-JP" altLang="en-US"/>
            <a:t>　</a:t>
          </a:r>
        </a:p>
      </dgm:t>
    </dgm:pt>
    <dgm:pt modelId="{9540A286-E562-4AA5-9A06-90EBCF231B49}" type="sibTrans" cxnId="{92C13F0A-0129-43FB-A58F-0C7C3BBC7CC3}">
      <dgm:prSet/>
      <dgm:spPr/>
      <dgm:t>
        <a:bodyPr/>
        <a:lstStyle/>
        <a:p>
          <a:endParaRPr kumimoji="1" lang="ja-JP" altLang="en-US"/>
        </a:p>
      </dgm:t>
    </dgm:pt>
    <dgm:pt modelId="{D511E0C5-4A7E-4CD9-A6EF-5C817EAA280F}" type="parTrans" cxnId="{92C13F0A-0129-43FB-A58F-0C7C3BBC7CC3}">
      <dgm:prSet/>
      <dgm:spPr/>
      <dgm:t>
        <a:bodyPr/>
        <a:lstStyle/>
        <a:p>
          <a:endParaRPr kumimoji="1" lang="ja-JP" altLang="en-US"/>
        </a:p>
      </dgm:t>
    </dgm:pt>
    <dgm:pt modelId="{67043A8E-A39E-4E86-A87E-83137FC6ED77}" type="pres">
      <dgm:prSet presAssocID="{E4EC9668-3E92-45F3-940C-521FDDF5647F}" presName="Name0" presStyleCnt="0">
        <dgm:presLayoutVars>
          <dgm:dir/>
        </dgm:presLayoutVars>
      </dgm:prSet>
      <dgm:spPr/>
      <dgm:t>
        <a:bodyPr/>
        <a:lstStyle/>
        <a:p>
          <a:endParaRPr kumimoji="1" lang="ja-JP" altLang="en-US"/>
        </a:p>
      </dgm:t>
    </dgm:pt>
    <dgm:pt modelId="{BB3E3F1C-B3E6-4EA9-9F41-03ADBFBAA705}" type="pres">
      <dgm:prSet presAssocID="{5E29AC3B-B1AE-42E2-B2C4-E775B157FDDE}" presName="composite" presStyleCnt="0"/>
      <dgm:spPr/>
    </dgm:pt>
    <dgm:pt modelId="{48816590-673E-4F5C-B685-8E1C9C810821}" type="pres">
      <dgm:prSet presAssocID="{5E29AC3B-B1AE-42E2-B2C4-E775B157FDDE}" presName="rect2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7F4B23FA-3793-4963-81EB-C571CCBAED18}" type="pres">
      <dgm:prSet presAssocID="{5E29AC3B-B1AE-42E2-B2C4-E775B157FDDE}" presName="rect1" presStyleLbl="alignImgPlace1" presStyleIdx="0" presStyleCnt="1" custScaleX="221741" custScaleY="159200"/>
      <dgm:spPr/>
    </dgm:pt>
  </dgm:ptLst>
  <dgm:cxnLst>
    <dgm:cxn modelId="{89549D84-8DE3-488E-A0B3-4CD14F474AD1}" type="presOf" srcId="{5E29AC3B-B1AE-42E2-B2C4-E775B157FDDE}" destId="{48816590-673E-4F5C-B685-8E1C9C810821}" srcOrd="0" destOrd="0" presId="urn:microsoft.com/office/officeart/2008/layout/PictureGrid"/>
    <dgm:cxn modelId="{7493A318-6B4C-413A-A23F-0D1312AD5F56}" type="presOf" srcId="{E4EC9668-3E92-45F3-940C-521FDDF5647F}" destId="{67043A8E-A39E-4E86-A87E-83137FC6ED77}" srcOrd="0" destOrd="0" presId="urn:microsoft.com/office/officeart/2008/layout/PictureGrid"/>
    <dgm:cxn modelId="{92C13F0A-0129-43FB-A58F-0C7C3BBC7CC3}" srcId="{E4EC9668-3E92-45F3-940C-521FDDF5647F}" destId="{5E29AC3B-B1AE-42E2-B2C4-E775B157FDDE}" srcOrd="0" destOrd="0" parTransId="{D511E0C5-4A7E-4CD9-A6EF-5C817EAA280F}" sibTransId="{9540A286-E562-4AA5-9A06-90EBCF231B49}"/>
    <dgm:cxn modelId="{F113E1C0-10EF-4F31-A5AE-31B3B1D18026}" type="presParOf" srcId="{67043A8E-A39E-4E86-A87E-83137FC6ED77}" destId="{BB3E3F1C-B3E6-4EA9-9F41-03ADBFBAA705}" srcOrd="0" destOrd="0" presId="urn:microsoft.com/office/officeart/2008/layout/PictureGrid"/>
    <dgm:cxn modelId="{5BB008D9-D328-4138-AF18-B2A821E36509}" type="presParOf" srcId="{BB3E3F1C-B3E6-4EA9-9F41-03ADBFBAA705}" destId="{48816590-673E-4F5C-B685-8E1C9C810821}" srcOrd="0" destOrd="0" presId="urn:microsoft.com/office/officeart/2008/layout/PictureGrid"/>
    <dgm:cxn modelId="{D7197565-1E48-43AD-B178-BD7DD78E8D45}" type="presParOf" srcId="{BB3E3F1C-B3E6-4EA9-9F41-03ADBFBAA705}" destId="{7F4B23FA-3793-4963-81EB-C571CCBAED18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816590-673E-4F5C-B685-8E1C9C810821}">
      <dsp:nvSpPr>
        <dsp:cNvPr id="0" name=""/>
        <dsp:cNvSpPr/>
      </dsp:nvSpPr>
      <dsp:spPr>
        <a:xfrm>
          <a:off x="696825" y="320319"/>
          <a:ext cx="1144444" cy="1716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34290" rIns="34290" bIns="0" numCol="1" spcCol="1270" anchor="b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900" kern="1200"/>
            <a:t>　</a:t>
          </a:r>
        </a:p>
      </dsp:txBody>
      <dsp:txXfrm>
        <a:off x="696825" y="320319"/>
        <a:ext cx="1144444" cy="171666"/>
      </dsp:txXfrm>
    </dsp:sp>
    <dsp:sp modelId="{7F4B23FA-3793-4963-81EB-C571CCBAED18}">
      <dsp:nvSpPr>
        <dsp:cNvPr id="0" name=""/>
        <dsp:cNvSpPr/>
      </dsp:nvSpPr>
      <dsp:spPr>
        <a:xfrm>
          <a:off x="196" y="68942"/>
          <a:ext cx="2537701" cy="2058580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816590-673E-4F5C-B685-8E1C9C810821}">
      <dsp:nvSpPr>
        <dsp:cNvPr id="0" name=""/>
        <dsp:cNvSpPr/>
      </dsp:nvSpPr>
      <dsp:spPr>
        <a:xfrm>
          <a:off x="663479" y="153821"/>
          <a:ext cx="1088580" cy="1632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30480" rIns="30480" bIns="0" numCol="1" spcCol="1270" anchor="b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800" kern="1200"/>
            <a:t>　</a:t>
          </a:r>
        </a:p>
      </dsp:txBody>
      <dsp:txXfrm>
        <a:off x="663479" y="153821"/>
        <a:ext cx="1088580" cy="163287"/>
      </dsp:txXfrm>
    </dsp:sp>
    <dsp:sp modelId="{7F4B23FA-3793-4963-81EB-C571CCBAED18}">
      <dsp:nvSpPr>
        <dsp:cNvPr id="0" name=""/>
        <dsp:cNvSpPr/>
      </dsp:nvSpPr>
      <dsp:spPr>
        <a:xfrm>
          <a:off x="855" y="27252"/>
          <a:ext cx="2413829" cy="1733019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D8028-8F1B-473B-BD58-4E40A0540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130326_会報（町内会）.dotx</Template>
  <TotalTime>177</TotalTime>
  <Pages>6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2011-08-05T07:27:00Z</cp:lastPrinted>
  <dcterms:created xsi:type="dcterms:W3CDTF">2013-03-13T02:35:00Z</dcterms:created>
  <dcterms:modified xsi:type="dcterms:W3CDTF">2013-03-26T11:12:00Z</dcterms:modified>
</cp:coreProperties>
</file>