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700" w:rsidRPr="00766ACE" w:rsidRDefault="00261700" w:rsidP="00766ACE">
      <w:pPr>
        <w:pStyle w:val="H1Module"/>
      </w:pPr>
      <w:r w:rsidRPr="00766ACE">
        <w:t>Module 8:</w:t>
      </w:r>
      <w:r w:rsidR="001B2839" w:rsidRPr="00766ACE">
        <w:t xml:space="preserve"> Creating a BizTalk Orchestration</w:t>
      </w:r>
    </w:p>
    <w:p w:rsidR="00261700" w:rsidRDefault="00261700" w:rsidP="00DF18AC">
      <w:pPr>
        <w:pStyle w:val="Heading5"/>
      </w:pPr>
      <w:r>
        <w:t xml:space="preserve">Time estimated: </w:t>
      </w:r>
      <w:r w:rsidR="00463FCF">
        <w:t>105</w:t>
      </w:r>
      <w:r w:rsidR="00DF08B6">
        <w:t xml:space="preserve"> </w:t>
      </w:r>
      <w:r w:rsidR="00032D99">
        <w:t>m</w:t>
      </w:r>
      <w:r w:rsidR="00DF08B6">
        <w:t>inutes</w:t>
      </w:r>
    </w:p>
    <w:p w:rsidR="00261700" w:rsidRDefault="00BD05D9" w:rsidP="00835460">
      <w:pPr>
        <w:pStyle w:val="ArtSlide"/>
      </w:pPr>
      <w:r>
        <w:fldChar w:fldCharType="begin"/>
      </w:r>
      <w:r w:rsidR="00335928">
        <w:instrText xml:space="preserve"> XE "</w:instrText>
      </w:r>
      <w:r w:rsidR="00335928" w:rsidRPr="00957426">
        <w:instrText>2933A.8.00.00.001.1</w:instrText>
      </w:r>
      <w:r w:rsidR="00335928">
        <w:instrText xml:space="preserve">" </w:instrText>
      </w:r>
      <w:r>
        <w:fldChar w:fldCharType="end"/>
      </w:r>
      <w:r>
        <w:fldChar w:fldCharType="begin"/>
      </w:r>
      <w:r w:rsidR="00335928">
        <w:instrText xml:space="preserve"> XE "</w:instrText>
      </w:r>
      <w:r w:rsidR="00335928" w:rsidRPr="00C37C17">
        <w:instrText>2933A.8.00.00.001.9</w:instrText>
      </w:r>
      <w:r w:rsidR="00335928">
        <w:instrText xml:space="preserve">" </w:instrText>
      </w:r>
      <w:r>
        <w:fldChar w:fldCharType="end"/>
      </w:r>
      <w:r>
        <w:fldChar w:fldCharType="begin"/>
      </w:r>
      <w:r w:rsidR="00335928">
        <w:instrText xml:space="preserve"> XE "</w:instrText>
      </w:r>
      <w:r w:rsidR="00335928" w:rsidRPr="007B6636">
        <w:instrText>2933A.8.00.00.002.9</w:instrText>
      </w:r>
      <w:r w:rsidR="00335928">
        <w:instrText xml:space="preserve">" </w:instrText>
      </w:r>
      <w:r>
        <w:fldChar w:fldCharType="end"/>
      </w:r>
      <w:r w:rsidR="009E648D">
        <w:rPr>
          <w:noProof/>
        </w:rPr>
        <w:drawing>
          <wp:inline distT="0" distB="0" distL="0" distR="0">
            <wp:extent cx="5486400" cy="4114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14800"/>
                    </a:xfrm>
                    <a:prstGeom prst="rect">
                      <a:avLst/>
                    </a:prstGeom>
                  </pic:spPr>
                </pic:pic>
              </a:graphicData>
            </a:graphic>
          </wp:inline>
        </w:drawing>
      </w:r>
    </w:p>
    <w:p w:rsidR="00261700" w:rsidRDefault="00261700">
      <w:pPr>
        <w:pStyle w:val="ArtSlideBorder"/>
      </w:pPr>
    </w:p>
    <w:p w:rsidR="00261700" w:rsidRDefault="00261700" w:rsidP="00835460">
      <w:pPr>
        <w:pStyle w:val="BoilerFixed"/>
      </w:pPr>
      <w:r>
        <w:t>Module objective:</w:t>
      </w:r>
    </w:p>
    <w:p w:rsidR="00261700" w:rsidRDefault="00261700" w:rsidP="00835460">
      <w:pPr>
        <w:pStyle w:val="BoilerFixed"/>
      </w:pPr>
      <w:r>
        <w:t>In this module</w:t>
      </w:r>
      <w:r w:rsidR="00112CD8">
        <w:t>,</w:t>
      </w:r>
      <w:r w:rsidR="00835460">
        <w:t xml:space="preserve"> you will learn h</w:t>
      </w:r>
      <w:r w:rsidRPr="00261700">
        <w:t xml:space="preserve">ow BizTalk orchestration services work, </w:t>
      </w:r>
      <w:r w:rsidR="00CC66A6">
        <w:t xml:space="preserve">how to </w:t>
      </w:r>
      <w:r w:rsidRPr="00261700">
        <w:t xml:space="preserve">create a BizTalk orchestration, and </w:t>
      </w:r>
      <w:r w:rsidR="00CC66A6">
        <w:t xml:space="preserve">how to </w:t>
      </w:r>
      <w:r w:rsidRPr="00261700">
        <w:t>use debugging tools to monitor a running orchestration.</w:t>
      </w:r>
    </w:p>
    <w:p w:rsidR="00261700" w:rsidRDefault="00261700" w:rsidP="00DF18AC">
      <w:pPr>
        <w:pStyle w:val="Heading5"/>
      </w:pPr>
      <w:r>
        <w:t>Overview</w:t>
      </w:r>
    </w:p>
    <w:p w:rsidR="00261700" w:rsidRDefault="00BD05D9" w:rsidP="00261700">
      <w:r>
        <w:fldChar w:fldCharType="begin"/>
      </w:r>
      <w:r w:rsidR="00335928">
        <w:instrText xml:space="preserve"> XE "</w:instrText>
      </w:r>
      <w:r w:rsidR="00335928" w:rsidRPr="009F0B82">
        <w:instrText>2933A.8.00.00.003.1</w:instrText>
      </w:r>
      <w:r w:rsidR="00335928">
        <w:instrText xml:space="preserve">" </w:instrText>
      </w:r>
      <w:r>
        <w:fldChar w:fldCharType="end"/>
      </w:r>
      <w:r w:rsidR="00261700">
        <w:t>By using Microsoft BizTalk Server, you can orchestrate dynamic business processes both within and between organizations. By using BizTalk Server, developers, information workers, and IT professionals can work together to rapidly design</w:t>
      </w:r>
      <w:r w:rsidR="004B33F0">
        <w:t>, create,</w:t>
      </w:r>
      <w:r w:rsidR="00261700">
        <w:t xml:space="preserve"> and deploy integration solutions that work across applications, platforms, and organizations.</w:t>
      </w:r>
      <w:r>
        <w:fldChar w:fldCharType="begin"/>
      </w:r>
      <w:r w:rsidR="00335928">
        <w:instrText xml:space="preserve"> XE "</w:instrText>
      </w:r>
      <w:r w:rsidR="00335928" w:rsidRPr="00445809">
        <w:instrText>2933A.8.00.00.003.9</w:instrText>
      </w:r>
      <w:r w:rsidR="00335928">
        <w:instrText xml:space="preserve">" </w:instrText>
      </w:r>
      <w:r>
        <w:fldChar w:fldCharType="end"/>
      </w:r>
    </w:p>
    <w:p w:rsidR="00261700" w:rsidRDefault="00261700">
      <w:pPr>
        <w:pStyle w:val="H2Lesson"/>
      </w:pPr>
      <w:r>
        <w:lastRenderedPageBreak/>
        <w:t xml:space="preserve">Lesson 1: </w:t>
      </w:r>
      <w:r w:rsidRPr="00261700">
        <w:t>Introduction to BizTalk Orchestration</w:t>
      </w:r>
    </w:p>
    <w:p w:rsidR="00261700" w:rsidRDefault="001366F2">
      <w:pPr>
        <w:pStyle w:val="ArtSlide"/>
      </w:pPr>
      <w:r>
        <w:rPr>
          <w:noProof/>
        </w:rPr>
        <w:drawing>
          <wp:inline distT="0" distB="0" distL="0" distR="0">
            <wp:extent cx="5486400" cy="4114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14800"/>
                    </a:xfrm>
                    <a:prstGeom prst="rect">
                      <a:avLst/>
                    </a:prstGeom>
                  </pic:spPr>
                </pic:pic>
              </a:graphicData>
            </a:graphic>
          </wp:inline>
        </w:drawing>
      </w:r>
    </w:p>
    <w:p w:rsidR="00261700" w:rsidRDefault="00261700">
      <w:pPr>
        <w:pStyle w:val="ArtSlideBorder"/>
      </w:pPr>
    </w:p>
    <w:p w:rsidR="00261700" w:rsidRDefault="00261700">
      <w:pPr>
        <w:pStyle w:val="H5Boiler"/>
      </w:pPr>
      <w:r>
        <w:t>Lesson objective:</w:t>
      </w:r>
    </w:p>
    <w:p w:rsidR="00261700" w:rsidRDefault="00261700" w:rsidP="009F28B1">
      <w:pPr>
        <w:pStyle w:val="H4Objective"/>
      </w:pPr>
      <w:r>
        <w:t>Explain how BizTalk processes orchestrations, and identify the steps required to create an orchestration.</w:t>
      </w:r>
    </w:p>
    <w:p w:rsidR="00261700" w:rsidRDefault="0040685D" w:rsidP="00DF18AC">
      <w:pPr>
        <w:pStyle w:val="Heading5"/>
      </w:pPr>
      <w:r w:rsidRPr="0025345B">
        <w:t>Overview</w:t>
      </w:r>
    </w:p>
    <w:p w:rsidR="00261700" w:rsidRDefault="00BD05D9">
      <w:r>
        <w:fldChar w:fldCharType="begin"/>
      </w:r>
      <w:r w:rsidR="00335928">
        <w:instrText xml:space="preserve"> XE "</w:instrText>
      </w:r>
      <w:r w:rsidR="00335928" w:rsidRPr="0082319F">
        <w:instrText>2933A.8.01.01.004.1</w:instrText>
      </w:r>
      <w:r w:rsidR="00335928">
        <w:instrText xml:space="preserve">" </w:instrText>
      </w:r>
      <w:r>
        <w:fldChar w:fldCharType="end"/>
      </w:r>
      <w:r w:rsidR="00261700" w:rsidRPr="00261700">
        <w:t>A business process is a set of actions that, taken together, meet a business need. You can use the Orchestration Designer to define these actions graphically. Rather than requiring you to express the various steps in a programming language, this tool makes it possible to create an orchestration by connecting a series of graphical shapes in a logical way.</w:t>
      </w:r>
      <w:r>
        <w:fldChar w:fldCharType="begin"/>
      </w:r>
      <w:r w:rsidR="00335928">
        <w:instrText xml:space="preserve"> XE "</w:instrText>
      </w:r>
      <w:r w:rsidR="00335928" w:rsidRPr="00FC40B4">
        <w:instrText>2933A.8.01.01.004.9</w:instrText>
      </w:r>
      <w:r w:rsidR="00335928">
        <w:instrText xml:space="preserve">" </w:instrText>
      </w:r>
      <w:r>
        <w:fldChar w:fldCharType="end"/>
      </w:r>
    </w:p>
    <w:p w:rsidR="00261700" w:rsidRDefault="00387747" w:rsidP="00261700">
      <w:pPr>
        <w:pStyle w:val="H3Topic"/>
      </w:pPr>
      <w:r w:rsidRPr="00387747">
        <w:lastRenderedPageBreak/>
        <w:t>Modeling a Business Process</w:t>
      </w:r>
    </w:p>
    <w:p w:rsidR="00261700" w:rsidRDefault="009E648D" w:rsidP="00261700">
      <w:pPr>
        <w:pStyle w:val="ArtSlide"/>
      </w:pPr>
      <w:r>
        <w:rPr>
          <w:noProof/>
        </w:rPr>
        <w:drawing>
          <wp:inline distT="0" distB="0" distL="0" distR="0">
            <wp:extent cx="5486400" cy="41148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114800"/>
                    </a:xfrm>
                    <a:prstGeom prst="rect">
                      <a:avLst/>
                    </a:prstGeom>
                  </pic:spPr>
                </pic:pic>
              </a:graphicData>
            </a:graphic>
          </wp:inline>
        </w:drawing>
      </w:r>
    </w:p>
    <w:p w:rsidR="00261700" w:rsidRDefault="00261700" w:rsidP="00261700">
      <w:pPr>
        <w:pStyle w:val="ArtSlideBorder"/>
      </w:pPr>
    </w:p>
    <w:p w:rsidR="00261700" w:rsidRDefault="00387747" w:rsidP="00C92454">
      <w:pPr>
        <w:pStyle w:val="H4Objective"/>
      </w:pPr>
      <w:r w:rsidRPr="00387747">
        <w:t xml:space="preserve">Define the term </w:t>
      </w:r>
      <w:r w:rsidRPr="00030233">
        <w:rPr>
          <w:i/>
        </w:rPr>
        <w:t>business process</w:t>
      </w:r>
      <w:r w:rsidRPr="00387747">
        <w:t xml:space="preserve"> and describe the concept and benefits of business-process modeling.</w:t>
      </w:r>
    </w:p>
    <w:p w:rsidR="00261700" w:rsidRDefault="00387747" w:rsidP="00DF18AC">
      <w:pPr>
        <w:pStyle w:val="Heading5"/>
      </w:pPr>
      <w:r w:rsidRPr="00387747">
        <w:t>What Is a Business Process</w:t>
      </w:r>
      <w:r w:rsidR="00211DAC">
        <w:t>?</w:t>
      </w:r>
    </w:p>
    <w:p w:rsidR="00387747" w:rsidRDefault="00BD05D9" w:rsidP="00387747">
      <w:r>
        <w:fldChar w:fldCharType="begin"/>
      </w:r>
      <w:r w:rsidR="00335928">
        <w:instrText xml:space="preserve"> XE "</w:instrText>
      </w:r>
      <w:r w:rsidR="00335928" w:rsidRPr="00067033">
        <w:instrText>2933A.8.01.02.005.1</w:instrText>
      </w:r>
      <w:r w:rsidR="00335928">
        <w:instrText xml:space="preserve">" </w:instrText>
      </w:r>
      <w:r>
        <w:fldChar w:fldCharType="end"/>
      </w:r>
      <w:r w:rsidR="00387747">
        <w:t>Something to consider when building business processes is that a business process is seldom a single, monolithic process. Rather, a business process is made up of multiple components that will grow and change over time with the business. It is a good idea, then, to break up a business process into stages. This will help later for versioning and for isolating disruptions, which can happen throughout the business process. One good way to break down a complex business process is to use general criteria to determine the stages of the business process, including:</w:t>
      </w:r>
      <w:r>
        <w:fldChar w:fldCharType="begin"/>
      </w:r>
      <w:r w:rsidR="00335928">
        <w:instrText xml:space="preserve"> XE "</w:instrText>
      </w:r>
      <w:r w:rsidR="00335928" w:rsidRPr="00B77EAC">
        <w:instrText>2933A.8.01.02.005.9</w:instrText>
      </w:r>
      <w:r w:rsidR="00335928">
        <w:instrText xml:space="preserve">" </w:instrText>
      </w:r>
      <w:r>
        <w:fldChar w:fldCharType="end"/>
      </w:r>
    </w:p>
    <w:p w:rsidR="00387747" w:rsidRDefault="00BD05D9" w:rsidP="008641BF">
      <w:pPr>
        <w:numPr>
          <w:ilvl w:val="0"/>
          <w:numId w:val="20"/>
        </w:numPr>
      </w:pPr>
      <w:r>
        <w:fldChar w:fldCharType="begin"/>
      </w:r>
      <w:r w:rsidR="00335928">
        <w:instrText xml:space="preserve"> XE "</w:instrText>
      </w:r>
      <w:r w:rsidR="00335928" w:rsidRPr="007A0525">
        <w:instrText>2933A.8.01.02.006.1</w:instrText>
      </w:r>
      <w:r w:rsidR="00335928">
        <w:instrText xml:space="preserve">" </w:instrText>
      </w:r>
      <w:r>
        <w:fldChar w:fldCharType="end"/>
      </w:r>
      <w:r w:rsidR="00387747">
        <w:t>The logical groupings of steps in the business process.</w:t>
      </w:r>
      <w:r>
        <w:fldChar w:fldCharType="begin"/>
      </w:r>
      <w:r w:rsidR="00335928">
        <w:instrText xml:space="preserve"> XE "</w:instrText>
      </w:r>
      <w:r w:rsidR="00335928" w:rsidRPr="00A05203">
        <w:instrText>2933A.8.01.02.006.9</w:instrText>
      </w:r>
      <w:r w:rsidR="00335928">
        <w:instrText xml:space="preserve">" </w:instrText>
      </w:r>
      <w:r>
        <w:fldChar w:fldCharType="end"/>
      </w:r>
    </w:p>
    <w:p w:rsidR="00387747" w:rsidRDefault="00BD05D9" w:rsidP="008641BF">
      <w:pPr>
        <w:numPr>
          <w:ilvl w:val="0"/>
          <w:numId w:val="20"/>
        </w:numPr>
      </w:pPr>
      <w:r>
        <w:fldChar w:fldCharType="begin"/>
      </w:r>
      <w:r w:rsidR="00335928">
        <w:instrText xml:space="preserve"> XE "</w:instrText>
      </w:r>
      <w:r w:rsidR="00335928" w:rsidRPr="002E2227">
        <w:instrText>2933A.8.01.02.007.1</w:instrText>
      </w:r>
      <w:r w:rsidR="00335928">
        <w:instrText xml:space="preserve">" </w:instrText>
      </w:r>
      <w:r>
        <w:fldChar w:fldCharType="end"/>
      </w:r>
      <w:r w:rsidR="00387747">
        <w:t>The scopes of operations within an orchestration.</w:t>
      </w:r>
      <w:r>
        <w:fldChar w:fldCharType="begin"/>
      </w:r>
      <w:r w:rsidR="00335928">
        <w:instrText xml:space="preserve"> XE "</w:instrText>
      </w:r>
      <w:r w:rsidR="00335928" w:rsidRPr="00574DDC">
        <w:instrText>2933A.8.01.02.007.9</w:instrText>
      </w:r>
      <w:r w:rsidR="00335928">
        <w:instrText xml:space="preserve">" </w:instrText>
      </w:r>
      <w:r>
        <w:fldChar w:fldCharType="end"/>
      </w:r>
    </w:p>
    <w:p w:rsidR="00387747" w:rsidRDefault="00BD05D9" w:rsidP="008641BF">
      <w:pPr>
        <w:numPr>
          <w:ilvl w:val="0"/>
          <w:numId w:val="20"/>
        </w:numPr>
      </w:pPr>
      <w:r>
        <w:fldChar w:fldCharType="begin"/>
      </w:r>
      <w:r w:rsidR="00335928">
        <w:instrText xml:space="preserve"> XE "</w:instrText>
      </w:r>
      <w:r w:rsidR="00335928" w:rsidRPr="00F2106F">
        <w:instrText>2933A.8.01.02.008.1</w:instrText>
      </w:r>
      <w:r w:rsidR="00335928">
        <w:instrText xml:space="preserve">" </w:instrText>
      </w:r>
      <w:r>
        <w:fldChar w:fldCharType="end"/>
      </w:r>
      <w:r w:rsidR="00387747">
        <w:t>The elements of the process that might need to be versioned at the same time.</w:t>
      </w:r>
      <w:r>
        <w:fldChar w:fldCharType="begin"/>
      </w:r>
      <w:r w:rsidR="00335928">
        <w:instrText xml:space="preserve"> XE "</w:instrText>
      </w:r>
      <w:r w:rsidR="00335928" w:rsidRPr="008301C7">
        <w:instrText>2933A.8.01.02.008.9</w:instrText>
      </w:r>
      <w:r w:rsidR="00335928">
        <w:instrText xml:space="preserve">" </w:instrText>
      </w:r>
      <w:r>
        <w:fldChar w:fldCharType="end"/>
      </w:r>
    </w:p>
    <w:p w:rsidR="00261700" w:rsidRDefault="00BD05D9" w:rsidP="00387747">
      <w:r>
        <w:fldChar w:fldCharType="begin"/>
      </w:r>
      <w:r w:rsidR="00335928">
        <w:instrText xml:space="preserve"> XE "</w:instrText>
      </w:r>
      <w:r w:rsidR="00335928" w:rsidRPr="00174A97">
        <w:instrText>2933A.8.01.02.009.1</w:instrText>
      </w:r>
      <w:r w:rsidR="00335928">
        <w:instrText xml:space="preserve">" </w:instrText>
      </w:r>
      <w:r>
        <w:fldChar w:fldCharType="end"/>
      </w:r>
      <w:r w:rsidR="00387747">
        <w:t>A well-designed business process solution enables you to add or remove components from the process without having to reconstruct the entire application.</w:t>
      </w:r>
      <w:r>
        <w:fldChar w:fldCharType="begin"/>
      </w:r>
      <w:r w:rsidR="00335928">
        <w:instrText xml:space="preserve"> XE "</w:instrText>
      </w:r>
      <w:r w:rsidR="00335928" w:rsidRPr="003C4B4F">
        <w:instrText>2933A.8.01.02.009.9</w:instrText>
      </w:r>
      <w:r w:rsidR="00335928">
        <w:instrText xml:space="preserve">" </w:instrText>
      </w:r>
      <w:r>
        <w:fldChar w:fldCharType="end"/>
      </w:r>
    </w:p>
    <w:p w:rsidR="00261700" w:rsidRDefault="00387747" w:rsidP="00DF18AC">
      <w:pPr>
        <w:pStyle w:val="Heading5"/>
      </w:pPr>
      <w:r w:rsidRPr="00387747">
        <w:t>Business-Process Modeling</w:t>
      </w:r>
    </w:p>
    <w:p w:rsidR="00387747" w:rsidRDefault="00BD05D9" w:rsidP="00387747">
      <w:r>
        <w:lastRenderedPageBreak/>
        <w:fldChar w:fldCharType="begin"/>
      </w:r>
      <w:r w:rsidR="00335928">
        <w:instrText xml:space="preserve"> XE "</w:instrText>
      </w:r>
      <w:r w:rsidR="00335928" w:rsidRPr="00700033">
        <w:instrText>2933A.8.01.02.010.1</w:instrText>
      </w:r>
      <w:r w:rsidR="00335928">
        <w:instrText xml:space="preserve">" </w:instrText>
      </w:r>
      <w:r>
        <w:fldChar w:fldCharType="end"/>
      </w:r>
      <w:r w:rsidR="00387747">
        <w:t>Business-process modeling is a technique that you can use to describe and optimize business processes in an organization. It provides a set of understandable, repeatable structures for defining business processes. By using a highly structured approach to process automation, you can increase throughput, reduce cycle times, improve efficiency, and maximize customer satisfaction.</w:t>
      </w:r>
      <w:r>
        <w:fldChar w:fldCharType="begin"/>
      </w:r>
      <w:r w:rsidR="00335928">
        <w:instrText xml:space="preserve"> XE "</w:instrText>
      </w:r>
      <w:r w:rsidR="00335928" w:rsidRPr="00241882">
        <w:instrText>2933A.8.01.02.010.9</w:instrText>
      </w:r>
      <w:r w:rsidR="00335928">
        <w:instrText xml:space="preserve">" </w:instrText>
      </w:r>
      <w:r>
        <w:fldChar w:fldCharType="end"/>
      </w:r>
    </w:p>
    <w:p w:rsidR="00387747" w:rsidRDefault="00BD05D9" w:rsidP="00387747">
      <w:r>
        <w:fldChar w:fldCharType="begin"/>
      </w:r>
      <w:r w:rsidR="00335928">
        <w:instrText xml:space="preserve"> XE "</w:instrText>
      </w:r>
      <w:r w:rsidR="00335928" w:rsidRPr="00931FDA">
        <w:instrText>2933A.8.01.02.011.1</w:instrText>
      </w:r>
      <w:r w:rsidR="00335928">
        <w:instrText xml:space="preserve">" </w:instrText>
      </w:r>
      <w:r>
        <w:fldChar w:fldCharType="end"/>
      </w:r>
      <w:r w:rsidR="00387747">
        <w:t>Business-process modeling improves the interaction and coordination between people and systems throughout the organization by automating the flow of each business process, and it provides tools for managing day-to-day business processes. At any given time, there may be many instances of a given process. Because every instance follows the same flow and therefore has an identical structure, you can easily automate process management to derive answers to important questions, such as:</w:t>
      </w:r>
      <w:r>
        <w:fldChar w:fldCharType="begin"/>
      </w:r>
      <w:r w:rsidR="00335928">
        <w:instrText xml:space="preserve"> XE "</w:instrText>
      </w:r>
      <w:r w:rsidR="00335928" w:rsidRPr="008A3FFD">
        <w:instrText>2933A.8.01.02.011.9</w:instrText>
      </w:r>
      <w:r w:rsidR="00335928">
        <w:instrText xml:space="preserve">" </w:instrText>
      </w:r>
      <w:r>
        <w:fldChar w:fldCharType="end"/>
      </w:r>
    </w:p>
    <w:p w:rsidR="00387747" w:rsidRDefault="00BD05D9" w:rsidP="008641BF">
      <w:pPr>
        <w:numPr>
          <w:ilvl w:val="0"/>
          <w:numId w:val="21"/>
        </w:numPr>
      </w:pPr>
      <w:r>
        <w:fldChar w:fldCharType="begin"/>
      </w:r>
      <w:r w:rsidR="00335928">
        <w:instrText xml:space="preserve"> XE "</w:instrText>
      </w:r>
      <w:r w:rsidR="00335928" w:rsidRPr="00CD0B17">
        <w:instrText>2933A.8.01.02.012.1</w:instrText>
      </w:r>
      <w:r w:rsidR="00335928">
        <w:instrText xml:space="preserve">" </w:instrText>
      </w:r>
      <w:r>
        <w:fldChar w:fldCharType="end"/>
      </w:r>
      <w:r w:rsidR="00387747">
        <w:t>What are the bottlenecks?</w:t>
      </w:r>
      <w:r>
        <w:fldChar w:fldCharType="begin"/>
      </w:r>
      <w:r w:rsidR="00335928">
        <w:instrText xml:space="preserve"> XE "</w:instrText>
      </w:r>
      <w:r w:rsidR="00335928" w:rsidRPr="00F66124">
        <w:instrText>2933A.8.01.02.012.9</w:instrText>
      </w:r>
      <w:r w:rsidR="00335928">
        <w:instrText xml:space="preserve">" </w:instrText>
      </w:r>
      <w:r>
        <w:fldChar w:fldCharType="end"/>
      </w:r>
    </w:p>
    <w:p w:rsidR="00387747" w:rsidRDefault="00BD05D9" w:rsidP="008641BF">
      <w:pPr>
        <w:numPr>
          <w:ilvl w:val="0"/>
          <w:numId w:val="21"/>
        </w:numPr>
      </w:pPr>
      <w:r>
        <w:fldChar w:fldCharType="begin"/>
      </w:r>
      <w:r w:rsidR="00335928">
        <w:instrText xml:space="preserve"> XE "</w:instrText>
      </w:r>
      <w:r w:rsidR="00335928" w:rsidRPr="004310C6">
        <w:instrText>2933A.8.01.02.013.1</w:instrText>
      </w:r>
      <w:r w:rsidR="00335928">
        <w:instrText xml:space="preserve">" </w:instrText>
      </w:r>
      <w:r>
        <w:fldChar w:fldCharType="end"/>
      </w:r>
      <w:r w:rsidR="00387747">
        <w:t>What resources are required within the process?</w:t>
      </w:r>
      <w:r>
        <w:fldChar w:fldCharType="begin"/>
      </w:r>
      <w:r w:rsidR="00335928">
        <w:instrText xml:space="preserve"> XE "</w:instrText>
      </w:r>
      <w:r w:rsidR="00335928" w:rsidRPr="00C80EC4">
        <w:instrText>2933A.8.01.02.013.9</w:instrText>
      </w:r>
      <w:r w:rsidR="00335928">
        <w:instrText xml:space="preserve">" </w:instrText>
      </w:r>
      <w:r>
        <w:fldChar w:fldCharType="end"/>
      </w:r>
    </w:p>
    <w:p w:rsidR="00387747" w:rsidRDefault="00BD05D9" w:rsidP="008641BF">
      <w:pPr>
        <w:numPr>
          <w:ilvl w:val="0"/>
          <w:numId w:val="21"/>
        </w:numPr>
      </w:pPr>
      <w:r>
        <w:fldChar w:fldCharType="begin"/>
      </w:r>
      <w:r w:rsidR="00335928">
        <w:instrText xml:space="preserve"> XE "</w:instrText>
      </w:r>
      <w:r w:rsidR="00335928" w:rsidRPr="00F60BEB">
        <w:instrText>2933A.8.01.02.014.1</w:instrText>
      </w:r>
      <w:r w:rsidR="00335928">
        <w:instrText xml:space="preserve">" </w:instrText>
      </w:r>
      <w:r>
        <w:fldChar w:fldCharType="end"/>
      </w:r>
      <w:r w:rsidR="00387747">
        <w:t>What commitments are not being met?</w:t>
      </w:r>
      <w:r>
        <w:fldChar w:fldCharType="begin"/>
      </w:r>
      <w:r w:rsidR="00335928">
        <w:instrText xml:space="preserve"> XE "</w:instrText>
      </w:r>
      <w:r w:rsidR="00335928" w:rsidRPr="000A6892">
        <w:instrText>2933A.8.01.02.014.9</w:instrText>
      </w:r>
      <w:r w:rsidR="00335928">
        <w:instrText xml:space="preserve">" </w:instrText>
      </w:r>
      <w:r>
        <w:fldChar w:fldCharType="end"/>
      </w:r>
    </w:p>
    <w:p w:rsidR="00261700" w:rsidRDefault="00BD05D9" w:rsidP="008641BF">
      <w:pPr>
        <w:numPr>
          <w:ilvl w:val="0"/>
          <w:numId w:val="21"/>
        </w:numPr>
      </w:pPr>
      <w:r>
        <w:fldChar w:fldCharType="begin"/>
      </w:r>
      <w:r w:rsidR="00335928">
        <w:instrText xml:space="preserve"> XE "</w:instrText>
      </w:r>
      <w:r w:rsidR="00335928" w:rsidRPr="0093339A">
        <w:instrText>2933A.8.01.02.015.1</w:instrText>
      </w:r>
      <w:r w:rsidR="00335928">
        <w:instrText xml:space="preserve">" </w:instrText>
      </w:r>
      <w:r>
        <w:fldChar w:fldCharType="end"/>
      </w:r>
      <w:r w:rsidR="00387747">
        <w:t>How can processes be optimized?</w:t>
      </w:r>
      <w:r>
        <w:fldChar w:fldCharType="begin"/>
      </w:r>
      <w:r w:rsidR="00335928">
        <w:instrText xml:space="preserve"> XE "</w:instrText>
      </w:r>
      <w:r w:rsidR="00335928" w:rsidRPr="00A12014">
        <w:instrText>2933A.8.01.02.015.9</w:instrText>
      </w:r>
      <w:r w:rsidR="00335928">
        <w:instrText xml:space="preserve">" </w:instrText>
      </w:r>
      <w:r>
        <w:fldChar w:fldCharType="end"/>
      </w:r>
    </w:p>
    <w:p w:rsidR="00261700" w:rsidRDefault="00387747" w:rsidP="00261700">
      <w:pPr>
        <w:pStyle w:val="H3Topic"/>
      </w:pPr>
      <w:r w:rsidRPr="00387747">
        <w:lastRenderedPageBreak/>
        <w:t>What Is an Orchestration?</w:t>
      </w:r>
    </w:p>
    <w:p w:rsidR="00261700" w:rsidRDefault="009E648D" w:rsidP="00261700">
      <w:pPr>
        <w:pStyle w:val="ArtSlide"/>
      </w:pPr>
      <w:r>
        <w:rPr>
          <w:noProof/>
        </w:rPr>
        <w:drawing>
          <wp:inline distT="0" distB="0" distL="0" distR="0">
            <wp:extent cx="5486400" cy="41148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114800"/>
                    </a:xfrm>
                    <a:prstGeom prst="rect">
                      <a:avLst/>
                    </a:prstGeom>
                  </pic:spPr>
                </pic:pic>
              </a:graphicData>
            </a:graphic>
          </wp:inline>
        </w:drawing>
      </w:r>
    </w:p>
    <w:p w:rsidR="00261700" w:rsidRDefault="00261700" w:rsidP="00261700">
      <w:pPr>
        <w:pStyle w:val="ArtSlideBorder"/>
      </w:pPr>
    </w:p>
    <w:p w:rsidR="00261700" w:rsidRDefault="00387747" w:rsidP="00C92454">
      <w:pPr>
        <w:pStyle w:val="H4Objective"/>
      </w:pPr>
      <w:r w:rsidRPr="00387747">
        <w:t>Define BizTalk orchestration and describe how the BizTalk run-time engine processes orchestrations.</w:t>
      </w:r>
    </w:p>
    <w:p w:rsidR="000908F2" w:rsidRDefault="000908F2" w:rsidP="00DF18AC">
      <w:pPr>
        <w:pStyle w:val="Heading5"/>
      </w:pPr>
      <w:r w:rsidRPr="00387747">
        <w:t>Orchestration Designer</w:t>
      </w:r>
    </w:p>
    <w:p w:rsidR="000908F2" w:rsidRDefault="00BD05D9" w:rsidP="000908F2">
      <w:r>
        <w:fldChar w:fldCharType="begin"/>
      </w:r>
      <w:r w:rsidR="00335928">
        <w:instrText xml:space="preserve"> XE "</w:instrText>
      </w:r>
      <w:r w:rsidR="00335928" w:rsidRPr="00561208">
        <w:instrText>2933A.8.01.03.016.1</w:instrText>
      </w:r>
      <w:r w:rsidR="00335928">
        <w:instrText xml:space="preserve">" </w:instrText>
      </w:r>
      <w:r>
        <w:fldChar w:fldCharType="end"/>
      </w:r>
      <w:r w:rsidR="000908F2">
        <w:t>BizTalk Orchestration Designer is a tool that is hosted within Microsoft Visual Studio®. The Orchestration Designer is used to create visual representations of your business processes. The actual underlying code that carries out the business pro</w:t>
      </w:r>
      <w:r w:rsidR="00B542A2">
        <w:t>c</w:t>
      </w:r>
      <w:r w:rsidR="000908F2">
        <w:t>ess gets built into an executable module that runs on a BizTalk Server computer.</w:t>
      </w:r>
      <w:r>
        <w:fldChar w:fldCharType="begin"/>
      </w:r>
      <w:r w:rsidR="00335928">
        <w:instrText xml:space="preserve"> XE "</w:instrText>
      </w:r>
      <w:r w:rsidR="00335928" w:rsidRPr="003404BB">
        <w:instrText>2933A.8.01.03.016.9</w:instrText>
      </w:r>
      <w:r w:rsidR="00335928">
        <w:instrText xml:space="preserve">" </w:instrText>
      </w:r>
      <w:r>
        <w:fldChar w:fldCharType="end"/>
      </w:r>
    </w:p>
    <w:p w:rsidR="000908F2" w:rsidRDefault="00BD05D9" w:rsidP="000908F2">
      <w:r>
        <w:fldChar w:fldCharType="begin"/>
      </w:r>
      <w:r w:rsidR="00335928">
        <w:instrText xml:space="preserve"> XE "</w:instrText>
      </w:r>
      <w:r w:rsidR="00335928" w:rsidRPr="001D7D69">
        <w:instrText>2933A.8.01.03.017.1</w:instrText>
      </w:r>
      <w:r w:rsidR="00335928">
        <w:instrText xml:space="preserve">" </w:instrText>
      </w:r>
      <w:r>
        <w:fldChar w:fldCharType="end"/>
      </w:r>
      <w:r w:rsidR="000908F2">
        <w:t>The Orchestration Designer design environment provides a versatile drawing surface and a comprehensive set of implementation tools. These tools include shapes (such as Send, Receive, Transform, and Construct) that you can use to coordinate all of your business-to-business orchestrations on the screen using a graphical interface. The addition of each shape generates code that becomes part of the eventual business process.</w:t>
      </w:r>
      <w:r>
        <w:fldChar w:fldCharType="begin"/>
      </w:r>
      <w:r w:rsidR="00335928">
        <w:instrText xml:space="preserve"> XE "</w:instrText>
      </w:r>
      <w:r w:rsidR="00335928" w:rsidRPr="00D76426">
        <w:instrText>2933A.8.01.03.017.9</w:instrText>
      </w:r>
      <w:r w:rsidR="00335928">
        <w:instrText xml:space="preserve">" </w:instrText>
      </w:r>
      <w:r>
        <w:fldChar w:fldCharType="end"/>
      </w:r>
    </w:p>
    <w:p w:rsidR="000908F2" w:rsidRDefault="00BD05D9" w:rsidP="000908F2">
      <w:r>
        <w:fldChar w:fldCharType="begin"/>
      </w:r>
      <w:r w:rsidR="00335928">
        <w:instrText xml:space="preserve"> XE "</w:instrText>
      </w:r>
      <w:r w:rsidR="00335928" w:rsidRPr="00716FF2">
        <w:instrText>2933A.8.01.03.018.1</w:instrText>
      </w:r>
      <w:r w:rsidR="00335928">
        <w:instrText xml:space="preserve">" </w:instrText>
      </w:r>
      <w:r>
        <w:fldChar w:fldCharType="end"/>
      </w:r>
      <w:r w:rsidR="000908F2">
        <w:t xml:space="preserve">Orchestrations designed using Visual Studio </w:t>
      </w:r>
      <w:r w:rsidR="00D76EB1">
        <w:t>2010</w:t>
      </w:r>
      <w:r w:rsidR="000908F2">
        <w:t xml:space="preserve"> </w:t>
      </w:r>
      <w:proofErr w:type="gramStart"/>
      <w:r w:rsidR="000908F2">
        <w:t>are</w:t>
      </w:r>
      <w:proofErr w:type="gramEnd"/>
      <w:r w:rsidR="000908F2">
        <w:t xml:space="preserve"> saved with an .</w:t>
      </w:r>
      <w:proofErr w:type="spellStart"/>
      <w:r w:rsidR="000908F2">
        <w:t>odx</w:t>
      </w:r>
      <w:proofErr w:type="spellEnd"/>
      <w:r w:rsidR="000908F2">
        <w:t xml:space="preserve"> extension and are built as part of a Microsoft .NET assembly DLL. This DLL is then deployed into the run-time environment to be accessible to BizTalk.</w:t>
      </w:r>
      <w:r>
        <w:fldChar w:fldCharType="begin"/>
      </w:r>
      <w:r w:rsidR="00335928">
        <w:instrText xml:space="preserve"> XE "</w:instrText>
      </w:r>
      <w:r w:rsidR="00335928" w:rsidRPr="00CF6273">
        <w:instrText>2933A.8.01.03.018.9</w:instrText>
      </w:r>
      <w:r w:rsidR="00335928">
        <w:instrText xml:space="preserve">" </w:instrText>
      </w:r>
      <w:r>
        <w:fldChar w:fldCharType="end"/>
      </w:r>
    </w:p>
    <w:p w:rsidR="00261700" w:rsidRDefault="00387747" w:rsidP="00DF18AC">
      <w:pPr>
        <w:pStyle w:val="Heading5"/>
      </w:pPr>
      <w:r w:rsidRPr="00387747">
        <w:t>BizTalk Orchestration</w:t>
      </w:r>
    </w:p>
    <w:p w:rsidR="00261700" w:rsidRDefault="00BD05D9" w:rsidP="00261700">
      <w:r>
        <w:fldChar w:fldCharType="begin"/>
      </w:r>
      <w:r w:rsidR="00335928">
        <w:instrText xml:space="preserve"> XE "</w:instrText>
      </w:r>
      <w:r w:rsidR="00335928" w:rsidRPr="002F2419">
        <w:instrText>2933A.8.01.03.019.1</w:instrText>
      </w:r>
      <w:r w:rsidR="00335928">
        <w:instrText xml:space="preserve">" </w:instrText>
      </w:r>
      <w:r>
        <w:fldChar w:fldCharType="end"/>
      </w:r>
      <w:r w:rsidR="00387747" w:rsidRPr="00387747">
        <w:t xml:space="preserve">BizTalk orchestrations provide the services that make it possible for you to design, execute, and manage business processes. An orchestration represents the underlying logic for processing </w:t>
      </w:r>
      <w:r w:rsidR="00387747" w:rsidRPr="00387747">
        <w:lastRenderedPageBreak/>
        <w:t>messages similar to traditional procedural programming languages. An orchestration is a graphical rendering of the processing logic, providing many of the normal programming constructs as well as additional features needed to address requirements such as long-running transactions, parallel actions</w:t>
      </w:r>
      <w:r w:rsidR="0020362D">
        <w:t xml:space="preserve"> and</w:t>
      </w:r>
      <w:r w:rsidR="00387747" w:rsidRPr="00387747">
        <w:t xml:space="preserve"> decisions. An orchestration can be viewed as an event-driven, finite state machine in which the state-transition events are the arrivals of messages or ticks of the clock.</w:t>
      </w:r>
      <w:r>
        <w:fldChar w:fldCharType="begin"/>
      </w:r>
      <w:r w:rsidR="00335928">
        <w:instrText xml:space="preserve"> XE "</w:instrText>
      </w:r>
      <w:r w:rsidR="00335928" w:rsidRPr="00C63CEC">
        <w:instrText>2933A.8.01.03.019.9</w:instrText>
      </w:r>
      <w:r w:rsidR="00335928">
        <w:instrText xml:space="preserve">" </w:instrText>
      </w:r>
      <w:r>
        <w:fldChar w:fldCharType="end"/>
      </w:r>
    </w:p>
    <w:p w:rsidR="00387747" w:rsidRDefault="00387747" w:rsidP="00DF18AC">
      <w:pPr>
        <w:pStyle w:val="Heading5"/>
      </w:pPr>
      <w:r w:rsidRPr="00387747">
        <w:t>Run-Time Engine</w:t>
      </w:r>
    </w:p>
    <w:p w:rsidR="00261700" w:rsidRDefault="00BD05D9" w:rsidP="00387747">
      <w:r>
        <w:fldChar w:fldCharType="begin"/>
      </w:r>
      <w:r w:rsidR="00335928">
        <w:instrText xml:space="preserve"> XE "</w:instrText>
      </w:r>
      <w:r w:rsidR="00335928" w:rsidRPr="000F52D4">
        <w:instrText>2933A.8.01.03.020.1</w:instrText>
      </w:r>
      <w:r w:rsidR="00335928">
        <w:instrText xml:space="preserve">" </w:instrText>
      </w:r>
      <w:r>
        <w:fldChar w:fldCharType="end"/>
      </w:r>
      <w:r w:rsidR="004B33F0" w:rsidRPr="004B33F0">
        <w:t>The BizTalk orchestration run-time engine executes the orchestration by creating individual instances of the business process. The run-time engine coordinates multiple instances of a business process, ensuring, for example, that a response message gets routed to the correct orchestration instance</w:t>
      </w:r>
      <w:r w:rsidR="00EA2DB1">
        <w:t>,</w:t>
      </w:r>
      <w:r w:rsidR="004B33F0" w:rsidRPr="004B33F0">
        <w:t xml:space="preserve"> which it does </w:t>
      </w:r>
      <w:r w:rsidR="008F0FCA">
        <w:t xml:space="preserve">by </w:t>
      </w:r>
      <w:r w:rsidR="004B33F0" w:rsidRPr="004B33F0">
        <w:t>using a specialized routing pattern called correlation. For example, you may create a process involved with hiring new employees. For each employee, there are a number of messages that need to be sent and tasks that need to be performed. BizTalk Server can manage several instances of the orchestration for each new employee and correlate each incoming message to the correct orchestration instance.</w:t>
      </w:r>
      <w:r>
        <w:fldChar w:fldCharType="begin"/>
      </w:r>
      <w:r w:rsidR="00335928">
        <w:instrText xml:space="preserve"> XE "</w:instrText>
      </w:r>
      <w:r w:rsidR="00335928" w:rsidRPr="002C472F">
        <w:instrText>2933A.8.01.03.020.9</w:instrText>
      </w:r>
      <w:r w:rsidR="00335928">
        <w:instrText xml:space="preserve">" </w:instrText>
      </w:r>
      <w:r>
        <w:fldChar w:fldCharType="end"/>
      </w:r>
    </w:p>
    <w:p w:rsidR="00261700" w:rsidRDefault="00387747" w:rsidP="00261700">
      <w:pPr>
        <w:pStyle w:val="H3Topic"/>
      </w:pPr>
      <w:r w:rsidRPr="00387747">
        <w:lastRenderedPageBreak/>
        <w:t>How the BizTalk Orchestration Engine Works</w:t>
      </w:r>
    </w:p>
    <w:p w:rsidR="00261700" w:rsidRDefault="009E648D" w:rsidP="00261700">
      <w:pPr>
        <w:pStyle w:val="ArtSlide"/>
      </w:pPr>
      <w:r>
        <w:rPr>
          <w:noProof/>
        </w:rPr>
        <w:drawing>
          <wp:inline distT="0" distB="0" distL="0" distR="0">
            <wp:extent cx="5486400" cy="41148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114800"/>
                    </a:xfrm>
                    <a:prstGeom prst="rect">
                      <a:avLst/>
                    </a:prstGeom>
                  </pic:spPr>
                </pic:pic>
              </a:graphicData>
            </a:graphic>
          </wp:inline>
        </w:drawing>
      </w:r>
    </w:p>
    <w:p w:rsidR="00261700" w:rsidRDefault="00261700" w:rsidP="00261700">
      <w:pPr>
        <w:pStyle w:val="ArtSlideBorder"/>
      </w:pPr>
    </w:p>
    <w:p w:rsidR="00261700" w:rsidRDefault="00387747" w:rsidP="00C92454">
      <w:pPr>
        <w:pStyle w:val="H4Objective"/>
      </w:pPr>
      <w:r w:rsidRPr="00387747">
        <w:t>Explain how the BizTalk orchestration engine works and describe the concept of dehydration and rehydration.</w:t>
      </w:r>
    </w:p>
    <w:p w:rsidR="00261700" w:rsidRDefault="00387747" w:rsidP="00DF18AC">
      <w:pPr>
        <w:pStyle w:val="Heading5"/>
      </w:pPr>
      <w:r w:rsidRPr="00387747">
        <w:t>Introduction</w:t>
      </w:r>
    </w:p>
    <w:p w:rsidR="00387747" w:rsidRDefault="00BD05D9" w:rsidP="00387747">
      <w:r>
        <w:fldChar w:fldCharType="begin"/>
      </w:r>
      <w:r w:rsidR="00335928">
        <w:instrText xml:space="preserve"> XE "</w:instrText>
      </w:r>
      <w:r w:rsidR="00335928" w:rsidRPr="001923E3">
        <w:instrText>2933A.8.01.04.021.1</w:instrText>
      </w:r>
      <w:r w:rsidR="00335928">
        <w:instrText xml:space="preserve">" </w:instrText>
      </w:r>
      <w:r>
        <w:fldChar w:fldCharType="end"/>
      </w:r>
      <w:r w:rsidR="00387747">
        <w:t>The BizTalk orchestration engine is a highly optimized service that monitors and executes orchestrations. The orchestration management tasks the orchestration engine is responsible for include:</w:t>
      </w:r>
      <w:r>
        <w:fldChar w:fldCharType="begin"/>
      </w:r>
      <w:r w:rsidR="00335928">
        <w:instrText xml:space="preserve"> XE "</w:instrText>
      </w:r>
      <w:r w:rsidR="00335928" w:rsidRPr="00154099">
        <w:instrText>2933A.8.01.04.021.9</w:instrText>
      </w:r>
      <w:r w:rsidR="00335928">
        <w:instrText xml:space="preserve">" </w:instrText>
      </w:r>
      <w:r>
        <w:fldChar w:fldCharType="end"/>
      </w:r>
    </w:p>
    <w:p w:rsidR="00387747" w:rsidRDefault="00BD05D9" w:rsidP="008641BF">
      <w:pPr>
        <w:numPr>
          <w:ilvl w:val="0"/>
          <w:numId w:val="22"/>
        </w:numPr>
      </w:pPr>
      <w:r>
        <w:fldChar w:fldCharType="begin"/>
      </w:r>
      <w:r w:rsidR="00335928">
        <w:instrText xml:space="preserve"> XE "</w:instrText>
      </w:r>
      <w:r w:rsidR="00335928" w:rsidRPr="0071219A">
        <w:instrText>2933A.8.01.04.022.1</w:instrText>
      </w:r>
      <w:r w:rsidR="00335928">
        <w:instrText xml:space="preserve">" </w:instrText>
      </w:r>
      <w:r>
        <w:fldChar w:fldCharType="end"/>
      </w:r>
      <w:r w:rsidR="00387747">
        <w:t>Creating instances of and executing orchestrations.</w:t>
      </w:r>
      <w:r>
        <w:fldChar w:fldCharType="begin"/>
      </w:r>
      <w:r w:rsidR="00335928">
        <w:instrText xml:space="preserve"> XE "</w:instrText>
      </w:r>
      <w:r w:rsidR="00335928" w:rsidRPr="004B3127">
        <w:instrText>2933A.8.01.04.022.9</w:instrText>
      </w:r>
      <w:r w:rsidR="00335928">
        <w:instrText xml:space="preserve">" </w:instrText>
      </w:r>
      <w:r>
        <w:fldChar w:fldCharType="end"/>
      </w:r>
    </w:p>
    <w:p w:rsidR="00387747" w:rsidRDefault="00BD05D9" w:rsidP="008641BF">
      <w:pPr>
        <w:numPr>
          <w:ilvl w:val="0"/>
          <w:numId w:val="22"/>
        </w:numPr>
      </w:pPr>
      <w:r>
        <w:fldChar w:fldCharType="begin"/>
      </w:r>
      <w:r w:rsidR="00335928">
        <w:instrText xml:space="preserve"> XE "</w:instrText>
      </w:r>
      <w:r w:rsidR="00335928" w:rsidRPr="00ED6630">
        <w:instrText>2933A.8.01.04.023.1</w:instrText>
      </w:r>
      <w:r w:rsidR="00335928">
        <w:instrText xml:space="preserve">" </w:instrText>
      </w:r>
      <w:r>
        <w:fldChar w:fldCharType="end"/>
      </w:r>
      <w:r w:rsidR="00387747">
        <w:t>Maintaining the state of a running orchestration instance so that it can be restored to memory when required.</w:t>
      </w:r>
      <w:r>
        <w:fldChar w:fldCharType="begin"/>
      </w:r>
      <w:r w:rsidR="00335928">
        <w:instrText xml:space="preserve"> XE "</w:instrText>
      </w:r>
      <w:r w:rsidR="00335928" w:rsidRPr="00FB224F">
        <w:instrText>2933A.8.01.04.023.9</w:instrText>
      </w:r>
      <w:r w:rsidR="00335928">
        <w:instrText xml:space="preserve">" </w:instrText>
      </w:r>
      <w:r>
        <w:fldChar w:fldCharType="end"/>
      </w:r>
    </w:p>
    <w:p w:rsidR="00387747" w:rsidRDefault="00BD05D9" w:rsidP="008641BF">
      <w:pPr>
        <w:numPr>
          <w:ilvl w:val="0"/>
          <w:numId w:val="22"/>
        </w:numPr>
      </w:pPr>
      <w:r>
        <w:fldChar w:fldCharType="begin"/>
      </w:r>
      <w:r w:rsidR="00335928">
        <w:instrText xml:space="preserve"> XE "</w:instrText>
      </w:r>
      <w:r w:rsidR="00335928" w:rsidRPr="009B2FEC">
        <w:instrText>2933A.8.01.04.024.1</w:instrText>
      </w:r>
      <w:r w:rsidR="00335928">
        <w:instrText xml:space="preserve">" </w:instrText>
      </w:r>
      <w:r>
        <w:fldChar w:fldCharType="end"/>
      </w:r>
      <w:r w:rsidR="00387747">
        <w:t>Performing optimizations of running orchestrations to maximize scalability, throughput, and efficient use of resources.</w:t>
      </w:r>
      <w:r>
        <w:fldChar w:fldCharType="begin"/>
      </w:r>
      <w:r w:rsidR="00335928">
        <w:instrText xml:space="preserve"> XE "</w:instrText>
      </w:r>
      <w:r w:rsidR="00335928" w:rsidRPr="007E69C3">
        <w:instrText>2933A.8.01.04.024.9</w:instrText>
      </w:r>
      <w:r w:rsidR="00335928">
        <w:instrText xml:space="preserve">" </w:instrText>
      </w:r>
      <w:r>
        <w:fldChar w:fldCharType="end"/>
      </w:r>
    </w:p>
    <w:p w:rsidR="00261700" w:rsidRDefault="00BD05D9" w:rsidP="008641BF">
      <w:pPr>
        <w:numPr>
          <w:ilvl w:val="0"/>
          <w:numId w:val="22"/>
        </w:numPr>
      </w:pPr>
      <w:r>
        <w:fldChar w:fldCharType="begin"/>
      </w:r>
      <w:r w:rsidR="00335928">
        <w:instrText xml:space="preserve"> XE "</w:instrText>
      </w:r>
      <w:r w:rsidR="00335928" w:rsidRPr="0052563E">
        <w:instrText>2933A.8.01.04.025.1</w:instrText>
      </w:r>
      <w:r w:rsidR="00335928">
        <w:instrText xml:space="preserve">" </w:instrText>
      </w:r>
      <w:r>
        <w:fldChar w:fldCharType="end"/>
      </w:r>
      <w:r w:rsidR="00387747">
        <w:t>Providing a reliable shutdown-and-recovery system.</w:t>
      </w:r>
      <w:r>
        <w:fldChar w:fldCharType="begin"/>
      </w:r>
      <w:r w:rsidR="00335928">
        <w:instrText xml:space="preserve"> XE "</w:instrText>
      </w:r>
      <w:r w:rsidR="00335928" w:rsidRPr="00C81DA9">
        <w:instrText>2933A.8.01.04.025.9</w:instrText>
      </w:r>
      <w:r w:rsidR="00335928">
        <w:instrText xml:space="preserve">" </w:instrText>
      </w:r>
      <w:r>
        <w:fldChar w:fldCharType="end"/>
      </w:r>
    </w:p>
    <w:p w:rsidR="00261700" w:rsidRDefault="00387747" w:rsidP="00DF18AC">
      <w:pPr>
        <w:pStyle w:val="Heading5"/>
      </w:pPr>
      <w:r>
        <w:t>Dehydration and Rehydration</w:t>
      </w:r>
    </w:p>
    <w:p w:rsidR="00387747" w:rsidRDefault="00BD05D9" w:rsidP="00387747">
      <w:r>
        <w:fldChar w:fldCharType="begin"/>
      </w:r>
      <w:r w:rsidR="00335928">
        <w:instrText xml:space="preserve"> XE "</w:instrText>
      </w:r>
      <w:r w:rsidR="00335928" w:rsidRPr="006706C8">
        <w:instrText>2933A.8.01.04.026.1</w:instrText>
      </w:r>
      <w:r w:rsidR="00335928">
        <w:instrText xml:space="preserve">" </w:instrText>
      </w:r>
      <w:r>
        <w:fldChar w:fldCharType="end"/>
      </w:r>
      <w:r w:rsidR="00387747">
        <w:t>When many business processes are running at the same time, memory and performance can be compromised. The orchestration engine solves these issues by performing the following actions on orchestration instances:</w:t>
      </w:r>
      <w:r>
        <w:fldChar w:fldCharType="begin"/>
      </w:r>
      <w:r w:rsidR="00335928">
        <w:instrText xml:space="preserve"> XE "</w:instrText>
      </w:r>
      <w:r w:rsidR="00335928" w:rsidRPr="00063B94">
        <w:instrText>2933A.8.01.04.026.9</w:instrText>
      </w:r>
      <w:r w:rsidR="00335928">
        <w:instrText xml:space="preserve">" </w:instrText>
      </w:r>
      <w:r>
        <w:fldChar w:fldCharType="end"/>
      </w:r>
    </w:p>
    <w:p w:rsidR="00387747" w:rsidRDefault="00BD05D9" w:rsidP="00387747">
      <w:r w:rsidRPr="00A01986">
        <w:rPr>
          <w:b/>
        </w:rPr>
        <w:lastRenderedPageBreak/>
        <w:fldChar w:fldCharType="begin"/>
      </w:r>
      <w:r w:rsidR="00335928" w:rsidRPr="00A01986">
        <w:rPr>
          <w:b/>
        </w:rPr>
        <w:instrText xml:space="preserve"> XE "2933A.8.01.04.027.1" </w:instrText>
      </w:r>
      <w:r w:rsidRPr="00A01986">
        <w:rPr>
          <w:b/>
        </w:rPr>
        <w:fldChar w:fldCharType="end"/>
      </w:r>
      <w:proofErr w:type="gramStart"/>
      <w:r w:rsidR="00387747" w:rsidRPr="00A01986">
        <w:rPr>
          <w:b/>
        </w:rPr>
        <w:t>Dehydration</w:t>
      </w:r>
      <w:r w:rsidR="00387747">
        <w:t>.</w:t>
      </w:r>
      <w:proofErr w:type="gramEnd"/>
      <w:r w:rsidR="00387747">
        <w:t xml:space="preserve"> Dehydration is the process of saving the current state of an orchestration instance to disk and then removing that instance from memory. When the run-time engine determines that an orchestration instance has been idle for a period of time, it may dehydrate the instance, thereby freeing up the resources that the instance had been using. By dehydrating orchestration instances, the engine makes it possible for a large number of business processes to run concurrently on the same computer. Dehydration is the responsibility of the orchestration engine. However, the developer can control the dehydration threshold by changing BizTalk Server configuration properties. Dehydration may take place at any time except during the execution of an atomic transaction.</w:t>
      </w:r>
      <w:r>
        <w:fldChar w:fldCharType="begin"/>
      </w:r>
      <w:r w:rsidR="00335928">
        <w:instrText xml:space="preserve"> XE "</w:instrText>
      </w:r>
      <w:r w:rsidR="00335928" w:rsidRPr="001C15DE">
        <w:instrText>2933A.8.01.04.027.9</w:instrText>
      </w:r>
      <w:r w:rsidR="00335928">
        <w:instrText xml:space="preserve">" </w:instrText>
      </w:r>
      <w:r>
        <w:fldChar w:fldCharType="end"/>
      </w:r>
    </w:p>
    <w:p w:rsidR="00387747" w:rsidRDefault="00BD05D9" w:rsidP="00387747">
      <w:r>
        <w:fldChar w:fldCharType="begin"/>
      </w:r>
      <w:r w:rsidR="00106CEF">
        <w:instrText xml:space="preserve"> XE "</w:instrText>
      </w:r>
      <w:r w:rsidR="00106CEF" w:rsidRPr="00DC6075">
        <w:instrText>2933A.8.01.04.028.1</w:instrText>
      </w:r>
      <w:r w:rsidR="00106CEF">
        <w:instrText xml:space="preserve">" </w:instrText>
      </w:r>
      <w:r>
        <w:fldChar w:fldCharType="end"/>
      </w:r>
      <w:r w:rsidR="00387747">
        <w:t>Note: Atomic transactions will be covered in more detail in Module 10</w:t>
      </w:r>
      <w:r w:rsidR="008F0FCA">
        <w:t>, “Creating Transactional Business Processes</w:t>
      </w:r>
      <w:r w:rsidR="00387747">
        <w:t>.</w:t>
      </w:r>
      <w:r w:rsidR="008F0FCA">
        <w:t>”</w:t>
      </w:r>
      <w:r>
        <w:fldChar w:fldCharType="begin"/>
      </w:r>
      <w:r w:rsidR="00335928">
        <w:instrText xml:space="preserve"> XE "</w:instrText>
      </w:r>
      <w:r w:rsidR="00335928" w:rsidRPr="00EC3F89">
        <w:instrText>2933A.8.01.04.028.9</w:instrText>
      </w:r>
      <w:r w:rsidR="00335928">
        <w:instrText xml:space="preserve">" </w:instrText>
      </w:r>
      <w:r>
        <w:fldChar w:fldCharType="end"/>
      </w:r>
    </w:p>
    <w:p w:rsidR="00387747" w:rsidRDefault="00BD05D9" w:rsidP="00387747">
      <w:r w:rsidRPr="00A01986">
        <w:rPr>
          <w:b/>
        </w:rPr>
        <w:fldChar w:fldCharType="begin"/>
      </w:r>
      <w:r w:rsidR="00335928" w:rsidRPr="00A01986">
        <w:rPr>
          <w:b/>
        </w:rPr>
        <w:instrText xml:space="preserve"> XE "2933A.8.01.04.029.1" </w:instrText>
      </w:r>
      <w:r w:rsidRPr="00A01986">
        <w:rPr>
          <w:b/>
        </w:rPr>
        <w:fldChar w:fldCharType="end"/>
      </w:r>
      <w:proofErr w:type="gramStart"/>
      <w:r w:rsidR="00387747" w:rsidRPr="00A01986">
        <w:rPr>
          <w:b/>
        </w:rPr>
        <w:t>Rehydration</w:t>
      </w:r>
      <w:r w:rsidR="00387747">
        <w:t>.</w:t>
      </w:r>
      <w:proofErr w:type="gramEnd"/>
      <w:r w:rsidR="00387747">
        <w:t xml:space="preserve"> Rehydration is the process of restoring the saved state of an orchestration instance from disk back to memory. When a message is received, or when a time out expires, the orchestration engine will automatically rehydrate the orchestration instance that the message belongs to or for which the expiration has occurred. The engine loads the saved orchestration instance into memory, restores its state, and runs it from the point where it left off.</w:t>
      </w:r>
      <w:r>
        <w:fldChar w:fldCharType="begin"/>
      </w:r>
      <w:r w:rsidR="00335928">
        <w:instrText xml:space="preserve"> XE "</w:instrText>
      </w:r>
      <w:r w:rsidR="00335928" w:rsidRPr="004B757E">
        <w:instrText>2933A.8.01.04.029.9</w:instrText>
      </w:r>
      <w:r w:rsidR="00335928">
        <w:instrText xml:space="preserve">" </w:instrText>
      </w:r>
      <w:r>
        <w:fldChar w:fldCharType="end"/>
      </w:r>
    </w:p>
    <w:p w:rsidR="00C80596" w:rsidRDefault="00C80596" w:rsidP="00C80596">
      <w:pPr>
        <w:pStyle w:val="H3Topic"/>
      </w:pPr>
      <w:r>
        <w:lastRenderedPageBreak/>
        <w:t>Orchestrating a Business Process</w:t>
      </w:r>
    </w:p>
    <w:p w:rsidR="00C80596" w:rsidRDefault="00C80596" w:rsidP="00C80596">
      <w:pPr>
        <w:pStyle w:val="ArtSlide"/>
      </w:pPr>
      <w:r>
        <w:rPr>
          <w:noProof/>
        </w:rPr>
        <w:drawing>
          <wp:inline distT="0" distB="0" distL="0" distR="0">
            <wp:extent cx="5486400" cy="4114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114800"/>
                    </a:xfrm>
                    <a:prstGeom prst="rect">
                      <a:avLst/>
                    </a:prstGeom>
                  </pic:spPr>
                </pic:pic>
              </a:graphicData>
            </a:graphic>
          </wp:inline>
        </w:drawing>
      </w:r>
    </w:p>
    <w:p w:rsidR="00C80596" w:rsidRDefault="00C80596" w:rsidP="00C80596">
      <w:pPr>
        <w:pStyle w:val="ArtSlideBorder"/>
      </w:pPr>
    </w:p>
    <w:p w:rsidR="00C80596" w:rsidRDefault="00C80596" w:rsidP="00C80596">
      <w:pPr>
        <w:pStyle w:val="H4Objective"/>
      </w:pPr>
      <w:r w:rsidRPr="00387747">
        <w:t xml:space="preserve">Explain how </w:t>
      </w:r>
      <w:r w:rsidR="001366F2">
        <w:t>a BizTalk orchestration could facilitate a business process.</w:t>
      </w:r>
    </w:p>
    <w:p w:rsidR="00C80596" w:rsidRDefault="00C80596" w:rsidP="00C80596">
      <w:pPr>
        <w:pStyle w:val="Heading5"/>
      </w:pPr>
      <w:r w:rsidRPr="00387747">
        <w:t>Introduction</w:t>
      </w:r>
    </w:p>
    <w:p w:rsidR="00C80596" w:rsidRDefault="00C80596" w:rsidP="00C80596">
      <w:r>
        <w:t>BizTalk orchestration is a flexible and powerful capability that provides various services and tools to enable you to design, automate, and manage business processes. Similar to traditional procedural programming languages, an orchestration represents the underlying logic for processing messages.</w:t>
      </w:r>
    </w:p>
    <w:p w:rsidR="00C80596" w:rsidRDefault="00C80596" w:rsidP="00C80596">
      <w:r>
        <w:t>BizTalk orchestration provides a transactional programming model that includes support for exception handling and recovery from failed transactions. You can define two types of transactions when creating an orchestration:</w:t>
      </w:r>
    </w:p>
    <w:p w:rsidR="00C80596" w:rsidRDefault="00C80596" w:rsidP="00C80596">
      <w:proofErr w:type="gramStart"/>
      <w:r w:rsidRPr="00C80596">
        <w:rPr>
          <w:i/>
        </w:rPr>
        <w:t>Atomic transaction</w:t>
      </w:r>
      <w:r>
        <w:t>.</w:t>
      </w:r>
      <w:proofErr w:type="gramEnd"/>
      <w:r>
        <w:t xml:space="preserve"> </w:t>
      </w:r>
      <w:proofErr w:type="gramStart"/>
      <w:r>
        <w:t>Enables a transaction to automatically role back to a previous state in case the transaction does not successfully complete.</w:t>
      </w:r>
      <w:proofErr w:type="gramEnd"/>
      <w:r>
        <w:t xml:space="preserve"> </w:t>
      </w:r>
    </w:p>
    <w:p w:rsidR="00C80596" w:rsidRDefault="00C80596" w:rsidP="00C80596">
      <w:proofErr w:type="gramStart"/>
      <w:r w:rsidRPr="00C80596">
        <w:rPr>
          <w:i/>
        </w:rPr>
        <w:t>Long running transaction</w:t>
      </w:r>
      <w:r>
        <w:t>.</w:t>
      </w:r>
      <w:proofErr w:type="gramEnd"/>
      <w:r>
        <w:t xml:space="preserve"> Can span days, weeks, and longer time durations, contain nested transactions, and use custom exception handling to recover from error scenarios.</w:t>
      </w:r>
    </w:p>
    <w:p w:rsidR="00261700" w:rsidRDefault="00C80596" w:rsidP="00261700">
      <w:r>
        <w:t>As a result, orchestrations provide you the flexibility to define the course of action in the event of a business process failure.</w:t>
      </w:r>
      <w:r>
        <w:fldChar w:fldCharType="begin"/>
      </w:r>
      <w:r>
        <w:instrText xml:space="preserve"> XE "</w:instrText>
      </w:r>
      <w:r w:rsidRPr="00063B94">
        <w:instrText>2933A.8.01.04.026.9</w:instrText>
      </w:r>
      <w:r>
        <w:instrText xml:space="preserve">" </w:instrText>
      </w:r>
      <w:r>
        <w:fldChar w:fldCharType="end"/>
      </w:r>
      <w:r w:rsidR="00BD05D9">
        <w:fldChar w:fldCharType="begin"/>
      </w:r>
      <w:r w:rsidR="00335928">
        <w:instrText xml:space="preserve"> XE "</w:instrText>
      </w:r>
      <w:r w:rsidR="00335928" w:rsidRPr="002006C9">
        <w:instrText>2933A.8.01.04.030.1</w:instrText>
      </w:r>
      <w:r w:rsidR="00335928">
        <w:instrText xml:space="preserve">" </w:instrText>
      </w:r>
      <w:r w:rsidR="00BD05D9">
        <w:fldChar w:fldCharType="end"/>
      </w:r>
      <w:r w:rsidR="00BD05D9">
        <w:fldChar w:fldCharType="begin"/>
      </w:r>
      <w:r w:rsidR="00335928">
        <w:instrText xml:space="preserve"> XE "</w:instrText>
      </w:r>
      <w:r w:rsidR="00335928" w:rsidRPr="00484B14">
        <w:instrText>2933A.8.01.04.030.9</w:instrText>
      </w:r>
      <w:r w:rsidR="00335928">
        <w:instrText xml:space="preserve">" </w:instrText>
      </w:r>
      <w:r w:rsidR="00BD05D9">
        <w:fldChar w:fldCharType="end"/>
      </w:r>
    </w:p>
    <w:p w:rsidR="00261700" w:rsidRDefault="00C85BE5" w:rsidP="00261700">
      <w:pPr>
        <w:pStyle w:val="H3Topic"/>
      </w:pPr>
      <w:r w:rsidRPr="00C85BE5">
        <w:lastRenderedPageBreak/>
        <w:t>Stages of Orchestration Development</w:t>
      </w:r>
    </w:p>
    <w:p w:rsidR="00261700" w:rsidRDefault="009E648D" w:rsidP="00261700">
      <w:pPr>
        <w:pStyle w:val="ArtSlide"/>
      </w:pPr>
      <w:r>
        <w:rPr>
          <w:noProof/>
        </w:rPr>
        <w:drawing>
          <wp:inline distT="0" distB="0" distL="0" distR="0">
            <wp:extent cx="5486400" cy="41148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114800"/>
                    </a:xfrm>
                    <a:prstGeom prst="rect">
                      <a:avLst/>
                    </a:prstGeom>
                  </pic:spPr>
                </pic:pic>
              </a:graphicData>
            </a:graphic>
          </wp:inline>
        </w:drawing>
      </w:r>
    </w:p>
    <w:p w:rsidR="00261700" w:rsidRDefault="00261700" w:rsidP="00261700">
      <w:pPr>
        <w:pStyle w:val="ArtSlideBorder"/>
      </w:pPr>
    </w:p>
    <w:p w:rsidR="00261700" w:rsidRDefault="00C85BE5" w:rsidP="00C85BE5">
      <w:pPr>
        <w:pStyle w:val="H4Objective"/>
      </w:pPr>
      <w:r>
        <w:t>Identify and describe each of the steps involved in developing a BizTalk orchestration.</w:t>
      </w:r>
    </w:p>
    <w:p w:rsidR="00261700" w:rsidRDefault="00C85BE5" w:rsidP="00DF18AC">
      <w:pPr>
        <w:pStyle w:val="Heading5"/>
      </w:pPr>
      <w:r w:rsidRPr="00C85BE5">
        <w:t>Orchestration Steps</w:t>
      </w:r>
    </w:p>
    <w:p w:rsidR="00C85BE5" w:rsidRDefault="00BD05D9" w:rsidP="00C85BE5">
      <w:r>
        <w:fldChar w:fldCharType="begin"/>
      </w:r>
      <w:r w:rsidR="00335928">
        <w:instrText xml:space="preserve"> XE "</w:instrText>
      </w:r>
      <w:r w:rsidR="00335928" w:rsidRPr="00854B28">
        <w:instrText>2933A.8.01.05.031.1</w:instrText>
      </w:r>
      <w:r w:rsidR="00335928">
        <w:instrText xml:space="preserve">" </w:instrText>
      </w:r>
      <w:r>
        <w:fldChar w:fldCharType="end"/>
      </w:r>
      <w:r w:rsidR="00C85BE5">
        <w:t>To develop an orchestration, you will typically perform the following basic steps:</w:t>
      </w:r>
      <w:r>
        <w:fldChar w:fldCharType="begin"/>
      </w:r>
      <w:r w:rsidR="00335928">
        <w:instrText xml:space="preserve"> XE "</w:instrText>
      </w:r>
      <w:r w:rsidR="00335928" w:rsidRPr="00BA73EF">
        <w:instrText>2933A.8.01.05.031.9</w:instrText>
      </w:r>
      <w:r w:rsidR="00335928">
        <w:instrText xml:space="preserve">" </w:instrText>
      </w:r>
      <w:r>
        <w:fldChar w:fldCharType="end"/>
      </w:r>
    </w:p>
    <w:p w:rsidR="00C85BE5" w:rsidRDefault="00BD05D9" w:rsidP="005406A4">
      <w:pPr>
        <w:pStyle w:val="ListParagraph"/>
        <w:numPr>
          <w:ilvl w:val="0"/>
          <w:numId w:val="37"/>
        </w:numPr>
      </w:pPr>
      <w:r>
        <w:fldChar w:fldCharType="begin"/>
      </w:r>
      <w:r w:rsidR="00335928">
        <w:instrText xml:space="preserve"> XE "</w:instrText>
      </w:r>
      <w:r w:rsidR="00335928" w:rsidRPr="00584DC4">
        <w:instrText>2933A.8.01.05.032.1</w:instrText>
      </w:r>
      <w:r w:rsidR="00335928">
        <w:instrText xml:space="preserve">" </w:instrText>
      </w:r>
      <w:r>
        <w:fldChar w:fldCharType="end"/>
      </w:r>
      <w:r w:rsidR="00C85BE5">
        <w:t>Define schemas to describe the format of those messages that the orchestration will process. Because BizTalk Server is message based, all actions that are to be performed will relate to messages.</w:t>
      </w:r>
      <w:r>
        <w:fldChar w:fldCharType="begin"/>
      </w:r>
      <w:r w:rsidR="00335928">
        <w:instrText xml:space="preserve"> XE "</w:instrText>
      </w:r>
      <w:r w:rsidR="00335928" w:rsidRPr="00A07A28">
        <w:instrText>2933A.8.01.05.032.9</w:instrText>
      </w:r>
      <w:r w:rsidR="00335928">
        <w:instrText xml:space="preserve">" </w:instrText>
      </w:r>
      <w:r>
        <w:fldChar w:fldCharType="end"/>
      </w:r>
    </w:p>
    <w:p w:rsidR="005406A4" w:rsidRDefault="005406A4" w:rsidP="005406A4">
      <w:pPr>
        <w:pStyle w:val="ListParagraph"/>
        <w:numPr>
          <w:ilvl w:val="0"/>
          <w:numId w:val="37"/>
        </w:numPr>
      </w:pPr>
      <w:r>
        <w:t>Define and assign orchestration variables to declare and manage the data that is used in your running orchestration.</w:t>
      </w:r>
    </w:p>
    <w:p w:rsidR="00C85BE5" w:rsidRDefault="00BD05D9" w:rsidP="005406A4">
      <w:pPr>
        <w:pStyle w:val="ListParagraph"/>
        <w:numPr>
          <w:ilvl w:val="0"/>
          <w:numId w:val="37"/>
        </w:numPr>
      </w:pPr>
      <w:r>
        <w:fldChar w:fldCharType="begin"/>
      </w:r>
      <w:r w:rsidR="00335928">
        <w:instrText xml:space="preserve"> XE "</w:instrText>
      </w:r>
      <w:r w:rsidR="00335928" w:rsidRPr="001B1B43">
        <w:instrText>2933A.8.01.05.035.1</w:instrText>
      </w:r>
      <w:r w:rsidR="00335928">
        <w:instrText xml:space="preserve">" </w:instrText>
      </w:r>
      <w:r>
        <w:fldChar w:fldCharType="end"/>
      </w:r>
      <w:r w:rsidR="00C85BE5">
        <w:t>Define ports to specify how and where messages are sent and received. Ports are the mechanism whereby BizTalk communicates with external systems and processes.</w:t>
      </w:r>
      <w:r>
        <w:fldChar w:fldCharType="begin"/>
      </w:r>
      <w:r w:rsidR="00335928">
        <w:instrText xml:space="preserve"> XE "</w:instrText>
      </w:r>
      <w:r w:rsidR="00335928" w:rsidRPr="002E5499">
        <w:instrText>2933A.8.01.05.035.9</w:instrText>
      </w:r>
      <w:r w:rsidR="00335928">
        <w:instrText xml:space="preserve">" </w:instrText>
      </w:r>
      <w:r>
        <w:fldChar w:fldCharType="end"/>
      </w:r>
    </w:p>
    <w:p w:rsidR="005406A4" w:rsidRDefault="005406A4" w:rsidP="005406A4">
      <w:pPr>
        <w:pStyle w:val="ListParagraph"/>
        <w:numPr>
          <w:ilvl w:val="0"/>
          <w:numId w:val="37"/>
        </w:numPr>
      </w:pPr>
      <w:r>
        <w:fldChar w:fldCharType="begin"/>
      </w:r>
      <w:r>
        <w:instrText xml:space="preserve"> XE "</w:instrText>
      </w:r>
      <w:r w:rsidRPr="00ED0D41">
        <w:instrText>2933A.8.01.05.033.1</w:instrText>
      </w:r>
      <w:r>
        <w:instrText xml:space="preserve">" </w:instrText>
      </w:r>
      <w:r>
        <w:fldChar w:fldCharType="end"/>
      </w:r>
      <w:r>
        <w:t>Add shapes to represent the various actions that are required to define the business process. Many shapes require configuration to identify the messages that they will interact with.</w:t>
      </w:r>
      <w:r>
        <w:fldChar w:fldCharType="begin"/>
      </w:r>
      <w:r>
        <w:instrText xml:space="preserve"> XE "</w:instrText>
      </w:r>
      <w:r w:rsidRPr="00976D43">
        <w:instrText>2933A.8.01.05.033.9</w:instrText>
      </w:r>
      <w:r>
        <w:instrText xml:space="preserve">" </w:instrText>
      </w:r>
      <w:r>
        <w:fldChar w:fldCharType="end"/>
      </w:r>
    </w:p>
    <w:p w:rsidR="005406A4" w:rsidRDefault="005406A4" w:rsidP="005406A4">
      <w:pPr>
        <w:pStyle w:val="ListParagraph"/>
        <w:numPr>
          <w:ilvl w:val="0"/>
          <w:numId w:val="37"/>
        </w:numPr>
      </w:pPr>
      <w:r>
        <w:fldChar w:fldCharType="begin"/>
      </w:r>
      <w:r>
        <w:instrText xml:space="preserve"> XE "</w:instrText>
      </w:r>
      <w:r w:rsidRPr="005B5C6B">
        <w:instrText>2933A.8.01.05.034.1</w:instrText>
      </w:r>
      <w:r>
        <w:instrText xml:space="preserve">" </w:instrText>
      </w:r>
      <w:r>
        <w:fldChar w:fldCharType="end"/>
      </w:r>
      <w:r>
        <w:t>Construct new message instances within the orchestration. BizTalk Server provides transformation and message assignment shapes to create new messages within an orchestration. Because messages are immutable within BizTalk orchestrations, if a message must be modified, it is necessary to construct a new instance.</w:t>
      </w:r>
      <w:r>
        <w:fldChar w:fldCharType="begin"/>
      </w:r>
      <w:r>
        <w:instrText xml:space="preserve"> XE "</w:instrText>
      </w:r>
      <w:r w:rsidRPr="00F7159E">
        <w:instrText>2933A.8.01.05.034.9</w:instrText>
      </w:r>
      <w:r>
        <w:instrText xml:space="preserve">" </w:instrText>
      </w:r>
      <w:r>
        <w:fldChar w:fldCharType="end"/>
      </w:r>
    </w:p>
    <w:p w:rsidR="00C85BE5" w:rsidRDefault="00BD05D9" w:rsidP="005406A4">
      <w:pPr>
        <w:pStyle w:val="ListParagraph"/>
        <w:numPr>
          <w:ilvl w:val="0"/>
          <w:numId w:val="37"/>
        </w:numPr>
      </w:pPr>
      <w:r>
        <w:fldChar w:fldCharType="begin"/>
      </w:r>
      <w:r w:rsidR="00335928">
        <w:instrText xml:space="preserve"> XE "</w:instrText>
      </w:r>
      <w:r w:rsidR="00335928" w:rsidRPr="005B3118">
        <w:instrText>2933A.8.01.05.037.1</w:instrText>
      </w:r>
      <w:r w:rsidR="00335928">
        <w:instrText xml:space="preserve">" </w:instrText>
      </w:r>
      <w:r>
        <w:fldChar w:fldCharType="end"/>
      </w:r>
      <w:r w:rsidR="00C85BE5">
        <w:t>Bind the Send and Receive shapes to ports and specify the physical ports that they will use.</w:t>
      </w:r>
      <w:r>
        <w:fldChar w:fldCharType="begin"/>
      </w:r>
      <w:r w:rsidR="00335928">
        <w:instrText xml:space="preserve"> XE "</w:instrText>
      </w:r>
      <w:r w:rsidR="00335928" w:rsidRPr="00DE54AE">
        <w:instrText>2933A.8.01.05.037.9</w:instrText>
      </w:r>
      <w:r w:rsidR="00335928">
        <w:instrText xml:space="preserve">" </w:instrText>
      </w:r>
      <w:r>
        <w:fldChar w:fldCharType="end"/>
      </w:r>
    </w:p>
    <w:p w:rsidR="00C85BE5" w:rsidRDefault="00BD05D9" w:rsidP="005406A4">
      <w:pPr>
        <w:pStyle w:val="ListParagraph"/>
        <w:numPr>
          <w:ilvl w:val="0"/>
          <w:numId w:val="37"/>
        </w:numPr>
      </w:pPr>
      <w:r>
        <w:lastRenderedPageBreak/>
        <w:fldChar w:fldCharType="begin"/>
      </w:r>
      <w:r w:rsidR="00335928">
        <w:instrText xml:space="preserve"> XE "</w:instrText>
      </w:r>
      <w:r w:rsidR="00335928" w:rsidRPr="00C3380A">
        <w:instrText>2933A.8.01.05.038.1</w:instrText>
      </w:r>
      <w:r w:rsidR="00335928">
        <w:instrText xml:space="preserve">" </w:instrText>
      </w:r>
      <w:r>
        <w:fldChar w:fldCharType="end"/>
      </w:r>
      <w:r w:rsidR="00C85BE5">
        <w:t>Build and deploy the orchestration.</w:t>
      </w:r>
      <w:r>
        <w:fldChar w:fldCharType="begin"/>
      </w:r>
      <w:r w:rsidR="00335928">
        <w:instrText xml:space="preserve"> XE "</w:instrText>
      </w:r>
      <w:r w:rsidR="00335928" w:rsidRPr="002420CA">
        <w:instrText>2933A.8.01.05.038.9</w:instrText>
      </w:r>
      <w:r w:rsidR="00335928">
        <w:instrText xml:space="preserve">" </w:instrText>
      </w:r>
      <w:r>
        <w:fldChar w:fldCharType="end"/>
      </w:r>
    </w:p>
    <w:p w:rsidR="00261700" w:rsidRDefault="00BD05D9" w:rsidP="005406A4">
      <w:pPr>
        <w:pStyle w:val="ListParagraph"/>
        <w:numPr>
          <w:ilvl w:val="0"/>
          <w:numId w:val="37"/>
        </w:numPr>
      </w:pPr>
      <w:r>
        <w:fldChar w:fldCharType="begin"/>
      </w:r>
      <w:r w:rsidR="00335928">
        <w:instrText xml:space="preserve"> XE "</w:instrText>
      </w:r>
      <w:r w:rsidR="00335928" w:rsidRPr="005457A3">
        <w:instrText>2933A.8.01.05.039.1</w:instrText>
      </w:r>
      <w:r w:rsidR="00335928">
        <w:instrText xml:space="preserve">" </w:instrText>
      </w:r>
      <w:r>
        <w:fldChar w:fldCharType="end"/>
      </w:r>
      <w:r w:rsidR="00C85BE5">
        <w:t>Test the orchestration for any errors.</w:t>
      </w:r>
      <w:r>
        <w:fldChar w:fldCharType="begin"/>
      </w:r>
      <w:r w:rsidR="00335928">
        <w:instrText xml:space="preserve"> XE "</w:instrText>
      </w:r>
      <w:r w:rsidR="00335928" w:rsidRPr="004E093D">
        <w:instrText>2933A.8.01.05.039.9</w:instrText>
      </w:r>
      <w:r w:rsidR="00335928">
        <w:instrText xml:space="preserve">" </w:instrText>
      </w:r>
      <w:r>
        <w:fldChar w:fldCharType="end"/>
      </w:r>
    </w:p>
    <w:p w:rsidR="00261700" w:rsidRDefault="00C85BE5" w:rsidP="00261700">
      <w:pPr>
        <w:pStyle w:val="H3Topic"/>
      </w:pPr>
      <w:r w:rsidRPr="00C85BE5">
        <w:lastRenderedPageBreak/>
        <w:t>Importing and Exporting BPEL</w:t>
      </w:r>
    </w:p>
    <w:p w:rsidR="00261700" w:rsidRDefault="009E648D" w:rsidP="00261700">
      <w:pPr>
        <w:pStyle w:val="ArtSlide"/>
      </w:pPr>
      <w:r>
        <w:rPr>
          <w:noProof/>
        </w:rPr>
        <w:drawing>
          <wp:inline distT="0" distB="0" distL="0" distR="0">
            <wp:extent cx="5486400" cy="41148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114800"/>
                    </a:xfrm>
                    <a:prstGeom prst="rect">
                      <a:avLst/>
                    </a:prstGeom>
                  </pic:spPr>
                </pic:pic>
              </a:graphicData>
            </a:graphic>
          </wp:inline>
        </w:drawing>
      </w:r>
    </w:p>
    <w:p w:rsidR="00261700" w:rsidRDefault="00261700" w:rsidP="00261700">
      <w:pPr>
        <w:pStyle w:val="ArtSlideBorder"/>
      </w:pPr>
    </w:p>
    <w:p w:rsidR="00261700" w:rsidRDefault="00C85BE5" w:rsidP="00C85BE5">
      <w:pPr>
        <w:pStyle w:val="H4Objective"/>
      </w:pPr>
      <w:r w:rsidRPr="00C85BE5">
        <w:t>Define BPEL and explain how BPEL files can be imported into an orchestration or exported from an orchestration.</w:t>
      </w:r>
    </w:p>
    <w:p w:rsidR="00261700" w:rsidRDefault="00C85BE5" w:rsidP="00DF18AC">
      <w:pPr>
        <w:pStyle w:val="Heading5"/>
      </w:pPr>
      <w:r>
        <w:t>What Is BPEL?</w:t>
      </w:r>
    </w:p>
    <w:p w:rsidR="00261700" w:rsidRDefault="00BD05D9" w:rsidP="00C85BE5">
      <w:r>
        <w:fldChar w:fldCharType="begin"/>
      </w:r>
      <w:r w:rsidR="00335928">
        <w:instrText xml:space="preserve"> XE "</w:instrText>
      </w:r>
      <w:r w:rsidR="00335928" w:rsidRPr="009E0B36">
        <w:instrText>2933A.8.01.06.040.1</w:instrText>
      </w:r>
      <w:r w:rsidR="00335928">
        <w:instrText xml:space="preserve">" </w:instrText>
      </w:r>
      <w:r>
        <w:fldChar w:fldCharType="end"/>
      </w:r>
      <w:r w:rsidR="00C85BE5">
        <w:t xml:space="preserve">Microsoft and IBM, working together with other companies, have created the Business Process Execution Language (BPEL) as an industry standard to support the interaction of business processes between heterogeneous systems. A business process defined by using the BizTalk Orchestration Designer can be exported to BPEL, and similarly, </w:t>
      </w:r>
      <w:r w:rsidR="00E27ED2">
        <w:t xml:space="preserve">the </w:t>
      </w:r>
      <w:r w:rsidR="00C85BE5">
        <w:t xml:space="preserve">BizTalk </w:t>
      </w:r>
      <w:r w:rsidR="00E27ED2">
        <w:t>Orchestration Designer</w:t>
      </w:r>
      <w:r w:rsidR="00C85BE5">
        <w:t xml:space="preserve"> can import processes defined in BPEL. This interactivity makes it easy to import designs created using other BPEL-compliant tools into BizTalk. BPEL is built entirely on Web services, whereas BizTalk Server </w:t>
      </w:r>
      <w:r w:rsidR="00766ACE">
        <w:t>2010</w:t>
      </w:r>
      <w:r w:rsidR="00C85BE5">
        <w:t xml:space="preserve"> supports a broader set of services. For example, BizTalk Server </w:t>
      </w:r>
      <w:r w:rsidR="00766ACE">
        <w:t>2010</w:t>
      </w:r>
      <w:r w:rsidR="00C85BE5">
        <w:t xml:space="preserve"> supports mapping between differing XML schemas, calling methods in local objects, broad support for transactions, and other features that are not available in BPEL.</w:t>
      </w:r>
      <w:r>
        <w:fldChar w:fldCharType="begin"/>
      </w:r>
      <w:r w:rsidR="00335928">
        <w:instrText xml:space="preserve"> XE "</w:instrText>
      </w:r>
      <w:r w:rsidR="00335928" w:rsidRPr="004639D6">
        <w:instrText>2933A.8.01.06.040.9</w:instrText>
      </w:r>
      <w:r w:rsidR="00335928">
        <w:instrText xml:space="preserve">" </w:instrText>
      </w:r>
      <w:r>
        <w:fldChar w:fldCharType="end"/>
      </w:r>
    </w:p>
    <w:p w:rsidR="00261700" w:rsidRDefault="00C85BE5" w:rsidP="00DF18AC">
      <w:pPr>
        <w:pStyle w:val="Heading5"/>
      </w:pPr>
      <w:r w:rsidRPr="00C85BE5">
        <w:t>Importing BPEL</w:t>
      </w:r>
    </w:p>
    <w:p w:rsidR="00C85BE5" w:rsidRDefault="00BD05D9" w:rsidP="00261700">
      <w:r>
        <w:fldChar w:fldCharType="begin"/>
      </w:r>
      <w:r w:rsidR="00335928">
        <w:instrText xml:space="preserve"> XE "</w:instrText>
      </w:r>
      <w:r w:rsidR="00335928" w:rsidRPr="00C95E9E">
        <w:instrText>2933A.8.01.06.041.1</w:instrText>
      </w:r>
      <w:r w:rsidR="00335928">
        <w:instrText xml:space="preserve">" </w:instrText>
      </w:r>
      <w:r>
        <w:fldChar w:fldCharType="end"/>
      </w:r>
      <w:r w:rsidR="00C85BE5">
        <w:t>You can use the BizTalk Server BPEL Import Wizard to import BPEL, Web Service Description Language (WSDL), or XML Schema Definition (XSD) language files into a BizTalk project. To import BPEL into an orchestration, create a new BizTalk project choosing the BizTalk Server BPEL Import Project template, which starts the BPEL Import Wizard.</w:t>
      </w:r>
      <w:r>
        <w:fldChar w:fldCharType="begin"/>
      </w:r>
      <w:r w:rsidR="00335928">
        <w:instrText xml:space="preserve"> XE "</w:instrText>
      </w:r>
      <w:r w:rsidR="00335928" w:rsidRPr="006A0B8A">
        <w:instrText>2933A.8.01.06.041.9</w:instrText>
      </w:r>
      <w:r w:rsidR="00335928">
        <w:instrText xml:space="preserve">" </w:instrText>
      </w:r>
      <w:r>
        <w:fldChar w:fldCharType="end"/>
      </w:r>
    </w:p>
    <w:p w:rsidR="00C85BE5" w:rsidRDefault="00C85BE5" w:rsidP="00DF18AC">
      <w:pPr>
        <w:pStyle w:val="Heading5"/>
      </w:pPr>
      <w:r w:rsidRPr="00C85BE5">
        <w:lastRenderedPageBreak/>
        <w:t>Exporting BPEL</w:t>
      </w:r>
    </w:p>
    <w:p w:rsidR="000A3D8C" w:rsidRDefault="00BD05D9" w:rsidP="008C61AC">
      <w:r>
        <w:fldChar w:fldCharType="begin"/>
      </w:r>
      <w:r w:rsidR="00335928">
        <w:instrText xml:space="preserve"> XE "</w:instrText>
      </w:r>
      <w:r w:rsidR="00335928" w:rsidRPr="006336D6">
        <w:instrText>2933A.8.01.06.042.1</w:instrText>
      </w:r>
      <w:r w:rsidR="00335928">
        <w:instrText xml:space="preserve">" </w:instrText>
      </w:r>
      <w:r>
        <w:fldChar w:fldCharType="end"/>
      </w:r>
      <w:r w:rsidR="00C85BE5">
        <w:t xml:space="preserve">If you are exporting to BPEL, the orchestrations can contain only features that are common between BizTalk Server and BPEL or features that can be translated into BPEL without affecting behavior. To export BPEL from an orchestration, first modify the orchestration properties to make the orchestration exportable, right-click the orchestration in Solution Explorer, and then click Export </w:t>
      </w:r>
      <w:proofErr w:type="gramStart"/>
      <w:r w:rsidR="00C85BE5">
        <w:t>To</w:t>
      </w:r>
      <w:proofErr w:type="gramEnd"/>
      <w:r w:rsidR="00C85BE5">
        <w:t xml:space="preserve"> BPEL.</w:t>
      </w:r>
      <w:r>
        <w:fldChar w:fldCharType="begin"/>
      </w:r>
      <w:r w:rsidR="00335928">
        <w:instrText xml:space="preserve"> XE "</w:instrText>
      </w:r>
      <w:r w:rsidR="00335928" w:rsidRPr="00E533D9">
        <w:instrText>2933A.8.01.06.042.9</w:instrText>
      </w:r>
      <w:r w:rsidR="00335928">
        <w:instrText xml:space="preserve">" </w:instrText>
      </w:r>
      <w:r>
        <w:fldChar w:fldCharType="end"/>
      </w:r>
    </w:p>
    <w:p w:rsidR="00003C2F" w:rsidRDefault="000A3D8C" w:rsidP="00003C2F">
      <w:pPr>
        <w:pStyle w:val="H2Lesson"/>
      </w:pPr>
      <w:r>
        <w:br w:type="page"/>
      </w:r>
      <w:r w:rsidR="00003C2F">
        <w:lastRenderedPageBreak/>
        <w:t xml:space="preserve">Lesson 2: </w:t>
      </w:r>
      <w:r w:rsidR="00003C2F" w:rsidRPr="000A3D8C">
        <w:t>Building an Orchestration</w:t>
      </w:r>
    </w:p>
    <w:p w:rsidR="00003C2F" w:rsidRDefault="009E648D" w:rsidP="00003C2F">
      <w:pPr>
        <w:pStyle w:val="ArtSlide"/>
      </w:pPr>
      <w:r>
        <w:rPr>
          <w:noProof/>
        </w:rPr>
        <w:drawing>
          <wp:inline distT="0" distB="0" distL="0" distR="0">
            <wp:extent cx="5486400" cy="41148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114800"/>
                    </a:xfrm>
                    <a:prstGeom prst="rect">
                      <a:avLst/>
                    </a:prstGeom>
                  </pic:spPr>
                </pic:pic>
              </a:graphicData>
            </a:graphic>
          </wp:inline>
        </w:drawing>
      </w:r>
    </w:p>
    <w:p w:rsidR="00003C2F" w:rsidRDefault="00003C2F" w:rsidP="00003C2F">
      <w:pPr>
        <w:pStyle w:val="ArtSlideBorder"/>
      </w:pPr>
    </w:p>
    <w:p w:rsidR="00003C2F" w:rsidRDefault="00003C2F" w:rsidP="00003C2F">
      <w:pPr>
        <w:pStyle w:val="H5Boiler"/>
      </w:pPr>
      <w:r>
        <w:t>Lesson objective:</w:t>
      </w:r>
    </w:p>
    <w:p w:rsidR="00003C2F" w:rsidRDefault="00003C2F" w:rsidP="00003C2F">
      <w:pPr>
        <w:pStyle w:val="H4Objective"/>
      </w:pPr>
      <w:r>
        <w:t>Create message variables and types and use the Orchestration Designer to create a basic orchestration.</w:t>
      </w:r>
    </w:p>
    <w:p w:rsidR="00003C2F" w:rsidRDefault="00003C2F" w:rsidP="00DF18AC">
      <w:pPr>
        <w:pStyle w:val="Heading5"/>
      </w:pPr>
      <w:r w:rsidRPr="000A3D8C">
        <w:t>Introduction</w:t>
      </w:r>
    </w:p>
    <w:p w:rsidR="00003C2F" w:rsidRDefault="00BD05D9" w:rsidP="00003C2F">
      <w:r>
        <w:fldChar w:fldCharType="begin"/>
      </w:r>
      <w:r w:rsidR="00335928">
        <w:instrText xml:space="preserve"> XE "</w:instrText>
      </w:r>
      <w:r w:rsidR="00335928" w:rsidRPr="004E3066">
        <w:instrText>2933A.8.02.01.043.1</w:instrText>
      </w:r>
      <w:r w:rsidR="00335928">
        <w:instrText xml:space="preserve">" </w:instrText>
      </w:r>
      <w:r>
        <w:fldChar w:fldCharType="end"/>
      </w:r>
      <w:r w:rsidR="00003C2F" w:rsidRPr="000A3D8C">
        <w:t>The BizTalk Orchestration Designer provides a graphical method of designing, deploying, and maintaining distributed business processes. In this lesson, you will learn how you can use BizTalk Orchestration Designer to design business processes for managing the logic that is needed for processing business documents.</w:t>
      </w:r>
      <w:r>
        <w:fldChar w:fldCharType="begin"/>
      </w:r>
      <w:r w:rsidR="00335928">
        <w:instrText xml:space="preserve"> XE "</w:instrText>
      </w:r>
      <w:r w:rsidR="00335928" w:rsidRPr="006157C0">
        <w:instrText>2933A.8.02.01.043.9</w:instrText>
      </w:r>
      <w:r w:rsidR="00335928">
        <w:instrText xml:space="preserve">" </w:instrText>
      </w:r>
      <w:r>
        <w:fldChar w:fldCharType="end"/>
      </w:r>
    </w:p>
    <w:p w:rsidR="00003C2F" w:rsidRDefault="00003C2F" w:rsidP="00003C2F">
      <w:pPr>
        <w:pStyle w:val="H3Topic"/>
      </w:pPr>
      <w:r w:rsidRPr="000A3D8C">
        <w:lastRenderedPageBreak/>
        <w:t>What Is the Orchestration Designer?</w:t>
      </w:r>
    </w:p>
    <w:p w:rsidR="00003C2F" w:rsidRDefault="009E648D" w:rsidP="00003C2F">
      <w:pPr>
        <w:pStyle w:val="ArtSlide"/>
      </w:pPr>
      <w:r>
        <w:rPr>
          <w:noProof/>
        </w:rPr>
        <w:drawing>
          <wp:inline distT="0" distB="0" distL="0" distR="0">
            <wp:extent cx="5486400" cy="41148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4114800"/>
                    </a:xfrm>
                    <a:prstGeom prst="rect">
                      <a:avLst/>
                    </a:prstGeom>
                  </pic:spPr>
                </pic:pic>
              </a:graphicData>
            </a:graphic>
          </wp:inline>
        </w:drawing>
      </w:r>
    </w:p>
    <w:p w:rsidR="00003C2F" w:rsidRDefault="00003C2F" w:rsidP="00003C2F">
      <w:pPr>
        <w:pStyle w:val="ArtSlideBorder"/>
      </w:pPr>
    </w:p>
    <w:p w:rsidR="00003C2F" w:rsidRDefault="00003C2F" w:rsidP="00411DE7">
      <w:pPr>
        <w:pStyle w:val="H4Objective"/>
      </w:pPr>
      <w:r w:rsidRPr="000A3D8C">
        <w:t>Explain the functions and capabilities of the Orchestration Designer.</w:t>
      </w:r>
    </w:p>
    <w:p w:rsidR="00003C2F" w:rsidRDefault="00A46010" w:rsidP="00DF18AC">
      <w:pPr>
        <w:pStyle w:val="Heading5"/>
      </w:pPr>
      <w:r w:rsidRPr="00A46010">
        <w:t>Introduction</w:t>
      </w:r>
    </w:p>
    <w:p w:rsidR="00003C2F" w:rsidRDefault="00BD05D9" w:rsidP="00003C2F">
      <w:r>
        <w:fldChar w:fldCharType="begin"/>
      </w:r>
      <w:r w:rsidR="00335928">
        <w:instrText xml:space="preserve"> XE "</w:instrText>
      </w:r>
      <w:r w:rsidR="00335928" w:rsidRPr="000F3A9B">
        <w:instrText>2933A.8.02.02.044.1</w:instrText>
      </w:r>
      <w:r w:rsidR="00335928">
        <w:instrText xml:space="preserve">" </w:instrText>
      </w:r>
      <w:r>
        <w:fldChar w:fldCharType="end"/>
      </w:r>
      <w:r w:rsidR="00A46010" w:rsidRPr="00A46010">
        <w:t>BizTalk Orchestration Designer provides a visual drawing surface that you use to represent a business process. The design surface is a working canvas to which you drag shapes from the Toolbox. In most cases, you must configure options for each shape that you use when you build the orchestration.</w:t>
      </w:r>
      <w:r>
        <w:fldChar w:fldCharType="begin"/>
      </w:r>
      <w:r w:rsidR="00335928">
        <w:instrText xml:space="preserve"> XE "</w:instrText>
      </w:r>
      <w:r w:rsidR="00335928" w:rsidRPr="001F638D">
        <w:instrText>2933A.8.02.02.044.9</w:instrText>
      </w:r>
      <w:r w:rsidR="00335928">
        <w:instrText xml:space="preserve">" </w:instrText>
      </w:r>
      <w:r>
        <w:fldChar w:fldCharType="end"/>
      </w:r>
    </w:p>
    <w:p w:rsidR="00003C2F" w:rsidRDefault="00A46010" w:rsidP="00DF18AC">
      <w:pPr>
        <w:pStyle w:val="Heading5"/>
      </w:pPr>
      <w:r w:rsidRPr="00A46010">
        <w:t>The Design Surface</w:t>
      </w:r>
    </w:p>
    <w:p w:rsidR="00A46010" w:rsidRDefault="00BD05D9" w:rsidP="00A46010">
      <w:r>
        <w:fldChar w:fldCharType="begin"/>
      </w:r>
      <w:r w:rsidR="00335928">
        <w:instrText xml:space="preserve"> XE "</w:instrText>
      </w:r>
      <w:r w:rsidR="00335928" w:rsidRPr="00E71C03">
        <w:instrText>2933A.8.02.02.045.1</w:instrText>
      </w:r>
      <w:r w:rsidR="00335928">
        <w:instrText xml:space="preserve">" </w:instrText>
      </w:r>
      <w:r>
        <w:fldChar w:fldCharType="end"/>
      </w:r>
      <w:r w:rsidR="00A46010">
        <w:t>The design surface itself is divided into three areas: the Process Area and two Port Surfaces. The Process Area contains shapes that describe the actual process flow of the orchestration. It is flanked on both sides by Port Surfaces, which contain only Port and Role Link shapes that interact with the send and receive shapes in the Process Area.</w:t>
      </w:r>
      <w:r>
        <w:fldChar w:fldCharType="begin"/>
      </w:r>
      <w:r w:rsidR="00335928">
        <w:instrText xml:space="preserve"> XE "</w:instrText>
      </w:r>
      <w:r w:rsidR="00335928" w:rsidRPr="00CD13BE">
        <w:instrText>2933A.8.02.02.045.9</w:instrText>
      </w:r>
      <w:r w:rsidR="00335928">
        <w:instrText xml:space="preserve">" </w:instrText>
      </w:r>
      <w:r>
        <w:fldChar w:fldCharType="end"/>
      </w:r>
    </w:p>
    <w:p w:rsidR="00A46010" w:rsidRDefault="00BD05D9" w:rsidP="00A46010">
      <w:r>
        <w:fldChar w:fldCharType="begin"/>
      </w:r>
      <w:r w:rsidR="00335928">
        <w:instrText xml:space="preserve"> XE "</w:instrText>
      </w:r>
      <w:r w:rsidR="00335928" w:rsidRPr="0049044A">
        <w:instrText>2933A.8.02.02.046.1</w:instrText>
      </w:r>
      <w:r w:rsidR="00335928">
        <w:instrText xml:space="preserve">" </w:instrText>
      </w:r>
      <w:r>
        <w:fldChar w:fldCharType="end"/>
      </w:r>
      <w:r w:rsidR="00A46010">
        <w:t>It makes no difference which port Surface you use for a send or receive port (the left side or the right side). With two port surfaces to place your new ports on, you can create orchestrations that have fewer crisscrossing connectors, making your orchestrations easier to read.</w:t>
      </w:r>
      <w:r>
        <w:fldChar w:fldCharType="begin"/>
      </w:r>
      <w:r w:rsidR="00335928">
        <w:instrText xml:space="preserve"> XE "</w:instrText>
      </w:r>
      <w:r w:rsidR="00335928" w:rsidRPr="0063278C">
        <w:instrText>2933A.8.02.02.046.9</w:instrText>
      </w:r>
      <w:r w:rsidR="00335928">
        <w:instrText xml:space="preserve">" </w:instrText>
      </w:r>
      <w:r>
        <w:fldChar w:fldCharType="end"/>
      </w:r>
    </w:p>
    <w:p w:rsidR="00A46010" w:rsidRDefault="00411DE7" w:rsidP="00DF18AC">
      <w:pPr>
        <w:pStyle w:val="Heading5"/>
      </w:pPr>
      <w:r w:rsidRPr="00411DE7">
        <w:t>Zoom Support</w:t>
      </w:r>
    </w:p>
    <w:p w:rsidR="00003C2F" w:rsidRDefault="00BD05D9" w:rsidP="00A46010">
      <w:r>
        <w:fldChar w:fldCharType="begin"/>
      </w:r>
      <w:r w:rsidR="00335928">
        <w:instrText xml:space="preserve"> XE "</w:instrText>
      </w:r>
      <w:r w:rsidR="00335928" w:rsidRPr="004C5946">
        <w:instrText>2933A.8.02.02.047.1</w:instrText>
      </w:r>
      <w:r w:rsidR="00335928">
        <w:instrText xml:space="preserve">" </w:instrText>
      </w:r>
      <w:r>
        <w:fldChar w:fldCharType="end"/>
      </w:r>
      <w:r w:rsidR="00411DE7" w:rsidRPr="00411DE7">
        <w:t xml:space="preserve">BizTalk Server </w:t>
      </w:r>
      <w:r w:rsidR="00766ACE">
        <w:t>2010</w:t>
      </w:r>
      <w:r w:rsidR="00411DE7" w:rsidRPr="00411DE7">
        <w:t xml:space="preserve"> </w:t>
      </w:r>
      <w:r w:rsidR="00D76EB1">
        <w:t>provides</w:t>
      </w:r>
      <w:r w:rsidR="00411DE7" w:rsidRPr="00411DE7">
        <w:t xml:space="preserve"> the ability to zoom the Orchestration </w:t>
      </w:r>
      <w:r w:rsidR="00C53EA2">
        <w:t>D</w:t>
      </w:r>
      <w:r w:rsidR="00411DE7" w:rsidRPr="00411DE7">
        <w:t>esigner window. You can zoom by right-clicking a clear area of the Orchestration Designer surface and then click</w:t>
      </w:r>
      <w:r w:rsidR="00C53EA2">
        <w:t>ing</w:t>
      </w:r>
      <w:r w:rsidR="00411DE7" w:rsidRPr="00411DE7">
        <w:t xml:space="preserve"> Zoom. </w:t>
      </w:r>
      <w:r w:rsidR="00411DE7" w:rsidRPr="00411DE7">
        <w:lastRenderedPageBreak/>
        <w:t>You can then select the percentage of magnification that you would like to apply. Alternat</w:t>
      </w:r>
      <w:r w:rsidR="00A64AE4">
        <w:t>iv</w:t>
      </w:r>
      <w:r w:rsidR="00411DE7" w:rsidRPr="00411DE7">
        <w:t xml:space="preserve">ely, you can </w:t>
      </w:r>
      <w:r w:rsidR="00C46A45">
        <w:t>press</w:t>
      </w:r>
      <w:r w:rsidR="00411DE7" w:rsidRPr="00411DE7">
        <w:t xml:space="preserve"> the CTRL key </w:t>
      </w:r>
      <w:r w:rsidR="00C46A45">
        <w:t>while</w:t>
      </w:r>
      <w:r w:rsidR="00411DE7" w:rsidRPr="00411DE7">
        <w:t xml:space="preserve"> us</w:t>
      </w:r>
      <w:r w:rsidR="00C46A45">
        <w:t>ing</w:t>
      </w:r>
      <w:r w:rsidR="00411DE7" w:rsidRPr="00411DE7">
        <w:t xml:space="preserve"> the scrolling function of your pointing device to zoom in and out.</w:t>
      </w:r>
      <w:r>
        <w:fldChar w:fldCharType="begin"/>
      </w:r>
      <w:r w:rsidR="00335928">
        <w:instrText xml:space="preserve"> XE "</w:instrText>
      </w:r>
      <w:r w:rsidR="00335928" w:rsidRPr="00746484">
        <w:instrText>2933A.8.02.02.047.9</w:instrText>
      </w:r>
      <w:r w:rsidR="00335928">
        <w:instrText xml:space="preserve">" </w:instrText>
      </w:r>
      <w:r>
        <w:fldChar w:fldCharType="end"/>
      </w:r>
    </w:p>
    <w:p w:rsidR="00003C2F" w:rsidRDefault="00411DE7" w:rsidP="00003C2F">
      <w:pPr>
        <w:pStyle w:val="H3Topic"/>
      </w:pPr>
      <w:r w:rsidRPr="00411DE7">
        <w:lastRenderedPageBreak/>
        <w:t>Using Message and Data</w:t>
      </w:r>
      <w:r w:rsidR="00085B43">
        <w:t>-</w:t>
      </w:r>
      <w:r w:rsidRPr="00411DE7">
        <w:t>Handling Shapes</w:t>
      </w:r>
    </w:p>
    <w:p w:rsidR="00003C2F" w:rsidRDefault="009E648D" w:rsidP="00003C2F">
      <w:pPr>
        <w:pStyle w:val="ArtSlide"/>
      </w:pPr>
      <w:r>
        <w:rPr>
          <w:noProof/>
        </w:rPr>
        <w:drawing>
          <wp:inline distT="0" distB="0" distL="0" distR="0">
            <wp:extent cx="5486400" cy="41148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114800"/>
                    </a:xfrm>
                    <a:prstGeom prst="rect">
                      <a:avLst/>
                    </a:prstGeom>
                  </pic:spPr>
                </pic:pic>
              </a:graphicData>
            </a:graphic>
          </wp:inline>
        </w:drawing>
      </w:r>
    </w:p>
    <w:p w:rsidR="00003C2F" w:rsidRDefault="00003C2F" w:rsidP="00003C2F">
      <w:pPr>
        <w:pStyle w:val="ArtSlideBorder"/>
      </w:pPr>
    </w:p>
    <w:p w:rsidR="00003C2F" w:rsidRDefault="00411DE7" w:rsidP="0065629E">
      <w:pPr>
        <w:pStyle w:val="H4Objective"/>
      </w:pPr>
      <w:r w:rsidRPr="00411DE7">
        <w:t>Create and configure message and data-handling shapes for an orchestration.</w:t>
      </w:r>
    </w:p>
    <w:p w:rsidR="00003C2F" w:rsidRDefault="00411DE7" w:rsidP="00DF18AC">
      <w:pPr>
        <w:pStyle w:val="Heading5"/>
      </w:pPr>
      <w:r w:rsidRPr="00411DE7">
        <w:t>Message and Data-Handling Shapes</w:t>
      </w:r>
    </w:p>
    <w:p w:rsidR="00411DE7" w:rsidRDefault="00BD05D9" w:rsidP="00411DE7">
      <w:r>
        <w:fldChar w:fldCharType="begin"/>
      </w:r>
      <w:r w:rsidR="00335928">
        <w:instrText xml:space="preserve"> XE "</w:instrText>
      </w:r>
      <w:r w:rsidR="00335928" w:rsidRPr="00ED288C">
        <w:instrText>2933A.8.02.03.048.1</w:instrText>
      </w:r>
      <w:r w:rsidR="00335928">
        <w:instrText xml:space="preserve">" </w:instrText>
      </w:r>
      <w:r>
        <w:fldChar w:fldCharType="end"/>
      </w:r>
      <w:r w:rsidR="00411DE7">
        <w:t>Orchestration Designer provides you with the following shapes to use for processing messages and data in your orchestrations:</w:t>
      </w:r>
      <w:r>
        <w:fldChar w:fldCharType="begin"/>
      </w:r>
      <w:r w:rsidR="00335928">
        <w:instrText xml:space="preserve"> XE "</w:instrText>
      </w:r>
      <w:r w:rsidR="00335928" w:rsidRPr="00A70310">
        <w:instrText>2933A.8.02.03.048.9</w:instrText>
      </w:r>
      <w:r w:rsidR="00335928">
        <w:instrText xml:space="preserve">" </w:instrText>
      </w:r>
      <w:r>
        <w:fldChar w:fldCharType="end"/>
      </w:r>
    </w:p>
    <w:p w:rsidR="00411DE7" w:rsidRDefault="00BD05D9" w:rsidP="00411DE7">
      <w:r w:rsidRPr="00745D35">
        <w:rPr>
          <w:b/>
        </w:rPr>
        <w:fldChar w:fldCharType="begin"/>
      </w:r>
      <w:r w:rsidR="00335928" w:rsidRPr="00745D35">
        <w:rPr>
          <w:b/>
        </w:rPr>
        <w:instrText xml:space="preserve"> XE "2933A.8.02.03.049.1" </w:instrText>
      </w:r>
      <w:r w:rsidRPr="00745D35">
        <w:rPr>
          <w:b/>
        </w:rPr>
        <w:fldChar w:fldCharType="end"/>
      </w:r>
      <w:r w:rsidR="00411DE7" w:rsidRPr="00745D35">
        <w:rPr>
          <w:b/>
        </w:rPr>
        <w:t>Receive</w:t>
      </w:r>
      <w:r w:rsidR="00411DE7">
        <w:t>. This shape must be connected to a receive port on one of the port surfaces. You specify the type of message that will be received and the orchestration port over which it will be received. Optionally, you can specify a filter expression that tests properties on the message to determine whether an orchestration should process the message. You can also configure information that enables the message to be correlated with an existing orchestration instance. Correlation is covered in Module 9</w:t>
      </w:r>
      <w:r w:rsidR="00A64AE4">
        <w:t>, “Automating Business Processes</w:t>
      </w:r>
      <w:r w:rsidR="00411DE7">
        <w:t>.</w:t>
      </w:r>
      <w:r w:rsidR="00A64AE4">
        <w:t>”</w:t>
      </w:r>
      <w:r>
        <w:fldChar w:fldCharType="begin"/>
      </w:r>
      <w:r w:rsidR="00335928">
        <w:instrText xml:space="preserve"> XE "</w:instrText>
      </w:r>
      <w:r w:rsidR="00335928" w:rsidRPr="000C71FF">
        <w:instrText>2933A.8.02.03.049.9</w:instrText>
      </w:r>
      <w:r w:rsidR="00335928">
        <w:instrText xml:space="preserve">" </w:instrText>
      </w:r>
      <w:r>
        <w:fldChar w:fldCharType="end"/>
      </w:r>
    </w:p>
    <w:p w:rsidR="00411DE7" w:rsidRDefault="00BD05D9" w:rsidP="00411DE7">
      <w:r w:rsidRPr="00745D35">
        <w:rPr>
          <w:b/>
        </w:rPr>
        <w:fldChar w:fldCharType="begin"/>
      </w:r>
      <w:r w:rsidR="00335928" w:rsidRPr="00745D35">
        <w:rPr>
          <w:b/>
        </w:rPr>
        <w:instrText xml:space="preserve"> XE "2933A.8.02.03.050.1" </w:instrText>
      </w:r>
      <w:r w:rsidRPr="00745D35">
        <w:rPr>
          <w:b/>
        </w:rPr>
        <w:fldChar w:fldCharType="end"/>
      </w:r>
      <w:r w:rsidR="00411DE7" w:rsidRPr="00745D35">
        <w:rPr>
          <w:b/>
        </w:rPr>
        <w:t>Send</w:t>
      </w:r>
      <w:r w:rsidR="00411DE7" w:rsidRPr="00411DE7">
        <w:rPr>
          <w:i/>
        </w:rPr>
        <w:t>.</w:t>
      </w:r>
      <w:r w:rsidR="00411DE7">
        <w:t xml:space="preserve"> This shape must be connected to a send port on one of the port surfaces. You specify the message to send and the port operation that will send it. If you expect to receive an indirect response—that is, a response that does not use a request-response port—you must provide information to correlate the message with its associated orchestration instance.</w:t>
      </w:r>
      <w:r>
        <w:fldChar w:fldCharType="begin"/>
      </w:r>
      <w:r w:rsidR="00335928">
        <w:instrText xml:space="preserve"> XE "</w:instrText>
      </w:r>
      <w:r w:rsidR="00335928" w:rsidRPr="00F4474E">
        <w:instrText>2933A.8.02.03.050.9</w:instrText>
      </w:r>
      <w:r w:rsidR="00335928">
        <w:instrText xml:space="preserve">" </w:instrText>
      </w:r>
      <w:r>
        <w:fldChar w:fldCharType="end"/>
      </w:r>
    </w:p>
    <w:p w:rsidR="00411DE7" w:rsidRDefault="00BD05D9" w:rsidP="00411DE7">
      <w:r w:rsidRPr="00745D35">
        <w:rPr>
          <w:b/>
        </w:rPr>
        <w:fldChar w:fldCharType="begin"/>
      </w:r>
      <w:r w:rsidR="00335928" w:rsidRPr="00745D35">
        <w:rPr>
          <w:b/>
        </w:rPr>
        <w:instrText xml:space="preserve"> XE "2933A.8.02.03.051.1" </w:instrText>
      </w:r>
      <w:r w:rsidRPr="00745D35">
        <w:rPr>
          <w:b/>
        </w:rPr>
        <w:fldChar w:fldCharType="end"/>
      </w:r>
      <w:proofErr w:type="gramStart"/>
      <w:r w:rsidR="00411DE7" w:rsidRPr="00745D35">
        <w:rPr>
          <w:b/>
        </w:rPr>
        <w:t>Orchestration Port</w:t>
      </w:r>
      <w:r w:rsidR="00411DE7">
        <w:t>.</w:t>
      </w:r>
      <w:proofErr w:type="gramEnd"/>
      <w:r w:rsidR="00411DE7">
        <w:t xml:space="preserve"> This shape is a logical representation of a port and must be bound to a physical port to enable the orchestration to communicate outside this orchestration to other orchestrations or through the MessageBox to the outside world.</w:t>
      </w:r>
      <w:r>
        <w:fldChar w:fldCharType="begin"/>
      </w:r>
      <w:r w:rsidR="00335928">
        <w:instrText xml:space="preserve"> XE "</w:instrText>
      </w:r>
      <w:r w:rsidR="00335928" w:rsidRPr="00940C18">
        <w:instrText>2933A.8.02.03.051.9</w:instrText>
      </w:r>
      <w:r w:rsidR="00335928">
        <w:instrText xml:space="preserve">" </w:instrText>
      </w:r>
      <w:r>
        <w:fldChar w:fldCharType="end"/>
      </w:r>
    </w:p>
    <w:p w:rsidR="00411DE7" w:rsidRDefault="00BD05D9" w:rsidP="00411DE7">
      <w:r w:rsidRPr="00745D35">
        <w:rPr>
          <w:b/>
        </w:rPr>
        <w:lastRenderedPageBreak/>
        <w:fldChar w:fldCharType="begin"/>
      </w:r>
      <w:r w:rsidR="00335928" w:rsidRPr="00745D35">
        <w:rPr>
          <w:b/>
        </w:rPr>
        <w:instrText xml:space="preserve"> XE "2933A.8.02.03.052.1" </w:instrText>
      </w:r>
      <w:r w:rsidRPr="00745D35">
        <w:rPr>
          <w:b/>
        </w:rPr>
        <w:fldChar w:fldCharType="end"/>
      </w:r>
      <w:r w:rsidR="00411DE7" w:rsidRPr="00745D35">
        <w:rPr>
          <w:b/>
        </w:rPr>
        <w:t>Construct Message</w:t>
      </w:r>
      <w:r w:rsidR="00411DE7" w:rsidRPr="00411DE7">
        <w:rPr>
          <w:i/>
        </w:rPr>
        <w:t>.</w:t>
      </w:r>
      <w:r w:rsidR="00411DE7">
        <w:t xml:space="preserve"> </w:t>
      </w:r>
      <w:proofErr w:type="gramStart"/>
      <w:r w:rsidR="00411DE7">
        <w:t>Constructs a new instance of a message in your orchestration.</w:t>
      </w:r>
      <w:proofErr w:type="gramEnd"/>
      <w:r w:rsidR="00411DE7">
        <w:t xml:space="preserve"> The construct message shape can contain only message </w:t>
      </w:r>
      <w:r w:rsidR="00513293">
        <w:t>a</w:t>
      </w:r>
      <w:r w:rsidR="00411DE7">
        <w:t>ssignment or transform shapes. You specify the messages that you want to construct and then make assignments either to the message or to its parts. A single construct message shape may contain a combination of message assignment and transform shapes. Once processing has moved out of the construct message shape, the constructed messages are immutable.</w:t>
      </w:r>
      <w:r>
        <w:fldChar w:fldCharType="begin"/>
      </w:r>
      <w:r w:rsidR="00335928">
        <w:instrText xml:space="preserve"> XE "</w:instrText>
      </w:r>
      <w:r w:rsidR="00335928" w:rsidRPr="00327379">
        <w:instrText>2933A.8.02.03.052.9</w:instrText>
      </w:r>
      <w:r w:rsidR="00335928">
        <w:instrText xml:space="preserve">" </w:instrText>
      </w:r>
      <w:r>
        <w:fldChar w:fldCharType="end"/>
      </w:r>
    </w:p>
    <w:p w:rsidR="00411DE7" w:rsidRDefault="00BD05D9" w:rsidP="00411DE7">
      <w:r w:rsidRPr="00745D35">
        <w:rPr>
          <w:b/>
        </w:rPr>
        <w:fldChar w:fldCharType="begin"/>
      </w:r>
      <w:r w:rsidR="00335928" w:rsidRPr="00745D35">
        <w:rPr>
          <w:b/>
        </w:rPr>
        <w:instrText xml:space="preserve"> XE "2933A.8.02.03.053.1" </w:instrText>
      </w:r>
      <w:r w:rsidRPr="00745D35">
        <w:rPr>
          <w:b/>
        </w:rPr>
        <w:fldChar w:fldCharType="end"/>
      </w:r>
      <w:proofErr w:type="gramStart"/>
      <w:r w:rsidR="00411DE7" w:rsidRPr="00745D35">
        <w:rPr>
          <w:b/>
        </w:rPr>
        <w:t>Message Assignment</w:t>
      </w:r>
      <w:r w:rsidR="00411DE7">
        <w:t>.</w:t>
      </w:r>
      <w:proofErr w:type="gramEnd"/>
      <w:r w:rsidR="00411DE7">
        <w:t xml:space="preserve"> </w:t>
      </w:r>
      <w:proofErr w:type="gramStart"/>
      <w:r w:rsidR="00411DE7">
        <w:t>Constructs messages by assigning one message to another, by assigning individual message nodes, or by calling a .NET class to construct the message.</w:t>
      </w:r>
      <w:proofErr w:type="gramEnd"/>
      <w:r w:rsidR="00411DE7">
        <w:t xml:space="preserve"> The message assignment shape must be contained within a construct message shape.</w:t>
      </w:r>
      <w:r>
        <w:fldChar w:fldCharType="begin"/>
      </w:r>
      <w:r w:rsidR="00335928">
        <w:instrText xml:space="preserve"> XE "</w:instrText>
      </w:r>
      <w:r w:rsidR="00335928" w:rsidRPr="00BE7E1E">
        <w:instrText>2933A.8.02.03.053.9</w:instrText>
      </w:r>
      <w:r w:rsidR="00335928">
        <w:instrText xml:space="preserve">" </w:instrText>
      </w:r>
      <w:r>
        <w:fldChar w:fldCharType="end"/>
      </w:r>
    </w:p>
    <w:p w:rsidR="00411DE7" w:rsidRDefault="00BD05D9" w:rsidP="00411DE7">
      <w:r w:rsidRPr="00745D35">
        <w:rPr>
          <w:b/>
        </w:rPr>
        <w:fldChar w:fldCharType="begin"/>
      </w:r>
      <w:r w:rsidR="00335928" w:rsidRPr="00745D35">
        <w:rPr>
          <w:b/>
        </w:rPr>
        <w:instrText xml:space="preserve"> XE "2933A.8.02.03.054.1" </w:instrText>
      </w:r>
      <w:r w:rsidRPr="00745D35">
        <w:rPr>
          <w:b/>
        </w:rPr>
        <w:fldChar w:fldCharType="end"/>
      </w:r>
      <w:r w:rsidR="00411DE7" w:rsidRPr="00745D35">
        <w:rPr>
          <w:b/>
        </w:rPr>
        <w:t>Transform</w:t>
      </w:r>
      <w:r w:rsidR="00411DE7">
        <w:t xml:space="preserve">. </w:t>
      </w:r>
      <w:proofErr w:type="gramStart"/>
      <w:r w:rsidR="00411DE7">
        <w:t>Applies a BizTalk map to create a new message.</w:t>
      </w:r>
      <w:proofErr w:type="gramEnd"/>
      <w:r w:rsidR="00411DE7">
        <w:t xml:space="preserve"> You specify one or more input messages, one or more output messages, and an Extensible </w:t>
      </w:r>
      <w:proofErr w:type="spellStart"/>
      <w:r w:rsidR="00411DE7">
        <w:t>Stylesheet</w:t>
      </w:r>
      <w:proofErr w:type="spellEnd"/>
      <w:r w:rsidR="00411DE7">
        <w:t xml:space="preserve"> </w:t>
      </w:r>
      <w:r w:rsidR="00B21EC9">
        <w:t xml:space="preserve">Language </w:t>
      </w:r>
      <w:r w:rsidR="00411DE7">
        <w:t>Transformations (XSLT) map for the transform. The map assigns message parts from the input messages to message parts in the output messages.</w:t>
      </w:r>
      <w:r>
        <w:fldChar w:fldCharType="begin"/>
      </w:r>
      <w:r w:rsidR="00335928">
        <w:instrText xml:space="preserve"> XE "</w:instrText>
      </w:r>
      <w:r w:rsidR="00335928" w:rsidRPr="006E79EA">
        <w:instrText>2933A.8.02.03.054.9</w:instrText>
      </w:r>
      <w:r w:rsidR="00335928">
        <w:instrText xml:space="preserve">" </w:instrText>
      </w:r>
      <w:r>
        <w:fldChar w:fldCharType="end"/>
      </w:r>
    </w:p>
    <w:p w:rsidR="00003C2F" w:rsidRDefault="00BD05D9" w:rsidP="00AA2065">
      <w:r>
        <w:fldChar w:fldCharType="begin"/>
      </w:r>
      <w:r w:rsidR="001811DB">
        <w:instrText xml:space="preserve"> XE "</w:instrText>
      </w:r>
      <w:r w:rsidR="001811DB" w:rsidRPr="004A603A">
        <w:instrText>2933A.8.02.03.055.1</w:instrText>
      </w:r>
      <w:r w:rsidR="001811DB">
        <w:instrText xml:space="preserve">" </w:instrText>
      </w:r>
      <w:r>
        <w:fldChar w:fldCharType="end"/>
      </w:r>
      <w:r w:rsidR="00411DE7">
        <w:t>Important: Many Orchestration Designer tasks</w:t>
      </w:r>
      <w:r w:rsidR="000F6B96">
        <w:t>,</w:t>
      </w:r>
      <w:r w:rsidR="00411DE7">
        <w:t xml:space="preserve"> including those outlined here</w:t>
      </w:r>
      <w:r w:rsidR="000F6B96">
        <w:t>,</w:t>
      </w:r>
      <w:r w:rsidR="00411DE7">
        <w:t xml:space="preserve"> require you to select various items such as schemas or orchestrations. If these items are not in the current project, you must add a reference in your project to the assembly that contains the item that you want to select</w:t>
      </w:r>
      <w:r w:rsidR="008777B3">
        <w:t>.</w:t>
      </w:r>
      <w:r>
        <w:fldChar w:fldCharType="begin"/>
      </w:r>
      <w:r w:rsidR="00335928">
        <w:instrText xml:space="preserve"> XE "</w:instrText>
      </w:r>
      <w:r w:rsidR="00335928" w:rsidRPr="004E6CBA">
        <w:instrText>2933A.8.02.03.055.9</w:instrText>
      </w:r>
      <w:r w:rsidR="00335928">
        <w:instrText xml:space="preserve">" </w:instrText>
      </w:r>
      <w:r>
        <w:fldChar w:fldCharType="end"/>
      </w:r>
      <w:r>
        <w:fldChar w:fldCharType="begin"/>
      </w:r>
      <w:r w:rsidR="0064455B">
        <w:instrText xml:space="preserve"> XE "</w:instrText>
      </w:r>
      <w:r w:rsidR="0064455B" w:rsidRPr="002413E6">
        <w:instrText>2933A.8.02.03.056.1</w:instrText>
      </w:r>
      <w:r w:rsidR="0064455B">
        <w:instrText xml:space="preserve">" </w:instrText>
      </w:r>
      <w:r>
        <w:fldChar w:fldCharType="end"/>
      </w:r>
      <w:r>
        <w:fldChar w:fldCharType="begin"/>
      </w:r>
      <w:r w:rsidR="0064455B">
        <w:instrText xml:space="preserve"> XE "</w:instrText>
      </w:r>
      <w:r w:rsidR="0064455B" w:rsidRPr="004F311D">
        <w:instrText>2933A.8.02.03.056.9</w:instrText>
      </w:r>
      <w:r w:rsidR="0064455B">
        <w:instrText xml:space="preserve">" </w:instrText>
      </w:r>
      <w:r>
        <w:fldChar w:fldCharType="end"/>
      </w:r>
      <w:r w:rsidR="0065629E" w:rsidRPr="00AA2065">
        <w:rPr>
          <w:rStyle w:val="H3TopicChar"/>
        </w:rPr>
        <w:br w:type="page"/>
      </w:r>
      <w:r>
        <w:rPr>
          <w:rFonts w:ascii="Arial Narrow" w:hAnsi="Arial Narrow" w:cs="Arial"/>
          <w:b/>
          <w:bCs/>
          <w:sz w:val="28"/>
          <w:szCs w:val="26"/>
        </w:rPr>
        <w:lastRenderedPageBreak/>
        <w:fldChar w:fldCharType="begin"/>
      </w:r>
      <w:r w:rsidR="00335928">
        <w:instrText xml:space="preserve"> XE "</w:instrText>
      </w:r>
      <w:r w:rsidR="00335928" w:rsidRPr="00E907B5">
        <w:instrText>2933A.8.02.03.057.1</w:instrText>
      </w:r>
      <w:r w:rsidR="00335928">
        <w:instrText xml:space="preserve">" </w:instrText>
      </w:r>
      <w:r>
        <w:rPr>
          <w:rFonts w:ascii="Arial Narrow" w:hAnsi="Arial Narrow" w:cs="Arial"/>
          <w:b/>
          <w:bCs/>
          <w:sz w:val="28"/>
          <w:szCs w:val="26"/>
        </w:rPr>
        <w:fldChar w:fldCharType="end"/>
      </w:r>
      <w:r w:rsidR="00411DE7" w:rsidRPr="00AA2065">
        <w:rPr>
          <w:rStyle w:val="H3TopicChar"/>
        </w:rPr>
        <w:t>Working with Messages in an Orchestration</w:t>
      </w:r>
      <w:r>
        <w:rPr>
          <w:rFonts w:ascii="Arial Narrow" w:hAnsi="Arial Narrow" w:cs="Arial"/>
          <w:b/>
          <w:bCs/>
          <w:sz w:val="28"/>
          <w:szCs w:val="26"/>
        </w:rPr>
        <w:fldChar w:fldCharType="begin"/>
      </w:r>
      <w:r w:rsidR="00335928">
        <w:instrText xml:space="preserve"> XE "</w:instrText>
      </w:r>
      <w:r w:rsidR="00335928" w:rsidRPr="000A51E1">
        <w:instrText>2933A.8.02.03.057.9</w:instrText>
      </w:r>
      <w:r w:rsidR="00335928">
        <w:instrText xml:space="preserve">" </w:instrText>
      </w:r>
      <w:r>
        <w:rPr>
          <w:rFonts w:ascii="Arial Narrow" w:hAnsi="Arial Narrow" w:cs="Arial"/>
          <w:b/>
          <w:bCs/>
          <w:sz w:val="28"/>
          <w:szCs w:val="26"/>
        </w:rPr>
        <w:fldChar w:fldCharType="end"/>
      </w:r>
    </w:p>
    <w:p w:rsidR="00003C2F" w:rsidRDefault="009E648D" w:rsidP="00003C2F">
      <w:pPr>
        <w:pStyle w:val="ArtSlide"/>
      </w:pPr>
      <w:r>
        <w:rPr>
          <w:noProof/>
        </w:rPr>
        <w:drawing>
          <wp:inline distT="0" distB="0" distL="0" distR="0">
            <wp:extent cx="5486400" cy="41148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114800"/>
                    </a:xfrm>
                    <a:prstGeom prst="rect">
                      <a:avLst/>
                    </a:prstGeom>
                  </pic:spPr>
                </pic:pic>
              </a:graphicData>
            </a:graphic>
          </wp:inline>
        </w:drawing>
      </w:r>
    </w:p>
    <w:p w:rsidR="00003C2F" w:rsidRDefault="00003C2F" w:rsidP="00003C2F">
      <w:pPr>
        <w:pStyle w:val="ArtSlideBorder"/>
      </w:pPr>
    </w:p>
    <w:p w:rsidR="00003C2F" w:rsidRDefault="00411DE7" w:rsidP="00411DE7">
      <w:pPr>
        <w:pStyle w:val="H4Objective"/>
      </w:pPr>
      <w:r w:rsidRPr="00411DE7">
        <w:t>Define message variable</w:t>
      </w:r>
      <w:r w:rsidR="00A64AE4">
        <w:t>s</w:t>
      </w:r>
      <w:r w:rsidRPr="00411DE7">
        <w:t>, ports, correlation sets, and multi-part messages.</w:t>
      </w:r>
    </w:p>
    <w:p w:rsidR="00003C2F" w:rsidRDefault="00411DE7" w:rsidP="00DF18AC">
      <w:pPr>
        <w:pStyle w:val="Heading5"/>
      </w:pPr>
      <w:r w:rsidRPr="00411DE7">
        <w:t>Message Variables</w:t>
      </w:r>
    </w:p>
    <w:p w:rsidR="00411DE7" w:rsidRDefault="00BD05D9" w:rsidP="00411DE7">
      <w:r>
        <w:fldChar w:fldCharType="begin"/>
      </w:r>
      <w:r w:rsidR="00335928">
        <w:instrText xml:space="preserve"> XE "</w:instrText>
      </w:r>
      <w:r w:rsidR="00335928" w:rsidRPr="008D2780">
        <w:instrText>2933A.8.02.03.058.1</w:instrText>
      </w:r>
      <w:r w:rsidR="00335928">
        <w:instrText xml:space="preserve">" </w:instrText>
      </w:r>
      <w:r>
        <w:fldChar w:fldCharType="end"/>
      </w:r>
      <w:r w:rsidR="00411DE7">
        <w:t>Before working with messages in an orchestration, a message variable must be defined using the Orchestration View in Visual Studio. A message variable represents an instance of an incoming message to be processed by the orchestration. This is true whether the message will be received through a port or constructed within the orchestration itself.</w:t>
      </w:r>
      <w:r>
        <w:fldChar w:fldCharType="begin"/>
      </w:r>
      <w:r w:rsidR="00335928">
        <w:instrText xml:space="preserve"> XE "</w:instrText>
      </w:r>
      <w:r w:rsidR="00335928" w:rsidRPr="00424DEE">
        <w:instrText>2933A.8.02.03.058.9</w:instrText>
      </w:r>
      <w:r w:rsidR="00335928">
        <w:instrText xml:space="preserve">" </w:instrText>
      </w:r>
      <w:r>
        <w:fldChar w:fldCharType="end"/>
      </w:r>
    </w:p>
    <w:p w:rsidR="00003C2F" w:rsidRDefault="00BD05D9" w:rsidP="00411DE7">
      <w:r>
        <w:fldChar w:fldCharType="begin"/>
      </w:r>
      <w:r w:rsidR="00335928">
        <w:instrText xml:space="preserve"> XE "</w:instrText>
      </w:r>
      <w:r w:rsidR="00335928" w:rsidRPr="00C576F9">
        <w:instrText>2933A.8.02.03.059.1</w:instrText>
      </w:r>
      <w:r w:rsidR="00335928">
        <w:instrText xml:space="preserve">" </w:instrText>
      </w:r>
      <w:r>
        <w:fldChar w:fldCharType="end"/>
      </w:r>
      <w:r w:rsidR="00411DE7">
        <w:t>In many cases, multiple message variables may need to be defined. For example, if an orchestration receives a purchase order from which an acknowledgement message and shipping advice message need to be generated, three different message variables need to be defined.</w:t>
      </w:r>
      <w:r>
        <w:fldChar w:fldCharType="begin"/>
      </w:r>
      <w:r w:rsidR="00335928">
        <w:instrText xml:space="preserve"> XE "</w:instrText>
      </w:r>
      <w:r w:rsidR="00335928" w:rsidRPr="00E4337C">
        <w:instrText>2933A.8.02.03.059.9</w:instrText>
      </w:r>
      <w:r w:rsidR="00335928">
        <w:instrText xml:space="preserve">" </w:instrText>
      </w:r>
      <w:r>
        <w:fldChar w:fldCharType="end"/>
      </w:r>
    </w:p>
    <w:p w:rsidR="00003C2F" w:rsidRDefault="00411DE7" w:rsidP="00DF18AC">
      <w:pPr>
        <w:pStyle w:val="Heading5"/>
      </w:pPr>
      <w:r w:rsidRPr="00411DE7">
        <w:t>Messages Are Immutable</w:t>
      </w:r>
    </w:p>
    <w:p w:rsidR="00411DE7" w:rsidRDefault="00BD05D9" w:rsidP="00003C2F">
      <w:r>
        <w:fldChar w:fldCharType="begin"/>
      </w:r>
      <w:r w:rsidR="00335928">
        <w:instrText xml:space="preserve"> XE "</w:instrText>
      </w:r>
      <w:r w:rsidR="00335928" w:rsidRPr="00867F8A">
        <w:instrText>2933A.8.02.03.060.1</w:instrText>
      </w:r>
      <w:r w:rsidR="00335928">
        <w:instrText xml:space="preserve">" </w:instrText>
      </w:r>
      <w:r>
        <w:fldChar w:fldCharType="end"/>
      </w:r>
      <w:r w:rsidR="00411DE7" w:rsidRPr="00411DE7">
        <w:t>Messages are treated as immutable by the BizTalk messaging and orchestration engines once they arrive at the MessageBox. If it is necessary to change a message in any way within an orchestration, it is necessary to create a copy of that message by using the construct message shape.</w:t>
      </w:r>
      <w:r>
        <w:fldChar w:fldCharType="begin"/>
      </w:r>
      <w:r w:rsidR="00335928">
        <w:instrText xml:space="preserve"> XE "</w:instrText>
      </w:r>
      <w:r w:rsidR="00335928" w:rsidRPr="00DE7C2B">
        <w:instrText>2933A.8.02.03.060.9</w:instrText>
      </w:r>
      <w:r w:rsidR="00335928">
        <w:instrText xml:space="preserve">" </w:instrText>
      </w:r>
      <w:r>
        <w:fldChar w:fldCharType="end"/>
      </w:r>
    </w:p>
    <w:p w:rsidR="00411DE7" w:rsidRDefault="00411DE7" w:rsidP="00DF18AC">
      <w:pPr>
        <w:pStyle w:val="Heading5"/>
      </w:pPr>
      <w:r w:rsidRPr="00411DE7">
        <w:t>Orchestration View</w:t>
      </w:r>
    </w:p>
    <w:p w:rsidR="00003C2F" w:rsidRDefault="00BD05D9" w:rsidP="00003C2F">
      <w:r>
        <w:fldChar w:fldCharType="begin"/>
      </w:r>
      <w:r w:rsidR="00335928">
        <w:instrText xml:space="preserve"> XE "</w:instrText>
      </w:r>
      <w:r w:rsidR="00335928" w:rsidRPr="00310A70">
        <w:instrText>2933A.8.02.03.061.1</w:instrText>
      </w:r>
      <w:r w:rsidR="00335928">
        <w:instrText xml:space="preserve">" </w:instrText>
      </w:r>
      <w:r>
        <w:fldChar w:fldCharType="end"/>
      </w:r>
      <w:r w:rsidR="00411DE7" w:rsidRPr="00411DE7">
        <w:t xml:space="preserve">Visual Studio provides the Orchestration View window while you are actively working on an orchestration. To display the Orchestration View window if it is not already displayed, from the </w:t>
      </w:r>
      <w:r w:rsidR="00411DE7" w:rsidRPr="00411DE7">
        <w:lastRenderedPageBreak/>
        <w:t>View menu, click Other Windows. This view allows developers to define variables, correlation sets, and ports for use in the orchestration. The bottom section displays the types defined anywhere within the current project or from any referenced project. Types defined in conjunction with the currently selected orchestration are modifiable, whereas those defined elsewhere are read-only and unavailable. The Orchestration View window allows specifying user-defined multi-part message types; however, the simple types upon which you may want to create messages are not shown in the Types section. This is because these messages will be based on deployed schemas that have no properties that are configurable within the orchestration context.</w:t>
      </w:r>
      <w:r>
        <w:fldChar w:fldCharType="begin"/>
      </w:r>
      <w:r w:rsidR="00335928">
        <w:instrText xml:space="preserve"> XE "</w:instrText>
      </w:r>
      <w:r w:rsidR="00335928" w:rsidRPr="00800E33">
        <w:instrText>2933A.8.02.03.061.9</w:instrText>
      </w:r>
      <w:r w:rsidR="00335928">
        <w:instrText xml:space="preserve">" </w:instrText>
      </w:r>
      <w:r>
        <w:fldChar w:fldCharType="end"/>
      </w:r>
    </w:p>
    <w:p w:rsidR="00003C2F" w:rsidRDefault="00411DE7" w:rsidP="00003C2F">
      <w:pPr>
        <w:pStyle w:val="H3Topic"/>
      </w:pPr>
      <w:r w:rsidRPr="00411DE7">
        <w:lastRenderedPageBreak/>
        <w:t>Logical vs. Physical Ports</w:t>
      </w:r>
    </w:p>
    <w:p w:rsidR="00003C2F" w:rsidRDefault="009E648D" w:rsidP="00003C2F">
      <w:pPr>
        <w:pStyle w:val="ArtSlide"/>
      </w:pPr>
      <w:r>
        <w:rPr>
          <w:noProof/>
        </w:rPr>
        <w:drawing>
          <wp:inline distT="0" distB="0" distL="0" distR="0">
            <wp:extent cx="5486400" cy="41148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4114800"/>
                    </a:xfrm>
                    <a:prstGeom prst="rect">
                      <a:avLst/>
                    </a:prstGeom>
                  </pic:spPr>
                </pic:pic>
              </a:graphicData>
            </a:graphic>
          </wp:inline>
        </w:drawing>
      </w:r>
    </w:p>
    <w:p w:rsidR="00003C2F" w:rsidRDefault="00003C2F" w:rsidP="00003C2F">
      <w:pPr>
        <w:pStyle w:val="ArtSlideBorder"/>
      </w:pPr>
    </w:p>
    <w:p w:rsidR="00003C2F" w:rsidRDefault="00411DE7" w:rsidP="00411DE7">
      <w:pPr>
        <w:pStyle w:val="H4Objective"/>
      </w:pPr>
      <w:r w:rsidRPr="00411DE7">
        <w:t>Describe the differences between physical and logical orchestration ports.</w:t>
      </w:r>
    </w:p>
    <w:p w:rsidR="00003C2F" w:rsidRDefault="00411DE7" w:rsidP="00DF18AC">
      <w:pPr>
        <w:pStyle w:val="Heading5"/>
      </w:pPr>
      <w:r>
        <w:t>Introduction</w:t>
      </w:r>
    </w:p>
    <w:p w:rsidR="00003C2F" w:rsidRDefault="00BD05D9" w:rsidP="00003C2F">
      <w:r>
        <w:fldChar w:fldCharType="begin"/>
      </w:r>
      <w:r w:rsidR="00335928">
        <w:instrText xml:space="preserve"> XE "</w:instrText>
      </w:r>
      <w:r w:rsidR="00335928" w:rsidRPr="00810176">
        <w:instrText>2933A.8.02.04.062.1</w:instrText>
      </w:r>
      <w:r w:rsidR="00335928">
        <w:instrText xml:space="preserve">" </w:instrText>
      </w:r>
      <w:r>
        <w:fldChar w:fldCharType="end"/>
      </w:r>
      <w:r w:rsidR="00411DE7" w:rsidRPr="00411DE7">
        <w:t>BizTalk Server uses two different types of ports: physical ports (used for messaging) and orchestration or logical ports.</w:t>
      </w:r>
      <w:r>
        <w:fldChar w:fldCharType="begin"/>
      </w:r>
      <w:r w:rsidR="00335928">
        <w:instrText xml:space="preserve"> XE "</w:instrText>
      </w:r>
      <w:r w:rsidR="00335928" w:rsidRPr="00190A9C">
        <w:instrText>2933A.8.02.04.062.9</w:instrText>
      </w:r>
      <w:r w:rsidR="00335928">
        <w:instrText xml:space="preserve">" </w:instrText>
      </w:r>
      <w:r>
        <w:fldChar w:fldCharType="end"/>
      </w:r>
    </w:p>
    <w:p w:rsidR="00003C2F" w:rsidRDefault="00411DE7" w:rsidP="00DF18AC">
      <w:pPr>
        <w:pStyle w:val="Heading5"/>
      </w:pPr>
      <w:r w:rsidRPr="00411DE7">
        <w:t>Physical Ports vs. Logical Ports</w:t>
      </w:r>
    </w:p>
    <w:p w:rsidR="00411DE7" w:rsidRDefault="00BD05D9" w:rsidP="00411DE7">
      <w:r>
        <w:fldChar w:fldCharType="begin"/>
      </w:r>
      <w:r w:rsidR="00335928">
        <w:instrText xml:space="preserve"> XE "</w:instrText>
      </w:r>
      <w:r w:rsidR="00335928" w:rsidRPr="001725D4">
        <w:instrText>2933A.8.02.04.063.1</w:instrText>
      </w:r>
      <w:r w:rsidR="00335928">
        <w:instrText xml:space="preserve">" </w:instrText>
      </w:r>
      <w:r>
        <w:fldChar w:fldCharType="end"/>
      </w:r>
      <w:r w:rsidR="00411DE7">
        <w:t xml:space="preserve">Physical ports are used to receive and send messages between BizTalk Server and the outside world. Physical ports are configured and managed by using BizTalk Explorer and the BizTalk Administration console. They can also be created via scripts by using </w:t>
      </w:r>
      <w:r w:rsidR="00D274A8">
        <w:t xml:space="preserve">Microsoft </w:t>
      </w:r>
      <w:r w:rsidR="00411DE7">
        <w:t>Windows</w:t>
      </w:r>
      <w:r w:rsidR="00D274A8">
        <w:t>®</w:t>
      </w:r>
      <w:r w:rsidR="00411DE7">
        <w:t xml:space="preserve"> Management Instrumentation (WMI). The messaging engine processes messages received through physical receive ports through pipelines and into the MessageBox database, whereas physical send ports are configured to deliver messages to external processes and applications.</w:t>
      </w:r>
      <w:r>
        <w:fldChar w:fldCharType="begin"/>
      </w:r>
      <w:r w:rsidR="00335928">
        <w:instrText xml:space="preserve"> XE "</w:instrText>
      </w:r>
      <w:r w:rsidR="00335928" w:rsidRPr="00C4701E">
        <w:instrText>2933A.8.02.04.063.9</w:instrText>
      </w:r>
      <w:r w:rsidR="00335928">
        <w:instrText xml:space="preserve">" </w:instrText>
      </w:r>
      <w:r>
        <w:fldChar w:fldCharType="end"/>
      </w:r>
    </w:p>
    <w:p w:rsidR="00411DE7" w:rsidRDefault="00BD05D9" w:rsidP="00411DE7">
      <w:r>
        <w:fldChar w:fldCharType="begin"/>
      </w:r>
      <w:r w:rsidR="00335928">
        <w:instrText xml:space="preserve"> XE "</w:instrText>
      </w:r>
      <w:r w:rsidR="00335928" w:rsidRPr="00392CDF">
        <w:instrText>2933A.8.02.04.064.1</w:instrText>
      </w:r>
      <w:r w:rsidR="00335928">
        <w:instrText xml:space="preserve">" </w:instrText>
      </w:r>
      <w:r>
        <w:fldChar w:fldCharType="end"/>
      </w:r>
      <w:r w:rsidR="00411DE7">
        <w:t>Logical ports are used to send and receive messages within the BizTalk Server environment. Logical ports are configured by using Orchestration Designer, and they appear on the Port Surface areas. Logical ports can be bound to logical ports in other orchestrations to enable direct communication or can be bound to physical ports to enable an orchestration to send and receive messages externally.</w:t>
      </w:r>
      <w:r>
        <w:fldChar w:fldCharType="begin"/>
      </w:r>
      <w:r w:rsidR="00335928">
        <w:instrText xml:space="preserve"> XE "</w:instrText>
      </w:r>
      <w:r w:rsidR="00335928" w:rsidRPr="005E60C2">
        <w:instrText>2933A.8.02.04.064.9</w:instrText>
      </w:r>
      <w:r w:rsidR="00335928">
        <w:instrText xml:space="preserve">" </w:instrText>
      </w:r>
      <w:r>
        <w:fldChar w:fldCharType="end"/>
      </w:r>
    </w:p>
    <w:p w:rsidR="00411DE7" w:rsidRDefault="00411DE7" w:rsidP="00DF18AC">
      <w:pPr>
        <w:pStyle w:val="Heading5"/>
      </w:pPr>
      <w:r w:rsidRPr="00411DE7">
        <w:t>Example</w:t>
      </w:r>
    </w:p>
    <w:p w:rsidR="00411DE7" w:rsidRDefault="00BD05D9" w:rsidP="00411DE7">
      <w:r>
        <w:lastRenderedPageBreak/>
        <w:fldChar w:fldCharType="begin"/>
      </w:r>
      <w:r w:rsidR="00335928">
        <w:instrText xml:space="preserve"> XE "</w:instrText>
      </w:r>
      <w:r w:rsidR="00335928" w:rsidRPr="009D7FA9">
        <w:instrText>2933A.8.02.04.065.1</w:instrText>
      </w:r>
      <w:r w:rsidR="00335928">
        <w:instrText xml:space="preserve">" </w:instrText>
      </w:r>
      <w:r>
        <w:fldChar w:fldCharType="end"/>
      </w:r>
      <w:r w:rsidR="00411DE7">
        <w:t>The following example shows how messages are passed through BizTalk messaging and orchestration services</w:t>
      </w:r>
      <w:r w:rsidR="00144AD5">
        <w:t>.</w:t>
      </w:r>
      <w:r>
        <w:fldChar w:fldCharType="begin"/>
      </w:r>
      <w:r w:rsidR="00335928">
        <w:instrText xml:space="preserve"> XE "</w:instrText>
      </w:r>
      <w:r w:rsidR="00335928" w:rsidRPr="000D3469">
        <w:instrText>2933A.8.02.04.065.9</w:instrText>
      </w:r>
      <w:r w:rsidR="00335928">
        <w:instrText xml:space="preserve">" </w:instrText>
      </w:r>
      <w:r>
        <w:fldChar w:fldCharType="end"/>
      </w:r>
    </w:p>
    <w:p w:rsidR="00411DE7" w:rsidRDefault="00BD05D9" w:rsidP="00B32463">
      <w:pPr>
        <w:pStyle w:val="NumList"/>
      </w:pPr>
      <w:r>
        <w:fldChar w:fldCharType="begin"/>
      </w:r>
      <w:r w:rsidR="00335928">
        <w:instrText xml:space="preserve"> XE "</w:instrText>
      </w:r>
      <w:r w:rsidR="00335928" w:rsidRPr="00F76FB7">
        <w:instrText>2933A.8.02.04.066.1</w:instrText>
      </w:r>
      <w:r w:rsidR="00335928">
        <w:instrText xml:space="preserve">" </w:instrText>
      </w:r>
      <w:r>
        <w:fldChar w:fldCharType="end"/>
      </w:r>
      <w:r w:rsidR="00411DE7">
        <w:t>A message is received by a physical receive port through an associated receive location.</w:t>
      </w:r>
      <w:r>
        <w:fldChar w:fldCharType="begin"/>
      </w:r>
      <w:r w:rsidR="00335928">
        <w:instrText xml:space="preserve"> XE "</w:instrText>
      </w:r>
      <w:r w:rsidR="00335928" w:rsidRPr="00890499">
        <w:instrText>2933A.8.02.04.066.9</w:instrText>
      </w:r>
      <w:r w:rsidR="00335928">
        <w:instrText xml:space="preserve">" </w:instrText>
      </w:r>
      <w:r>
        <w:fldChar w:fldCharType="end"/>
      </w:r>
    </w:p>
    <w:p w:rsidR="00411DE7" w:rsidRDefault="00BD05D9" w:rsidP="00B32463">
      <w:pPr>
        <w:pStyle w:val="NumList"/>
      </w:pPr>
      <w:r>
        <w:fldChar w:fldCharType="begin"/>
      </w:r>
      <w:r w:rsidR="00335928">
        <w:instrText xml:space="preserve"> XE "</w:instrText>
      </w:r>
      <w:r w:rsidR="00335928" w:rsidRPr="00AD58F3">
        <w:instrText>2933A.8.02.04.067.1</w:instrText>
      </w:r>
      <w:r w:rsidR="00335928">
        <w:instrText xml:space="preserve">" </w:instrText>
      </w:r>
      <w:r>
        <w:fldChar w:fldCharType="end"/>
      </w:r>
      <w:r w:rsidR="00411DE7">
        <w:t>The message is passed through the receive location (and any associated pipelines) and then saved in the MessageBox database.</w:t>
      </w:r>
      <w:r>
        <w:fldChar w:fldCharType="begin"/>
      </w:r>
      <w:r w:rsidR="00335928">
        <w:instrText xml:space="preserve"> XE "</w:instrText>
      </w:r>
      <w:r w:rsidR="00335928" w:rsidRPr="00BB2ACF">
        <w:instrText>2933A.8.02.04.067.9</w:instrText>
      </w:r>
      <w:r w:rsidR="00335928">
        <w:instrText xml:space="preserve">" </w:instrText>
      </w:r>
      <w:r>
        <w:fldChar w:fldCharType="end"/>
      </w:r>
    </w:p>
    <w:p w:rsidR="00411DE7" w:rsidRDefault="00BD05D9" w:rsidP="00B32463">
      <w:pPr>
        <w:pStyle w:val="NumList"/>
      </w:pPr>
      <w:r>
        <w:fldChar w:fldCharType="begin"/>
      </w:r>
      <w:r w:rsidR="00335928">
        <w:instrText xml:space="preserve"> XE "</w:instrText>
      </w:r>
      <w:r w:rsidR="00335928" w:rsidRPr="00A62F61">
        <w:instrText>2933A.8.02.04.068.1</w:instrText>
      </w:r>
      <w:r w:rsidR="00335928">
        <w:instrText xml:space="preserve">" </w:instrText>
      </w:r>
      <w:r>
        <w:fldChar w:fldCharType="end"/>
      </w:r>
      <w:r w:rsidR="00411DE7">
        <w:t>The message is picked up by a subscribing orchestration and then passed to the logical receive port in the orchestration. This subscription is generated by binding the logical port to the physical port that received the message.</w:t>
      </w:r>
      <w:r>
        <w:fldChar w:fldCharType="begin"/>
      </w:r>
      <w:r w:rsidR="00335928">
        <w:instrText xml:space="preserve"> XE "</w:instrText>
      </w:r>
      <w:r w:rsidR="00335928" w:rsidRPr="0033011E">
        <w:instrText>2933A.8.02.04.068.9</w:instrText>
      </w:r>
      <w:r w:rsidR="00335928">
        <w:instrText xml:space="preserve">" </w:instrText>
      </w:r>
      <w:r>
        <w:fldChar w:fldCharType="end"/>
      </w:r>
    </w:p>
    <w:p w:rsidR="00411DE7" w:rsidRDefault="00BD05D9" w:rsidP="00B32463">
      <w:pPr>
        <w:pStyle w:val="NumList"/>
      </w:pPr>
      <w:r>
        <w:fldChar w:fldCharType="begin"/>
      </w:r>
      <w:r w:rsidR="00335928">
        <w:instrText xml:space="preserve"> XE "</w:instrText>
      </w:r>
      <w:r w:rsidR="00335928" w:rsidRPr="00D8657D">
        <w:instrText>2933A.8.02.04.069.1</w:instrText>
      </w:r>
      <w:r w:rsidR="00335928">
        <w:instrText xml:space="preserve">" </w:instrText>
      </w:r>
      <w:r>
        <w:fldChar w:fldCharType="end"/>
      </w:r>
      <w:r w:rsidR="00411DE7">
        <w:t>The message is processed by the orchestration, and a resulting message is passed back to the MessageBox database through the logical send port.</w:t>
      </w:r>
      <w:r>
        <w:fldChar w:fldCharType="begin"/>
      </w:r>
      <w:r w:rsidR="00335928">
        <w:instrText xml:space="preserve"> XE "</w:instrText>
      </w:r>
      <w:r w:rsidR="00335928" w:rsidRPr="00B36FBD">
        <w:instrText>2933A.8.02.04.069.9</w:instrText>
      </w:r>
      <w:r w:rsidR="00335928">
        <w:instrText xml:space="preserve">" </w:instrText>
      </w:r>
      <w:r>
        <w:fldChar w:fldCharType="end"/>
      </w:r>
    </w:p>
    <w:p w:rsidR="00411DE7" w:rsidRDefault="00BD05D9" w:rsidP="00B32463">
      <w:pPr>
        <w:pStyle w:val="NumList"/>
      </w:pPr>
      <w:r>
        <w:fldChar w:fldCharType="begin"/>
      </w:r>
      <w:r w:rsidR="00335928">
        <w:instrText xml:space="preserve"> XE "</w:instrText>
      </w:r>
      <w:r w:rsidR="00335928" w:rsidRPr="003C060F">
        <w:instrText>2933A.8.02.04.070.1</w:instrText>
      </w:r>
      <w:r w:rsidR="00335928">
        <w:instrText xml:space="preserve">" </w:instrText>
      </w:r>
      <w:r>
        <w:fldChar w:fldCharType="end"/>
      </w:r>
      <w:r w:rsidR="00411DE7">
        <w:t>A subscribing physical send port picks up the message and then passes it through an associated pipeline.</w:t>
      </w:r>
      <w:r>
        <w:fldChar w:fldCharType="begin"/>
      </w:r>
      <w:r w:rsidR="00335928">
        <w:instrText xml:space="preserve"> XE "</w:instrText>
      </w:r>
      <w:r w:rsidR="00335928" w:rsidRPr="009962B0">
        <w:instrText>2933A.8.02.04.070.9</w:instrText>
      </w:r>
      <w:r w:rsidR="00335928">
        <w:instrText xml:space="preserve">" </w:instrText>
      </w:r>
      <w:r>
        <w:fldChar w:fldCharType="end"/>
      </w:r>
    </w:p>
    <w:p w:rsidR="00003C2F" w:rsidRDefault="00BD05D9" w:rsidP="00B32463">
      <w:pPr>
        <w:pStyle w:val="NumList"/>
      </w:pPr>
      <w:r>
        <w:fldChar w:fldCharType="begin"/>
      </w:r>
      <w:r w:rsidR="00335928">
        <w:instrText xml:space="preserve"> XE "</w:instrText>
      </w:r>
      <w:r w:rsidR="00335928" w:rsidRPr="0017371C">
        <w:instrText>2933A.8.02.04.071.1</w:instrText>
      </w:r>
      <w:r w:rsidR="00335928">
        <w:instrText xml:space="preserve">" </w:instrText>
      </w:r>
      <w:r>
        <w:fldChar w:fldCharType="end"/>
      </w:r>
      <w:r w:rsidR="00411DE7">
        <w:t>The message is sent to the target destination.</w:t>
      </w:r>
      <w:r>
        <w:fldChar w:fldCharType="begin"/>
      </w:r>
      <w:r w:rsidR="00335928">
        <w:instrText xml:space="preserve"> XE "</w:instrText>
      </w:r>
      <w:r w:rsidR="00335928" w:rsidRPr="00625F89">
        <w:instrText>2933A.8.02.04.071.9</w:instrText>
      </w:r>
      <w:r w:rsidR="00335928">
        <w:instrText xml:space="preserve">" </w:instrText>
      </w:r>
      <w:r>
        <w:fldChar w:fldCharType="end"/>
      </w:r>
    </w:p>
    <w:p w:rsidR="00337144" w:rsidRDefault="00337144">
      <w:pPr>
        <w:pStyle w:val="H3Topic"/>
      </w:pPr>
      <w:r>
        <w:lastRenderedPageBreak/>
        <w:t>Creating and Configuring Orchestration Ports</w:t>
      </w:r>
    </w:p>
    <w:p w:rsidR="00337144" w:rsidRDefault="00C8465A">
      <w:pPr>
        <w:pStyle w:val="ArtSlide"/>
      </w:pPr>
      <w:r>
        <w:rPr>
          <w:noProof/>
        </w:rPr>
        <w:drawing>
          <wp:inline distT="0" distB="0" distL="0" distR="0">
            <wp:extent cx="5486400" cy="4114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4114800"/>
                    </a:xfrm>
                    <a:prstGeom prst="rect">
                      <a:avLst/>
                    </a:prstGeom>
                  </pic:spPr>
                </pic:pic>
              </a:graphicData>
            </a:graphic>
          </wp:inline>
        </w:drawing>
      </w:r>
    </w:p>
    <w:p w:rsidR="00337144" w:rsidRDefault="00337144">
      <w:pPr>
        <w:pStyle w:val="ArtSlideBorder"/>
      </w:pPr>
    </w:p>
    <w:p w:rsidR="00337144" w:rsidRDefault="00337144" w:rsidP="00337144">
      <w:pPr>
        <w:pStyle w:val="H4Objective"/>
      </w:pPr>
      <w:r w:rsidRPr="00337144">
        <w:t>Create and configure orchestration ports.</w:t>
      </w:r>
    </w:p>
    <w:p w:rsidR="00337144" w:rsidRDefault="00337144" w:rsidP="00DF18AC">
      <w:pPr>
        <w:pStyle w:val="Heading5"/>
      </w:pPr>
      <w:r w:rsidRPr="00337144">
        <w:t>Introduction</w:t>
      </w:r>
    </w:p>
    <w:p w:rsidR="00337144" w:rsidRDefault="00BD05D9">
      <w:r>
        <w:fldChar w:fldCharType="begin"/>
      </w:r>
      <w:r w:rsidR="00335928">
        <w:instrText xml:space="preserve"> XE "</w:instrText>
      </w:r>
      <w:r w:rsidR="00335928" w:rsidRPr="00CB0598">
        <w:instrText>2933A.8.02.05.072.1</w:instrText>
      </w:r>
      <w:r w:rsidR="00335928">
        <w:instrText xml:space="preserve">" </w:instrText>
      </w:r>
      <w:r>
        <w:fldChar w:fldCharType="end"/>
      </w:r>
      <w:r w:rsidR="00337144" w:rsidRPr="00337144">
        <w:t xml:space="preserve">Each orchestration (logical) port added to a BizTalk orchestration must be based on a port type. Port types and ports are defined within the Orchestration View window in Visual Studio </w:t>
      </w:r>
      <w:r w:rsidR="00D76EB1">
        <w:t>2010</w:t>
      </w:r>
      <w:r w:rsidR="00337144" w:rsidRPr="00337144">
        <w:t>. Ports and types have properties that must be configured before linking the ports to send and receive shapes.</w:t>
      </w:r>
      <w:r>
        <w:fldChar w:fldCharType="begin"/>
      </w:r>
      <w:r w:rsidR="00335928">
        <w:instrText xml:space="preserve"> XE "</w:instrText>
      </w:r>
      <w:r w:rsidR="00335928" w:rsidRPr="006E1C1D">
        <w:instrText>2933A.8.02.05.072.9</w:instrText>
      </w:r>
      <w:r w:rsidR="00335928">
        <w:instrText xml:space="preserve">" </w:instrText>
      </w:r>
      <w:r>
        <w:fldChar w:fldCharType="end"/>
      </w:r>
    </w:p>
    <w:p w:rsidR="00337144" w:rsidRDefault="007A70F4" w:rsidP="00DF18AC">
      <w:pPr>
        <w:pStyle w:val="Heading5"/>
      </w:pPr>
      <w:smartTag w:uri="urn:schemas-microsoft-com:office:smarttags" w:element="place">
        <w:smartTag w:uri="urn:schemas-microsoft-com:office:smarttags" w:element="PlaceName">
          <w:r w:rsidRPr="007A70F4">
            <w:t>Orchestration</w:t>
          </w:r>
        </w:smartTag>
        <w:r w:rsidRPr="007A70F4">
          <w:t xml:space="preserve"> </w:t>
        </w:r>
        <w:smartTag w:uri="urn:schemas-microsoft-com:office:smarttags" w:element="PlaceType">
          <w:r w:rsidRPr="007A70F4">
            <w:t>Port</w:t>
          </w:r>
        </w:smartTag>
      </w:smartTag>
      <w:r w:rsidRPr="007A70F4">
        <w:t xml:space="preserve"> Types</w:t>
      </w:r>
    </w:p>
    <w:p w:rsidR="007A70F4" w:rsidRDefault="00BD05D9" w:rsidP="007A70F4">
      <w:r>
        <w:fldChar w:fldCharType="begin"/>
      </w:r>
      <w:r w:rsidR="00335928">
        <w:instrText xml:space="preserve"> XE "</w:instrText>
      </w:r>
      <w:r w:rsidR="00335928" w:rsidRPr="006E2A55">
        <w:instrText>2933A.8.02.05.073.1</w:instrText>
      </w:r>
      <w:r w:rsidR="00335928">
        <w:instrText xml:space="preserve">" </w:instrText>
      </w:r>
      <w:r>
        <w:fldChar w:fldCharType="end"/>
      </w:r>
      <w:r w:rsidR="007A70F4">
        <w:t>Types have properties for the identifier (which must be unique to the project), a description, the communication pattern (one-way or two-way), and the modifier (</w:t>
      </w:r>
      <w:r w:rsidR="00033E35">
        <w:t>p</w:t>
      </w:r>
      <w:r w:rsidR="007A70F4">
        <w:t xml:space="preserve">ublic, </w:t>
      </w:r>
      <w:r w:rsidR="00033E35">
        <w:t>p</w:t>
      </w:r>
      <w:r w:rsidR="007A70F4">
        <w:t xml:space="preserve">rivate, or internal), which identifies the accessibility of ports based in this type. </w:t>
      </w:r>
      <w:r>
        <w:fldChar w:fldCharType="begin"/>
      </w:r>
      <w:r w:rsidR="00335928">
        <w:instrText xml:space="preserve"> XE "</w:instrText>
      </w:r>
      <w:r w:rsidR="00335928" w:rsidRPr="00826D19">
        <w:instrText>2933A.8.02.05.073.9</w:instrText>
      </w:r>
      <w:r w:rsidR="00335928">
        <w:instrText xml:space="preserve">" </w:instrText>
      </w:r>
      <w:r>
        <w:fldChar w:fldCharType="end"/>
      </w:r>
    </w:p>
    <w:p w:rsidR="007A70F4" w:rsidRDefault="00BD05D9" w:rsidP="007A70F4">
      <w:r>
        <w:fldChar w:fldCharType="begin"/>
      </w:r>
      <w:r w:rsidR="00335928">
        <w:instrText xml:space="preserve"> XE "</w:instrText>
      </w:r>
      <w:r w:rsidR="00335928" w:rsidRPr="00C84FB9">
        <w:instrText>2933A.8.02.05.074.1</w:instrText>
      </w:r>
      <w:r w:rsidR="00335928">
        <w:instrText xml:space="preserve">" </w:instrText>
      </w:r>
      <w:r>
        <w:fldChar w:fldCharType="end"/>
      </w:r>
      <w:r w:rsidR="007A70F4">
        <w:t>If it is public, it is visible to anyone interacting with the orchestration. If it is private, it is visible to other orchestrations within the same project and namespace. If it is internal, the port type is visible only within the project. Because a port type definition includes message types, the scope of the message type must encompass that of any port type that uses it.</w:t>
      </w:r>
      <w:r>
        <w:fldChar w:fldCharType="begin"/>
      </w:r>
      <w:r w:rsidR="00335928">
        <w:instrText xml:space="preserve"> XE "</w:instrText>
      </w:r>
      <w:r w:rsidR="00335928" w:rsidRPr="00AF364C">
        <w:instrText>2933A.8.02.05.074.9</w:instrText>
      </w:r>
      <w:r w:rsidR="00335928">
        <w:instrText xml:space="preserve">" </w:instrText>
      </w:r>
      <w:r>
        <w:fldChar w:fldCharType="end"/>
      </w:r>
    </w:p>
    <w:p w:rsidR="007A70F4" w:rsidRDefault="007A70F4" w:rsidP="00DF18AC">
      <w:pPr>
        <w:pStyle w:val="Heading5"/>
      </w:pPr>
      <w:r>
        <w:t>Orchestration Ports</w:t>
      </w:r>
    </w:p>
    <w:p w:rsidR="009140B5" w:rsidRDefault="00BD05D9" w:rsidP="007A70F4">
      <w:r>
        <w:lastRenderedPageBreak/>
        <w:fldChar w:fldCharType="begin"/>
      </w:r>
      <w:r w:rsidR="00335928">
        <w:instrText xml:space="preserve"> XE "</w:instrText>
      </w:r>
      <w:r w:rsidR="00335928" w:rsidRPr="000A462B">
        <w:instrText>2933A.8.02.05.075.1</w:instrText>
      </w:r>
      <w:r w:rsidR="00335928">
        <w:instrText xml:space="preserve">" </w:instrText>
      </w:r>
      <w:r>
        <w:fldChar w:fldCharType="end"/>
      </w:r>
      <w:r w:rsidR="007A70F4">
        <w:t xml:space="preserve">Orchestration ports have Identifier and Description properties, as well as the type with which they are associated. Additionally, ports identify the direction of communication, which for one-way ports will be either sending or receiving. For two-way ports, the direction of the first communication is identified; for instance, a port can receive a request from an outside process and return a response (request-response), or it may solicit an external process to perform some action and wait for the receipt of a response (solicit-response). </w:t>
      </w:r>
    </w:p>
    <w:p w:rsidR="0081505A" w:rsidRDefault="0081505A" w:rsidP="0081505A">
      <w:pPr>
        <w:pStyle w:val="Heading5"/>
      </w:pPr>
      <w:r>
        <w:t>Orchestration Port Bindings</w:t>
      </w:r>
    </w:p>
    <w:p w:rsidR="007A70F4" w:rsidRDefault="007A70F4" w:rsidP="007A70F4">
      <w:r>
        <w:t>Finally, ports define the binding, which identifies how the port will communicate with the outside world. Available binding settings are as follows:</w:t>
      </w:r>
      <w:r w:rsidR="00BD05D9">
        <w:fldChar w:fldCharType="begin"/>
      </w:r>
      <w:r w:rsidR="00335928">
        <w:instrText xml:space="preserve"> XE "</w:instrText>
      </w:r>
      <w:r w:rsidR="00335928" w:rsidRPr="00FF4104">
        <w:instrText>2933A.8.02.05.075.9</w:instrText>
      </w:r>
      <w:r w:rsidR="00335928">
        <w:instrText xml:space="preserve">" </w:instrText>
      </w:r>
      <w:r w:rsidR="00BD05D9">
        <w:fldChar w:fldCharType="end"/>
      </w:r>
    </w:p>
    <w:p w:rsidR="007A70F4" w:rsidRDefault="00BD05D9" w:rsidP="007A70F4">
      <w:r w:rsidRPr="00F949E2">
        <w:rPr>
          <w:b/>
        </w:rPr>
        <w:fldChar w:fldCharType="begin"/>
      </w:r>
      <w:r w:rsidR="00335928" w:rsidRPr="00F949E2">
        <w:rPr>
          <w:b/>
        </w:rPr>
        <w:instrText xml:space="preserve"> XE "2933A.8.02.05.076.1" </w:instrText>
      </w:r>
      <w:r w:rsidRPr="00F949E2">
        <w:rPr>
          <w:b/>
        </w:rPr>
        <w:fldChar w:fldCharType="end"/>
      </w:r>
      <w:r w:rsidR="007A70F4" w:rsidRPr="00F949E2">
        <w:rPr>
          <w:b/>
        </w:rPr>
        <w:t>Specify now</w:t>
      </w:r>
      <w:r w:rsidR="007A70F4">
        <w:t xml:space="preserve">. When a port’s binding is set for specify now (early-bound), the configuration of the connection to the physical port will be defined at design time. This will automatically create a dedicated physical port when the orchestration assembly is deployed. Ports that are early-bound can be modified </w:t>
      </w:r>
      <w:r w:rsidR="00A9717F">
        <w:t>after</w:t>
      </w:r>
      <w:r w:rsidR="007A70F4">
        <w:t xml:space="preserve"> they have been deployed.</w:t>
      </w:r>
      <w:r>
        <w:fldChar w:fldCharType="begin"/>
      </w:r>
      <w:r w:rsidR="00335928">
        <w:instrText xml:space="preserve"> XE "</w:instrText>
      </w:r>
      <w:r w:rsidR="00335928" w:rsidRPr="00C82503">
        <w:instrText>2933A.8.02.05.076.9</w:instrText>
      </w:r>
      <w:r w:rsidR="00335928">
        <w:instrText xml:space="preserve">" </w:instrText>
      </w:r>
      <w:r>
        <w:fldChar w:fldCharType="end"/>
      </w:r>
    </w:p>
    <w:p w:rsidR="007A70F4" w:rsidRDefault="00BD05D9" w:rsidP="007A70F4">
      <w:r w:rsidRPr="00F949E2">
        <w:rPr>
          <w:b/>
        </w:rPr>
        <w:fldChar w:fldCharType="begin"/>
      </w:r>
      <w:r w:rsidR="00335928" w:rsidRPr="00F949E2">
        <w:rPr>
          <w:b/>
        </w:rPr>
        <w:instrText xml:space="preserve"> XE "2933A.8.02.05.077.1" </w:instrText>
      </w:r>
      <w:r w:rsidRPr="00F949E2">
        <w:rPr>
          <w:b/>
        </w:rPr>
        <w:fldChar w:fldCharType="end"/>
      </w:r>
      <w:r w:rsidR="007A70F4" w:rsidRPr="00F949E2">
        <w:rPr>
          <w:b/>
        </w:rPr>
        <w:t>Specify later</w:t>
      </w:r>
      <w:r w:rsidR="007A70F4">
        <w:t>. When a port’s binding is set for specify later (late-bound)</w:t>
      </w:r>
      <w:r w:rsidR="004F5DB7">
        <w:t>,</w:t>
      </w:r>
      <w:r w:rsidR="007A70F4">
        <w:t xml:space="preserve"> physical ports will need to be manually created and bound before the orchestration can be started. This option is good if the orchestration will bind to already existing ports and provides for better reusability between multiple send ports and orchestrations.</w:t>
      </w:r>
      <w:r>
        <w:fldChar w:fldCharType="begin"/>
      </w:r>
      <w:r w:rsidR="00335928">
        <w:instrText xml:space="preserve"> XE "</w:instrText>
      </w:r>
      <w:r w:rsidR="00335928" w:rsidRPr="003332E3">
        <w:instrText>2933A.8.02.05.077.9</w:instrText>
      </w:r>
      <w:r w:rsidR="00335928">
        <w:instrText xml:space="preserve">" </w:instrText>
      </w:r>
      <w:r>
        <w:fldChar w:fldCharType="end"/>
      </w:r>
    </w:p>
    <w:p w:rsidR="007A70F4" w:rsidRDefault="00BD05D9" w:rsidP="007A70F4">
      <w:r w:rsidRPr="00F949E2">
        <w:rPr>
          <w:b/>
        </w:rPr>
        <w:fldChar w:fldCharType="begin"/>
      </w:r>
      <w:r w:rsidR="00335928" w:rsidRPr="00F949E2">
        <w:rPr>
          <w:b/>
        </w:rPr>
        <w:instrText xml:space="preserve"> XE "2933A.8.02.05.078.1" </w:instrText>
      </w:r>
      <w:r w:rsidRPr="00F949E2">
        <w:rPr>
          <w:b/>
        </w:rPr>
        <w:fldChar w:fldCharType="end"/>
      </w:r>
      <w:r w:rsidR="007A70F4" w:rsidRPr="00F949E2">
        <w:rPr>
          <w:b/>
        </w:rPr>
        <w:t>Direct</w:t>
      </w:r>
      <w:r w:rsidR="007A70F4" w:rsidRPr="007A70F4">
        <w:rPr>
          <w:i/>
        </w:rPr>
        <w:t>.</w:t>
      </w:r>
      <w:r w:rsidR="007A70F4">
        <w:t xml:space="preserve"> Direct binding allows orchestrations to communicate directly with other orchestrations without the message passing through the MessageBox database as occurs with early- and late-bound ports.</w:t>
      </w:r>
      <w:r>
        <w:fldChar w:fldCharType="begin"/>
      </w:r>
      <w:r w:rsidR="00335928">
        <w:instrText xml:space="preserve"> XE "</w:instrText>
      </w:r>
      <w:r w:rsidR="00335928" w:rsidRPr="00B72755">
        <w:instrText>2933A.8.02.05.078.9</w:instrText>
      </w:r>
      <w:r w:rsidR="00335928">
        <w:instrText xml:space="preserve">" </w:instrText>
      </w:r>
      <w:r>
        <w:fldChar w:fldCharType="end"/>
      </w:r>
    </w:p>
    <w:p w:rsidR="007A70F4" w:rsidRDefault="00BD05D9" w:rsidP="007A70F4">
      <w:r w:rsidRPr="00F949E2">
        <w:rPr>
          <w:b/>
        </w:rPr>
        <w:fldChar w:fldCharType="begin"/>
      </w:r>
      <w:r w:rsidR="00335928" w:rsidRPr="00F949E2">
        <w:rPr>
          <w:b/>
        </w:rPr>
        <w:instrText xml:space="preserve"> XE "2933A.8.02.05.079.1" </w:instrText>
      </w:r>
      <w:r w:rsidRPr="00F949E2">
        <w:rPr>
          <w:b/>
        </w:rPr>
        <w:fldChar w:fldCharType="end"/>
      </w:r>
      <w:proofErr w:type="gramStart"/>
      <w:r w:rsidR="007A70F4" w:rsidRPr="00F949E2">
        <w:rPr>
          <w:b/>
        </w:rPr>
        <w:t>Dynamic</w:t>
      </w:r>
      <w:r w:rsidR="007A70F4">
        <w:t>.</w:t>
      </w:r>
      <w:proofErr w:type="gramEnd"/>
      <w:r w:rsidR="007A70F4">
        <w:t xml:space="preserve"> Dynamically bound ports are not configured at design time or at run time, but rather a decision is made within the orchestration that will determine the protocol and address to be used. Dynamic ports are frequently used for sending e-mail messages at run time or when communicating with trading partners for which different port configurations are required. This allows reading an e-mail address from a message within the orchestration and then specifying this as the destination address.</w:t>
      </w:r>
      <w:r>
        <w:fldChar w:fldCharType="begin"/>
      </w:r>
      <w:r w:rsidR="00335928">
        <w:instrText xml:space="preserve"> XE "</w:instrText>
      </w:r>
      <w:r w:rsidR="00335928" w:rsidRPr="00204581">
        <w:instrText>2933A.8.02.05.079.9</w:instrText>
      </w:r>
      <w:r w:rsidR="00335928">
        <w:instrText xml:space="preserve">" </w:instrText>
      </w:r>
      <w:r>
        <w:fldChar w:fldCharType="end"/>
      </w:r>
    </w:p>
    <w:p w:rsidR="007A70F4" w:rsidRDefault="00BD05D9" w:rsidP="007A70F4">
      <w:r>
        <w:fldChar w:fldCharType="begin"/>
      </w:r>
      <w:r w:rsidR="00335928">
        <w:instrText xml:space="preserve"> XE "</w:instrText>
      </w:r>
      <w:r w:rsidR="00335928" w:rsidRPr="00406975">
        <w:instrText>2933A.8.02.05.080.1</w:instrText>
      </w:r>
      <w:r w:rsidR="00335928">
        <w:instrText xml:space="preserve">" </w:instrText>
      </w:r>
      <w:r>
        <w:fldChar w:fldCharType="end"/>
      </w:r>
      <w:r w:rsidR="007A70F4">
        <w:t>Not all port configurations are supported by all adapters</w:t>
      </w:r>
      <w:r w:rsidR="00A64AE4">
        <w:t>—</w:t>
      </w:r>
      <w:r w:rsidR="007A70F4">
        <w:t>for example, two-way ports cannot be used in conjunction with FILE receive adapters</w:t>
      </w:r>
      <w:r w:rsidR="00A64AE4">
        <w:t>—</w:t>
      </w:r>
      <w:r w:rsidR="007A70F4">
        <w:t>but rather are used primarily for communicating with Web services, SQL servers, and other request/response systems.</w:t>
      </w:r>
      <w:r>
        <w:fldChar w:fldCharType="begin"/>
      </w:r>
      <w:r w:rsidR="00335928">
        <w:instrText xml:space="preserve"> XE "</w:instrText>
      </w:r>
      <w:r w:rsidR="00335928" w:rsidRPr="00261A23">
        <w:instrText>2933A.8.02.05.080.9</w:instrText>
      </w:r>
      <w:r w:rsidR="00335928">
        <w:instrText xml:space="preserve">" </w:instrText>
      </w:r>
      <w:r>
        <w:fldChar w:fldCharType="end"/>
      </w:r>
    </w:p>
    <w:p w:rsidR="007A70F4" w:rsidRDefault="007A70F4" w:rsidP="00DF18AC">
      <w:pPr>
        <w:pStyle w:val="Heading5"/>
      </w:pPr>
      <w:r>
        <w:t>Creating Orchestration Ports and Port Types</w:t>
      </w:r>
    </w:p>
    <w:p w:rsidR="007A70F4" w:rsidRDefault="00BD05D9" w:rsidP="007A70F4">
      <w:r>
        <w:fldChar w:fldCharType="begin"/>
      </w:r>
      <w:r w:rsidR="00335928">
        <w:instrText xml:space="preserve"> XE "</w:instrText>
      </w:r>
      <w:r w:rsidR="00335928" w:rsidRPr="005A7D91">
        <w:instrText>2933A.8.02.05.082.1</w:instrText>
      </w:r>
      <w:r w:rsidR="00335928">
        <w:instrText xml:space="preserve">" </w:instrText>
      </w:r>
      <w:r>
        <w:fldChar w:fldCharType="end"/>
      </w:r>
      <w:r w:rsidR="007A70F4" w:rsidRPr="007A70F4">
        <w:t>Although it is possible to create ports in the Orchestration View window, it is common to create them by using the Port Configuration Wizard. Launch the wizard by right-clicking either (right or left) port surface and then clicking New Configured Port.</w:t>
      </w:r>
      <w:r>
        <w:fldChar w:fldCharType="begin"/>
      </w:r>
      <w:r w:rsidR="00335928">
        <w:instrText xml:space="preserve"> XE "</w:instrText>
      </w:r>
      <w:r w:rsidR="00335928" w:rsidRPr="0005702B">
        <w:instrText>2933A.8.02.05.082.9</w:instrText>
      </w:r>
      <w:r w:rsidR="00335928">
        <w:instrText xml:space="preserve">" </w:instrText>
      </w:r>
      <w:r>
        <w:fldChar w:fldCharType="end"/>
      </w:r>
    </w:p>
    <w:p w:rsidR="00003C2F" w:rsidRDefault="00485696" w:rsidP="00EE1280">
      <w:pPr>
        <w:pStyle w:val="H3Topic"/>
      </w:pPr>
      <w:r w:rsidRPr="00485696">
        <w:lastRenderedPageBreak/>
        <w:t>Demonstration: Creating an Orchestration</w:t>
      </w:r>
    </w:p>
    <w:p w:rsidR="00003C2F" w:rsidRDefault="009E648D" w:rsidP="00E24034">
      <w:pPr>
        <w:pStyle w:val="ArtSlide"/>
      </w:pPr>
      <w:r>
        <w:rPr>
          <w:noProof/>
        </w:rPr>
        <w:drawing>
          <wp:inline distT="0" distB="0" distL="0" distR="0" wp14:anchorId="1F1CF25C" wp14:editId="348A87A4">
            <wp:extent cx="5486400" cy="41148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4114800"/>
                    </a:xfrm>
                    <a:prstGeom prst="rect">
                      <a:avLst/>
                    </a:prstGeom>
                  </pic:spPr>
                </pic:pic>
              </a:graphicData>
            </a:graphic>
          </wp:inline>
        </w:drawing>
      </w:r>
    </w:p>
    <w:p w:rsidR="00003C2F" w:rsidRDefault="005434E8" w:rsidP="00485696">
      <w:pPr>
        <w:pStyle w:val="H4Objective"/>
      </w:pPr>
      <w:r>
        <w:t>Learn</w:t>
      </w:r>
      <w:r w:rsidR="00E24034">
        <w:t xml:space="preserve"> how to create message variables</w:t>
      </w:r>
      <w:r w:rsidR="00637155">
        <w:t xml:space="preserve"> and </w:t>
      </w:r>
      <w:r w:rsidR="00E24034">
        <w:t>configure a receive shape, a transform shape, and a send shape. You will then see how to create logical send and receive shapes.</w:t>
      </w:r>
    </w:p>
    <w:p w:rsidR="00236876" w:rsidRDefault="00BD05D9" w:rsidP="008625A7">
      <w:pPr>
        <w:pStyle w:val="ListParagraph"/>
      </w:pPr>
      <w:r w:rsidRPr="00BD05D9">
        <w:fldChar w:fldCharType="begin"/>
      </w:r>
      <w:r w:rsidRPr="00BD05D9">
        <w:instrText xml:space="preserve"> XE "2933A.8.02.06.083.1" </w:instrText>
      </w:r>
      <w:r w:rsidRPr="00BD05D9">
        <w:fldChar w:fldCharType="end"/>
      </w:r>
    </w:p>
    <w:p w:rsidR="00236876" w:rsidRPr="008625A7" w:rsidRDefault="000B5A17" w:rsidP="008625A7">
      <w:pPr>
        <w:pStyle w:val="ListParagraph"/>
        <w:rPr>
          <w:i/>
        </w:rPr>
      </w:pPr>
      <w:r w:rsidRPr="008625A7">
        <w:rPr>
          <w:i/>
        </w:rPr>
        <w:t>Before starting this demonstration, delete the existing Demos application in</w:t>
      </w:r>
      <w:r w:rsidR="00561CA6">
        <w:rPr>
          <w:i/>
        </w:rPr>
        <w:t xml:space="preserve"> the </w:t>
      </w:r>
      <w:r w:rsidRPr="008625A7">
        <w:rPr>
          <w:i/>
        </w:rPr>
        <w:t>BizTalk Server Administration Console.</w:t>
      </w:r>
      <w:r w:rsidR="006A7810">
        <w:rPr>
          <w:i/>
        </w:rPr>
        <w:t xml:space="preserve">  The Demos application might need to be stopped before it can be deleted. </w:t>
      </w:r>
    </w:p>
    <w:p w:rsidR="00003C2F" w:rsidRDefault="00F76B84" w:rsidP="00DF18AC">
      <w:pPr>
        <w:pStyle w:val="Heading5"/>
      </w:pPr>
      <w:r>
        <w:t xml:space="preserve">Create a </w:t>
      </w:r>
      <w:r w:rsidR="00044556">
        <w:t>New Orchestration</w:t>
      </w:r>
    </w:p>
    <w:p w:rsidR="00374C51" w:rsidRDefault="00BD05D9" w:rsidP="00683532">
      <w:pPr>
        <w:pStyle w:val="NumList"/>
        <w:numPr>
          <w:ilvl w:val="0"/>
          <w:numId w:val="23"/>
        </w:numPr>
      </w:pPr>
      <w:r>
        <w:fldChar w:fldCharType="begin"/>
      </w:r>
      <w:r w:rsidR="00335928">
        <w:instrText xml:space="preserve"> XE "</w:instrText>
      </w:r>
      <w:r w:rsidR="00335928" w:rsidRPr="00471CF2">
        <w:instrText>2933A.8.02.06.083.1</w:instrText>
      </w:r>
      <w:r w:rsidR="00335928">
        <w:instrText xml:space="preserve">" </w:instrText>
      </w:r>
      <w:r>
        <w:fldChar w:fldCharType="end"/>
      </w:r>
      <w:r w:rsidR="00374C51">
        <w:t xml:space="preserve">In Windows Explorer, navigate to </w:t>
      </w:r>
      <w:r w:rsidR="00374C51" w:rsidRPr="00683532">
        <w:rPr>
          <w:b/>
        </w:rPr>
        <w:t>C:\AllFiles\DemoCode\Module8\</w:t>
      </w:r>
      <w:r w:rsidR="00A13D49" w:rsidRPr="00683532">
        <w:rPr>
          <w:b/>
        </w:rPr>
        <w:t>Demo</w:t>
      </w:r>
      <w:r w:rsidR="001D6026">
        <w:t>,</w:t>
      </w:r>
      <w:r w:rsidR="00374C51">
        <w:t xml:space="preserve"> and then double-click </w:t>
      </w:r>
      <w:r w:rsidR="00A13D49" w:rsidRPr="00683532">
        <w:rPr>
          <w:b/>
        </w:rPr>
        <w:t>Demo</w:t>
      </w:r>
      <w:r w:rsidR="00374C51" w:rsidRPr="00683532">
        <w:rPr>
          <w:b/>
        </w:rPr>
        <w:t>.sln</w:t>
      </w:r>
      <w:r w:rsidR="00374C51">
        <w:t>.</w:t>
      </w:r>
      <w:r>
        <w:fldChar w:fldCharType="begin"/>
      </w:r>
      <w:r w:rsidR="00335928">
        <w:instrText xml:space="preserve"> XE "</w:instrText>
      </w:r>
      <w:r w:rsidR="00335928" w:rsidRPr="00DC18AF">
        <w:instrText>2933A.8.02.06.083.9</w:instrText>
      </w:r>
      <w:r w:rsidR="00335928">
        <w:instrText xml:space="preserve">" </w:instrText>
      </w:r>
      <w:r>
        <w:fldChar w:fldCharType="end"/>
      </w:r>
    </w:p>
    <w:p w:rsidR="00885665" w:rsidRDefault="00885665" w:rsidP="00F76B84">
      <w:pPr>
        <w:pStyle w:val="NumList"/>
      </w:pPr>
      <w:r>
        <w:t xml:space="preserve">In Solution Explorer, right-click </w:t>
      </w:r>
      <w:r w:rsidR="00BD05D9" w:rsidRPr="00BD05D9">
        <w:rPr>
          <w:b/>
        </w:rPr>
        <w:t>Messaging</w:t>
      </w:r>
      <w:r>
        <w:t xml:space="preserve">, and then click </w:t>
      </w:r>
      <w:r w:rsidR="00BD05D9" w:rsidRPr="00BD05D9">
        <w:rPr>
          <w:b/>
        </w:rPr>
        <w:t>Build</w:t>
      </w:r>
      <w:r>
        <w:t>.</w:t>
      </w:r>
    </w:p>
    <w:p w:rsidR="00F76B84" w:rsidRDefault="00BD05D9" w:rsidP="00F76B84">
      <w:pPr>
        <w:pStyle w:val="NumList"/>
      </w:pPr>
      <w:r>
        <w:fldChar w:fldCharType="begin"/>
      </w:r>
      <w:r w:rsidR="00335928">
        <w:instrText xml:space="preserve"> XE "</w:instrText>
      </w:r>
      <w:r w:rsidR="00335928" w:rsidRPr="00386656">
        <w:instrText>2933A.8.02.06.084.1</w:instrText>
      </w:r>
      <w:r w:rsidR="00335928">
        <w:instrText xml:space="preserve">" </w:instrText>
      </w:r>
      <w:r>
        <w:fldChar w:fldCharType="end"/>
      </w:r>
      <w:r w:rsidR="00F76B84" w:rsidRPr="00C330EF">
        <w:t xml:space="preserve">In Solution Explorer, right-click </w:t>
      </w:r>
      <w:r w:rsidR="00F76B84">
        <w:rPr>
          <w:b/>
        </w:rPr>
        <w:t>Processes</w:t>
      </w:r>
      <w:r w:rsidR="00F76B84" w:rsidRPr="00C330EF">
        <w:t xml:space="preserve">, point to </w:t>
      </w:r>
      <w:r w:rsidR="00F76B84" w:rsidRPr="00C330EF">
        <w:rPr>
          <w:b/>
        </w:rPr>
        <w:t>Add</w:t>
      </w:r>
      <w:r w:rsidR="00F76B84" w:rsidRPr="00C330EF">
        <w:t xml:space="preserve">, and then click </w:t>
      </w:r>
      <w:r w:rsidR="00F76B84" w:rsidRPr="00C330EF">
        <w:rPr>
          <w:b/>
        </w:rPr>
        <w:t>New Item</w:t>
      </w:r>
      <w:r w:rsidR="00F76B84" w:rsidRPr="00C330EF">
        <w:t>.</w:t>
      </w:r>
      <w:r>
        <w:fldChar w:fldCharType="begin"/>
      </w:r>
      <w:r w:rsidR="00335928">
        <w:instrText xml:space="preserve"> XE "</w:instrText>
      </w:r>
      <w:r w:rsidR="00335928" w:rsidRPr="005D2C37">
        <w:instrText>2933A.8.02.06.084.9</w:instrText>
      </w:r>
      <w:r w:rsidR="00335928">
        <w:instrText xml:space="preserve">" </w:instrText>
      </w:r>
      <w:r>
        <w:fldChar w:fldCharType="end"/>
      </w:r>
    </w:p>
    <w:p w:rsidR="00F76B84" w:rsidRDefault="00BD05D9" w:rsidP="00F76B84">
      <w:pPr>
        <w:pStyle w:val="NumList"/>
      </w:pPr>
      <w:r>
        <w:fldChar w:fldCharType="begin"/>
      </w:r>
      <w:r w:rsidR="00335928">
        <w:instrText xml:space="preserve"> XE "</w:instrText>
      </w:r>
      <w:r w:rsidR="00335928" w:rsidRPr="00FD065B">
        <w:instrText>2933A.8.02.06.085.1</w:instrText>
      </w:r>
      <w:r w:rsidR="00335928">
        <w:instrText xml:space="preserve">" </w:instrText>
      </w:r>
      <w:r>
        <w:fldChar w:fldCharType="end"/>
      </w:r>
      <w:r w:rsidR="00F76B84" w:rsidRPr="00C330EF">
        <w:t xml:space="preserve">In the </w:t>
      </w:r>
      <w:r w:rsidR="00F76B84" w:rsidRPr="00C330EF">
        <w:rPr>
          <w:b/>
        </w:rPr>
        <w:t>Add New Item</w:t>
      </w:r>
      <w:r w:rsidR="00F76B84" w:rsidRPr="00C330EF">
        <w:t xml:space="preserve"> dialog box, click </w:t>
      </w:r>
      <w:r w:rsidR="00F76B84" w:rsidRPr="00C330EF">
        <w:rPr>
          <w:b/>
        </w:rPr>
        <w:t>BizTalk Orchestration</w:t>
      </w:r>
      <w:r w:rsidR="00F76B84" w:rsidRPr="00C330EF">
        <w:t xml:space="preserve">, in the </w:t>
      </w:r>
      <w:r w:rsidR="00F76B84" w:rsidRPr="00C330EF">
        <w:rPr>
          <w:b/>
        </w:rPr>
        <w:t xml:space="preserve">Name </w:t>
      </w:r>
      <w:r w:rsidR="00F76B84" w:rsidRPr="00C330EF">
        <w:t xml:space="preserve">box, type </w:t>
      </w:r>
      <w:r w:rsidR="00F76B84" w:rsidRPr="00C330EF">
        <w:rPr>
          <w:b/>
        </w:rPr>
        <w:t>ProcessOrder_Cash.odx</w:t>
      </w:r>
      <w:r w:rsidR="00F76B84" w:rsidRPr="00C330EF">
        <w:t xml:space="preserve">, and then click </w:t>
      </w:r>
      <w:r w:rsidR="00F76B84" w:rsidRPr="00C330EF">
        <w:rPr>
          <w:b/>
        </w:rPr>
        <w:t>Add</w:t>
      </w:r>
      <w:r w:rsidR="00F76B84" w:rsidRPr="00C330EF">
        <w:t>.</w:t>
      </w:r>
      <w:r>
        <w:fldChar w:fldCharType="begin"/>
      </w:r>
      <w:r w:rsidR="00335928">
        <w:instrText xml:space="preserve"> XE "</w:instrText>
      </w:r>
      <w:r w:rsidR="00335928" w:rsidRPr="005B35E2">
        <w:instrText>2933A.8.02.06.085.9</w:instrText>
      </w:r>
      <w:r w:rsidR="00335928">
        <w:instrText xml:space="preserve">" </w:instrText>
      </w:r>
      <w:r>
        <w:fldChar w:fldCharType="end"/>
      </w:r>
    </w:p>
    <w:p w:rsidR="00044556" w:rsidRDefault="00044556" w:rsidP="00044556">
      <w:pPr>
        <w:pStyle w:val="Heading5"/>
      </w:pPr>
      <w:r>
        <w:t>Create a Message Variable</w:t>
      </w:r>
    </w:p>
    <w:p w:rsidR="003006E3" w:rsidRDefault="003006E3" w:rsidP="003006E3">
      <w:pPr>
        <w:pStyle w:val="NumList"/>
        <w:numPr>
          <w:ilvl w:val="0"/>
          <w:numId w:val="36"/>
        </w:numPr>
      </w:pPr>
      <w:r>
        <w:fldChar w:fldCharType="begin"/>
      </w:r>
      <w:r>
        <w:instrText xml:space="preserve"> XE "</w:instrText>
      </w:r>
      <w:r w:rsidRPr="008E748B">
        <w:instrText>2933A.8.02.06.086.1</w:instrText>
      </w:r>
      <w:r>
        <w:instrText xml:space="preserve">" </w:instrText>
      </w:r>
      <w:r>
        <w:fldChar w:fldCharType="end"/>
      </w:r>
      <w:r w:rsidRPr="00C330EF">
        <w:t xml:space="preserve">In Orchestration View, right-click </w:t>
      </w:r>
      <w:r w:rsidRPr="003006E3">
        <w:rPr>
          <w:b/>
        </w:rPr>
        <w:t>Messages</w:t>
      </w:r>
      <w:r w:rsidRPr="00C330EF">
        <w:t xml:space="preserve">, and then click </w:t>
      </w:r>
      <w:r w:rsidRPr="003006E3">
        <w:rPr>
          <w:b/>
        </w:rPr>
        <w:t>New Message</w:t>
      </w:r>
      <w:r w:rsidRPr="00C330EF">
        <w:t>.</w:t>
      </w:r>
    </w:p>
    <w:p w:rsidR="00F76B84" w:rsidRPr="00C330EF" w:rsidRDefault="00BD05D9" w:rsidP="00044556">
      <w:pPr>
        <w:pStyle w:val="NumList"/>
        <w:numPr>
          <w:ilvl w:val="0"/>
          <w:numId w:val="36"/>
        </w:numPr>
      </w:pPr>
      <w:r>
        <w:fldChar w:fldCharType="begin"/>
      </w:r>
      <w:r w:rsidR="00335928">
        <w:instrText xml:space="preserve"> XE "</w:instrText>
      </w:r>
      <w:r w:rsidR="00335928" w:rsidRPr="00D96E79">
        <w:instrText>2933A.8.02.06.087.1</w:instrText>
      </w:r>
      <w:r w:rsidR="00335928">
        <w:instrText xml:space="preserve">" </w:instrText>
      </w:r>
      <w:r>
        <w:fldChar w:fldCharType="end"/>
      </w:r>
      <w:r w:rsidR="00F76B84" w:rsidRPr="00C330EF">
        <w:t xml:space="preserve">In </w:t>
      </w:r>
      <w:r w:rsidR="00F76B84" w:rsidRPr="00A062AD">
        <w:t xml:space="preserve">the </w:t>
      </w:r>
      <w:r w:rsidR="00F76B84" w:rsidRPr="00044556">
        <w:rPr>
          <w:bCs/>
        </w:rPr>
        <w:t>Properties</w:t>
      </w:r>
      <w:r w:rsidR="00F76B84" w:rsidRPr="00C330EF">
        <w:t xml:space="preserve"> </w:t>
      </w:r>
      <w:r w:rsidR="004508DB">
        <w:t>window</w:t>
      </w:r>
      <w:r w:rsidR="00F76B84" w:rsidRPr="00C330EF">
        <w:t xml:space="preserve">, in the </w:t>
      </w:r>
      <w:r w:rsidR="00F76B84" w:rsidRPr="00044556">
        <w:rPr>
          <w:b/>
        </w:rPr>
        <w:t>Identifier</w:t>
      </w:r>
      <w:r w:rsidR="00F76B84" w:rsidRPr="00C330EF">
        <w:t xml:space="preserve"> box, type </w:t>
      </w:r>
      <w:proofErr w:type="spellStart"/>
      <w:r w:rsidR="00F76B84" w:rsidRPr="00044556">
        <w:rPr>
          <w:b/>
        </w:rPr>
        <w:t>msgSalesOrder</w:t>
      </w:r>
      <w:proofErr w:type="spellEnd"/>
      <w:r w:rsidR="00F76B84" w:rsidRPr="00C330EF">
        <w:t>.</w:t>
      </w:r>
      <w:r>
        <w:fldChar w:fldCharType="begin"/>
      </w:r>
      <w:r w:rsidR="00335928">
        <w:instrText xml:space="preserve"> XE "</w:instrText>
      </w:r>
      <w:r w:rsidR="00335928" w:rsidRPr="004C5EDD">
        <w:instrText>2933A.8.02.06.087.9</w:instrText>
      </w:r>
      <w:r w:rsidR="00335928">
        <w:instrText xml:space="preserve">" </w:instrText>
      </w:r>
      <w:r>
        <w:fldChar w:fldCharType="end"/>
      </w:r>
    </w:p>
    <w:p w:rsidR="00F76B84" w:rsidRPr="00C330EF" w:rsidRDefault="00BD05D9" w:rsidP="00F76B84">
      <w:pPr>
        <w:pStyle w:val="NumList"/>
      </w:pPr>
      <w:r>
        <w:lastRenderedPageBreak/>
        <w:fldChar w:fldCharType="begin"/>
      </w:r>
      <w:r w:rsidR="00335928">
        <w:instrText xml:space="preserve"> XE "</w:instrText>
      </w:r>
      <w:r w:rsidR="00335928" w:rsidRPr="00A93869">
        <w:instrText>2933A.8.02.06.088.1</w:instrText>
      </w:r>
      <w:r w:rsidR="00335928">
        <w:instrText xml:space="preserve">" </w:instrText>
      </w:r>
      <w:r>
        <w:fldChar w:fldCharType="end"/>
      </w:r>
      <w:r w:rsidR="00F76B84" w:rsidRPr="00C330EF">
        <w:t xml:space="preserve">In the </w:t>
      </w:r>
      <w:r w:rsidR="00F76B84" w:rsidRPr="00C330EF">
        <w:rPr>
          <w:b/>
          <w:bCs/>
        </w:rPr>
        <w:t>Message Type</w:t>
      </w:r>
      <w:r w:rsidR="00F76B84" w:rsidRPr="00C330EF">
        <w:t xml:space="preserve"> list, </w:t>
      </w:r>
      <w:r w:rsidR="004508DB">
        <w:t>expand</w:t>
      </w:r>
      <w:r w:rsidR="004508DB" w:rsidRPr="00C330EF">
        <w:t xml:space="preserve"> </w:t>
      </w:r>
      <w:r w:rsidR="00F76B84" w:rsidRPr="00C330EF">
        <w:rPr>
          <w:b/>
          <w:bCs/>
        </w:rPr>
        <w:t>Schemas</w:t>
      </w:r>
      <w:r w:rsidR="00F76B84" w:rsidRPr="00C330EF">
        <w:t xml:space="preserve">, </w:t>
      </w:r>
      <w:r w:rsidR="00674DD6">
        <w:t xml:space="preserve">and then </w:t>
      </w:r>
      <w:r w:rsidR="00F76B84" w:rsidRPr="00C330EF">
        <w:t xml:space="preserve">click </w:t>
      </w:r>
      <w:r w:rsidR="00F76B84" w:rsidRPr="00C330EF">
        <w:rPr>
          <w:b/>
        </w:rPr>
        <w:t>&lt;Select from referenced assembly&gt;</w:t>
      </w:r>
      <w:r w:rsidR="00F76B84" w:rsidRPr="00C330EF">
        <w:t>.</w:t>
      </w:r>
      <w:r>
        <w:fldChar w:fldCharType="begin"/>
      </w:r>
      <w:r w:rsidR="00335928">
        <w:instrText xml:space="preserve"> XE "</w:instrText>
      </w:r>
      <w:r w:rsidR="00335928" w:rsidRPr="00F52516">
        <w:instrText>2933A.8.02.06.088.9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1C4AB7">
        <w:instrText>2933A.8.02.06.089.1</w:instrText>
      </w:r>
      <w:r w:rsidR="00335928">
        <w:instrText xml:space="preserve">" </w:instrText>
      </w:r>
      <w:r>
        <w:fldChar w:fldCharType="end"/>
      </w:r>
      <w:r w:rsidR="00F76B84" w:rsidRPr="00C330EF">
        <w:t xml:space="preserve">In the </w:t>
      </w:r>
      <w:r w:rsidR="00F76B84" w:rsidRPr="00C330EF">
        <w:rPr>
          <w:b/>
        </w:rPr>
        <w:t>Select Artifact Type</w:t>
      </w:r>
      <w:r w:rsidR="00F76B84" w:rsidRPr="00C330EF">
        <w:t xml:space="preserve"> dialog box, </w:t>
      </w:r>
      <w:r w:rsidR="00AD4636">
        <w:t>click</w:t>
      </w:r>
      <w:r w:rsidR="00352CA1">
        <w:t xml:space="preserve"> </w:t>
      </w:r>
      <w:proofErr w:type="spellStart"/>
      <w:r w:rsidR="00352CA1">
        <w:rPr>
          <w:b/>
        </w:rPr>
        <w:t>Demo.Messaging</w:t>
      </w:r>
      <w:proofErr w:type="spellEnd"/>
      <w:r w:rsidR="00352CA1">
        <w:t xml:space="preserve">, click </w:t>
      </w:r>
      <w:proofErr w:type="spellStart"/>
      <w:r w:rsidR="00F76B84" w:rsidRPr="00C330EF">
        <w:rPr>
          <w:b/>
        </w:rPr>
        <w:t>SalesOrder</w:t>
      </w:r>
      <w:proofErr w:type="spellEnd"/>
      <w:r w:rsidR="00F76B84" w:rsidRPr="00C330EF">
        <w:t xml:space="preserve">, and then click </w:t>
      </w:r>
      <w:r w:rsidR="00F76B84" w:rsidRPr="00C330EF">
        <w:rPr>
          <w:b/>
        </w:rPr>
        <w:t>OK</w:t>
      </w:r>
      <w:r w:rsidR="00F76B84" w:rsidRPr="00C330EF">
        <w:t>.</w:t>
      </w:r>
      <w:r>
        <w:fldChar w:fldCharType="begin"/>
      </w:r>
      <w:r w:rsidR="00335928">
        <w:instrText xml:space="preserve"> XE "</w:instrText>
      </w:r>
      <w:r w:rsidR="00335928" w:rsidRPr="00205483">
        <w:instrText>2933A.8.02.06.089.9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8C7884">
        <w:instrText>2933A.8.02.06.090.1</w:instrText>
      </w:r>
      <w:r w:rsidR="00335928">
        <w:instrText xml:space="preserve">" </w:instrText>
      </w:r>
      <w:r>
        <w:fldChar w:fldCharType="end"/>
      </w:r>
      <w:r w:rsidR="00F76B84" w:rsidRPr="00C330EF">
        <w:t xml:space="preserve">In Orchestration View, right-click </w:t>
      </w:r>
      <w:r w:rsidR="00E53D29">
        <w:rPr>
          <w:b/>
        </w:rPr>
        <w:t>Messages</w:t>
      </w:r>
      <w:r w:rsidR="00F76B84" w:rsidRPr="00C330EF">
        <w:t xml:space="preserve">, and then click </w:t>
      </w:r>
      <w:r w:rsidR="00F76B84" w:rsidRPr="00C330EF">
        <w:rPr>
          <w:b/>
        </w:rPr>
        <w:t>New Message</w:t>
      </w:r>
      <w:r w:rsidR="00F76B84" w:rsidRPr="00C330EF">
        <w:t>.</w:t>
      </w:r>
      <w:r>
        <w:fldChar w:fldCharType="begin"/>
      </w:r>
      <w:r w:rsidR="00335928">
        <w:instrText xml:space="preserve"> XE "</w:instrText>
      </w:r>
      <w:r w:rsidR="00335928" w:rsidRPr="00281704">
        <w:instrText>2933A.8.02.06.090.9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C660CE">
        <w:instrText>2933A.8.02.06.091.1</w:instrText>
      </w:r>
      <w:r w:rsidR="00335928">
        <w:instrText xml:space="preserve">" </w:instrText>
      </w:r>
      <w:r>
        <w:fldChar w:fldCharType="end"/>
      </w:r>
      <w:r w:rsidR="00F76B84" w:rsidRPr="00C330EF">
        <w:t xml:space="preserve">In the </w:t>
      </w:r>
      <w:r w:rsidR="00F76B84" w:rsidRPr="00A062AD">
        <w:rPr>
          <w:bCs/>
        </w:rPr>
        <w:t>Properties</w:t>
      </w:r>
      <w:r w:rsidR="00F76B84" w:rsidRPr="00C330EF">
        <w:t xml:space="preserve"> </w:t>
      </w:r>
      <w:r w:rsidR="004508DB">
        <w:t>window</w:t>
      </w:r>
      <w:r w:rsidR="00F76B84" w:rsidRPr="00C330EF">
        <w:t xml:space="preserve">, in the </w:t>
      </w:r>
      <w:r w:rsidR="00F76B84" w:rsidRPr="00C330EF">
        <w:rPr>
          <w:b/>
        </w:rPr>
        <w:t>Identifier</w:t>
      </w:r>
      <w:r w:rsidR="00F76B84" w:rsidRPr="00C330EF">
        <w:t xml:space="preserve"> box, type </w:t>
      </w:r>
      <w:proofErr w:type="spellStart"/>
      <w:r w:rsidR="00F76B84" w:rsidRPr="00C330EF">
        <w:rPr>
          <w:b/>
        </w:rPr>
        <w:t>msgRestock</w:t>
      </w:r>
      <w:proofErr w:type="spellEnd"/>
      <w:r w:rsidR="00F76B84" w:rsidRPr="00C330EF">
        <w:t>.</w:t>
      </w:r>
      <w:r>
        <w:fldChar w:fldCharType="begin"/>
      </w:r>
      <w:r w:rsidR="00335928">
        <w:instrText xml:space="preserve"> XE "</w:instrText>
      </w:r>
      <w:r w:rsidR="00335928" w:rsidRPr="00F23E3C">
        <w:instrText>2933A.8.02.06.091.9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A9456E">
        <w:instrText>2933A.8.02.06.092.1</w:instrText>
      </w:r>
      <w:r w:rsidR="00335928">
        <w:instrText xml:space="preserve">" </w:instrText>
      </w:r>
      <w:r>
        <w:fldChar w:fldCharType="end"/>
      </w:r>
      <w:r w:rsidR="00F76B84" w:rsidRPr="00C330EF">
        <w:t xml:space="preserve">In the </w:t>
      </w:r>
      <w:r w:rsidR="00F76B84" w:rsidRPr="00C330EF">
        <w:rPr>
          <w:b/>
          <w:bCs/>
        </w:rPr>
        <w:t>Message Type</w:t>
      </w:r>
      <w:r w:rsidR="00F76B84" w:rsidRPr="00C330EF">
        <w:t xml:space="preserve"> list, under </w:t>
      </w:r>
      <w:r w:rsidR="00F76B84" w:rsidRPr="00C330EF">
        <w:rPr>
          <w:b/>
          <w:bCs/>
        </w:rPr>
        <w:t>Schemas</w:t>
      </w:r>
      <w:r w:rsidR="00F76B84" w:rsidRPr="00C330EF">
        <w:t xml:space="preserve">, click </w:t>
      </w:r>
      <w:r w:rsidR="00F76B84" w:rsidRPr="00C330EF">
        <w:rPr>
          <w:b/>
        </w:rPr>
        <w:t>&lt;Select from referenced assembly&gt;</w:t>
      </w:r>
      <w:r w:rsidR="00F76B84" w:rsidRPr="00C330EF">
        <w:t>.</w:t>
      </w:r>
      <w:r>
        <w:fldChar w:fldCharType="begin"/>
      </w:r>
      <w:r w:rsidR="00335928">
        <w:instrText xml:space="preserve"> XE "</w:instrText>
      </w:r>
      <w:r w:rsidR="00335928" w:rsidRPr="00E5713C">
        <w:instrText>2933A.8.02.06.092.9</w:instrText>
      </w:r>
      <w:r w:rsidR="00335928">
        <w:instrText xml:space="preserve">" </w:instrText>
      </w:r>
      <w:r>
        <w:fldChar w:fldCharType="end"/>
      </w:r>
    </w:p>
    <w:p w:rsidR="00F76B84" w:rsidRDefault="00BD05D9" w:rsidP="00F76B84">
      <w:pPr>
        <w:pStyle w:val="NumList"/>
      </w:pPr>
      <w:r>
        <w:fldChar w:fldCharType="begin"/>
      </w:r>
      <w:r w:rsidR="00335928">
        <w:instrText xml:space="preserve"> XE "</w:instrText>
      </w:r>
      <w:r w:rsidR="00335928" w:rsidRPr="00BE4C9D">
        <w:instrText>2933A.8.02.06.093.1</w:instrText>
      </w:r>
      <w:r w:rsidR="00335928">
        <w:instrText xml:space="preserve">" </w:instrText>
      </w:r>
      <w:r>
        <w:fldChar w:fldCharType="end"/>
      </w:r>
      <w:r w:rsidR="00F76B84" w:rsidRPr="00C330EF">
        <w:t xml:space="preserve">In the </w:t>
      </w:r>
      <w:r w:rsidR="00F76B84" w:rsidRPr="00C330EF">
        <w:rPr>
          <w:b/>
        </w:rPr>
        <w:t>Select Artifact Type</w:t>
      </w:r>
      <w:r w:rsidR="00F76B84" w:rsidRPr="00C330EF">
        <w:t xml:space="preserve"> dialog box, click </w:t>
      </w:r>
      <w:proofErr w:type="spellStart"/>
      <w:r w:rsidR="000D1882">
        <w:rPr>
          <w:b/>
        </w:rPr>
        <w:t>Demo</w:t>
      </w:r>
      <w:r w:rsidR="00F76B84" w:rsidRPr="00C330EF">
        <w:rPr>
          <w:b/>
        </w:rPr>
        <w:t>.Messaging</w:t>
      </w:r>
      <w:proofErr w:type="spellEnd"/>
      <w:r w:rsidR="00F76B84" w:rsidRPr="00C330EF">
        <w:t xml:space="preserve">, click </w:t>
      </w:r>
      <w:r w:rsidR="00F76B84" w:rsidRPr="00C330EF">
        <w:rPr>
          <w:b/>
        </w:rPr>
        <w:t>Restock</w:t>
      </w:r>
      <w:r w:rsidR="00F76B84" w:rsidRPr="00C330EF">
        <w:t xml:space="preserve">, and then click </w:t>
      </w:r>
      <w:r w:rsidR="00F76B84" w:rsidRPr="00C330EF">
        <w:rPr>
          <w:b/>
        </w:rPr>
        <w:t>OK</w:t>
      </w:r>
      <w:r w:rsidR="00F76B84" w:rsidRPr="00C330EF">
        <w:t>.</w:t>
      </w:r>
      <w:r>
        <w:fldChar w:fldCharType="begin"/>
      </w:r>
      <w:r w:rsidR="00335928">
        <w:instrText xml:space="preserve"> XE "</w:instrText>
      </w:r>
      <w:r w:rsidR="00335928" w:rsidRPr="003B1C1C">
        <w:instrText>2933A.8.02.06.093.9</w:instrText>
      </w:r>
      <w:r w:rsidR="00335928">
        <w:instrText xml:space="preserve">" </w:instrText>
      </w:r>
      <w:r>
        <w:fldChar w:fldCharType="end"/>
      </w:r>
    </w:p>
    <w:p w:rsidR="00F76B84" w:rsidRPr="00DF18AC" w:rsidRDefault="00BD05D9" w:rsidP="00DF18AC">
      <w:pPr>
        <w:pStyle w:val="Heading5"/>
      </w:pPr>
      <w:r>
        <w:fldChar w:fldCharType="begin"/>
      </w:r>
      <w:r w:rsidR="00335928">
        <w:instrText xml:space="preserve"> XE "</w:instrText>
      </w:r>
      <w:r w:rsidR="00335928" w:rsidRPr="0075149D">
        <w:instrText>2933A.8.02.06.094.1</w:instrText>
      </w:r>
      <w:r w:rsidR="00335928">
        <w:instrText xml:space="preserve">" </w:instrText>
      </w:r>
      <w:r>
        <w:fldChar w:fldCharType="end"/>
      </w:r>
      <w:r w:rsidR="00F76B84" w:rsidRPr="00DF18AC">
        <w:t>Add a Receive Shape</w:t>
      </w:r>
      <w:r w:rsidRPr="00DF18AC">
        <w:fldChar w:fldCharType="begin"/>
      </w:r>
      <w:r w:rsidR="00335928" w:rsidRPr="00DF18AC">
        <w:instrText xml:space="preserve"> XE "2933A.8.02.06.094.9" </w:instrText>
      </w:r>
      <w:r w:rsidRPr="00DF18AC">
        <w:fldChar w:fldCharType="end"/>
      </w:r>
    </w:p>
    <w:p w:rsidR="00F76B84" w:rsidRPr="00C330EF" w:rsidRDefault="00BD05D9" w:rsidP="008641BF">
      <w:pPr>
        <w:pStyle w:val="NumList"/>
        <w:numPr>
          <w:ilvl w:val="0"/>
          <w:numId w:val="15"/>
        </w:numPr>
      </w:pPr>
      <w:r>
        <w:fldChar w:fldCharType="begin"/>
      </w:r>
      <w:r w:rsidR="00335928">
        <w:instrText xml:space="preserve"> XE "</w:instrText>
      </w:r>
      <w:r w:rsidR="00335928" w:rsidRPr="005E32F3">
        <w:instrText>2933A.8.02.06.095.1</w:instrText>
      </w:r>
      <w:r w:rsidR="00335928">
        <w:instrText xml:space="preserve">" </w:instrText>
      </w:r>
      <w:r>
        <w:fldChar w:fldCharType="end"/>
      </w:r>
      <w:r w:rsidR="00F76B84" w:rsidRPr="00C330EF">
        <w:t xml:space="preserve">Drag a </w:t>
      </w:r>
      <w:r w:rsidR="00F76B84" w:rsidRPr="00C330EF">
        <w:rPr>
          <w:b/>
        </w:rPr>
        <w:t>Receive</w:t>
      </w:r>
      <w:r w:rsidR="00F76B84" w:rsidRPr="00C330EF">
        <w:t xml:space="preserve"> shape from the </w:t>
      </w:r>
      <w:r w:rsidR="00F76B84" w:rsidRPr="00C330EF">
        <w:rPr>
          <w:b/>
          <w:bCs/>
        </w:rPr>
        <w:t>Toolbox</w:t>
      </w:r>
      <w:r w:rsidR="00F76B84" w:rsidRPr="00C330EF">
        <w:t xml:space="preserve"> to the area below the green circle (</w:t>
      </w:r>
      <w:r w:rsidR="00F76B84" w:rsidRPr="00C330EF">
        <w:rPr>
          <w:b/>
          <w:bCs/>
        </w:rPr>
        <w:t>Start</w:t>
      </w:r>
      <w:r w:rsidR="00F76B84" w:rsidRPr="00C330EF">
        <w:t>) in the orchestration.</w:t>
      </w:r>
      <w:r>
        <w:fldChar w:fldCharType="begin"/>
      </w:r>
      <w:r w:rsidR="00335928">
        <w:instrText xml:space="preserve"> XE "</w:instrText>
      </w:r>
      <w:r w:rsidR="00335928" w:rsidRPr="00C473CB">
        <w:instrText>2933A.8.02.06.095.9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EF2DD8">
        <w:instrText>2933A.8.02.06.096.1</w:instrText>
      </w:r>
      <w:r w:rsidR="00335928">
        <w:instrText xml:space="preserve">" </w:instrText>
      </w:r>
      <w:r>
        <w:fldChar w:fldCharType="end"/>
      </w:r>
      <w:r w:rsidR="00F76B84" w:rsidRPr="00C330EF">
        <w:t xml:space="preserve">In the </w:t>
      </w:r>
      <w:r w:rsidR="00F76B84" w:rsidRPr="00A062AD">
        <w:rPr>
          <w:bCs/>
        </w:rPr>
        <w:t>Properties</w:t>
      </w:r>
      <w:r w:rsidR="00F76B84" w:rsidRPr="00C330EF">
        <w:t xml:space="preserve"> </w:t>
      </w:r>
      <w:r w:rsidR="004508DB">
        <w:t>window</w:t>
      </w:r>
      <w:r w:rsidR="00F76B84" w:rsidRPr="00C330EF">
        <w:t xml:space="preserve">, in the </w:t>
      </w:r>
      <w:r w:rsidR="00F76B84" w:rsidRPr="00C330EF">
        <w:rPr>
          <w:b/>
        </w:rPr>
        <w:t>Name</w:t>
      </w:r>
      <w:r w:rsidR="00F76B84" w:rsidRPr="00C330EF">
        <w:t xml:space="preserve"> box, type </w:t>
      </w:r>
      <w:r w:rsidR="00F76B84" w:rsidRPr="00C330EF">
        <w:rPr>
          <w:b/>
        </w:rPr>
        <w:t>Sales Order</w:t>
      </w:r>
      <w:r w:rsidR="00E53D29">
        <w:t xml:space="preserve">, and then set the </w:t>
      </w:r>
      <w:r w:rsidR="00E53D29">
        <w:rPr>
          <w:b/>
        </w:rPr>
        <w:t>Activate</w:t>
      </w:r>
      <w:r w:rsidR="00E53D29">
        <w:t xml:space="preserve"> property to </w:t>
      </w:r>
      <w:r w:rsidR="00E53D29">
        <w:rPr>
          <w:b/>
        </w:rPr>
        <w:t>True</w:t>
      </w:r>
      <w:r w:rsidR="00E53D29">
        <w:t>.</w:t>
      </w:r>
      <w:r>
        <w:fldChar w:fldCharType="begin"/>
      </w:r>
      <w:r w:rsidR="00335928">
        <w:instrText xml:space="preserve"> XE "</w:instrText>
      </w:r>
      <w:r w:rsidR="00335928" w:rsidRPr="002F5D7F">
        <w:instrText>2933A.8.02.06.096.9</w:instrText>
      </w:r>
      <w:r w:rsidR="00335928">
        <w:instrText xml:space="preserve">" </w:instrText>
      </w:r>
      <w:r>
        <w:fldChar w:fldCharType="end"/>
      </w:r>
    </w:p>
    <w:p w:rsidR="00F76B84" w:rsidRDefault="00BD05D9" w:rsidP="00F76B84">
      <w:pPr>
        <w:pStyle w:val="NumList"/>
      </w:pPr>
      <w:r>
        <w:fldChar w:fldCharType="begin"/>
      </w:r>
      <w:r w:rsidR="00335928">
        <w:instrText xml:space="preserve"> XE "</w:instrText>
      </w:r>
      <w:r w:rsidR="00335928" w:rsidRPr="00F94751">
        <w:instrText>2933A.8.02.06.097.1</w:instrText>
      </w:r>
      <w:r w:rsidR="00335928">
        <w:instrText xml:space="preserve">" </w:instrText>
      </w:r>
      <w:r>
        <w:fldChar w:fldCharType="end"/>
      </w:r>
      <w:r w:rsidR="00F76B84" w:rsidRPr="00C330EF">
        <w:t xml:space="preserve">In the </w:t>
      </w:r>
      <w:r w:rsidR="00F76B84" w:rsidRPr="00A062AD">
        <w:rPr>
          <w:bCs/>
        </w:rPr>
        <w:t>Properties</w:t>
      </w:r>
      <w:r w:rsidR="00F76B84" w:rsidRPr="00C330EF">
        <w:t xml:space="preserve"> </w:t>
      </w:r>
      <w:r w:rsidR="00A062AD">
        <w:t>window</w:t>
      </w:r>
      <w:r w:rsidR="00F76B84" w:rsidRPr="00C330EF">
        <w:t xml:space="preserve">, in the </w:t>
      </w:r>
      <w:r w:rsidR="00F76B84" w:rsidRPr="00C330EF">
        <w:rPr>
          <w:b/>
        </w:rPr>
        <w:t>Message</w:t>
      </w:r>
      <w:r w:rsidR="00F76B84" w:rsidRPr="00C330EF">
        <w:t xml:space="preserve"> list, click </w:t>
      </w:r>
      <w:proofErr w:type="spellStart"/>
      <w:r w:rsidR="00E53D29" w:rsidRPr="00E53D29">
        <w:rPr>
          <w:b/>
        </w:rPr>
        <w:t>msg</w:t>
      </w:r>
      <w:r w:rsidR="00F76B84" w:rsidRPr="00C330EF">
        <w:rPr>
          <w:b/>
        </w:rPr>
        <w:t>SalesOrder</w:t>
      </w:r>
      <w:proofErr w:type="spellEnd"/>
      <w:r w:rsidR="00F76B84" w:rsidRPr="00C330EF">
        <w:t>.</w:t>
      </w:r>
      <w:r>
        <w:fldChar w:fldCharType="begin"/>
      </w:r>
      <w:r w:rsidR="00335928">
        <w:instrText xml:space="preserve"> XE "</w:instrText>
      </w:r>
      <w:r w:rsidR="00335928" w:rsidRPr="00886A7E">
        <w:instrText>2933A.8.02.06.097.9</w:instrText>
      </w:r>
      <w:r w:rsidR="00335928">
        <w:instrText xml:space="preserve">" </w:instrText>
      </w:r>
      <w:r>
        <w:fldChar w:fldCharType="end"/>
      </w:r>
    </w:p>
    <w:p w:rsidR="00F76B84" w:rsidRPr="00DF18AC" w:rsidRDefault="00BD05D9" w:rsidP="00DF18AC">
      <w:pPr>
        <w:pStyle w:val="Heading5"/>
      </w:pPr>
      <w:r>
        <w:fldChar w:fldCharType="begin"/>
      </w:r>
      <w:r w:rsidR="00335928">
        <w:instrText xml:space="preserve"> XE "</w:instrText>
      </w:r>
      <w:r w:rsidR="00335928" w:rsidRPr="00FE58A4">
        <w:instrText>2933A.8.02.06.098.1</w:instrText>
      </w:r>
      <w:r w:rsidR="00335928">
        <w:instrText xml:space="preserve">" </w:instrText>
      </w:r>
      <w:r>
        <w:fldChar w:fldCharType="end"/>
      </w:r>
      <w:r w:rsidR="00F76B84" w:rsidRPr="00DF18AC">
        <w:t>Add a Transform Shape</w:t>
      </w:r>
      <w:r w:rsidRPr="00DF18AC">
        <w:fldChar w:fldCharType="begin"/>
      </w:r>
      <w:r w:rsidR="00335928" w:rsidRPr="00DF18AC">
        <w:instrText xml:space="preserve"> XE "2933A.8.02.06.098.9" </w:instrText>
      </w:r>
      <w:r w:rsidRPr="00DF18AC">
        <w:fldChar w:fldCharType="end"/>
      </w:r>
    </w:p>
    <w:p w:rsidR="00F76B84" w:rsidRPr="00C330EF" w:rsidRDefault="00BD05D9" w:rsidP="008641BF">
      <w:pPr>
        <w:pStyle w:val="NumList"/>
        <w:numPr>
          <w:ilvl w:val="0"/>
          <w:numId w:val="13"/>
        </w:numPr>
      </w:pPr>
      <w:r>
        <w:fldChar w:fldCharType="begin"/>
      </w:r>
      <w:r w:rsidR="00335928">
        <w:instrText xml:space="preserve"> XE "</w:instrText>
      </w:r>
      <w:r w:rsidR="00335928" w:rsidRPr="00553A09">
        <w:instrText>2933A.8.02.06.099.1</w:instrText>
      </w:r>
      <w:r w:rsidR="00335928">
        <w:instrText xml:space="preserve">" </w:instrText>
      </w:r>
      <w:r>
        <w:fldChar w:fldCharType="end"/>
      </w:r>
      <w:r w:rsidR="00F76B84" w:rsidRPr="00C330EF">
        <w:t xml:space="preserve">Drag a </w:t>
      </w:r>
      <w:r w:rsidR="00F76B84" w:rsidRPr="00C330EF">
        <w:rPr>
          <w:b/>
        </w:rPr>
        <w:t>Transform</w:t>
      </w:r>
      <w:r w:rsidR="00F76B84" w:rsidRPr="00C330EF">
        <w:t xml:space="preserve"> shape from the </w:t>
      </w:r>
      <w:r w:rsidR="00F76B84" w:rsidRPr="00C330EF">
        <w:rPr>
          <w:b/>
          <w:bCs/>
        </w:rPr>
        <w:t>Toolbox</w:t>
      </w:r>
      <w:r w:rsidR="00F76B84" w:rsidRPr="00C330EF">
        <w:t xml:space="preserve"> to </w:t>
      </w:r>
      <w:r w:rsidR="00E53D29">
        <w:t>below</w:t>
      </w:r>
      <w:r w:rsidR="00F76B84" w:rsidRPr="00C330EF">
        <w:t xml:space="preserve"> the </w:t>
      </w:r>
      <w:r w:rsidR="00E53D29">
        <w:rPr>
          <w:b/>
          <w:bCs/>
        </w:rPr>
        <w:t xml:space="preserve">Sales Order </w:t>
      </w:r>
      <w:r w:rsidR="00E53D29">
        <w:rPr>
          <w:bCs/>
        </w:rPr>
        <w:t xml:space="preserve">receive </w:t>
      </w:r>
      <w:r w:rsidR="00F76B84" w:rsidRPr="00C330EF">
        <w:t>shape in the orchestration.</w:t>
      </w:r>
      <w:r>
        <w:fldChar w:fldCharType="begin"/>
      </w:r>
      <w:r w:rsidR="00335928">
        <w:instrText xml:space="preserve"> XE "</w:instrText>
      </w:r>
      <w:r w:rsidR="00335928" w:rsidRPr="0035035F">
        <w:instrText>2933A.8.02.06.099.9</w:instrText>
      </w:r>
      <w:r w:rsidR="00335928">
        <w:instrText xml:space="preserve">" </w:instrText>
      </w:r>
      <w:r>
        <w:fldChar w:fldCharType="end"/>
      </w:r>
    </w:p>
    <w:p w:rsidR="00F76B84" w:rsidRPr="00A062AD" w:rsidRDefault="00BD05D9" w:rsidP="00584FD5">
      <w:pPr>
        <w:pStyle w:val="Quote"/>
      </w:pPr>
      <w:r>
        <w:fldChar w:fldCharType="begin"/>
      </w:r>
      <w:r w:rsidR="00335928">
        <w:instrText xml:space="preserve"> XE "</w:instrText>
      </w:r>
      <w:r w:rsidR="00335928" w:rsidRPr="0097142C">
        <w:instrText>2933A.8.02.06.100.1</w:instrText>
      </w:r>
      <w:r w:rsidR="00335928">
        <w:instrText xml:space="preserve">" </w:instrText>
      </w:r>
      <w:r>
        <w:fldChar w:fldCharType="end"/>
      </w:r>
      <w:r w:rsidR="00F76B84" w:rsidRPr="00A062AD">
        <w:t>Notice that when you dropped the Transform shape in the orchestration, the Construct Message shape was also added.</w:t>
      </w:r>
      <w:r>
        <w:fldChar w:fldCharType="begin"/>
      </w:r>
      <w:r w:rsidR="00335928">
        <w:instrText xml:space="preserve"> XE "</w:instrText>
      </w:r>
      <w:r w:rsidR="00335928" w:rsidRPr="000151FC">
        <w:instrText>2933A.8.02.06.100.9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B21803">
        <w:instrText>2933A.8.02.06.101.1</w:instrText>
      </w:r>
      <w:r w:rsidR="00335928">
        <w:instrText xml:space="preserve">" </w:instrText>
      </w:r>
      <w:r>
        <w:fldChar w:fldCharType="end"/>
      </w:r>
      <w:r w:rsidR="00F76B84" w:rsidRPr="00C330EF">
        <w:t xml:space="preserve">Click the </w:t>
      </w:r>
      <w:r w:rsidR="00F76B84" w:rsidRPr="00C330EF">
        <w:rPr>
          <w:b/>
        </w:rPr>
        <w:t>ConstructMessage_1</w:t>
      </w:r>
      <w:r w:rsidR="00F76B84" w:rsidRPr="00C330EF">
        <w:t xml:space="preserve"> shape, and then in the Properties window, in the </w:t>
      </w:r>
      <w:r w:rsidR="00F76B84" w:rsidRPr="00C330EF">
        <w:rPr>
          <w:b/>
          <w:bCs/>
        </w:rPr>
        <w:t>Name</w:t>
      </w:r>
      <w:r w:rsidR="00F76B84" w:rsidRPr="00C330EF">
        <w:t xml:space="preserve"> box, type </w:t>
      </w:r>
      <w:r w:rsidR="00F76B84" w:rsidRPr="00C330EF">
        <w:rPr>
          <w:b/>
        </w:rPr>
        <w:t xml:space="preserve">Construct </w:t>
      </w:r>
      <w:proofErr w:type="spellStart"/>
      <w:r w:rsidR="00F76B84" w:rsidRPr="00C330EF">
        <w:rPr>
          <w:b/>
        </w:rPr>
        <w:t>msgRestock</w:t>
      </w:r>
      <w:proofErr w:type="spellEnd"/>
      <w:r w:rsidR="00F76B84" w:rsidRPr="00C330EF">
        <w:t>.</w:t>
      </w:r>
      <w:r>
        <w:fldChar w:fldCharType="begin"/>
      </w:r>
      <w:r w:rsidR="00335928">
        <w:instrText xml:space="preserve"> XE "</w:instrText>
      </w:r>
      <w:r w:rsidR="00335928" w:rsidRPr="00EB65E9">
        <w:instrText>2933A.8.02.06.101.9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AF20F9">
        <w:instrText>2933A.8.02.06.102.1</w:instrText>
      </w:r>
      <w:r w:rsidR="00335928">
        <w:instrText xml:space="preserve">" </w:instrText>
      </w:r>
      <w:r>
        <w:fldChar w:fldCharType="end"/>
      </w:r>
      <w:r w:rsidR="00F76B84" w:rsidRPr="00C330EF">
        <w:t xml:space="preserve">In the </w:t>
      </w:r>
      <w:r w:rsidR="00F76B84" w:rsidRPr="00C330EF">
        <w:rPr>
          <w:b/>
        </w:rPr>
        <w:t>Messages Constructed</w:t>
      </w:r>
      <w:r w:rsidR="00F76B84" w:rsidRPr="00C330EF">
        <w:t xml:space="preserve"> list, click </w:t>
      </w:r>
      <w:proofErr w:type="spellStart"/>
      <w:r w:rsidR="00F76B84" w:rsidRPr="00C330EF">
        <w:rPr>
          <w:b/>
        </w:rPr>
        <w:t>msgRestock</w:t>
      </w:r>
      <w:proofErr w:type="spellEnd"/>
      <w:r w:rsidR="00F76B84" w:rsidRPr="00C330EF">
        <w:t>.</w:t>
      </w:r>
      <w:r>
        <w:fldChar w:fldCharType="begin"/>
      </w:r>
      <w:r w:rsidR="00335928">
        <w:instrText xml:space="preserve"> XE "</w:instrText>
      </w:r>
      <w:r w:rsidR="00335928" w:rsidRPr="00BC71F8">
        <w:instrText>2933A.8.02.06.102.9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245F51">
        <w:instrText>2933A.8.02.06.103.1</w:instrText>
      </w:r>
      <w:r w:rsidR="00335928">
        <w:instrText xml:space="preserve">" </w:instrText>
      </w:r>
      <w:r>
        <w:fldChar w:fldCharType="end"/>
      </w:r>
      <w:r w:rsidR="00F76B84" w:rsidRPr="00C330EF">
        <w:t xml:space="preserve">Click the </w:t>
      </w:r>
      <w:r w:rsidR="00F76B84" w:rsidRPr="00C330EF">
        <w:rPr>
          <w:b/>
        </w:rPr>
        <w:t>Transform_1</w:t>
      </w:r>
      <w:r w:rsidR="00F76B84" w:rsidRPr="00C330EF">
        <w:t xml:space="preserve"> shape, and then in the </w:t>
      </w:r>
      <w:r w:rsidR="00F76B84" w:rsidRPr="00CF244A">
        <w:t>Properties window</w:t>
      </w:r>
      <w:r w:rsidR="00F76B84" w:rsidRPr="00C330EF">
        <w:t xml:space="preserve">, in the </w:t>
      </w:r>
      <w:r w:rsidR="00F76B84" w:rsidRPr="00C330EF">
        <w:rPr>
          <w:b/>
        </w:rPr>
        <w:t>Name</w:t>
      </w:r>
      <w:r w:rsidR="00F76B84" w:rsidRPr="00C330EF">
        <w:t xml:space="preserve"> box, type </w:t>
      </w:r>
      <w:r w:rsidR="00F76B84" w:rsidRPr="00C330EF">
        <w:rPr>
          <w:b/>
          <w:bCs/>
        </w:rPr>
        <w:t>Map to Restock</w:t>
      </w:r>
      <w:r w:rsidR="00F76B84" w:rsidRPr="00C330EF">
        <w:t>.</w:t>
      </w:r>
      <w:r>
        <w:fldChar w:fldCharType="begin"/>
      </w:r>
      <w:r w:rsidR="00335928">
        <w:instrText xml:space="preserve"> XE "</w:instrText>
      </w:r>
      <w:r w:rsidR="00335928" w:rsidRPr="0071353D">
        <w:instrText>2933A.8.02.06.103.9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581FD0">
        <w:instrText>2933A.8.02.06.104.1</w:instrText>
      </w:r>
      <w:r w:rsidR="00335928">
        <w:instrText xml:space="preserve">" </w:instrText>
      </w:r>
      <w:r>
        <w:fldChar w:fldCharType="end"/>
      </w:r>
      <w:r w:rsidR="00F76B84" w:rsidRPr="00C330EF">
        <w:t xml:space="preserve">In the </w:t>
      </w:r>
      <w:r w:rsidR="00F76B84" w:rsidRPr="00CF244A">
        <w:t>Properties window</w:t>
      </w:r>
      <w:r w:rsidR="00F76B84" w:rsidRPr="00C330EF">
        <w:t xml:space="preserve">, click </w:t>
      </w:r>
      <w:r w:rsidR="00F76B84" w:rsidRPr="00C330EF">
        <w:rPr>
          <w:b/>
          <w:bCs/>
        </w:rPr>
        <w:t>Map Name</w:t>
      </w:r>
      <w:r w:rsidR="00F76B84" w:rsidRPr="00C330EF">
        <w:t xml:space="preserve">, and then click the </w:t>
      </w:r>
      <w:r w:rsidR="00F76B84" w:rsidRPr="00C330EF">
        <w:rPr>
          <w:b/>
        </w:rPr>
        <w:t>ellipsis</w:t>
      </w:r>
      <w:r w:rsidR="00F76B84" w:rsidRPr="005246A1">
        <w:rPr>
          <w:bCs/>
        </w:rPr>
        <w:t xml:space="preserve"> </w:t>
      </w:r>
      <w:r w:rsidR="00F76B84" w:rsidRPr="00C330EF">
        <w:rPr>
          <w:bCs/>
        </w:rPr>
        <w:t>(</w:t>
      </w:r>
      <w:r w:rsidR="00F76B84" w:rsidRPr="00C330EF">
        <w:rPr>
          <w:b/>
        </w:rPr>
        <w:t>…</w:t>
      </w:r>
      <w:r w:rsidR="00F76B84" w:rsidRPr="00C330EF">
        <w:rPr>
          <w:bCs/>
        </w:rPr>
        <w:t>)</w:t>
      </w:r>
      <w:r w:rsidR="00F76B84" w:rsidRPr="00C330EF">
        <w:t xml:space="preserve"> button.</w:t>
      </w:r>
      <w:r>
        <w:fldChar w:fldCharType="begin"/>
      </w:r>
      <w:r w:rsidR="00335928">
        <w:instrText xml:space="preserve"> XE "</w:instrText>
      </w:r>
      <w:r w:rsidR="00335928" w:rsidRPr="00BF2268">
        <w:instrText>2933A.8.02.06.104.9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E91C3A">
        <w:instrText>2933A.8.02.06.105.1</w:instrText>
      </w:r>
      <w:r w:rsidR="00335928">
        <w:instrText xml:space="preserve">" </w:instrText>
      </w:r>
      <w:r>
        <w:fldChar w:fldCharType="end"/>
      </w:r>
      <w:r w:rsidR="00F76B84" w:rsidRPr="00C330EF">
        <w:t xml:space="preserve">In the </w:t>
      </w:r>
      <w:r w:rsidR="00F76B84" w:rsidRPr="00C330EF">
        <w:rPr>
          <w:b/>
          <w:bCs/>
        </w:rPr>
        <w:t>Transform Configuration</w:t>
      </w:r>
      <w:r w:rsidR="00F76B84" w:rsidRPr="00C330EF">
        <w:t xml:space="preserve"> dialog box, click </w:t>
      </w:r>
      <w:r w:rsidR="00F76B84" w:rsidRPr="00C330EF">
        <w:rPr>
          <w:b/>
        </w:rPr>
        <w:t>Existing Map</w:t>
      </w:r>
      <w:r w:rsidR="00F76B84" w:rsidRPr="00C330EF">
        <w:t xml:space="preserve">, and then in the </w:t>
      </w:r>
      <w:r w:rsidR="00F76B84" w:rsidRPr="00C330EF">
        <w:rPr>
          <w:b/>
          <w:bCs/>
        </w:rPr>
        <w:t>Fully Qualified Map Name</w:t>
      </w:r>
      <w:r w:rsidR="00F76B84" w:rsidRPr="00C330EF">
        <w:t xml:space="preserve"> list, click </w:t>
      </w:r>
      <w:r w:rsidR="00F76B84" w:rsidRPr="00C330EF">
        <w:rPr>
          <w:b/>
        </w:rPr>
        <w:t>&lt;Select from referenced assembly&gt;</w:t>
      </w:r>
      <w:r w:rsidR="00F76B84" w:rsidRPr="00C330EF">
        <w:t>.</w:t>
      </w:r>
      <w:r>
        <w:fldChar w:fldCharType="begin"/>
      </w:r>
      <w:r w:rsidR="00335928">
        <w:instrText xml:space="preserve"> XE "</w:instrText>
      </w:r>
      <w:r w:rsidR="00335928" w:rsidRPr="002A5879">
        <w:instrText>2933A.8.02.06.105.9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A74D44">
        <w:instrText>2933A.8.02.06.106.1</w:instrText>
      </w:r>
      <w:r w:rsidR="00335928">
        <w:instrText xml:space="preserve">" </w:instrText>
      </w:r>
      <w:r>
        <w:fldChar w:fldCharType="end"/>
      </w:r>
      <w:r w:rsidR="00F76B84" w:rsidRPr="00C330EF">
        <w:t xml:space="preserve">In the </w:t>
      </w:r>
      <w:r w:rsidR="00F76B84" w:rsidRPr="00C330EF">
        <w:rPr>
          <w:b/>
          <w:bCs/>
        </w:rPr>
        <w:t>Select Artifact Type</w:t>
      </w:r>
      <w:r w:rsidR="00F76B84" w:rsidRPr="00C330EF">
        <w:t xml:space="preserve"> dialog box, click </w:t>
      </w:r>
      <w:proofErr w:type="spellStart"/>
      <w:r w:rsidR="0040759B">
        <w:rPr>
          <w:b/>
        </w:rPr>
        <w:t>Demo</w:t>
      </w:r>
      <w:r w:rsidR="00F76B84" w:rsidRPr="00C330EF">
        <w:rPr>
          <w:b/>
        </w:rPr>
        <w:t>.Messaging</w:t>
      </w:r>
      <w:proofErr w:type="spellEnd"/>
      <w:r w:rsidR="00F76B84" w:rsidRPr="00C330EF">
        <w:t xml:space="preserve">, click </w:t>
      </w:r>
      <w:proofErr w:type="spellStart"/>
      <w:r w:rsidR="00F76B84" w:rsidRPr="00C330EF">
        <w:rPr>
          <w:b/>
        </w:rPr>
        <w:t>SalesOrder_to_Restock</w:t>
      </w:r>
      <w:proofErr w:type="spellEnd"/>
      <w:r w:rsidR="00F76B84" w:rsidRPr="00C330EF">
        <w:t xml:space="preserve">, and then click </w:t>
      </w:r>
      <w:r w:rsidR="00F76B84" w:rsidRPr="00C330EF">
        <w:rPr>
          <w:b/>
        </w:rPr>
        <w:t>OK</w:t>
      </w:r>
      <w:r w:rsidR="00F76B84" w:rsidRPr="00C330EF">
        <w:t>.</w:t>
      </w:r>
      <w:r>
        <w:fldChar w:fldCharType="begin"/>
      </w:r>
      <w:r w:rsidR="00335928">
        <w:instrText xml:space="preserve"> XE "</w:instrText>
      </w:r>
      <w:r w:rsidR="00335928" w:rsidRPr="00675151">
        <w:instrText>2933A.8.02.06.106.9</w:instrText>
      </w:r>
      <w:r w:rsidR="00335928">
        <w:instrText xml:space="preserve">" </w:instrText>
      </w:r>
      <w:r>
        <w:fldChar w:fldCharType="end"/>
      </w:r>
    </w:p>
    <w:p w:rsidR="00F76B84" w:rsidRPr="00C330EF" w:rsidRDefault="00BD05D9" w:rsidP="00F76B84">
      <w:pPr>
        <w:pStyle w:val="NumList"/>
      </w:pPr>
      <w:r>
        <w:fldChar w:fldCharType="begin"/>
      </w:r>
      <w:r w:rsidR="00335928">
        <w:instrText xml:space="preserve"> XE "</w:instrText>
      </w:r>
      <w:r w:rsidR="00335928" w:rsidRPr="008C769B">
        <w:instrText>2933A.8.02.06.107.1</w:instrText>
      </w:r>
      <w:r w:rsidR="00335928">
        <w:instrText xml:space="preserve">" </w:instrText>
      </w:r>
      <w:r>
        <w:fldChar w:fldCharType="end"/>
      </w:r>
      <w:r w:rsidR="00F76B84" w:rsidRPr="00C330EF">
        <w:t xml:space="preserve">In the </w:t>
      </w:r>
      <w:r w:rsidR="00F76B84" w:rsidRPr="00C330EF">
        <w:rPr>
          <w:b/>
        </w:rPr>
        <w:t>Transform Configuration</w:t>
      </w:r>
      <w:r w:rsidR="00F76B84" w:rsidRPr="00C330EF">
        <w:t xml:space="preserve"> dialog box, click </w:t>
      </w:r>
      <w:r w:rsidR="00F76B84" w:rsidRPr="00C330EF">
        <w:rPr>
          <w:b/>
        </w:rPr>
        <w:t>Source</w:t>
      </w:r>
      <w:r w:rsidR="00F76B84" w:rsidRPr="00C330EF">
        <w:t xml:space="preserve">, and then in the </w:t>
      </w:r>
      <w:r w:rsidR="00F76B84" w:rsidRPr="00C330EF">
        <w:rPr>
          <w:b/>
        </w:rPr>
        <w:t>Variable Name</w:t>
      </w:r>
      <w:r w:rsidR="00F76B84" w:rsidRPr="00C330EF">
        <w:t xml:space="preserve"> list, click </w:t>
      </w:r>
      <w:proofErr w:type="spellStart"/>
      <w:r w:rsidR="00F76B84" w:rsidRPr="00C330EF">
        <w:rPr>
          <w:b/>
          <w:bCs/>
        </w:rPr>
        <w:t>msgSalesOrder</w:t>
      </w:r>
      <w:proofErr w:type="spellEnd"/>
      <w:r w:rsidR="00F76B84" w:rsidRPr="00C330EF">
        <w:t>.</w:t>
      </w:r>
      <w:r>
        <w:fldChar w:fldCharType="begin"/>
      </w:r>
      <w:r w:rsidR="00335928">
        <w:instrText xml:space="preserve"> XE "</w:instrText>
      </w:r>
      <w:r w:rsidR="00335928" w:rsidRPr="00FD47E8">
        <w:instrText>2933A.8.02.06.107.9</w:instrText>
      </w:r>
      <w:r w:rsidR="00335928">
        <w:instrText xml:space="preserve">" </w:instrText>
      </w:r>
      <w:r>
        <w:fldChar w:fldCharType="end"/>
      </w:r>
    </w:p>
    <w:p w:rsidR="00F76B84" w:rsidRDefault="00BD05D9" w:rsidP="00F76B84">
      <w:pPr>
        <w:pStyle w:val="NumList"/>
      </w:pPr>
      <w:r>
        <w:fldChar w:fldCharType="begin"/>
      </w:r>
      <w:r w:rsidR="00335928">
        <w:instrText xml:space="preserve"> XE "</w:instrText>
      </w:r>
      <w:r w:rsidR="00335928" w:rsidRPr="00226F69">
        <w:instrText>2933A.8.02.06.108.1</w:instrText>
      </w:r>
      <w:r w:rsidR="00335928">
        <w:instrText xml:space="preserve">" </w:instrText>
      </w:r>
      <w:r>
        <w:fldChar w:fldCharType="end"/>
      </w:r>
      <w:r w:rsidR="00F76B84" w:rsidRPr="00C330EF">
        <w:t xml:space="preserve">Click </w:t>
      </w:r>
      <w:r w:rsidR="00F76B84" w:rsidRPr="00C330EF">
        <w:rPr>
          <w:b/>
        </w:rPr>
        <w:t>Destination</w:t>
      </w:r>
      <w:r w:rsidR="00F76B84" w:rsidRPr="00C330EF">
        <w:t xml:space="preserve">, in the </w:t>
      </w:r>
      <w:r w:rsidR="00F76B84" w:rsidRPr="00C330EF">
        <w:rPr>
          <w:b/>
        </w:rPr>
        <w:t>Variable Name</w:t>
      </w:r>
      <w:r w:rsidR="00F76B84" w:rsidRPr="00C330EF">
        <w:t xml:space="preserve"> list, click </w:t>
      </w:r>
      <w:proofErr w:type="spellStart"/>
      <w:r w:rsidR="00F76B84" w:rsidRPr="00C330EF">
        <w:rPr>
          <w:b/>
        </w:rPr>
        <w:t>msgRestock</w:t>
      </w:r>
      <w:proofErr w:type="spellEnd"/>
      <w:r w:rsidR="00F76B84" w:rsidRPr="00C330EF">
        <w:rPr>
          <w:bCs/>
        </w:rPr>
        <w:t>,</w:t>
      </w:r>
      <w:r w:rsidR="00F76B84" w:rsidRPr="00C330EF">
        <w:t xml:space="preserve"> and then click </w:t>
      </w:r>
      <w:r w:rsidR="00F76B84" w:rsidRPr="00C330EF">
        <w:rPr>
          <w:b/>
        </w:rPr>
        <w:t>OK</w:t>
      </w:r>
      <w:r w:rsidR="00F76B84" w:rsidRPr="00C330EF">
        <w:t>.</w:t>
      </w:r>
      <w:r>
        <w:fldChar w:fldCharType="begin"/>
      </w:r>
      <w:r w:rsidR="00335928">
        <w:instrText xml:space="preserve"> XE "</w:instrText>
      </w:r>
      <w:r w:rsidR="00335928" w:rsidRPr="001A58D0">
        <w:instrText>2933A.8.02.06.108.9</w:instrText>
      </w:r>
      <w:r w:rsidR="00335928">
        <w:instrText xml:space="preserve">" </w:instrText>
      </w:r>
      <w:r>
        <w:fldChar w:fldCharType="end"/>
      </w:r>
    </w:p>
    <w:p w:rsidR="00F76B84" w:rsidRPr="00DF18AC" w:rsidRDefault="00BD05D9" w:rsidP="00DF18AC">
      <w:pPr>
        <w:pStyle w:val="Heading5"/>
      </w:pPr>
      <w:r>
        <w:fldChar w:fldCharType="begin"/>
      </w:r>
      <w:r w:rsidR="00335928">
        <w:instrText xml:space="preserve"> XE "</w:instrText>
      </w:r>
      <w:r w:rsidR="00335928" w:rsidRPr="002E1121">
        <w:instrText>2933A.8.02.06.109.1</w:instrText>
      </w:r>
      <w:r w:rsidR="00335928">
        <w:instrText xml:space="preserve">" </w:instrText>
      </w:r>
      <w:r>
        <w:fldChar w:fldCharType="end"/>
      </w:r>
      <w:r w:rsidR="00F76B84" w:rsidRPr="00DF18AC">
        <w:t>Add a Send Shape</w:t>
      </w:r>
      <w:r w:rsidRPr="00DF18AC">
        <w:fldChar w:fldCharType="begin"/>
      </w:r>
      <w:r w:rsidR="00335928" w:rsidRPr="00DF18AC">
        <w:instrText xml:space="preserve"> XE "2933A.8.02.06.109.9" </w:instrText>
      </w:r>
      <w:r w:rsidRPr="00DF18AC">
        <w:fldChar w:fldCharType="end"/>
      </w:r>
    </w:p>
    <w:p w:rsidR="00F76B84" w:rsidRPr="00C330EF" w:rsidRDefault="00BD05D9" w:rsidP="008641BF">
      <w:pPr>
        <w:pStyle w:val="NumList"/>
        <w:numPr>
          <w:ilvl w:val="0"/>
          <w:numId w:val="14"/>
        </w:numPr>
      </w:pPr>
      <w:r>
        <w:fldChar w:fldCharType="begin"/>
      </w:r>
      <w:r w:rsidR="00335928">
        <w:instrText xml:space="preserve"> XE "</w:instrText>
      </w:r>
      <w:r w:rsidR="00335928" w:rsidRPr="00EF333A">
        <w:instrText>2933A.8.02.06.110.1</w:instrText>
      </w:r>
      <w:r w:rsidR="00335928">
        <w:instrText xml:space="preserve">" </w:instrText>
      </w:r>
      <w:r>
        <w:fldChar w:fldCharType="end"/>
      </w:r>
      <w:r w:rsidR="00F76B84" w:rsidRPr="00C330EF">
        <w:t xml:space="preserve">Right-click the arrow immediately below the </w:t>
      </w:r>
      <w:r w:rsidR="00F76B84" w:rsidRPr="00C330EF">
        <w:rPr>
          <w:b/>
        </w:rPr>
        <w:t xml:space="preserve">Construct </w:t>
      </w:r>
      <w:proofErr w:type="spellStart"/>
      <w:r w:rsidR="00F76B84" w:rsidRPr="00C330EF">
        <w:rPr>
          <w:b/>
        </w:rPr>
        <w:t>msgRestock</w:t>
      </w:r>
      <w:proofErr w:type="spellEnd"/>
      <w:r w:rsidR="00F76B84" w:rsidRPr="00C330EF">
        <w:t xml:space="preserve"> shape, point to </w:t>
      </w:r>
      <w:r w:rsidR="00F76B84" w:rsidRPr="00C330EF">
        <w:rPr>
          <w:b/>
        </w:rPr>
        <w:t>Insert Shape</w:t>
      </w:r>
      <w:r w:rsidR="00F76B84" w:rsidRPr="00C330EF">
        <w:t xml:space="preserve">, and then click </w:t>
      </w:r>
      <w:r w:rsidR="00F76B84" w:rsidRPr="00C330EF">
        <w:rPr>
          <w:b/>
        </w:rPr>
        <w:t>Send</w:t>
      </w:r>
      <w:r w:rsidR="00F76B84" w:rsidRPr="00C330EF">
        <w:t>.</w:t>
      </w:r>
      <w:r>
        <w:fldChar w:fldCharType="begin"/>
      </w:r>
      <w:r w:rsidR="00335928">
        <w:instrText xml:space="preserve"> XE "</w:instrText>
      </w:r>
      <w:r w:rsidR="00335928" w:rsidRPr="00B95ED7">
        <w:instrText>2933A.8.02.06.110.9</w:instrText>
      </w:r>
      <w:r w:rsidR="00335928">
        <w:instrText xml:space="preserve">" </w:instrText>
      </w:r>
      <w:r>
        <w:fldChar w:fldCharType="end"/>
      </w:r>
    </w:p>
    <w:p w:rsidR="00871519" w:rsidRDefault="00BD05D9" w:rsidP="00F76B84">
      <w:pPr>
        <w:pStyle w:val="NumList"/>
      </w:pPr>
      <w:r>
        <w:fldChar w:fldCharType="begin"/>
      </w:r>
      <w:r w:rsidR="00335928">
        <w:instrText xml:space="preserve"> XE "</w:instrText>
      </w:r>
      <w:r w:rsidR="00335928" w:rsidRPr="00FF3B35">
        <w:instrText>2933A.8.02.06.111.1</w:instrText>
      </w:r>
      <w:r w:rsidR="00335928">
        <w:instrText xml:space="preserve">" </w:instrText>
      </w:r>
      <w:r>
        <w:fldChar w:fldCharType="end"/>
      </w:r>
      <w:r w:rsidR="00F76B84" w:rsidRPr="00C330EF">
        <w:t xml:space="preserve">In the </w:t>
      </w:r>
      <w:r w:rsidR="00F76B84" w:rsidRPr="00CF244A">
        <w:rPr>
          <w:bCs/>
        </w:rPr>
        <w:t>Properties</w:t>
      </w:r>
      <w:r w:rsidR="00F76B84" w:rsidRPr="00CF244A">
        <w:t xml:space="preserve"> </w:t>
      </w:r>
      <w:r w:rsidR="00871519">
        <w:t>window</w:t>
      </w:r>
      <w:r w:rsidR="00F76B84" w:rsidRPr="00C330EF">
        <w:t xml:space="preserve">, in the </w:t>
      </w:r>
      <w:r w:rsidR="00F76B84" w:rsidRPr="00C330EF">
        <w:rPr>
          <w:b/>
        </w:rPr>
        <w:t>Name</w:t>
      </w:r>
      <w:r w:rsidR="00F76B84" w:rsidRPr="00C330EF">
        <w:t xml:space="preserve"> box, type </w:t>
      </w:r>
      <w:r w:rsidR="00871519">
        <w:rPr>
          <w:b/>
        </w:rPr>
        <w:t>Restock</w:t>
      </w:r>
      <w:r w:rsidR="00A062AD">
        <w:t xml:space="preserve">, and then </w:t>
      </w:r>
      <w:r w:rsidR="00A062AD" w:rsidRPr="00C330EF">
        <w:t>in</w:t>
      </w:r>
      <w:r w:rsidR="00F76B84" w:rsidRPr="00C330EF">
        <w:t xml:space="preserve"> the </w:t>
      </w:r>
      <w:r w:rsidR="00F76B84" w:rsidRPr="00C330EF">
        <w:rPr>
          <w:b/>
        </w:rPr>
        <w:t>Message</w:t>
      </w:r>
      <w:r w:rsidR="00F76B84" w:rsidRPr="00C330EF">
        <w:t xml:space="preserve"> list, click </w:t>
      </w:r>
      <w:proofErr w:type="spellStart"/>
      <w:r w:rsidR="00871519">
        <w:rPr>
          <w:b/>
        </w:rPr>
        <w:t>msgRestock</w:t>
      </w:r>
      <w:proofErr w:type="spellEnd"/>
      <w:r w:rsidR="00F76B84" w:rsidRPr="00C330EF">
        <w:t>.</w:t>
      </w:r>
      <w:r>
        <w:fldChar w:fldCharType="begin"/>
      </w:r>
      <w:r w:rsidR="00335928">
        <w:instrText xml:space="preserve"> XE "</w:instrText>
      </w:r>
      <w:r w:rsidR="00335928" w:rsidRPr="0055432E">
        <w:instrText>2933A.8.02.06.111.9</w:instrText>
      </w:r>
      <w:r w:rsidR="00335928">
        <w:instrText xml:space="preserve">" </w:instrText>
      </w:r>
      <w:r>
        <w:fldChar w:fldCharType="end"/>
      </w:r>
    </w:p>
    <w:p w:rsidR="00871519" w:rsidRPr="00DF18AC" w:rsidRDefault="00BD05D9" w:rsidP="00DF18AC">
      <w:pPr>
        <w:pStyle w:val="Heading5"/>
      </w:pPr>
      <w:r>
        <w:lastRenderedPageBreak/>
        <w:fldChar w:fldCharType="begin"/>
      </w:r>
      <w:r w:rsidR="00335928">
        <w:instrText xml:space="preserve"> XE "</w:instrText>
      </w:r>
      <w:r w:rsidR="00335928" w:rsidRPr="00F44D27">
        <w:instrText>2933A.8.02.06.112.1</w:instrText>
      </w:r>
      <w:r w:rsidR="00335928">
        <w:instrText xml:space="preserve">" </w:instrText>
      </w:r>
      <w:r>
        <w:fldChar w:fldCharType="end"/>
      </w:r>
      <w:r w:rsidR="0098691D">
        <w:t>Add</w:t>
      </w:r>
      <w:r w:rsidR="00871519" w:rsidRPr="00DF18AC">
        <w:t xml:space="preserve"> a</w:t>
      </w:r>
      <w:r w:rsidR="0098691D">
        <w:t xml:space="preserve"> Logical</w:t>
      </w:r>
      <w:r w:rsidR="00871519" w:rsidRPr="00DF18AC">
        <w:t xml:space="preserve"> Receive Port</w:t>
      </w:r>
      <w:r w:rsidRPr="00DF18AC">
        <w:fldChar w:fldCharType="begin"/>
      </w:r>
      <w:r w:rsidR="00335928" w:rsidRPr="00DF18AC">
        <w:instrText xml:space="preserve"> XE "2933A.8.02.06.112.9" </w:instrText>
      </w:r>
      <w:r w:rsidRPr="00DF18AC">
        <w:fldChar w:fldCharType="end"/>
      </w:r>
    </w:p>
    <w:p w:rsidR="00871519" w:rsidRPr="00C330EF" w:rsidRDefault="00BD05D9" w:rsidP="008641BF">
      <w:pPr>
        <w:pStyle w:val="NumList"/>
        <w:numPr>
          <w:ilvl w:val="0"/>
          <w:numId w:val="16"/>
        </w:numPr>
      </w:pPr>
      <w:r>
        <w:fldChar w:fldCharType="begin"/>
      </w:r>
      <w:r w:rsidR="00335928">
        <w:instrText xml:space="preserve"> XE "</w:instrText>
      </w:r>
      <w:r w:rsidR="00335928" w:rsidRPr="00C2370D">
        <w:instrText>2933A.8.02.06.113.1</w:instrText>
      </w:r>
      <w:r w:rsidR="00335928">
        <w:instrText xml:space="preserve">" </w:instrText>
      </w:r>
      <w:r>
        <w:fldChar w:fldCharType="end"/>
      </w:r>
      <w:r w:rsidR="00871519" w:rsidRPr="00C330EF">
        <w:t xml:space="preserve">Right-click the left </w:t>
      </w:r>
      <w:r w:rsidR="00871519" w:rsidRPr="0010762C">
        <w:rPr>
          <w:b/>
        </w:rPr>
        <w:t xml:space="preserve">Port </w:t>
      </w:r>
      <w:proofErr w:type="gramStart"/>
      <w:r w:rsidR="00871519" w:rsidRPr="0010762C">
        <w:rPr>
          <w:b/>
        </w:rPr>
        <w:t>Surface</w:t>
      </w:r>
      <w:r w:rsidR="00871519" w:rsidRPr="00C330EF">
        <w:t>,</w:t>
      </w:r>
      <w:proofErr w:type="gramEnd"/>
      <w:r w:rsidR="00871519" w:rsidRPr="00C330EF">
        <w:t xml:space="preserve"> and then click </w:t>
      </w:r>
      <w:r w:rsidR="00871519" w:rsidRPr="00C330EF">
        <w:rPr>
          <w:b/>
        </w:rPr>
        <w:t>New Configured Port</w:t>
      </w:r>
      <w:r w:rsidR="00871519" w:rsidRPr="00C330EF">
        <w:t>.</w:t>
      </w:r>
      <w:r>
        <w:fldChar w:fldCharType="begin"/>
      </w:r>
      <w:r w:rsidR="00335928">
        <w:instrText xml:space="preserve"> XE "</w:instrText>
      </w:r>
      <w:r w:rsidR="00335928" w:rsidRPr="0004044E">
        <w:instrText>2933A.8.02.06.113.9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FC46A9">
        <w:instrText>2933A.8.02.06.114.1</w:instrText>
      </w:r>
      <w:r w:rsidR="00335928">
        <w:instrText xml:space="preserve">" </w:instrText>
      </w:r>
      <w:r>
        <w:fldChar w:fldCharType="end"/>
      </w:r>
      <w:r w:rsidR="00871519" w:rsidRPr="00C330EF">
        <w:t xml:space="preserve">On the </w:t>
      </w:r>
      <w:r w:rsidR="00871519" w:rsidRPr="00C330EF">
        <w:rPr>
          <w:b/>
        </w:rPr>
        <w:t>Welcome to the Port Configuration Wizard</w:t>
      </w:r>
      <w:r w:rsidR="00871519" w:rsidRPr="00C330EF">
        <w:t xml:space="preserve"> page of the </w:t>
      </w:r>
      <w:r w:rsidR="00871519" w:rsidRPr="00C330EF">
        <w:rPr>
          <w:b/>
        </w:rPr>
        <w:t>Port Configuration Wizard</w:t>
      </w:r>
      <w:r w:rsidR="00871519" w:rsidRPr="00C330EF">
        <w:t xml:space="preserve">, click </w:t>
      </w:r>
      <w:proofErr w:type="gramStart"/>
      <w:r w:rsidR="00871519" w:rsidRPr="00C330EF">
        <w:rPr>
          <w:b/>
        </w:rPr>
        <w:t>Next</w:t>
      </w:r>
      <w:proofErr w:type="gramEnd"/>
      <w:r w:rsidR="00871519" w:rsidRPr="00C330EF">
        <w:t>.</w:t>
      </w:r>
      <w:r>
        <w:fldChar w:fldCharType="begin"/>
      </w:r>
      <w:r w:rsidR="00335928">
        <w:instrText xml:space="preserve"> XE "</w:instrText>
      </w:r>
      <w:r w:rsidR="00335928" w:rsidRPr="004C4B67">
        <w:instrText>2933A.8.02.06.114.9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364979">
        <w:instrText>2933A.8.02.06.115.1</w:instrText>
      </w:r>
      <w:r w:rsidR="00335928">
        <w:instrText xml:space="preserve">" </w:instrText>
      </w:r>
      <w:r>
        <w:fldChar w:fldCharType="end"/>
      </w:r>
      <w:r w:rsidR="00871519" w:rsidRPr="00C330EF">
        <w:t xml:space="preserve">On the </w:t>
      </w:r>
      <w:r w:rsidR="00871519" w:rsidRPr="00C330EF">
        <w:rPr>
          <w:b/>
        </w:rPr>
        <w:t>Port Properties</w:t>
      </w:r>
      <w:r w:rsidR="00871519" w:rsidRPr="00C330EF">
        <w:t xml:space="preserve"> page, in the </w:t>
      </w:r>
      <w:r w:rsidR="00871519" w:rsidRPr="00C330EF">
        <w:rPr>
          <w:b/>
          <w:bCs/>
        </w:rPr>
        <w:t>Name</w:t>
      </w:r>
      <w:r w:rsidR="00871519" w:rsidRPr="00C330EF">
        <w:t xml:space="preserve"> box, type </w:t>
      </w:r>
      <w:proofErr w:type="spellStart"/>
      <w:r w:rsidR="00871519" w:rsidRPr="00C330EF">
        <w:rPr>
          <w:b/>
        </w:rPr>
        <w:t>SalesOrder</w:t>
      </w:r>
      <w:proofErr w:type="spellEnd"/>
      <w:r w:rsidR="00871519" w:rsidRPr="00C330EF">
        <w:t xml:space="preserve">, and then click </w:t>
      </w:r>
      <w:proofErr w:type="gramStart"/>
      <w:r w:rsidR="00871519" w:rsidRPr="00C330EF">
        <w:rPr>
          <w:b/>
        </w:rPr>
        <w:t>Next</w:t>
      </w:r>
      <w:proofErr w:type="gramEnd"/>
      <w:r w:rsidR="00871519" w:rsidRPr="00C330EF">
        <w:t>.</w:t>
      </w:r>
      <w:r>
        <w:fldChar w:fldCharType="begin"/>
      </w:r>
      <w:r w:rsidR="00335928">
        <w:instrText xml:space="preserve"> XE "</w:instrText>
      </w:r>
      <w:r w:rsidR="00335928" w:rsidRPr="00825C6E">
        <w:instrText>2933A.8.02.06.115.9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571BAE">
        <w:instrText>2933A.8.02.06.116.1</w:instrText>
      </w:r>
      <w:r w:rsidR="00335928">
        <w:instrText xml:space="preserve">" </w:instrText>
      </w:r>
      <w:r>
        <w:fldChar w:fldCharType="end"/>
      </w:r>
      <w:r w:rsidR="00871519" w:rsidRPr="00C330EF">
        <w:t xml:space="preserve">On the </w:t>
      </w:r>
      <w:r w:rsidR="00871519" w:rsidRPr="00C330EF">
        <w:rPr>
          <w:b/>
        </w:rPr>
        <w:t>Select a Port Type</w:t>
      </w:r>
      <w:r w:rsidR="00871519" w:rsidRPr="00C330EF">
        <w:t xml:space="preserve"> page, in the </w:t>
      </w:r>
      <w:r w:rsidR="00871519" w:rsidRPr="00C330EF">
        <w:rPr>
          <w:b/>
          <w:bCs/>
        </w:rPr>
        <w:t>Port Type Name</w:t>
      </w:r>
      <w:r w:rsidR="00871519" w:rsidRPr="00C330EF">
        <w:t xml:space="preserve"> box, type </w:t>
      </w:r>
      <w:proofErr w:type="spellStart"/>
      <w:r w:rsidR="00871519" w:rsidRPr="00C330EF">
        <w:rPr>
          <w:b/>
        </w:rPr>
        <w:t>SalesOrderType</w:t>
      </w:r>
      <w:proofErr w:type="spellEnd"/>
      <w:r w:rsidR="00871519" w:rsidRPr="00C330EF">
        <w:t xml:space="preserve">, and then click </w:t>
      </w:r>
      <w:proofErr w:type="gramStart"/>
      <w:r w:rsidR="00871519" w:rsidRPr="00C330EF">
        <w:rPr>
          <w:b/>
        </w:rPr>
        <w:t>Next</w:t>
      </w:r>
      <w:proofErr w:type="gramEnd"/>
      <w:r w:rsidR="00871519" w:rsidRPr="00C330EF">
        <w:t>.</w:t>
      </w:r>
      <w:r>
        <w:fldChar w:fldCharType="begin"/>
      </w:r>
      <w:r w:rsidR="00335928">
        <w:instrText xml:space="preserve"> XE "</w:instrText>
      </w:r>
      <w:r w:rsidR="00335928" w:rsidRPr="00775B9A">
        <w:instrText>2933A.8.02.06.116.9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2F0299">
        <w:instrText>2933A.8.02.06.117.1</w:instrText>
      </w:r>
      <w:r w:rsidR="00335928">
        <w:instrText xml:space="preserve">" </w:instrText>
      </w:r>
      <w:r>
        <w:fldChar w:fldCharType="end"/>
      </w:r>
      <w:r w:rsidR="00871519" w:rsidRPr="00C330EF">
        <w:t xml:space="preserve">In the </w:t>
      </w:r>
      <w:r w:rsidR="00871519" w:rsidRPr="00C330EF">
        <w:rPr>
          <w:b/>
        </w:rPr>
        <w:t>Port direction of communication</w:t>
      </w:r>
      <w:r w:rsidR="00871519" w:rsidRPr="00C330EF">
        <w:t xml:space="preserve"> list, click </w:t>
      </w:r>
      <w:r w:rsidR="00871519" w:rsidRPr="00C330EF">
        <w:rPr>
          <w:b/>
        </w:rPr>
        <w:t>I’ll always be receiving messages on this port</w:t>
      </w:r>
      <w:r w:rsidR="00871519" w:rsidRPr="00C330EF">
        <w:t xml:space="preserve">, and then in the </w:t>
      </w:r>
      <w:r w:rsidR="00871519" w:rsidRPr="00C330EF">
        <w:rPr>
          <w:b/>
        </w:rPr>
        <w:t>Port binding</w:t>
      </w:r>
      <w:r w:rsidR="00871519" w:rsidRPr="00C330EF">
        <w:t xml:space="preserve"> list, click </w:t>
      </w:r>
      <w:r w:rsidR="00871519" w:rsidRPr="00C330EF">
        <w:rPr>
          <w:b/>
          <w:bCs/>
        </w:rPr>
        <w:t>Specify now</w:t>
      </w:r>
      <w:r w:rsidR="00871519" w:rsidRPr="00C330EF">
        <w:t>.</w:t>
      </w:r>
      <w:r>
        <w:fldChar w:fldCharType="begin"/>
      </w:r>
      <w:r w:rsidR="00335928">
        <w:instrText xml:space="preserve"> XE "</w:instrText>
      </w:r>
      <w:r w:rsidR="00335928" w:rsidRPr="002B08BB">
        <w:instrText>2933A.8.02.06.117.9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FE442A">
        <w:instrText>2933A.8.02.06.118.1</w:instrText>
      </w:r>
      <w:r w:rsidR="00335928">
        <w:instrText xml:space="preserve">" </w:instrText>
      </w:r>
      <w:r>
        <w:fldChar w:fldCharType="end"/>
      </w:r>
      <w:r w:rsidR="00871519" w:rsidRPr="00C330EF">
        <w:t xml:space="preserve">In the </w:t>
      </w:r>
      <w:r w:rsidR="00871519" w:rsidRPr="00C330EF">
        <w:rPr>
          <w:b/>
        </w:rPr>
        <w:t>URI</w:t>
      </w:r>
      <w:r w:rsidR="00871519" w:rsidRPr="00C330EF">
        <w:t xml:space="preserve"> box, type </w:t>
      </w:r>
      <w:r w:rsidR="00A47739" w:rsidRPr="00A47739">
        <w:rPr>
          <w:b/>
        </w:rPr>
        <w:t>C:\AllFiles\DemoCode\Module8\SalesOrderIN</w:t>
      </w:r>
      <w:r w:rsidR="00871519" w:rsidRPr="00C330EF">
        <w:rPr>
          <w:b/>
        </w:rPr>
        <w:t>\*.xml</w:t>
      </w:r>
      <w:r w:rsidR="00871519" w:rsidRPr="00C330EF">
        <w:t xml:space="preserve">, in the </w:t>
      </w:r>
      <w:r w:rsidR="00871519" w:rsidRPr="00C330EF">
        <w:rPr>
          <w:b/>
        </w:rPr>
        <w:t>Transport</w:t>
      </w:r>
      <w:r w:rsidR="00871519" w:rsidRPr="00C330EF">
        <w:t xml:space="preserve"> list, click </w:t>
      </w:r>
      <w:r w:rsidR="00A47739" w:rsidRPr="00C330EF">
        <w:rPr>
          <w:b/>
          <w:bCs/>
        </w:rPr>
        <w:t>FILE</w:t>
      </w:r>
      <w:r w:rsidR="00871519" w:rsidRPr="00C330EF">
        <w:t xml:space="preserve">, and then click </w:t>
      </w:r>
      <w:proofErr w:type="gramStart"/>
      <w:r w:rsidR="00871519" w:rsidRPr="00C330EF">
        <w:rPr>
          <w:b/>
        </w:rPr>
        <w:t>Next</w:t>
      </w:r>
      <w:proofErr w:type="gramEnd"/>
      <w:r w:rsidR="00871519" w:rsidRPr="00C330EF">
        <w:t>.</w:t>
      </w:r>
      <w:r>
        <w:fldChar w:fldCharType="begin"/>
      </w:r>
      <w:r w:rsidR="00335928">
        <w:instrText xml:space="preserve"> XE "</w:instrText>
      </w:r>
      <w:r w:rsidR="00335928" w:rsidRPr="00C52A54">
        <w:instrText>2933A.8.02.06.118.9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E42FF9">
        <w:instrText>2933A.8.02.06.119.1</w:instrText>
      </w:r>
      <w:r w:rsidR="00335928">
        <w:instrText xml:space="preserve">" </w:instrText>
      </w:r>
      <w:r>
        <w:fldChar w:fldCharType="end"/>
      </w:r>
      <w:r w:rsidR="00871519" w:rsidRPr="00C330EF">
        <w:t xml:space="preserve">On the </w:t>
      </w:r>
      <w:r w:rsidR="00871519" w:rsidRPr="00C330EF">
        <w:rPr>
          <w:b/>
        </w:rPr>
        <w:t>Completing the Port Configuration Wizard</w:t>
      </w:r>
      <w:r w:rsidR="00871519" w:rsidRPr="00C330EF">
        <w:t xml:space="preserve"> page, click </w:t>
      </w:r>
      <w:r w:rsidR="00871519" w:rsidRPr="00C330EF">
        <w:rPr>
          <w:b/>
        </w:rPr>
        <w:t>Finish</w:t>
      </w:r>
      <w:r w:rsidR="00871519" w:rsidRPr="00C330EF">
        <w:t>.</w:t>
      </w:r>
      <w:r>
        <w:fldChar w:fldCharType="begin"/>
      </w:r>
      <w:r w:rsidR="00335928">
        <w:instrText xml:space="preserve"> XE "</w:instrText>
      </w:r>
      <w:r w:rsidR="00335928" w:rsidRPr="0089263D">
        <w:instrText>2933A.8.02.06.119.9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522684">
        <w:instrText>2933A.8.02.06.120.1</w:instrText>
      </w:r>
      <w:r w:rsidR="00335928">
        <w:instrText xml:space="preserve">" </w:instrText>
      </w:r>
      <w:r>
        <w:fldChar w:fldCharType="end"/>
      </w:r>
      <w:r w:rsidR="00871519" w:rsidRPr="00C330EF">
        <w:t xml:space="preserve">In the </w:t>
      </w:r>
      <w:proofErr w:type="spellStart"/>
      <w:r w:rsidR="00871519" w:rsidRPr="00C330EF">
        <w:rPr>
          <w:b/>
        </w:rPr>
        <w:t>SalesOrder</w:t>
      </w:r>
      <w:proofErr w:type="spellEnd"/>
      <w:r w:rsidR="00871519" w:rsidRPr="00C330EF">
        <w:t xml:space="preserve"> receive port</w:t>
      </w:r>
      <w:r w:rsidR="009B3C80">
        <w:t xml:space="preserve"> shape</w:t>
      </w:r>
      <w:r w:rsidR="00871519" w:rsidRPr="00C330EF">
        <w:t xml:space="preserve">, click </w:t>
      </w:r>
      <w:r w:rsidR="00871519" w:rsidRPr="00C330EF">
        <w:rPr>
          <w:b/>
        </w:rPr>
        <w:t>Operation_1</w:t>
      </w:r>
      <w:r w:rsidR="00871519" w:rsidRPr="00C330EF">
        <w:rPr>
          <w:bCs/>
        </w:rPr>
        <w:t xml:space="preserve">, and </w:t>
      </w:r>
      <w:r w:rsidR="00871519" w:rsidRPr="00C330EF">
        <w:t xml:space="preserve">then, in the </w:t>
      </w:r>
      <w:r w:rsidR="00871519" w:rsidRPr="00CF244A">
        <w:t>Properties window</w:t>
      </w:r>
      <w:r w:rsidR="00A16319">
        <w:t>,</w:t>
      </w:r>
      <w:r w:rsidR="00871519" w:rsidRPr="00C330EF" w:rsidDel="008C6D6F">
        <w:t xml:space="preserve"> </w:t>
      </w:r>
      <w:r w:rsidR="00871519" w:rsidRPr="00C330EF">
        <w:t xml:space="preserve">in the </w:t>
      </w:r>
      <w:r w:rsidR="00871519" w:rsidRPr="00C330EF">
        <w:rPr>
          <w:b/>
        </w:rPr>
        <w:t>Identifier</w:t>
      </w:r>
      <w:r w:rsidR="00871519" w:rsidRPr="00C330EF">
        <w:t xml:space="preserve"> box, type </w:t>
      </w:r>
      <w:proofErr w:type="spellStart"/>
      <w:r w:rsidR="00871519" w:rsidRPr="00C330EF">
        <w:rPr>
          <w:b/>
        </w:rPr>
        <w:t>ProcessOrder</w:t>
      </w:r>
      <w:proofErr w:type="spellEnd"/>
      <w:r w:rsidR="00871519" w:rsidRPr="00C330EF">
        <w:t>.</w:t>
      </w:r>
      <w:r>
        <w:fldChar w:fldCharType="begin"/>
      </w:r>
      <w:r w:rsidR="00335928">
        <w:instrText xml:space="preserve"> XE "</w:instrText>
      </w:r>
      <w:r w:rsidR="00335928" w:rsidRPr="00AB7715">
        <w:instrText>2933A.8.02.06.120.9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AC1B65">
        <w:instrText>2933A.8.02.06.121.1</w:instrText>
      </w:r>
      <w:r w:rsidR="00335928">
        <w:instrText xml:space="preserve">" </w:instrText>
      </w:r>
      <w:r>
        <w:fldChar w:fldCharType="end"/>
      </w:r>
      <w:r w:rsidR="00871519" w:rsidRPr="00C330EF">
        <w:t xml:space="preserve">In the </w:t>
      </w:r>
      <w:proofErr w:type="spellStart"/>
      <w:r w:rsidR="00871519" w:rsidRPr="00C330EF">
        <w:rPr>
          <w:b/>
        </w:rPr>
        <w:t>SalesOrder</w:t>
      </w:r>
      <w:proofErr w:type="spellEnd"/>
      <w:r w:rsidR="00871519" w:rsidRPr="00C330EF">
        <w:t xml:space="preserve"> receive port</w:t>
      </w:r>
      <w:r w:rsidR="009B3C80">
        <w:t xml:space="preserve"> shape</w:t>
      </w:r>
      <w:r w:rsidR="00871519" w:rsidRPr="00C330EF">
        <w:t xml:space="preserve">, click </w:t>
      </w:r>
      <w:r w:rsidR="00871519" w:rsidRPr="00C330EF">
        <w:rPr>
          <w:b/>
          <w:bCs/>
        </w:rPr>
        <w:t>Request</w:t>
      </w:r>
      <w:r w:rsidR="00871519" w:rsidRPr="00C330EF">
        <w:t xml:space="preserve">, and then in the </w:t>
      </w:r>
      <w:r w:rsidR="00871519" w:rsidRPr="00CF244A">
        <w:t>Properties window</w:t>
      </w:r>
      <w:r w:rsidR="00871519" w:rsidRPr="00C330EF">
        <w:t>,</w:t>
      </w:r>
      <w:r w:rsidR="00871519" w:rsidRPr="00C330EF" w:rsidDel="006E0A8B">
        <w:t xml:space="preserve"> </w:t>
      </w:r>
      <w:r w:rsidR="00871519" w:rsidRPr="00C330EF">
        <w:t xml:space="preserve">in the </w:t>
      </w:r>
      <w:r w:rsidR="00871519" w:rsidRPr="00C330EF">
        <w:rPr>
          <w:b/>
        </w:rPr>
        <w:t>Name</w:t>
      </w:r>
      <w:r w:rsidR="00871519" w:rsidRPr="00C330EF">
        <w:t xml:space="preserve"> box, type </w:t>
      </w:r>
      <w:proofErr w:type="spellStart"/>
      <w:r w:rsidR="00871519" w:rsidRPr="00C330EF">
        <w:rPr>
          <w:b/>
        </w:rPr>
        <w:t>SalesOrder</w:t>
      </w:r>
      <w:r w:rsidR="00373816">
        <w:rPr>
          <w:b/>
        </w:rPr>
        <w:t>_XML</w:t>
      </w:r>
      <w:proofErr w:type="spellEnd"/>
      <w:r w:rsidR="00871519" w:rsidRPr="00C330EF">
        <w:t>.</w:t>
      </w:r>
      <w:r>
        <w:fldChar w:fldCharType="begin"/>
      </w:r>
      <w:r w:rsidR="00335928">
        <w:instrText xml:space="preserve"> XE "</w:instrText>
      </w:r>
      <w:r w:rsidR="00335928" w:rsidRPr="0032299B">
        <w:instrText>2933A.8.02.06.121.9</w:instrText>
      </w:r>
      <w:r w:rsidR="00335928">
        <w:instrText xml:space="preserve">" </w:instrText>
      </w:r>
      <w:r>
        <w:fldChar w:fldCharType="end"/>
      </w:r>
    </w:p>
    <w:p w:rsidR="00871519" w:rsidRDefault="00BD05D9" w:rsidP="008641BF">
      <w:pPr>
        <w:pStyle w:val="NumList"/>
        <w:numPr>
          <w:ilvl w:val="0"/>
          <w:numId w:val="11"/>
        </w:numPr>
      </w:pPr>
      <w:r>
        <w:fldChar w:fldCharType="begin"/>
      </w:r>
      <w:r w:rsidR="00335928">
        <w:instrText xml:space="preserve"> XE "</w:instrText>
      </w:r>
      <w:r w:rsidR="00335928" w:rsidRPr="00EC51F1">
        <w:instrText>2933A.8.02.06.122.1</w:instrText>
      </w:r>
      <w:r w:rsidR="00335928">
        <w:instrText xml:space="preserve">" </w:instrText>
      </w:r>
      <w:r>
        <w:fldChar w:fldCharType="end"/>
      </w:r>
      <w:r w:rsidR="00871519" w:rsidRPr="00C330EF">
        <w:t xml:space="preserve">Drag the green arrow from </w:t>
      </w:r>
      <w:proofErr w:type="spellStart"/>
      <w:r w:rsidR="00871519" w:rsidRPr="00C330EF">
        <w:rPr>
          <w:b/>
        </w:rPr>
        <w:t>SalesOrder</w:t>
      </w:r>
      <w:proofErr w:type="spellEnd"/>
      <w:r w:rsidR="00871519" w:rsidRPr="00C330EF">
        <w:t xml:space="preserve"> receive port to the </w:t>
      </w:r>
      <w:r w:rsidR="00871519" w:rsidRPr="00C330EF">
        <w:rPr>
          <w:b/>
        </w:rPr>
        <w:t>Sales Order</w:t>
      </w:r>
      <w:r w:rsidR="00871519" w:rsidRPr="00C330EF">
        <w:t xml:space="preserve"> receive shape.</w:t>
      </w:r>
      <w:r>
        <w:fldChar w:fldCharType="begin"/>
      </w:r>
      <w:r w:rsidR="00335928">
        <w:instrText xml:space="preserve"> XE "</w:instrText>
      </w:r>
      <w:r w:rsidR="00335928" w:rsidRPr="00683000">
        <w:instrText>2933A.8.02.06.122.9</w:instrText>
      </w:r>
      <w:r w:rsidR="00335928">
        <w:instrText xml:space="preserve">" </w:instrText>
      </w:r>
      <w:r>
        <w:fldChar w:fldCharType="end"/>
      </w:r>
    </w:p>
    <w:p w:rsidR="00871519" w:rsidRPr="00272A64" w:rsidRDefault="00BD05D9" w:rsidP="00272A64">
      <w:pPr>
        <w:pStyle w:val="Heading5"/>
      </w:pPr>
      <w:r w:rsidRPr="00272A64">
        <w:fldChar w:fldCharType="begin"/>
      </w:r>
      <w:r w:rsidR="00335928" w:rsidRPr="00272A64">
        <w:instrText xml:space="preserve"> XE "2933A.8.02.06.123.1" </w:instrText>
      </w:r>
      <w:r w:rsidRPr="00272A64">
        <w:fldChar w:fldCharType="end"/>
      </w:r>
      <w:r w:rsidR="0098691D">
        <w:t>Add</w:t>
      </w:r>
      <w:r w:rsidR="00871519" w:rsidRPr="00272A64">
        <w:t xml:space="preserve"> a</w:t>
      </w:r>
      <w:r w:rsidR="0098691D">
        <w:t xml:space="preserve"> Logical</w:t>
      </w:r>
      <w:r w:rsidR="00871519" w:rsidRPr="00272A64">
        <w:t xml:space="preserve"> Send Port</w:t>
      </w:r>
      <w:r w:rsidRPr="00272A64">
        <w:fldChar w:fldCharType="begin"/>
      </w:r>
      <w:r w:rsidR="00335928" w:rsidRPr="00272A64">
        <w:instrText xml:space="preserve"> XE "2933A.8.02.06.123.9" </w:instrText>
      </w:r>
      <w:r w:rsidRPr="00272A64">
        <w:fldChar w:fldCharType="end"/>
      </w:r>
    </w:p>
    <w:p w:rsidR="00871519" w:rsidRPr="00C330EF" w:rsidRDefault="00BD05D9" w:rsidP="008641BF">
      <w:pPr>
        <w:pStyle w:val="NumList"/>
        <w:numPr>
          <w:ilvl w:val="0"/>
          <w:numId w:val="17"/>
        </w:numPr>
      </w:pPr>
      <w:r>
        <w:fldChar w:fldCharType="begin"/>
      </w:r>
      <w:r w:rsidR="00335928">
        <w:instrText xml:space="preserve"> XE "</w:instrText>
      </w:r>
      <w:r w:rsidR="00335928" w:rsidRPr="00181DA9">
        <w:instrText>2933A.8.02.06.124.1</w:instrText>
      </w:r>
      <w:r w:rsidR="00335928">
        <w:instrText xml:space="preserve">" </w:instrText>
      </w:r>
      <w:r>
        <w:fldChar w:fldCharType="end"/>
      </w:r>
      <w:r w:rsidR="00871519" w:rsidRPr="00C330EF">
        <w:t xml:space="preserve">Right-click the left </w:t>
      </w:r>
      <w:r w:rsidR="00871519" w:rsidRPr="00696080">
        <w:rPr>
          <w:b/>
        </w:rPr>
        <w:t xml:space="preserve">Port </w:t>
      </w:r>
      <w:proofErr w:type="gramStart"/>
      <w:r w:rsidR="00871519" w:rsidRPr="00696080">
        <w:rPr>
          <w:b/>
        </w:rPr>
        <w:t>Surface</w:t>
      </w:r>
      <w:r w:rsidR="00871519" w:rsidRPr="00C330EF">
        <w:t>,</w:t>
      </w:r>
      <w:proofErr w:type="gramEnd"/>
      <w:r w:rsidR="00871519" w:rsidRPr="00C330EF">
        <w:t xml:space="preserve"> and then click </w:t>
      </w:r>
      <w:r w:rsidR="00871519" w:rsidRPr="00C330EF">
        <w:rPr>
          <w:b/>
        </w:rPr>
        <w:t>New Configured Port</w:t>
      </w:r>
      <w:r w:rsidR="00871519" w:rsidRPr="00C330EF">
        <w:t>.</w:t>
      </w:r>
      <w:r>
        <w:fldChar w:fldCharType="begin"/>
      </w:r>
      <w:r w:rsidR="00335928">
        <w:instrText xml:space="preserve"> XE "</w:instrText>
      </w:r>
      <w:r w:rsidR="00335928" w:rsidRPr="00C96D4A">
        <w:instrText>2933A.8.02.06.124.9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CA0600">
        <w:instrText>2933A.8.02.06.125.1</w:instrText>
      </w:r>
      <w:r w:rsidR="00335928">
        <w:instrText xml:space="preserve">" </w:instrText>
      </w:r>
      <w:r>
        <w:fldChar w:fldCharType="end"/>
      </w:r>
      <w:r w:rsidR="00871519" w:rsidRPr="00C330EF">
        <w:t xml:space="preserve">On the </w:t>
      </w:r>
      <w:r w:rsidR="00871519" w:rsidRPr="00C330EF">
        <w:rPr>
          <w:b/>
        </w:rPr>
        <w:t>Welcome to the Port Configuration Wizard</w:t>
      </w:r>
      <w:r w:rsidR="00871519" w:rsidRPr="00C330EF">
        <w:t xml:space="preserve"> page of the </w:t>
      </w:r>
      <w:r w:rsidR="00871519" w:rsidRPr="00C330EF">
        <w:rPr>
          <w:b/>
        </w:rPr>
        <w:t>Port Configuration Wizard</w:t>
      </w:r>
      <w:r w:rsidR="00871519" w:rsidRPr="00C330EF">
        <w:t xml:space="preserve">, click </w:t>
      </w:r>
      <w:proofErr w:type="gramStart"/>
      <w:r w:rsidR="00871519" w:rsidRPr="00C330EF">
        <w:rPr>
          <w:b/>
        </w:rPr>
        <w:t>Next</w:t>
      </w:r>
      <w:proofErr w:type="gramEnd"/>
      <w:r w:rsidR="00871519" w:rsidRPr="00C330EF">
        <w:t>.</w:t>
      </w:r>
      <w:r>
        <w:fldChar w:fldCharType="begin"/>
      </w:r>
      <w:r w:rsidR="00335928">
        <w:instrText xml:space="preserve"> XE "</w:instrText>
      </w:r>
      <w:r w:rsidR="00335928" w:rsidRPr="00895629">
        <w:instrText>2933A.8.02.06.125.9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B567FA">
        <w:instrText>2933A.8.02.06.126.1</w:instrText>
      </w:r>
      <w:r w:rsidR="00335928">
        <w:instrText xml:space="preserve">" </w:instrText>
      </w:r>
      <w:r>
        <w:fldChar w:fldCharType="end"/>
      </w:r>
      <w:r w:rsidR="00871519" w:rsidRPr="00C330EF">
        <w:t xml:space="preserve">On the </w:t>
      </w:r>
      <w:r w:rsidR="00871519" w:rsidRPr="00C330EF">
        <w:rPr>
          <w:b/>
        </w:rPr>
        <w:t>Port Properties</w:t>
      </w:r>
      <w:r w:rsidR="00871519" w:rsidRPr="00C330EF">
        <w:t xml:space="preserve"> page, in the </w:t>
      </w:r>
      <w:r w:rsidR="00871519" w:rsidRPr="00C330EF">
        <w:rPr>
          <w:b/>
        </w:rPr>
        <w:t>Name</w:t>
      </w:r>
      <w:r w:rsidR="00871519" w:rsidRPr="00C330EF">
        <w:t xml:space="preserve"> box, type </w:t>
      </w:r>
      <w:r w:rsidR="00871519" w:rsidRPr="00C330EF">
        <w:rPr>
          <w:b/>
        </w:rPr>
        <w:t>Restock</w:t>
      </w:r>
      <w:r w:rsidR="00871519" w:rsidRPr="00C330EF">
        <w:t xml:space="preserve">, and then click </w:t>
      </w:r>
      <w:proofErr w:type="gramStart"/>
      <w:r w:rsidR="00871519" w:rsidRPr="00C330EF">
        <w:rPr>
          <w:b/>
        </w:rPr>
        <w:t>Next</w:t>
      </w:r>
      <w:proofErr w:type="gramEnd"/>
      <w:r w:rsidR="00871519" w:rsidRPr="00C330EF">
        <w:t>.</w:t>
      </w:r>
      <w:r>
        <w:fldChar w:fldCharType="begin"/>
      </w:r>
      <w:r w:rsidR="00335928">
        <w:instrText xml:space="preserve"> XE "</w:instrText>
      </w:r>
      <w:r w:rsidR="00335928" w:rsidRPr="00504EE0">
        <w:instrText>2933A.8.02.06.126.9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42450F">
        <w:instrText>2933A.8.02.06.127.1</w:instrText>
      </w:r>
      <w:r w:rsidR="00335928">
        <w:instrText xml:space="preserve">" </w:instrText>
      </w:r>
      <w:r>
        <w:fldChar w:fldCharType="end"/>
      </w:r>
      <w:r w:rsidR="00871519" w:rsidRPr="00C330EF">
        <w:t xml:space="preserve">On the </w:t>
      </w:r>
      <w:r w:rsidR="00871519" w:rsidRPr="00C330EF">
        <w:rPr>
          <w:b/>
        </w:rPr>
        <w:t>Select a Port Type</w:t>
      </w:r>
      <w:r w:rsidR="00871519" w:rsidRPr="00C330EF">
        <w:t xml:space="preserve"> page, in the </w:t>
      </w:r>
      <w:r w:rsidR="00871519" w:rsidRPr="00C330EF">
        <w:rPr>
          <w:b/>
        </w:rPr>
        <w:t>Port Type Name</w:t>
      </w:r>
      <w:r w:rsidR="00871519" w:rsidRPr="00C330EF">
        <w:t xml:space="preserve"> box, type </w:t>
      </w:r>
      <w:proofErr w:type="spellStart"/>
      <w:r w:rsidR="00871519" w:rsidRPr="00C330EF">
        <w:rPr>
          <w:b/>
        </w:rPr>
        <w:t>RestockType</w:t>
      </w:r>
      <w:proofErr w:type="spellEnd"/>
      <w:r w:rsidR="00871519" w:rsidRPr="00C330EF">
        <w:t xml:space="preserve">, and then click </w:t>
      </w:r>
      <w:proofErr w:type="gramStart"/>
      <w:r w:rsidR="00871519" w:rsidRPr="00C330EF">
        <w:rPr>
          <w:b/>
        </w:rPr>
        <w:t>Next</w:t>
      </w:r>
      <w:proofErr w:type="gramEnd"/>
      <w:r w:rsidR="00871519" w:rsidRPr="00C330EF">
        <w:t>.</w:t>
      </w:r>
      <w:r>
        <w:fldChar w:fldCharType="begin"/>
      </w:r>
      <w:r w:rsidR="00335928">
        <w:instrText xml:space="preserve"> XE "</w:instrText>
      </w:r>
      <w:r w:rsidR="00335928" w:rsidRPr="004E2CA9">
        <w:instrText>2933A.8.02.06.127.9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DC2A2D">
        <w:instrText>2933A.8.02.06.128.1</w:instrText>
      </w:r>
      <w:r w:rsidR="00335928">
        <w:instrText xml:space="preserve">" </w:instrText>
      </w:r>
      <w:r>
        <w:fldChar w:fldCharType="end"/>
      </w:r>
      <w:r w:rsidR="00871519" w:rsidRPr="00C330EF">
        <w:t xml:space="preserve">In the </w:t>
      </w:r>
      <w:r w:rsidR="00871519" w:rsidRPr="00C330EF">
        <w:rPr>
          <w:b/>
        </w:rPr>
        <w:t>Port direction of communication</w:t>
      </w:r>
      <w:r w:rsidR="00871519" w:rsidRPr="00C330EF">
        <w:rPr>
          <w:bCs/>
        </w:rPr>
        <w:t xml:space="preserve"> </w:t>
      </w:r>
      <w:r w:rsidR="00871519" w:rsidRPr="00C330EF">
        <w:t xml:space="preserve">list, click </w:t>
      </w:r>
      <w:r w:rsidR="00871519" w:rsidRPr="00C330EF">
        <w:rPr>
          <w:b/>
        </w:rPr>
        <w:t>I’ll always be sending messages on this port</w:t>
      </w:r>
      <w:r w:rsidR="00871519" w:rsidRPr="00C330EF">
        <w:t xml:space="preserve">, and then on the </w:t>
      </w:r>
      <w:r w:rsidR="00871519" w:rsidRPr="00C330EF">
        <w:rPr>
          <w:b/>
        </w:rPr>
        <w:t>Port binding</w:t>
      </w:r>
      <w:r w:rsidR="00871519" w:rsidRPr="00C330EF">
        <w:t xml:space="preserve"> list, click </w:t>
      </w:r>
      <w:r w:rsidR="00871519" w:rsidRPr="00C330EF">
        <w:rPr>
          <w:b/>
        </w:rPr>
        <w:t>Specify now</w:t>
      </w:r>
      <w:r w:rsidR="00871519" w:rsidRPr="00C330EF">
        <w:t>.</w:t>
      </w:r>
      <w:r>
        <w:fldChar w:fldCharType="begin"/>
      </w:r>
      <w:r w:rsidR="00335928">
        <w:instrText xml:space="preserve"> XE "</w:instrText>
      </w:r>
      <w:r w:rsidR="00335928" w:rsidRPr="00051B9C">
        <w:instrText>2933A.8.02.06.128.9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8A1459">
        <w:instrText>2933A.8.02.06.129.1</w:instrText>
      </w:r>
      <w:r w:rsidR="00335928">
        <w:instrText xml:space="preserve">" </w:instrText>
      </w:r>
      <w:r>
        <w:fldChar w:fldCharType="end"/>
      </w:r>
      <w:r w:rsidR="00871519" w:rsidRPr="00C330EF">
        <w:t xml:space="preserve">In the </w:t>
      </w:r>
      <w:r w:rsidR="00871519" w:rsidRPr="00C330EF">
        <w:rPr>
          <w:b/>
        </w:rPr>
        <w:t>URI</w:t>
      </w:r>
      <w:r w:rsidR="00871519" w:rsidRPr="00C330EF">
        <w:t xml:space="preserve"> box, type </w:t>
      </w:r>
      <w:r w:rsidR="00A47739" w:rsidRPr="00A47739">
        <w:rPr>
          <w:b/>
        </w:rPr>
        <w:t>C:\AllFiles\DemoCode\Module8\OUT</w:t>
      </w:r>
      <w:r w:rsidR="00871519" w:rsidRPr="00C330EF">
        <w:rPr>
          <w:b/>
        </w:rPr>
        <w:t>\Restock%MessageID%</w:t>
      </w:r>
      <w:r w:rsidR="004508DB">
        <w:rPr>
          <w:b/>
        </w:rPr>
        <w:t>.xml</w:t>
      </w:r>
      <w:r w:rsidR="00871519" w:rsidRPr="00C330EF">
        <w:t xml:space="preserve">, in the </w:t>
      </w:r>
      <w:r w:rsidR="00871519" w:rsidRPr="00C330EF">
        <w:rPr>
          <w:b/>
        </w:rPr>
        <w:t>Transport</w:t>
      </w:r>
      <w:r w:rsidR="00871519" w:rsidRPr="00C330EF">
        <w:t xml:space="preserve"> list, click </w:t>
      </w:r>
      <w:r w:rsidR="00871519" w:rsidRPr="00C330EF">
        <w:rPr>
          <w:b/>
        </w:rPr>
        <w:t>FILE</w:t>
      </w:r>
      <w:r w:rsidR="00871519" w:rsidRPr="00C330EF">
        <w:t xml:space="preserve">, and then click </w:t>
      </w:r>
      <w:proofErr w:type="gramStart"/>
      <w:r w:rsidR="00871519" w:rsidRPr="00C330EF">
        <w:rPr>
          <w:b/>
        </w:rPr>
        <w:t>Next</w:t>
      </w:r>
      <w:proofErr w:type="gramEnd"/>
      <w:r w:rsidR="00871519" w:rsidRPr="00C330EF">
        <w:t>.</w:t>
      </w:r>
      <w:r>
        <w:fldChar w:fldCharType="begin"/>
      </w:r>
      <w:r w:rsidR="00335928">
        <w:instrText xml:space="preserve"> XE "</w:instrText>
      </w:r>
      <w:r w:rsidR="00335928" w:rsidRPr="00A97761">
        <w:instrText>2933A.8.02.06.129.9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6E29B0">
        <w:instrText>2933A.8.02.06.130.1</w:instrText>
      </w:r>
      <w:r w:rsidR="00335928">
        <w:instrText xml:space="preserve">" </w:instrText>
      </w:r>
      <w:r>
        <w:fldChar w:fldCharType="end"/>
      </w:r>
      <w:r w:rsidR="00871519" w:rsidRPr="00C330EF">
        <w:t xml:space="preserve">On the </w:t>
      </w:r>
      <w:r w:rsidR="00871519" w:rsidRPr="00C330EF">
        <w:rPr>
          <w:b/>
        </w:rPr>
        <w:t>Completing the Port Configuration Wizard</w:t>
      </w:r>
      <w:r w:rsidR="00871519" w:rsidRPr="00C330EF">
        <w:t xml:space="preserve"> page, click </w:t>
      </w:r>
      <w:r w:rsidR="00871519" w:rsidRPr="00C330EF">
        <w:rPr>
          <w:b/>
        </w:rPr>
        <w:t>Finish</w:t>
      </w:r>
      <w:r w:rsidR="00871519" w:rsidRPr="00C330EF">
        <w:t>.</w:t>
      </w:r>
      <w:r>
        <w:fldChar w:fldCharType="begin"/>
      </w:r>
      <w:r w:rsidR="00335928">
        <w:instrText xml:space="preserve"> XE "</w:instrText>
      </w:r>
      <w:r w:rsidR="00335928" w:rsidRPr="00600610">
        <w:instrText>2933A.8.02.06.130.9</w:instrText>
      </w:r>
      <w:r w:rsidR="00335928">
        <w:instrText xml:space="preserve">" </w:instrText>
      </w:r>
      <w:r>
        <w:fldChar w:fldCharType="end"/>
      </w:r>
    </w:p>
    <w:p w:rsidR="00871519" w:rsidRPr="00A062AD" w:rsidRDefault="00BD05D9" w:rsidP="00584FD5">
      <w:pPr>
        <w:pStyle w:val="Quote"/>
      </w:pPr>
      <w:r>
        <w:fldChar w:fldCharType="begin"/>
      </w:r>
      <w:r w:rsidR="00335928">
        <w:instrText xml:space="preserve"> XE "</w:instrText>
      </w:r>
      <w:r w:rsidR="00335928" w:rsidRPr="00FA7AA4">
        <w:instrText>2933A.8.02.06.131.1</w:instrText>
      </w:r>
      <w:r w:rsidR="00335928">
        <w:instrText xml:space="preserve">" </w:instrText>
      </w:r>
      <w:r>
        <w:fldChar w:fldCharType="end"/>
      </w:r>
      <w:r w:rsidR="00871519" w:rsidRPr="00A062AD">
        <w:t>The port shapes can be repositioned by dragging the shape up or down the Port Surface.</w:t>
      </w:r>
      <w:r>
        <w:fldChar w:fldCharType="begin"/>
      </w:r>
      <w:r w:rsidR="00335928">
        <w:instrText xml:space="preserve"> XE "</w:instrText>
      </w:r>
      <w:r w:rsidR="00335928" w:rsidRPr="005719E6">
        <w:instrText>2933A.8.02.06.131.9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91301E">
        <w:instrText>2933A.8.02.06.132.1</w:instrText>
      </w:r>
      <w:r w:rsidR="00335928">
        <w:instrText xml:space="preserve">" </w:instrText>
      </w:r>
      <w:r>
        <w:fldChar w:fldCharType="end"/>
      </w:r>
      <w:r w:rsidR="00871519" w:rsidRPr="00C330EF">
        <w:t xml:space="preserve">In the </w:t>
      </w:r>
      <w:r w:rsidR="00871519" w:rsidRPr="00C330EF">
        <w:rPr>
          <w:b/>
        </w:rPr>
        <w:t>Restock</w:t>
      </w:r>
      <w:r w:rsidR="00871519" w:rsidRPr="00C330EF">
        <w:t xml:space="preserve"> send port, click </w:t>
      </w:r>
      <w:r w:rsidR="00871519" w:rsidRPr="00C330EF">
        <w:rPr>
          <w:b/>
        </w:rPr>
        <w:t>Operation_1</w:t>
      </w:r>
      <w:r w:rsidR="00871519" w:rsidRPr="00C330EF">
        <w:rPr>
          <w:bCs/>
        </w:rPr>
        <w:t>,</w:t>
      </w:r>
      <w:r w:rsidR="00871519" w:rsidRPr="00C330EF">
        <w:t xml:space="preserve"> and then in the </w:t>
      </w:r>
      <w:r w:rsidR="00871519" w:rsidRPr="00CF244A">
        <w:t>Properties window</w:t>
      </w:r>
      <w:r w:rsidR="00871519" w:rsidRPr="00C330EF">
        <w:rPr>
          <w:bCs/>
        </w:rPr>
        <w:t xml:space="preserve">, in the </w:t>
      </w:r>
      <w:r w:rsidR="00871519" w:rsidRPr="00C330EF">
        <w:rPr>
          <w:b/>
        </w:rPr>
        <w:t>Identifier</w:t>
      </w:r>
      <w:r w:rsidR="00871519" w:rsidRPr="00C330EF">
        <w:t xml:space="preserve"> box, type </w:t>
      </w:r>
      <w:proofErr w:type="spellStart"/>
      <w:r w:rsidR="00871519" w:rsidRPr="00C330EF">
        <w:rPr>
          <w:b/>
        </w:rPr>
        <w:t>OutputRestock</w:t>
      </w:r>
      <w:proofErr w:type="spellEnd"/>
      <w:r w:rsidR="00871519" w:rsidRPr="00C330EF">
        <w:t>.</w:t>
      </w:r>
      <w:r>
        <w:fldChar w:fldCharType="begin"/>
      </w:r>
      <w:r w:rsidR="00335928">
        <w:instrText xml:space="preserve"> XE "</w:instrText>
      </w:r>
      <w:r w:rsidR="00335928" w:rsidRPr="00FB5917">
        <w:instrText>2933A.8.02.06.132.9</w:instrText>
      </w:r>
      <w:r w:rsidR="00335928">
        <w:instrText xml:space="preserve">" </w:instrText>
      </w:r>
      <w:r>
        <w:fldChar w:fldCharType="end"/>
      </w:r>
    </w:p>
    <w:p w:rsidR="00871519" w:rsidRPr="00C330EF" w:rsidRDefault="00BD05D9" w:rsidP="00871519">
      <w:pPr>
        <w:pStyle w:val="NumList"/>
      </w:pPr>
      <w:r>
        <w:fldChar w:fldCharType="begin"/>
      </w:r>
      <w:r w:rsidR="00335928">
        <w:instrText xml:space="preserve"> XE "</w:instrText>
      </w:r>
      <w:r w:rsidR="00335928" w:rsidRPr="00592AE8">
        <w:instrText>2933A.8.02.06.133.1</w:instrText>
      </w:r>
      <w:r w:rsidR="00335928">
        <w:instrText xml:space="preserve">" </w:instrText>
      </w:r>
      <w:r>
        <w:fldChar w:fldCharType="end"/>
      </w:r>
      <w:r w:rsidR="00871519" w:rsidRPr="00C330EF">
        <w:t xml:space="preserve">In the </w:t>
      </w:r>
      <w:r w:rsidR="00871519" w:rsidRPr="00C330EF">
        <w:rPr>
          <w:b/>
        </w:rPr>
        <w:t>Restock</w:t>
      </w:r>
      <w:r w:rsidR="00871519" w:rsidRPr="00C330EF">
        <w:t xml:space="preserve"> send port, click </w:t>
      </w:r>
      <w:r w:rsidR="00871519" w:rsidRPr="00C330EF">
        <w:rPr>
          <w:b/>
        </w:rPr>
        <w:t>Request</w:t>
      </w:r>
      <w:r w:rsidR="00871519" w:rsidRPr="00C330EF">
        <w:rPr>
          <w:bCs/>
        </w:rPr>
        <w:t>,</w:t>
      </w:r>
      <w:r w:rsidR="00871519" w:rsidRPr="00C330EF">
        <w:t xml:space="preserve"> and then in the </w:t>
      </w:r>
      <w:r w:rsidR="00871519" w:rsidRPr="00CF244A">
        <w:t>Properties window</w:t>
      </w:r>
      <w:r w:rsidR="00871519" w:rsidRPr="00C330EF">
        <w:t xml:space="preserve">, in the </w:t>
      </w:r>
      <w:r w:rsidR="00871519" w:rsidRPr="00C330EF">
        <w:rPr>
          <w:b/>
        </w:rPr>
        <w:t>Name</w:t>
      </w:r>
      <w:r w:rsidR="00871519" w:rsidRPr="00C330EF">
        <w:t xml:space="preserve"> box, type </w:t>
      </w:r>
      <w:proofErr w:type="spellStart"/>
      <w:r w:rsidR="00871519" w:rsidRPr="00C330EF">
        <w:rPr>
          <w:b/>
        </w:rPr>
        <w:t>Restock</w:t>
      </w:r>
      <w:r w:rsidR="00373816">
        <w:rPr>
          <w:b/>
        </w:rPr>
        <w:t>_XML</w:t>
      </w:r>
      <w:proofErr w:type="spellEnd"/>
      <w:r w:rsidR="00871519" w:rsidRPr="00C330EF">
        <w:t>.</w:t>
      </w:r>
      <w:r>
        <w:fldChar w:fldCharType="begin"/>
      </w:r>
      <w:r w:rsidR="00335928">
        <w:instrText xml:space="preserve"> XE "</w:instrText>
      </w:r>
      <w:r w:rsidR="00335928" w:rsidRPr="006B6874">
        <w:instrText>2933A.8.02.06.133.9</w:instrText>
      </w:r>
      <w:r w:rsidR="00335928">
        <w:instrText xml:space="preserve">" </w:instrText>
      </w:r>
      <w:r>
        <w:fldChar w:fldCharType="end"/>
      </w:r>
    </w:p>
    <w:p w:rsidR="00871519" w:rsidRDefault="00BD05D9" w:rsidP="008641BF">
      <w:pPr>
        <w:pStyle w:val="NumList"/>
        <w:numPr>
          <w:ilvl w:val="0"/>
          <w:numId w:val="11"/>
        </w:numPr>
      </w:pPr>
      <w:r>
        <w:fldChar w:fldCharType="begin"/>
      </w:r>
      <w:r w:rsidR="00335928">
        <w:instrText xml:space="preserve"> XE "</w:instrText>
      </w:r>
      <w:r w:rsidR="00335928" w:rsidRPr="00A83D9C">
        <w:instrText>2933A.8.02.06.134.1</w:instrText>
      </w:r>
      <w:r w:rsidR="00335928">
        <w:instrText xml:space="preserve">" </w:instrText>
      </w:r>
      <w:r>
        <w:fldChar w:fldCharType="end"/>
      </w:r>
      <w:r w:rsidR="00871519" w:rsidRPr="00C330EF">
        <w:t xml:space="preserve">Drag the green arrow from </w:t>
      </w:r>
      <w:r w:rsidR="00871519" w:rsidRPr="00C330EF">
        <w:rPr>
          <w:b/>
        </w:rPr>
        <w:t>Restock</w:t>
      </w:r>
      <w:r w:rsidR="00871519" w:rsidRPr="00C330EF">
        <w:t xml:space="preserve"> send shape to the </w:t>
      </w:r>
      <w:r w:rsidR="00871519" w:rsidRPr="00C330EF">
        <w:rPr>
          <w:b/>
        </w:rPr>
        <w:t>Restock</w:t>
      </w:r>
      <w:r w:rsidR="00871519" w:rsidRPr="00C330EF">
        <w:t xml:space="preserve"> send port.</w:t>
      </w:r>
      <w:r>
        <w:fldChar w:fldCharType="begin"/>
      </w:r>
      <w:r w:rsidR="00335928">
        <w:instrText xml:space="preserve"> XE "</w:instrText>
      </w:r>
      <w:r w:rsidR="00335928" w:rsidRPr="00944488">
        <w:instrText>2933A.8.02.06.134.9</w:instrText>
      </w:r>
      <w:r w:rsidR="00335928">
        <w:instrText xml:space="preserve">" </w:instrText>
      </w:r>
      <w:r>
        <w:fldChar w:fldCharType="end"/>
      </w:r>
    </w:p>
    <w:p w:rsidR="00A63783" w:rsidRPr="009C1713" w:rsidRDefault="00A63783" w:rsidP="00A63783">
      <w:pPr>
        <w:pStyle w:val="Heading5"/>
      </w:pPr>
      <w:r>
        <w:fldChar w:fldCharType="begin"/>
      </w:r>
      <w:r>
        <w:instrText xml:space="preserve"> XE "</w:instrText>
      </w:r>
      <w:r w:rsidRPr="00880C6F">
        <w:instrText>2933A.5.03.04.087.1</w:instrText>
      </w:r>
      <w:r>
        <w:instrText xml:space="preserve">" </w:instrText>
      </w:r>
      <w:r>
        <w:fldChar w:fldCharType="end"/>
      </w:r>
      <w:r w:rsidR="0098691D">
        <w:t>Deploy and Configure the Orchestration</w:t>
      </w:r>
    </w:p>
    <w:p w:rsidR="0098691D" w:rsidRDefault="0098691D" w:rsidP="0098691D">
      <w:pPr>
        <w:pStyle w:val="NumList"/>
        <w:numPr>
          <w:ilvl w:val="0"/>
          <w:numId w:val="10"/>
        </w:numPr>
      </w:pPr>
      <w:r>
        <w:fldChar w:fldCharType="begin"/>
      </w:r>
      <w:r>
        <w:instrText xml:space="preserve"> XE "</w:instrText>
      </w:r>
      <w:r w:rsidRPr="0073181B">
        <w:instrText>2933A.8.02.06.135.1</w:instrText>
      </w:r>
      <w:r>
        <w:instrText xml:space="preserve">" </w:instrText>
      </w:r>
      <w:r>
        <w:fldChar w:fldCharType="end"/>
      </w:r>
      <w:r>
        <w:t xml:space="preserve">In Solution Explorer, right-click the </w:t>
      </w:r>
      <w:r w:rsidRPr="0098691D">
        <w:rPr>
          <w:b/>
        </w:rPr>
        <w:t xml:space="preserve">Messaging </w:t>
      </w:r>
      <w:r>
        <w:t xml:space="preserve">project, and then click </w:t>
      </w:r>
      <w:r w:rsidRPr="0098691D">
        <w:rPr>
          <w:b/>
        </w:rPr>
        <w:t>Deploy</w:t>
      </w:r>
      <w:r>
        <w:t>.</w:t>
      </w:r>
      <w:r>
        <w:fldChar w:fldCharType="begin"/>
      </w:r>
      <w:r>
        <w:instrText xml:space="preserve"> XE "</w:instrText>
      </w:r>
      <w:r w:rsidRPr="00391299">
        <w:instrText>2933A.8.02.06.135.9</w:instrText>
      </w:r>
      <w:r>
        <w:instrText xml:space="preserve">" </w:instrText>
      </w:r>
      <w:r>
        <w:fldChar w:fldCharType="end"/>
      </w:r>
    </w:p>
    <w:p w:rsidR="0098691D" w:rsidRDefault="0098691D" w:rsidP="0098691D">
      <w:pPr>
        <w:pStyle w:val="NumList"/>
        <w:numPr>
          <w:ilvl w:val="0"/>
          <w:numId w:val="10"/>
        </w:numPr>
      </w:pPr>
      <w:r>
        <w:lastRenderedPageBreak/>
        <w:fldChar w:fldCharType="begin"/>
      </w:r>
      <w:r>
        <w:instrText xml:space="preserve"> XE "</w:instrText>
      </w:r>
      <w:r w:rsidRPr="00175CC0">
        <w:instrText>2933A.8.02.06.136.1</w:instrText>
      </w:r>
      <w:r>
        <w:instrText xml:space="preserve">" </w:instrText>
      </w:r>
      <w:r>
        <w:fldChar w:fldCharType="end"/>
      </w:r>
      <w:r>
        <w:t xml:space="preserve">In Solution Explorer, right-click the </w:t>
      </w:r>
      <w:r w:rsidRPr="0098691D">
        <w:rPr>
          <w:b/>
        </w:rPr>
        <w:t xml:space="preserve">Processes </w:t>
      </w:r>
      <w:r>
        <w:t xml:space="preserve">project, and then click </w:t>
      </w:r>
      <w:r w:rsidRPr="0098691D">
        <w:rPr>
          <w:b/>
        </w:rPr>
        <w:t>Deploy</w:t>
      </w:r>
      <w:r>
        <w:t>.</w:t>
      </w:r>
    </w:p>
    <w:p w:rsidR="00DA0036" w:rsidRPr="00DA0036" w:rsidRDefault="00DA0036" w:rsidP="00A63783">
      <w:pPr>
        <w:pStyle w:val="NumList"/>
        <w:numPr>
          <w:ilvl w:val="0"/>
          <w:numId w:val="10"/>
        </w:numPr>
      </w:pPr>
      <w:r>
        <w:t>In</w:t>
      </w:r>
      <w:r w:rsidR="00A63783">
        <w:t xml:space="preserve"> </w:t>
      </w:r>
      <w:r w:rsidR="00A63783">
        <w:fldChar w:fldCharType="begin"/>
      </w:r>
      <w:r w:rsidR="00A63783">
        <w:instrText xml:space="preserve"> XE "</w:instrText>
      </w:r>
      <w:r w:rsidR="00A63783" w:rsidRPr="00941B1D">
        <w:instrText>2933A.5.03.04.089.1</w:instrText>
      </w:r>
      <w:r w:rsidR="00A63783">
        <w:instrText xml:space="preserve">" </w:instrText>
      </w:r>
      <w:r w:rsidR="00A63783">
        <w:fldChar w:fldCharType="end"/>
      </w:r>
      <w:r w:rsidR="00A63783" w:rsidRPr="009C1713">
        <w:t>the</w:t>
      </w:r>
      <w:r w:rsidR="00A63783">
        <w:t xml:space="preserve"> </w:t>
      </w:r>
      <w:r w:rsidR="00A63783" w:rsidRPr="00303662">
        <w:t>BizTalk Server Administration Console</w:t>
      </w:r>
      <w:r w:rsidR="00A63783" w:rsidRPr="009C1713">
        <w:t>,</w:t>
      </w:r>
      <w:r>
        <w:t xml:space="preserve"> right-click </w:t>
      </w:r>
      <w:r w:rsidR="00A63783" w:rsidRPr="0070337D">
        <w:rPr>
          <w:b/>
        </w:rPr>
        <w:t>Applications</w:t>
      </w:r>
      <w:r w:rsidR="00A63783" w:rsidRPr="0070337D">
        <w:rPr>
          <w:b/>
          <w:bCs/>
        </w:rPr>
        <w:t>,</w:t>
      </w:r>
      <w:r w:rsidR="00A63783" w:rsidRPr="0070337D">
        <w:rPr>
          <w:bCs/>
        </w:rPr>
        <w:t xml:space="preserve"> and then</w:t>
      </w:r>
      <w:r>
        <w:rPr>
          <w:bCs/>
        </w:rPr>
        <w:t xml:space="preserve"> click </w:t>
      </w:r>
      <w:r w:rsidRPr="00DA0036">
        <w:rPr>
          <w:b/>
          <w:bCs/>
        </w:rPr>
        <w:t>Refresh</w:t>
      </w:r>
      <w:r>
        <w:rPr>
          <w:bCs/>
        </w:rPr>
        <w:t>.</w:t>
      </w:r>
    </w:p>
    <w:p w:rsidR="0098691D" w:rsidRDefault="00DA0036" w:rsidP="00A63783">
      <w:pPr>
        <w:pStyle w:val="NumList"/>
        <w:numPr>
          <w:ilvl w:val="0"/>
          <w:numId w:val="10"/>
        </w:numPr>
      </w:pPr>
      <w:r>
        <w:rPr>
          <w:bCs/>
        </w:rPr>
        <w:t xml:space="preserve">Right-click </w:t>
      </w:r>
      <w:proofErr w:type="spellStart"/>
      <w:proofErr w:type="gramStart"/>
      <w:r w:rsidRPr="00DA0036">
        <w:rPr>
          <w:b/>
          <w:bCs/>
        </w:rPr>
        <w:t>AdventureWorks</w:t>
      </w:r>
      <w:proofErr w:type="spellEnd"/>
      <w:r>
        <w:rPr>
          <w:bCs/>
        </w:rPr>
        <w:t>,</w:t>
      </w:r>
      <w:proofErr w:type="gramEnd"/>
      <w:r>
        <w:rPr>
          <w:bCs/>
        </w:rPr>
        <w:t xml:space="preserve"> and then click</w:t>
      </w:r>
      <w:r w:rsidR="00A63783" w:rsidRPr="0070337D">
        <w:rPr>
          <w:bCs/>
        </w:rPr>
        <w:t xml:space="preserve"> </w:t>
      </w:r>
      <w:r>
        <w:rPr>
          <w:b/>
        </w:rPr>
        <w:t>Configure</w:t>
      </w:r>
      <w:r w:rsidR="00A63783" w:rsidRPr="009C1713">
        <w:t>.</w:t>
      </w:r>
    </w:p>
    <w:p w:rsidR="0098691D" w:rsidRDefault="00DA0036" w:rsidP="00A63783">
      <w:pPr>
        <w:pStyle w:val="NumList"/>
        <w:numPr>
          <w:ilvl w:val="0"/>
          <w:numId w:val="10"/>
        </w:numPr>
      </w:pPr>
      <w:r>
        <w:t xml:space="preserve">In the </w:t>
      </w:r>
      <w:r w:rsidRPr="00DA0036">
        <w:rPr>
          <w:b/>
        </w:rPr>
        <w:t>Host</w:t>
      </w:r>
      <w:r>
        <w:t xml:space="preserve"> list, click </w:t>
      </w:r>
      <w:proofErr w:type="spellStart"/>
      <w:proofErr w:type="gramStart"/>
      <w:r w:rsidRPr="00DA0036">
        <w:rPr>
          <w:b/>
        </w:rPr>
        <w:t>BizTalkServerApplication</w:t>
      </w:r>
      <w:proofErr w:type="spellEnd"/>
      <w:r w:rsidR="002F7750">
        <w:t>,</w:t>
      </w:r>
      <w:proofErr w:type="gramEnd"/>
      <w:r w:rsidR="002F7750">
        <w:t xml:space="preserve"> and the click </w:t>
      </w:r>
      <w:r w:rsidR="002F7750" w:rsidRPr="002F7750">
        <w:rPr>
          <w:b/>
        </w:rPr>
        <w:t>OK</w:t>
      </w:r>
      <w:r w:rsidR="002F7750">
        <w:t>.</w:t>
      </w:r>
    </w:p>
    <w:p w:rsidR="002F7750" w:rsidRDefault="002F7750" w:rsidP="002F7750">
      <w:pPr>
        <w:pStyle w:val="NumList"/>
        <w:numPr>
          <w:ilvl w:val="0"/>
          <w:numId w:val="10"/>
        </w:numPr>
      </w:pPr>
      <w:r>
        <w:rPr>
          <w:bCs/>
        </w:rPr>
        <w:t xml:space="preserve">Right-click </w:t>
      </w:r>
      <w:proofErr w:type="spellStart"/>
      <w:r w:rsidRPr="00DA0036">
        <w:rPr>
          <w:b/>
          <w:bCs/>
        </w:rPr>
        <w:t>AdventureWorks</w:t>
      </w:r>
      <w:proofErr w:type="spellEnd"/>
      <w:r>
        <w:rPr>
          <w:bCs/>
        </w:rPr>
        <w:t>, and then click</w:t>
      </w:r>
      <w:r w:rsidRPr="0070337D">
        <w:rPr>
          <w:bCs/>
        </w:rPr>
        <w:t xml:space="preserve"> </w:t>
      </w:r>
      <w:r>
        <w:rPr>
          <w:b/>
        </w:rPr>
        <w:t xml:space="preserve">Start </w:t>
      </w:r>
      <w:r w:rsidRPr="002F7750">
        <w:t>twice</w:t>
      </w:r>
      <w:r w:rsidRPr="009C1713">
        <w:t>.</w:t>
      </w:r>
    </w:p>
    <w:p w:rsidR="000A3D8C" w:rsidRDefault="009E648D" w:rsidP="009E648D">
      <w:pPr>
        <w:pStyle w:val="NumList"/>
      </w:pPr>
      <w:proofErr w:type="gramStart"/>
      <w:r>
        <w:t>Pause</w:t>
      </w:r>
      <w:proofErr w:type="gramEnd"/>
      <w:r>
        <w:t xml:space="preserve"> the </w:t>
      </w:r>
      <w:r>
        <w:rPr>
          <w:b/>
        </w:rPr>
        <w:t>bt10d-demos</w:t>
      </w:r>
      <w:r>
        <w:t xml:space="preserve"> virtual machine.</w:t>
      </w:r>
      <w:r>
        <w:fldChar w:fldCharType="begin"/>
      </w:r>
      <w:r>
        <w:instrText xml:space="preserve"> XE "2933A.7.02.04.050.9" </w:instrText>
      </w:r>
      <w:r>
        <w:fldChar w:fldCharType="end"/>
      </w:r>
      <w:r w:rsidR="00BD05D9">
        <w:fldChar w:fldCharType="begin"/>
      </w:r>
      <w:r w:rsidR="00335928">
        <w:instrText xml:space="preserve"> XE "</w:instrText>
      </w:r>
      <w:r w:rsidR="00335928" w:rsidRPr="00D66BE7">
        <w:instrText>2933A.8.02.06.136.9</w:instrText>
      </w:r>
      <w:r w:rsidR="00335928">
        <w:instrText xml:space="preserve">" </w:instrText>
      </w:r>
      <w:r w:rsidR="00BD05D9">
        <w:fldChar w:fldCharType="end"/>
      </w:r>
    </w:p>
    <w:p w:rsidR="003B5637" w:rsidRDefault="003B5637">
      <w:pPr>
        <w:spacing w:after="0"/>
        <w:rPr>
          <w:rFonts w:ascii="Arial Narrow" w:hAnsi="Arial Narrow" w:cs="Arial"/>
          <w:b/>
          <w:bCs/>
          <w:iCs/>
          <w:color w:val="000000" w:themeColor="text1"/>
          <w:sz w:val="32"/>
          <w:szCs w:val="28"/>
        </w:rPr>
      </w:pPr>
      <w:r>
        <w:br w:type="page"/>
      </w:r>
    </w:p>
    <w:p w:rsidR="00003C2F" w:rsidRDefault="00003C2F" w:rsidP="00003C2F">
      <w:pPr>
        <w:pStyle w:val="H2Lesson"/>
      </w:pPr>
      <w:r>
        <w:lastRenderedPageBreak/>
        <w:t xml:space="preserve">Lesson 3: </w:t>
      </w:r>
      <w:r w:rsidR="00485696" w:rsidRPr="00485696">
        <w:t>Monitoring Orchestrations</w:t>
      </w:r>
    </w:p>
    <w:p w:rsidR="00003C2F" w:rsidRDefault="009E648D" w:rsidP="00003C2F">
      <w:pPr>
        <w:pStyle w:val="ArtSlide"/>
      </w:pPr>
      <w:r>
        <w:rPr>
          <w:noProof/>
        </w:rPr>
        <w:drawing>
          <wp:inline distT="0" distB="0" distL="0" distR="0">
            <wp:extent cx="5486400" cy="41148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4114800"/>
                    </a:xfrm>
                    <a:prstGeom prst="rect">
                      <a:avLst/>
                    </a:prstGeom>
                  </pic:spPr>
                </pic:pic>
              </a:graphicData>
            </a:graphic>
          </wp:inline>
        </w:drawing>
      </w:r>
    </w:p>
    <w:p w:rsidR="00003C2F" w:rsidRDefault="00003C2F" w:rsidP="00003C2F">
      <w:pPr>
        <w:pStyle w:val="ArtSlideBorder"/>
      </w:pPr>
    </w:p>
    <w:p w:rsidR="00003C2F" w:rsidRDefault="00003C2F" w:rsidP="00003C2F">
      <w:pPr>
        <w:pStyle w:val="H5Boiler"/>
      </w:pPr>
      <w:r>
        <w:t>Lesson objective:</w:t>
      </w:r>
    </w:p>
    <w:p w:rsidR="00003C2F" w:rsidRDefault="00485696" w:rsidP="00485696">
      <w:pPr>
        <w:pStyle w:val="H4Objective"/>
      </w:pPr>
      <w:r w:rsidRPr="00485696">
        <w:t>Use BizTalk tools to monitor and debug an orchestration.</w:t>
      </w:r>
    </w:p>
    <w:p w:rsidR="00003C2F" w:rsidRDefault="00485696" w:rsidP="00DF18AC">
      <w:pPr>
        <w:pStyle w:val="Heading5"/>
      </w:pPr>
      <w:r w:rsidRPr="00485696">
        <w:t>Introduction</w:t>
      </w:r>
    </w:p>
    <w:p w:rsidR="00003C2F" w:rsidRDefault="00BD05D9" w:rsidP="00003C2F">
      <w:r>
        <w:fldChar w:fldCharType="begin"/>
      </w:r>
      <w:r w:rsidR="00335928">
        <w:instrText xml:space="preserve"> XE "</w:instrText>
      </w:r>
      <w:r w:rsidR="00335928" w:rsidRPr="008E6952">
        <w:instrText>2933A.8.03.01.137.1</w:instrText>
      </w:r>
      <w:r w:rsidR="00335928">
        <w:instrText xml:space="preserve">" </w:instrText>
      </w:r>
      <w:r>
        <w:fldChar w:fldCharType="end"/>
      </w:r>
      <w:r w:rsidR="00485696" w:rsidRPr="00485696">
        <w:t xml:space="preserve">BizTalk Server </w:t>
      </w:r>
      <w:r w:rsidR="00766ACE">
        <w:t>2010</w:t>
      </w:r>
      <w:r w:rsidR="00485696" w:rsidRPr="00485696">
        <w:t xml:space="preserve"> </w:t>
      </w:r>
      <w:r w:rsidR="0029738D">
        <w:t>provides</w:t>
      </w:r>
      <w:r w:rsidR="00485696" w:rsidRPr="00485696">
        <w:t xml:space="preserve"> tools for monitoring business processes at various stages. The </w:t>
      </w:r>
      <w:r w:rsidR="0029738D">
        <w:t>BizTalk Group Hub</w:t>
      </w:r>
      <w:r w:rsidR="00485696" w:rsidRPr="00485696">
        <w:t xml:space="preserve"> provides features for reporting, analyzing, and debugging </w:t>
      </w:r>
      <w:r w:rsidR="0029738D">
        <w:t xml:space="preserve">both live and archived </w:t>
      </w:r>
      <w:r w:rsidR="00485696" w:rsidRPr="00485696">
        <w:t>data and messages</w:t>
      </w:r>
      <w:r w:rsidR="0029738D">
        <w:t>.</w:t>
      </w:r>
      <w:r>
        <w:fldChar w:fldCharType="begin"/>
      </w:r>
      <w:r w:rsidR="00335928">
        <w:instrText xml:space="preserve"> XE "</w:instrText>
      </w:r>
      <w:r w:rsidR="00335928" w:rsidRPr="00682848">
        <w:instrText>2933A.8.03.01.137.9</w:instrText>
      </w:r>
      <w:r w:rsidR="00335928">
        <w:instrText xml:space="preserve">" </w:instrText>
      </w:r>
      <w:r>
        <w:fldChar w:fldCharType="end"/>
      </w:r>
    </w:p>
    <w:p w:rsidR="00003C2F" w:rsidRDefault="00485696" w:rsidP="00003C2F">
      <w:pPr>
        <w:pStyle w:val="H3Topic"/>
      </w:pPr>
      <w:r w:rsidRPr="00485696">
        <w:lastRenderedPageBreak/>
        <w:t>Using the Group Hub to View Orchestrations</w:t>
      </w:r>
    </w:p>
    <w:p w:rsidR="00003C2F" w:rsidRDefault="009E648D" w:rsidP="00003C2F">
      <w:pPr>
        <w:pStyle w:val="ArtSlide"/>
      </w:pPr>
      <w:r>
        <w:rPr>
          <w:noProof/>
        </w:rPr>
        <w:drawing>
          <wp:inline distT="0" distB="0" distL="0" distR="0">
            <wp:extent cx="5486400" cy="41148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4114800"/>
                    </a:xfrm>
                    <a:prstGeom prst="rect">
                      <a:avLst/>
                    </a:prstGeom>
                  </pic:spPr>
                </pic:pic>
              </a:graphicData>
            </a:graphic>
          </wp:inline>
        </w:drawing>
      </w:r>
    </w:p>
    <w:p w:rsidR="00003C2F" w:rsidRDefault="00003C2F" w:rsidP="00003C2F">
      <w:pPr>
        <w:pStyle w:val="ArtSlideBorder"/>
      </w:pPr>
    </w:p>
    <w:p w:rsidR="00003C2F" w:rsidRDefault="00485696" w:rsidP="00485696">
      <w:pPr>
        <w:pStyle w:val="H4Objective"/>
      </w:pPr>
      <w:r w:rsidRPr="00485696">
        <w:t>Use the Group Hub to monitor and view orchestration processing.</w:t>
      </w:r>
    </w:p>
    <w:p w:rsidR="00003C2F" w:rsidRDefault="00485696" w:rsidP="00DF18AC">
      <w:pPr>
        <w:pStyle w:val="Heading5"/>
      </w:pPr>
      <w:r w:rsidRPr="00485696">
        <w:t>Group Hub</w:t>
      </w:r>
    </w:p>
    <w:p w:rsidR="008777B3" w:rsidRDefault="00BD05D9" w:rsidP="007C217A">
      <w:r>
        <w:fldChar w:fldCharType="begin"/>
      </w:r>
      <w:r w:rsidR="00335928">
        <w:instrText xml:space="preserve"> XE "</w:instrText>
      </w:r>
      <w:r w:rsidR="00335928" w:rsidRPr="007E019A">
        <w:instrText>2933A.8.03.02.138.1</w:instrText>
      </w:r>
      <w:r w:rsidR="00335928">
        <w:instrText xml:space="preserve">" </w:instrText>
      </w:r>
      <w:r>
        <w:fldChar w:fldCharType="end"/>
      </w:r>
      <w:r w:rsidR="00485696">
        <w:t xml:space="preserve">The Group Hub page (the Hub) in the BizTalk Administration console is used to view current service instances. The Hub displays links arranged in categories </w:t>
      </w:r>
      <w:r w:rsidR="008777B3">
        <w:t xml:space="preserve">such as </w:t>
      </w:r>
      <w:r w:rsidR="00485696">
        <w:t>Work in Progress</w:t>
      </w:r>
      <w:r w:rsidR="008777B3">
        <w:t>,</w:t>
      </w:r>
      <w:r w:rsidR="00485696">
        <w:t xml:space="preserve"> or Suspended</w:t>
      </w:r>
      <w:r w:rsidR="008777B3">
        <w:t>,</w:t>
      </w:r>
      <w:r w:rsidR="00485696">
        <w:t xml:space="preserve"> or grouped by other characteristics such as Application, Service Name</w:t>
      </w:r>
      <w:r w:rsidR="00302F0E">
        <w:t>,</w:t>
      </w:r>
      <w:r w:rsidR="00485696">
        <w:t xml:space="preserve"> or Error </w:t>
      </w:r>
      <w:r w:rsidR="008777B3">
        <w:t>C</w:t>
      </w:r>
      <w:r w:rsidR="00485696">
        <w:t>ode. Clicking any link initiates a query that returns all instances presently in the selected state or condition.</w:t>
      </w:r>
      <w:r>
        <w:fldChar w:fldCharType="begin"/>
      </w:r>
      <w:r w:rsidR="00335928">
        <w:instrText xml:space="preserve"> XE "</w:instrText>
      </w:r>
      <w:r w:rsidR="00335928" w:rsidRPr="007178E5">
        <w:instrText>2933A.8.03.02.138.9</w:instrText>
      </w:r>
      <w:r w:rsidR="00335928">
        <w:instrText xml:space="preserve">" </w:instrText>
      </w:r>
      <w:r>
        <w:fldChar w:fldCharType="end"/>
      </w:r>
      <w:r>
        <w:fldChar w:fldCharType="begin"/>
      </w:r>
      <w:r w:rsidR="00335928">
        <w:instrText xml:space="preserve"> XE "</w:instrText>
      </w:r>
      <w:r w:rsidR="00335928" w:rsidRPr="00B22F12">
        <w:instrText>2933A.8.03.02.140.9</w:instrText>
      </w:r>
      <w:r w:rsidR="00335928">
        <w:instrText xml:space="preserve">" </w:instrText>
      </w:r>
      <w:r>
        <w:fldChar w:fldCharType="end"/>
      </w:r>
    </w:p>
    <w:p w:rsidR="008777B3" w:rsidRDefault="00BD05D9" w:rsidP="00476D3B">
      <w:r w:rsidRPr="008777B3">
        <w:rPr>
          <w:b/>
          <w:bCs/>
          <w:iCs/>
        </w:rPr>
        <w:fldChar w:fldCharType="begin"/>
      </w:r>
      <w:r w:rsidR="008777B3" w:rsidRPr="008777B3">
        <w:instrText xml:space="preserve"> XE "2933A.8.03.02.140.1" </w:instrText>
      </w:r>
      <w:r w:rsidRPr="008777B3">
        <w:rPr>
          <w:b/>
          <w:bCs/>
          <w:iCs/>
        </w:rPr>
        <w:fldChar w:fldCharType="end"/>
      </w:r>
      <w:r w:rsidR="008777B3" w:rsidRPr="008777B3">
        <w:t xml:space="preserve">The </w:t>
      </w:r>
      <w:r w:rsidR="001335EE">
        <w:t>BizTalk Group Hub</w:t>
      </w:r>
      <w:r w:rsidR="008777B3" w:rsidRPr="008777B3">
        <w:t xml:space="preserve"> </w:t>
      </w:r>
      <w:r w:rsidR="001335EE">
        <w:t>also</w:t>
      </w:r>
      <w:r w:rsidR="008777B3" w:rsidRPr="008777B3">
        <w:t xml:space="preserve"> provides features for searching, reporting, analyzing, and debugging data and messages that are archived in the BizTalk Tracking databases. You can </w:t>
      </w:r>
      <w:r w:rsidR="001335EE">
        <w:t xml:space="preserve">use the Group Hub to </w:t>
      </w:r>
      <w:r w:rsidR="008777B3" w:rsidRPr="008777B3">
        <w:t>locate an orchestration based on the message that initiated the orchestration.</w:t>
      </w:r>
    </w:p>
    <w:p w:rsidR="00003C2F" w:rsidRDefault="00485696" w:rsidP="00DF18AC">
      <w:pPr>
        <w:pStyle w:val="Heading5"/>
      </w:pPr>
      <w:r w:rsidRPr="00485696">
        <w:t>Service Instance States</w:t>
      </w:r>
    </w:p>
    <w:p w:rsidR="00485696" w:rsidRDefault="00BD05D9" w:rsidP="00485696">
      <w:r>
        <w:fldChar w:fldCharType="begin"/>
      </w:r>
      <w:r w:rsidR="00335928">
        <w:instrText xml:space="preserve"> XE "</w:instrText>
      </w:r>
      <w:r w:rsidR="00335928" w:rsidRPr="00B9279E">
        <w:instrText>2933A.8.03.02.141.1</w:instrText>
      </w:r>
      <w:r w:rsidR="00335928">
        <w:instrText xml:space="preserve">" </w:instrText>
      </w:r>
      <w:r>
        <w:fldChar w:fldCharType="end"/>
      </w:r>
      <w:r w:rsidR="00485696">
        <w:t>These instances can be in a number of different states depending upon various conditions, including the load on the server, availability of resources, and the design of the orchestration that is being processed. The service instance states include:</w:t>
      </w:r>
      <w:r>
        <w:fldChar w:fldCharType="begin"/>
      </w:r>
      <w:r w:rsidR="00335928">
        <w:instrText xml:space="preserve"> XE "</w:instrText>
      </w:r>
      <w:r w:rsidR="00335928" w:rsidRPr="00E76B38">
        <w:instrText>2933A.8.03.02.141.9</w:instrText>
      </w:r>
      <w:r w:rsidR="00335928">
        <w:instrText xml:space="preserve">" </w:instrText>
      </w:r>
      <w:r>
        <w:fldChar w:fldCharType="end"/>
      </w:r>
    </w:p>
    <w:p w:rsidR="00485696" w:rsidRDefault="00BD05D9" w:rsidP="008641BF">
      <w:pPr>
        <w:numPr>
          <w:ilvl w:val="0"/>
          <w:numId w:val="19"/>
        </w:numPr>
      </w:pPr>
      <w:r>
        <w:rPr>
          <w:i/>
        </w:rPr>
        <w:fldChar w:fldCharType="begin"/>
      </w:r>
      <w:r w:rsidR="00335928">
        <w:instrText xml:space="preserve"> XE "</w:instrText>
      </w:r>
      <w:r w:rsidR="00335928" w:rsidRPr="001E45ED">
        <w:instrText>2933A.8.03.02.142.1</w:instrText>
      </w:r>
      <w:r w:rsidR="00335928">
        <w:instrText xml:space="preserve">" </w:instrText>
      </w:r>
      <w:r>
        <w:rPr>
          <w:i/>
        </w:rPr>
        <w:fldChar w:fldCharType="end"/>
      </w:r>
      <w:r w:rsidR="00485696" w:rsidRPr="00485696">
        <w:rPr>
          <w:i/>
        </w:rPr>
        <w:t>Ready to run</w:t>
      </w:r>
      <w:r w:rsidR="00485696">
        <w:t>. A service instance has received an activation message but hasn’t started yet. When the number of ready-to-run instances continually increases, the resources to process the workload may be insufficient or unavailable.</w:t>
      </w:r>
      <w:r>
        <w:fldChar w:fldCharType="begin"/>
      </w:r>
      <w:r w:rsidR="00335928">
        <w:instrText xml:space="preserve"> XE "</w:instrText>
      </w:r>
      <w:r w:rsidR="00335928" w:rsidRPr="00E16A23">
        <w:instrText>2933A.8.03.02.142.9</w:instrText>
      </w:r>
      <w:r w:rsidR="00335928">
        <w:instrText xml:space="preserve">" </w:instrText>
      </w:r>
      <w:r>
        <w:fldChar w:fldCharType="end"/>
      </w:r>
    </w:p>
    <w:p w:rsidR="00485696" w:rsidRDefault="00BD05D9" w:rsidP="008641BF">
      <w:pPr>
        <w:numPr>
          <w:ilvl w:val="0"/>
          <w:numId w:val="19"/>
        </w:numPr>
      </w:pPr>
      <w:r>
        <w:rPr>
          <w:i/>
        </w:rPr>
        <w:lastRenderedPageBreak/>
        <w:fldChar w:fldCharType="begin"/>
      </w:r>
      <w:r w:rsidR="00335928">
        <w:instrText xml:space="preserve"> XE "</w:instrText>
      </w:r>
      <w:r w:rsidR="00335928" w:rsidRPr="00E558A9">
        <w:instrText>2933A.8.03.02.143.1</w:instrText>
      </w:r>
      <w:r w:rsidR="00335928">
        <w:instrText xml:space="preserve">" </w:instrText>
      </w:r>
      <w:r>
        <w:rPr>
          <w:i/>
        </w:rPr>
        <w:fldChar w:fldCharType="end"/>
      </w:r>
      <w:r w:rsidR="00485696" w:rsidRPr="00485696">
        <w:rPr>
          <w:i/>
        </w:rPr>
        <w:t>Scheduled</w:t>
      </w:r>
      <w:r w:rsidR="00485696">
        <w:t xml:space="preserve">. Scheduled is a ready-to-run sub-state in which a service is ready to be processed but will commence processing only within a specified window of time (service window). The service window can be specified by the user in the </w:t>
      </w:r>
      <w:r w:rsidR="00485696" w:rsidRPr="0039107F">
        <w:rPr>
          <w:b/>
        </w:rPr>
        <w:t>Port Properties</w:t>
      </w:r>
      <w:r w:rsidR="00485696">
        <w:t xml:space="preserve"> dialog box for the port. Outside that service window, the service is shown as </w:t>
      </w:r>
      <w:r w:rsidR="00485696" w:rsidRPr="00485696">
        <w:rPr>
          <w:i/>
        </w:rPr>
        <w:t>scheduled</w:t>
      </w:r>
      <w:r w:rsidR="00485696">
        <w:t>.</w:t>
      </w:r>
      <w:r>
        <w:fldChar w:fldCharType="begin"/>
      </w:r>
      <w:r w:rsidR="00335928">
        <w:instrText xml:space="preserve"> XE "</w:instrText>
      </w:r>
      <w:r w:rsidR="00335928" w:rsidRPr="00384C86">
        <w:instrText>2933A.8.03.02.143.9</w:instrText>
      </w:r>
      <w:r w:rsidR="00335928">
        <w:instrText xml:space="preserve">" </w:instrText>
      </w:r>
      <w:r>
        <w:fldChar w:fldCharType="end"/>
      </w:r>
    </w:p>
    <w:p w:rsidR="00485696" w:rsidRDefault="00BD05D9" w:rsidP="008641BF">
      <w:pPr>
        <w:numPr>
          <w:ilvl w:val="0"/>
          <w:numId w:val="19"/>
        </w:numPr>
      </w:pPr>
      <w:r>
        <w:rPr>
          <w:i/>
        </w:rPr>
        <w:fldChar w:fldCharType="begin"/>
      </w:r>
      <w:r w:rsidR="00335928">
        <w:instrText xml:space="preserve"> XE "</w:instrText>
      </w:r>
      <w:r w:rsidR="00335928" w:rsidRPr="002F2582">
        <w:instrText>2933A.8.03.02.144.1</w:instrText>
      </w:r>
      <w:r w:rsidR="00335928">
        <w:instrText xml:space="preserve">" </w:instrText>
      </w:r>
      <w:r>
        <w:rPr>
          <w:i/>
        </w:rPr>
        <w:fldChar w:fldCharType="end"/>
      </w:r>
      <w:r w:rsidR="00485696" w:rsidRPr="00485696">
        <w:rPr>
          <w:i/>
        </w:rPr>
        <w:t>Retrying</w:t>
      </w:r>
      <w:r w:rsidR="00485696">
        <w:t>. When a send port instance encounters a failed message transmission, typically because a resource is unavailable, it periodically tries to resend the message.</w:t>
      </w:r>
      <w:r>
        <w:fldChar w:fldCharType="begin"/>
      </w:r>
      <w:r w:rsidR="00335928">
        <w:instrText xml:space="preserve"> XE "</w:instrText>
      </w:r>
      <w:r w:rsidR="00335928" w:rsidRPr="0031023F">
        <w:instrText>2933A.8.03.02.144.9</w:instrText>
      </w:r>
      <w:r w:rsidR="00335928">
        <w:instrText xml:space="preserve">" </w:instrText>
      </w:r>
      <w:r>
        <w:fldChar w:fldCharType="end"/>
      </w:r>
    </w:p>
    <w:p w:rsidR="00485696" w:rsidRDefault="00BD05D9" w:rsidP="008641BF">
      <w:pPr>
        <w:numPr>
          <w:ilvl w:val="0"/>
          <w:numId w:val="19"/>
        </w:numPr>
      </w:pPr>
      <w:r>
        <w:rPr>
          <w:i/>
        </w:rPr>
        <w:fldChar w:fldCharType="begin"/>
      </w:r>
      <w:r w:rsidR="00335928">
        <w:instrText xml:space="preserve"> XE "</w:instrText>
      </w:r>
      <w:r w:rsidR="00335928" w:rsidRPr="006C695D">
        <w:instrText>2933A.8.03.02.145.1</w:instrText>
      </w:r>
      <w:r w:rsidR="00335928">
        <w:instrText xml:space="preserve">" </w:instrText>
      </w:r>
      <w:r>
        <w:rPr>
          <w:i/>
        </w:rPr>
        <w:fldChar w:fldCharType="end"/>
      </w:r>
      <w:r w:rsidR="00485696" w:rsidRPr="00485696">
        <w:rPr>
          <w:i/>
        </w:rPr>
        <w:t>Dehydrated</w:t>
      </w:r>
      <w:r w:rsidR="00485696">
        <w:t xml:space="preserve">. The orchestration instance is idle and not in memory. Dehydrated is essentially the same state as retrying, but it relates to an orchestration instead of to a message port. A </w:t>
      </w:r>
      <w:r w:rsidR="00577E39">
        <w:t>d</w:t>
      </w:r>
      <w:r w:rsidR="00485696">
        <w:t>ehydrated orchestration typically is reactivated when it receives a message.</w:t>
      </w:r>
      <w:r>
        <w:fldChar w:fldCharType="begin"/>
      </w:r>
      <w:r w:rsidR="00335928">
        <w:instrText xml:space="preserve"> XE "</w:instrText>
      </w:r>
      <w:r w:rsidR="00335928" w:rsidRPr="000301C3">
        <w:instrText>2933A.8.03.02.145.9</w:instrText>
      </w:r>
      <w:r w:rsidR="00335928">
        <w:instrText xml:space="preserve">" </w:instrText>
      </w:r>
      <w:r>
        <w:fldChar w:fldCharType="end"/>
      </w:r>
    </w:p>
    <w:p w:rsidR="00485696" w:rsidRDefault="00BD05D9" w:rsidP="008641BF">
      <w:pPr>
        <w:numPr>
          <w:ilvl w:val="0"/>
          <w:numId w:val="19"/>
        </w:numPr>
      </w:pPr>
      <w:r>
        <w:rPr>
          <w:i/>
        </w:rPr>
        <w:fldChar w:fldCharType="begin"/>
      </w:r>
      <w:r w:rsidR="00335928">
        <w:instrText xml:space="preserve"> XE "</w:instrText>
      </w:r>
      <w:r w:rsidR="00335928" w:rsidRPr="004824FF">
        <w:instrText>2933A.8.03.02.146.1</w:instrText>
      </w:r>
      <w:r w:rsidR="00335928">
        <w:instrText xml:space="preserve">" </w:instrText>
      </w:r>
      <w:r>
        <w:rPr>
          <w:i/>
        </w:rPr>
        <w:fldChar w:fldCharType="end"/>
      </w:r>
      <w:r w:rsidR="00485696" w:rsidRPr="00485696">
        <w:rPr>
          <w:i/>
        </w:rPr>
        <w:t>Suspended</w:t>
      </w:r>
      <w:r w:rsidR="00485696">
        <w:t xml:space="preserve">, </w:t>
      </w:r>
      <w:proofErr w:type="spellStart"/>
      <w:r w:rsidR="00485696" w:rsidRPr="00485696">
        <w:rPr>
          <w:i/>
        </w:rPr>
        <w:t>resumable</w:t>
      </w:r>
      <w:proofErr w:type="spellEnd"/>
      <w:r w:rsidR="00485696">
        <w:t>. The service instance is suspended. You may be able to resume the service instance by means of an API call or an administrative action.</w:t>
      </w:r>
      <w:r>
        <w:fldChar w:fldCharType="begin"/>
      </w:r>
      <w:r w:rsidR="00335928">
        <w:instrText xml:space="preserve"> XE "</w:instrText>
      </w:r>
      <w:r w:rsidR="00335928" w:rsidRPr="00405C28">
        <w:instrText>2933A.8.03.02.146.9</w:instrText>
      </w:r>
      <w:r w:rsidR="00335928">
        <w:instrText xml:space="preserve">" </w:instrText>
      </w:r>
      <w:r>
        <w:fldChar w:fldCharType="end"/>
      </w:r>
    </w:p>
    <w:p w:rsidR="00485696" w:rsidRDefault="00BD05D9" w:rsidP="008641BF">
      <w:pPr>
        <w:numPr>
          <w:ilvl w:val="0"/>
          <w:numId w:val="19"/>
        </w:numPr>
      </w:pPr>
      <w:r>
        <w:rPr>
          <w:i/>
        </w:rPr>
        <w:fldChar w:fldCharType="begin"/>
      </w:r>
      <w:r w:rsidR="00335928">
        <w:instrText xml:space="preserve"> XE "</w:instrText>
      </w:r>
      <w:r w:rsidR="00335928" w:rsidRPr="00654A00">
        <w:instrText>2933A.8.03.02.147.1</w:instrText>
      </w:r>
      <w:r w:rsidR="00335928">
        <w:instrText xml:space="preserve">" </w:instrText>
      </w:r>
      <w:r>
        <w:rPr>
          <w:i/>
        </w:rPr>
        <w:fldChar w:fldCharType="end"/>
      </w:r>
      <w:r w:rsidR="00485696" w:rsidRPr="00485696">
        <w:rPr>
          <w:i/>
        </w:rPr>
        <w:t>Suspended</w:t>
      </w:r>
      <w:r w:rsidR="00485696">
        <w:t xml:space="preserve">, </w:t>
      </w:r>
      <w:proofErr w:type="spellStart"/>
      <w:r w:rsidR="00485696" w:rsidRPr="00485696">
        <w:rPr>
          <w:i/>
        </w:rPr>
        <w:t>nonresumable</w:t>
      </w:r>
      <w:proofErr w:type="spellEnd"/>
      <w:r w:rsidR="00485696">
        <w:t>. The service instance is suspended and cannot be resumed.</w:t>
      </w:r>
      <w:r>
        <w:fldChar w:fldCharType="begin"/>
      </w:r>
      <w:r w:rsidR="00335928">
        <w:instrText xml:space="preserve"> XE "</w:instrText>
      </w:r>
      <w:r w:rsidR="00335928" w:rsidRPr="003E5231">
        <w:instrText>2933A.8.03.02.147.9</w:instrText>
      </w:r>
      <w:r w:rsidR="00335928">
        <w:instrText xml:space="preserve">" </w:instrText>
      </w:r>
      <w:r>
        <w:fldChar w:fldCharType="end"/>
      </w:r>
    </w:p>
    <w:p w:rsidR="00485696" w:rsidRDefault="00BD05D9" w:rsidP="008641BF">
      <w:pPr>
        <w:numPr>
          <w:ilvl w:val="0"/>
          <w:numId w:val="19"/>
        </w:numPr>
      </w:pPr>
      <w:r>
        <w:rPr>
          <w:i/>
        </w:rPr>
        <w:fldChar w:fldCharType="begin"/>
      </w:r>
      <w:r w:rsidR="00335928">
        <w:instrText xml:space="preserve"> XE "</w:instrText>
      </w:r>
      <w:r w:rsidR="00335928" w:rsidRPr="000977BA">
        <w:instrText>2933A.8.03.02.148.1</w:instrText>
      </w:r>
      <w:r w:rsidR="00335928">
        <w:instrText xml:space="preserve">" </w:instrText>
      </w:r>
      <w:r>
        <w:rPr>
          <w:i/>
        </w:rPr>
        <w:fldChar w:fldCharType="end"/>
      </w:r>
      <w:r w:rsidR="00485696" w:rsidRPr="00485696">
        <w:rPr>
          <w:i/>
        </w:rPr>
        <w:t>Active</w:t>
      </w:r>
      <w:r w:rsidR="00485696">
        <w:t>. The service instance is currently in memory.</w:t>
      </w:r>
      <w:r>
        <w:fldChar w:fldCharType="begin"/>
      </w:r>
      <w:r w:rsidR="00335928">
        <w:instrText xml:space="preserve"> XE "</w:instrText>
      </w:r>
      <w:r w:rsidR="00335928" w:rsidRPr="008C3AF5">
        <w:instrText>2933A.8.03.02.148.9</w:instrText>
      </w:r>
      <w:r w:rsidR="00335928">
        <w:instrText xml:space="preserve">" </w:instrText>
      </w:r>
      <w:r>
        <w:fldChar w:fldCharType="end"/>
      </w:r>
    </w:p>
    <w:p w:rsidR="00485696" w:rsidRDefault="00BD05D9" w:rsidP="008641BF">
      <w:pPr>
        <w:numPr>
          <w:ilvl w:val="0"/>
          <w:numId w:val="19"/>
        </w:numPr>
      </w:pPr>
      <w:r>
        <w:rPr>
          <w:i/>
        </w:rPr>
        <w:fldChar w:fldCharType="begin"/>
      </w:r>
      <w:r w:rsidR="00335928">
        <w:instrText xml:space="preserve"> XE "</w:instrText>
      </w:r>
      <w:r w:rsidR="00335928" w:rsidRPr="00CA5496">
        <w:instrText>2933A.8.03.02.149.1</w:instrText>
      </w:r>
      <w:r w:rsidR="00335928">
        <w:instrText xml:space="preserve">" </w:instrText>
      </w:r>
      <w:r>
        <w:rPr>
          <w:i/>
        </w:rPr>
        <w:fldChar w:fldCharType="end"/>
      </w:r>
      <w:r w:rsidR="00485696" w:rsidRPr="00485696">
        <w:rPr>
          <w:i/>
        </w:rPr>
        <w:t>In breakpoint</w:t>
      </w:r>
      <w:r w:rsidR="00485696">
        <w:t>. The service instance has stopped execution at a preset breakpoint. You can resume the execution of the service instance through the Orchestration Debugger or by right-clicking the service instance and then clicking Resume.</w:t>
      </w:r>
      <w:r>
        <w:fldChar w:fldCharType="begin"/>
      </w:r>
      <w:r w:rsidR="00335928">
        <w:instrText xml:space="preserve"> XE "</w:instrText>
      </w:r>
      <w:r w:rsidR="00335928" w:rsidRPr="004D5C36">
        <w:instrText>2933A.8.03.02.149.9</w:instrText>
      </w:r>
      <w:r w:rsidR="00335928">
        <w:instrText xml:space="preserve">" </w:instrText>
      </w:r>
      <w:r>
        <w:fldChar w:fldCharType="end"/>
      </w:r>
    </w:p>
    <w:p w:rsidR="00485696" w:rsidRDefault="00485696" w:rsidP="00DF18AC">
      <w:pPr>
        <w:pStyle w:val="Heading5"/>
      </w:pPr>
      <w:r w:rsidRPr="00485696">
        <w:t>Message Instance States</w:t>
      </w:r>
    </w:p>
    <w:p w:rsidR="00485696" w:rsidRDefault="00BD05D9" w:rsidP="00485696">
      <w:r>
        <w:fldChar w:fldCharType="begin"/>
      </w:r>
      <w:r w:rsidR="00335928">
        <w:instrText xml:space="preserve"> XE "</w:instrText>
      </w:r>
      <w:r w:rsidR="00335928" w:rsidRPr="002B0E17">
        <w:instrText>2933A.8.03.02.150.1</w:instrText>
      </w:r>
      <w:r w:rsidR="00335928">
        <w:instrText xml:space="preserve">" </w:instrText>
      </w:r>
      <w:r>
        <w:fldChar w:fldCharType="end"/>
      </w:r>
      <w:r w:rsidR="00485696">
        <w:t>As has been noted, all processing within BizTalk begins with the receipt of a message. A single service instance can have a number of messages with which it is involved, each of which will have some state associated with that message. Valid states for messages are:</w:t>
      </w:r>
      <w:r>
        <w:fldChar w:fldCharType="begin"/>
      </w:r>
      <w:r w:rsidR="00335928">
        <w:instrText xml:space="preserve"> XE "</w:instrText>
      </w:r>
      <w:r w:rsidR="00335928" w:rsidRPr="00325F5A">
        <w:instrText>2933A.8.03.02.150.9</w:instrText>
      </w:r>
      <w:r w:rsidR="00335928">
        <w:instrText xml:space="preserve">" </w:instrText>
      </w:r>
      <w:r>
        <w:fldChar w:fldCharType="end"/>
      </w:r>
    </w:p>
    <w:p w:rsidR="00485696" w:rsidRDefault="00BD05D9" w:rsidP="008641BF">
      <w:pPr>
        <w:numPr>
          <w:ilvl w:val="0"/>
          <w:numId w:val="18"/>
        </w:numPr>
      </w:pPr>
      <w:r>
        <w:rPr>
          <w:i/>
        </w:rPr>
        <w:fldChar w:fldCharType="begin"/>
      </w:r>
      <w:r w:rsidR="00335928">
        <w:instrText xml:space="preserve"> XE "</w:instrText>
      </w:r>
      <w:r w:rsidR="00335928" w:rsidRPr="00B24D68">
        <w:instrText>2933A.8.03.02.151.1</w:instrText>
      </w:r>
      <w:r w:rsidR="00335928">
        <w:instrText xml:space="preserve">" </w:instrText>
      </w:r>
      <w:r>
        <w:rPr>
          <w:i/>
        </w:rPr>
        <w:fldChar w:fldCharType="end"/>
      </w:r>
      <w:r w:rsidR="00485696" w:rsidRPr="00485696">
        <w:rPr>
          <w:i/>
        </w:rPr>
        <w:t>Consumed</w:t>
      </w:r>
      <w:r w:rsidR="00485696">
        <w:t xml:space="preserve">. The message has been processed by a service instance. The service that processed the instance retains a reference so that it can access the message later. The message is considered delivered. For example, BizTalk Message Queuing </w:t>
      </w:r>
      <w:proofErr w:type="gramStart"/>
      <w:r w:rsidR="00485696">
        <w:t>Adapter  MSMQ</w:t>
      </w:r>
      <w:proofErr w:type="gramEnd"/>
      <w:r w:rsidR="00485696">
        <w:t xml:space="preserve"> messages are in the consumed state during batched resending of messages. MSMQ can be blocked while it waits for an acknowledgement, and the messages will be flagged as consumed until the acknowledgement arrives, at which time MSMQ will restart sending messages.</w:t>
      </w:r>
      <w:r>
        <w:fldChar w:fldCharType="begin"/>
      </w:r>
      <w:r w:rsidR="00335928">
        <w:instrText xml:space="preserve"> XE "</w:instrText>
      </w:r>
      <w:r w:rsidR="00335928" w:rsidRPr="003D6DA3">
        <w:instrText>2933A.8.03.02.151.9</w:instrText>
      </w:r>
      <w:r w:rsidR="00335928">
        <w:instrText xml:space="preserve">" </w:instrText>
      </w:r>
      <w:r>
        <w:fldChar w:fldCharType="end"/>
      </w:r>
    </w:p>
    <w:p w:rsidR="00485696" w:rsidRDefault="00BD05D9" w:rsidP="008641BF">
      <w:pPr>
        <w:numPr>
          <w:ilvl w:val="0"/>
          <w:numId w:val="18"/>
        </w:numPr>
      </w:pPr>
      <w:r>
        <w:rPr>
          <w:i/>
        </w:rPr>
        <w:fldChar w:fldCharType="begin"/>
      </w:r>
      <w:r w:rsidR="00335928">
        <w:instrText xml:space="preserve"> XE "</w:instrText>
      </w:r>
      <w:r w:rsidR="00335928" w:rsidRPr="000C2750">
        <w:instrText>2933A.8.03.02.152.1</w:instrText>
      </w:r>
      <w:r w:rsidR="00335928">
        <w:instrText xml:space="preserve">" </w:instrText>
      </w:r>
      <w:r>
        <w:rPr>
          <w:i/>
        </w:rPr>
        <w:fldChar w:fldCharType="end"/>
      </w:r>
      <w:r w:rsidR="00485696" w:rsidRPr="00485696">
        <w:rPr>
          <w:i/>
        </w:rPr>
        <w:t>Delivered (not consumed).</w:t>
      </w:r>
      <w:r w:rsidR="00485696">
        <w:t>The message has been delivered to the engine, is being processed, and is in memory. It is considered delivered.</w:t>
      </w:r>
      <w:r>
        <w:fldChar w:fldCharType="begin"/>
      </w:r>
      <w:r w:rsidR="00335928">
        <w:instrText xml:space="preserve"> XE "</w:instrText>
      </w:r>
      <w:r w:rsidR="00335928" w:rsidRPr="00AE45E6">
        <w:instrText>2933A.8.03.02.152.9</w:instrText>
      </w:r>
      <w:r w:rsidR="00335928">
        <w:instrText xml:space="preserve">" </w:instrText>
      </w:r>
      <w:r>
        <w:fldChar w:fldCharType="end"/>
      </w:r>
    </w:p>
    <w:p w:rsidR="00485696" w:rsidRDefault="00BD05D9" w:rsidP="008641BF">
      <w:pPr>
        <w:numPr>
          <w:ilvl w:val="0"/>
          <w:numId w:val="18"/>
        </w:numPr>
      </w:pPr>
      <w:r>
        <w:rPr>
          <w:i/>
        </w:rPr>
        <w:fldChar w:fldCharType="begin"/>
      </w:r>
      <w:r w:rsidR="00335928">
        <w:instrText xml:space="preserve"> XE "</w:instrText>
      </w:r>
      <w:r w:rsidR="00335928" w:rsidRPr="00FE2D30">
        <w:instrText>2933A.8.03.02.153.1</w:instrText>
      </w:r>
      <w:r w:rsidR="00335928">
        <w:instrText xml:space="preserve">" </w:instrText>
      </w:r>
      <w:r>
        <w:rPr>
          <w:i/>
        </w:rPr>
        <w:fldChar w:fldCharType="end"/>
      </w:r>
      <w:r w:rsidR="00485696" w:rsidRPr="00485696">
        <w:rPr>
          <w:i/>
        </w:rPr>
        <w:t xml:space="preserve">Suspended, </w:t>
      </w:r>
      <w:proofErr w:type="spellStart"/>
      <w:r w:rsidR="00485696" w:rsidRPr="00485696">
        <w:rPr>
          <w:i/>
        </w:rPr>
        <w:t>resumable</w:t>
      </w:r>
      <w:proofErr w:type="spellEnd"/>
      <w:r w:rsidR="00485696">
        <w:t>. The service instance associated with the message is suspended and can be resumed.</w:t>
      </w:r>
      <w:r>
        <w:fldChar w:fldCharType="begin"/>
      </w:r>
      <w:r w:rsidR="00335928">
        <w:instrText xml:space="preserve"> XE "</w:instrText>
      </w:r>
      <w:r w:rsidR="00335928" w:rsidRPr="00C515C0">
        <w:instrText>2933A.8.03.02.153.9</w:instrText>
      </w:r>
      <w:r w:rsidR="00335928">
        <w:instrText xml:space="preserve">" </w:instrText>
      </w:r>
      <w:r>
        <w:fldChar w:fldCharType="end"/>
      </w:r>
    </w:p>
    <w:p w:rsidR="00485696" w:rsidRDefault="00BD05D9" w:rsidP="008641BF">
      <w:pPr>
        <w:numPr>
          <w:ilvl w:val="0"/>
          <w:numId w:val="18"/>
        </w:numPr>
      </w:pPr>
      <w:r>
        <w:rPr>
          <w:i/>
        </w:rPr>
        <w:fldChar w:fldCharType="begin"/>
      </w:r>
      <w:r w:rsidR="00335928">
        <w:instrText xml:space="preserve"> XE "</w:instrText>
      </w:r>
      <w:r w:rsidR="00335928" w:rsidRPr="00A076B2">
        <w:instrText>2933A.8.03.02.154.1</w:instrText>
      </w:r>
      <w:r w:rsidR="00335928">
        <w:instrText xml:space="preserve">" </w:instrText>
      </w:r>
      <w:r>
        <w:rPr>
          <w:i/>
        </w:rPr>
        <w:fldChar w:fldCharType="end"/>
      </w:r>
      <w:r w:rsidR="00485696" w:rsidRPr="00485696">
        <w:rPr>
          <w:i/>
        </w:rPr>
        <w:t>Suspended, non-</w:t>
      </w:r>
      <w:proofErr w:type="spellStart"/>
      <w:r w:rsidR="00485696" w:rsidRPr="00485696">
        <w:rPr>
          <w:i/>
        </w:rPr>
        <w:t>resumable</w:t>
      </w:r>
      <w:proofErr w:type="spellEnd"/>
      <w:r w:rsidR="00485696">
        <w:t>. The service instance associated with the message is suspended and cannot be resumed.</w:t>
      </w:r>
      <w:r>
        <w:fldChar w:fldCharType="begin"/>
      </w:r>
      <w:r w:rsidR="00335928">
        <w:instrText xml:space="preserve"> XE "</w:instrText>
      </w:r>
      <w:r w:rsidR="00335928" w:rsidRPr="00AF05EB">
        <w:instrText>2933A.8.03.02.154.9</w:instrText>
      </w:r>
      <w:r w:rsidR="00335928">
        <w:instrText xml:space="preserve">" </w:instrText>
      </w:r>
      <w:r>
        <w:fldChar w:fldCharType="end"/>
      </w:r>
    </w:p>
    <w:p w:rsidR="00485696" w:rsidRDefault="00BD05D9" w:rsidP="008641BF">
      <w:pPr>
        <w:numPr>
          <w:ilvl w:val="0"/>
          <w:numId w:val="18"/>
        </w:numPr>
      </w:pPr>
      <w:r>
        <w:rPr>
          <w:i/>
        </w:rPr>
        <w:fldChar w:fldCharType="begin"/>
      </w:r>
      <w:r w:rsidR="00335928">
        <w:instrText xml:space="preserve"> XE "</w:instrText>
      </w:r>
      <w:r w:rsidR="00335928" w:rsidRPr="00274CE0">
        <w:instrText>2933A.8.03.02.155.1</w:instrText>
      </w:r>
      <w:r w:rsidR="00335928">
        <w:instrText xml:space="preserve">" </w:instrText>
      </w:r>
      <w:r>
        <w:rPr>
          <w:i/>
        </w:rPr>
        <w:fldChar w:fldCharType="end"/>
      </w:r>
      <w:r w:rsidR="00485696" w:rsidRPr="00485696">
        <w:rPr>
          <w:i/>
        </w:rPr>
        <w:t>Undelivered.</w:t>
      </w:r>
      <w:r w:rsidR="00485696">
        <w:t xml:space="preserve"> There may be no services available to process the message, or there may be no services running. For example, in an ordered delivery scenario, a message is undelivered when another message that precedes it is being retried by the ordered delivery send port.</w:t>
      </w:r>
      <w:r>
        <w:fldChar w:fldCharType="begin"/>
      </w:r>
      <w:r w:rsidR="00335928">
        <w:instrText xml:space="preserve"> XE "</w:instrText>
      </w:r>
      <w:r w:rsidR="00335928" w:rsidRPr="00085C32">
        <w:instrText>2933A.8.03.02.155.9</w:instrText>
      </w:r>
      <w:r w:rsidR="00335928">
        <w:instrText xml:space="preserve">" </w:instrText>
      </w:r>
      <w:r>
        <w:fldChar w:fldCharType="end"/>
      </w:r>
    </w:p>
    <w:p w:rsidR="00485696" w:rsidRDefault="00BD05D9" w:rsidP="008641BF">
      <w:pPr>
        <w:numPr>
          <w:ilvl w:val="0"/>
          <w:numId w:val="18"/>
        </w:numPr>
      </w:pPr>
      <w:r>
        <w:rPr>
          <w:i/>
        </w:rPr>
        <w:lastRenderedPageBreak/>
        <w:fldChar w:fldCharType="begin"/>
      </w:r>
      <w:r w:rsidR="00335928">
        <w:instrText xml:space="preserve"> XE "</w:instrText>
      </w:r>
      <w:r w:rsidR="00335928" w:rsidRPr="00E81B67">
        <w:instrText>2933A.8.03.02.156.1</w:instrText>
      </w:r>
      <w:r w:rsidR="00335928">
        <w:instrText xml:space="preserve">" </w:instrText>
      </w:r>
      <w:r>
        <w:rPr>
          <w:i/>
        </w:rPr>
        <w:fldChar w:fldCharType="end"/>
      </w:r>
      <w:r w:rsidR="00485696" w:rsidRPr="00485696">
        <w:rPr>
          <w:i/>
        </w:rPr>
        <w:t>Undelivered (retrying).</w:t>
      </w:r>
      <w:r w:rsidR="00485696">
        <w:t>The message is associated with a send port that is attempting to resend it because the destination resource is unavailable</w:t>
      </w:r>
      <w:r w:rsidR="00302F0E">
        <w:t>.</w:t>
      </w:r>
      <w:r w:rsidR="00485696">
        <w:t xml:space="preserve"> (</w:t>
      </w:r>
      <w:r w:rsidR="00302F0E">
        <w:t>S</w:t>
      </w:r>
      <w:r w:rsidR="00485696">
        <w:t>ee the previous definition for the “</w:t>
      </w:r>
      <w:r w:rsidR="007042DE">
        <w:t>r</w:t>
      </w:r>
      <w:r w:rsidR="00485696">
        <w:t>etrying” service instance</w:t>
      </w:r>
      <w:r w:rsidR="00302F0E">
        <w:t>.</w:t>
      </w:r>
      <w:r w:rsidR="00485696">
        <w:t>)</w:t>
      </w:r>
      <w:r>
        <w:fldChar w:fldCharType="begin"/>
      </w:r>
      <w:r w:rsidR="00335928">
        <w:instrText xml:space="preserve"> XE "</w:instrText>
      </w:r>
      <w:r w:rsidR="00335928" w:rsidRPr="002D25D4">
        <w:instrText>2933A.8.03.02.156.9</w:instrText>
      </w:r>
      <w:r w:rsidR="00335928">
        <w:instrText xml:space="preserve">" </w:instrText>
      </w:r>
      <w:r>
        <w:fldChar w:fldCharType="end"/>
      </w:r>
    </w:p>
    <w:p w:rsidR="00003C2F" w:rsidRDefault="00BD05D9" w:rsidP="008641BF">
      <w:pPr>
        <w:numPr>
          <w:ilvl w:val="0"/>
          <w:numId w:val="18"/>
        </w:numPr>
      </w:pPr>
      <w:r>
        <w:rPr>
          <w:i/>
        </w:rPr>
        <w:fldChar w:fldCharType="begin"/>
      </w:r>
      <w:r w:rsidR="00335928">
        <w:instrText xml:space="preserve"> XE "</w:instrText>
      </w:r>
      <w:r w:rsidR="00335928" w:rsidRPr="00814071">
        <w:instrText>2933A.8.03.02.157.1</w:instrText>
      </w:r>
      <w:r w:rsidR="00335928">
        <w:instrText xml:space="preserve">" </w:instrText>
      </w:r>
      <w:r>
        <w:rPr>
          <w:i/>
        </w:rPr>
        <w:fldChar w:fldCharType="end"/>
      </w:r>
      <w:r w:rsidR="00485696" w:rsidRPr="00485696">
        <w:rPr>
          <w:i/>
        </w:rPr>
        <w:t>Undelivered (scheduled).</w:t>
      </w:r>
      <w:r w:rsidR="00485696">
        <w:t>The message is waiting to be sent by a send port that has a service window set.</w:t>
      </w:r>
      <w:r>
        <w:fldChar w:fldCharType="begin"/>
      </w:r>
      <w:r w:rsidR="00335928">
        <w:instrText xml:space="preserve"> XE "</w:instrText>
      </w:r>
      <w:r w:rsidR="00335928" w:rsidRPr="004F7D29">
        <w:instrText>2933A.8.03.02.157.9</w:instrText>
      </w:r>
      <w:r w:rsidR="00335928">
        <w:instrText xml:space="preserve">" </w:instrText>
      </w:r>
      <w:r>
        <w:fldChar w:fldCharType="end"/>
      </w:r>
    </w:p>
    <w:p w:rsidR="00003C2F" w:rsidRDefault="00132467" w:rsidP="00003C2F">
      <w:pPr>
        <w:pStyle w:val="H3Topic"/>
      </w:pPr>
      <w:r w:rsidRPr="00132467">
        <w:lastRenderedPageBreak/>
        <w:t>Using the Orchestration Debugger</w:t>
      </w:r>
    </w:p>
    <w:p w:rsidR="00003C2F" w:rsidRDefault="009E648D" w:rsidP="00003C2F">
      <w:pPr>
        <w:pStyle w:val="ArtSlide"/>
      </w:pPr>
      <w:r>
        <w:rPr>
          <w:noProof/>
        </w:rPr>
        <w:drawing>
          <wp:inline distT="0" distB="0" distL="0" distR="0">
            <wp:extent cx="5486400" cy="41148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4114800"/>
                    </a:xfrm>
                    <a:prstGeom prst="rect">
                      <a:avLst/>
                    </a:prstGeom>
                  </pic:spPr>
                </pic:pic>
              </a:graphicData>
            </a:graphic>
          </wp:inline>
        </w:drawing>
      </w:r>
    </w:p>
    <w:p w:rsidR="00003C2F" w:rsidRDefault="00003C2F" w:rsidP="00003C2F">
      <w:pPr>
        <w:pStyle w:val="ArtSlideBorder"/>
      </w:pPr>
    </w:p>
    <w:p w:rsidR="00003C2F" w:rsidRDefault="00132467" w:rsidP="00132467">
      <w:pPr>
        <w:pStyle w:val="H4Objective"/>
      </w:pPr>
      <w:r w:rsidRPr="00132467">
        <w:t>Use the Orchestration Debugger to track orchestration activity and diagnose problems with orchestration processing.</w:t>
      </w:r>
    </w:p>
    <w:p w:rsidR="00003C2F" w:rsidRDefault="00132467" w:rsidP="00DF18AC">
      <w:pPr>
        <w:pStyle w:val="Heading5"/>
      </w:pPr>
      <w:r w:rsidRPr="00132467">
        <w:t>The Orchestration Debugger</w:t>
      </w:r>
    </w:p>
    <w:p w:rsidR="00003C2F" w:rsidRDefault="00BD05D9" w:rsidP="00003C2F">
      <w:r>
        <w:fldChar w:fldCharType="begin"/>
      </w:r>
      <w:r w:rsidR="00335928">
        <w:instrText xml:space="preserve"> XE "</w:instrText>
      </w:r>
      <w:r w:rsidR="00335928" w:rsidRPr="00037797">
        <w:instrText>2933A.8.03.03.158.1</w:instrText>
      </w:r>
      <w:r w:rsidR="00335928">
        <w:instrText xml:space="preserve">" </w:instrText>
      </w:r>
      <w:r>
        <w:fldChar w:fldCharType="end"/>
      </w:r>
      <w:r w:rsidR="00132467" w:rsidRPr="00132467">
        <w:t>The Orchestration Debugger enables you to track the activity of a single orchestration instance on a shape-by-shape basis. The Orchestration Debugger displays a rendered view of the orchestration that was previously created in Orchestration Designer.</w:t>
      </w:r>
      <w:r>
        <w:fldChar w:fldCharType="begin"/>
      </w:r>
      <w:r w:rsidR="00335928">
        <w:instrText xml:space="preserve"> XE "</w:instrText>
      </w:r>
      <w:r w:rsidR="00335928" w:rsidRPr="008B477F">
        <w:instrText>2933A.8.03.03.158.9</w:instrText>
      </w:r>
      <w:r w:rsidR="00335928">
        <w:instrText xml:space="preserve">" </w:instrText>
      </w:r>
      <w:r>
        <w:fldChar w:fldCharType="end"/>
      </w:r>
    </w:p>
    <w:p w:rsidR="00003C2F" w:rsidRDefault="00132467" w:rsidP="00DF18AC">
      <w:pPr>
        <w:pStyle w:val="Heading5"/>
      </w:pPr>
      <w:r w:rsidRPr="00132467">
        <w:t>Accessing the Orchestration Debugger</w:t>
      </w:r>
    </w:p>
    <w:p w:rsidR="00132467" w:rsidRDefault="00BD05D9" w:rsidP="00003C2F">
      <w:r>
        <w:fldChar w:fldCharType="begin"/>
      </w:r>
      <w:r w:rsidR="00335928">
        <w:instrText xml:space="preserve"> XE "</w:instrText>
      </w:r>
      <w:r w:rsidR="00335928" w:rsidRPr="00562C07">
        <w:instrText>2933A.8.03.03.159.1</w:instrText>
      </w:r>
      <w:r w:rsidR="00335928">
        <w:instrText xml:space="preserve">" </w:instrText>
      </w:r>
      <w:r>
        <w:fldChar w:fldCharType="end"/>
      </w:r>
      <w:r w:rsidR="00132467" w:rsidRPr="00132467">
        <w:t>You access the Orchestration Debugger by right-clicking any service or message instance associated with an orchestration type and then clicking Orchestration Debugger. This can be done from the Hub. You can switch back and forth between the Orchestration Debugger and the Message Flow views.</w:t>
      </w:r>
      <w:r>
        <w:fldChar w:fldCharType="begin"/>
      </w:r>
      <w:r w:rsidR="00335928">
        <w:instrText xml:space="preserve"> XE "</w:instrText>
      </w:r>
      <w:r w:rsidR="00335928" w:rsidRPr="001C0DCB">
        <w:instrText>2933A.8.03.03.159.9</w:instrText>
      </w:r>
      <w:r w:rsidR="00335928">
        <w:instrText xml:space="preserve">" </w:instrText>
      </w:r>
      <w:r>
        <w:fldChar w:fldCharType="end"/>
      </w:r>
    </w:p>
    <w:p w:rsidR="00132467" w:rsidRDefault="00132467" w:rsidP="00DF18AC">
      <w:pPr>
        <w:pStyle w:val="Heading5"/>
      </w:pPr>
      <w:r>
        <w:t>Orchestration Debugger Functions</w:t>
      </w:r>
    </w:p>
    <w:p w:rsidR="00132467" w:rsidRDefault="00BD05D9" w:rsidP="00132467">
      <w:r>
        <w:fldChar w:fldCharType="begin"/>
      </w:r>
      <w:r w:rsidR="00335928">
        <w:instrText xml:space="preserve"> XE "</w:instrText>
      </w:r>
      <w:r w:rsidR="00335928" w:rsidRPr="009A10EE">
        <w:instrText>2933A.8.03.03.160.1</w:instrText>
      </w:r>
      <w:r w:rsidR="00335928">
        <w:instrText xml:space="preserve">" </w:instrText>
      </w:r>
      <w:r>
        <w:fldChar w:fldCharType="end"/>
      </w:r>
      <w:r w:rsidR="00132467">
        <w:t>Using the Orchestration Debugger, you can:</w:t>
      </w:r>
      <w:r>
        <w:fldChar w:fldCharType="begin"/>
      </w:r>
      <w:r w:rsidR="00335928">
        <w:instrText xml:space="preserve"> XE "</w:instrText>
      </w:r>
      <w:r w:rsidR="00335928" w:rsidRPr="00AE33E9">
        <w:instrText>2933A.8.03.03.160.9</w:instrText>
      </w:r>
      <w:r w:rsidR="00335928">
        <w:instrText xml:space="preserve">" </w:instrText>
      </w:r>
      <w:r>
        <w:fldChar w:fldCharType="end"/>
      </w:r>
    </w:p>
    <w:p w:rsidR="00132467" w:rsidRDefault="00BD05D9" w:rsidP="00132467">
      <w:r>
        <w:fldChar w:fldCharType="begin"/>
      </w:r>
      <w:r w:rsidR="00335928">
        <w:instrText xml:space="preserve"> XE "</w:instrText>
      </w:r>
      <w:r w:rsidR="00335928" w:rsidRPr="002D7123">
        <w:instrText>2933A.8.03.03.161.1</w:instrText>
      </w:r>
      <w:r w:rsidR="00335928">
        <w:instrText xml:space="preserve">" </w:instrText>
      </w:r>
      <w:r>
        <w:fldChar w:fldCharType="end"/>
      </w:r>
      <w:r w:rsidR="00132467">
        <w:t xml:space="preserve">Display a rendered view of the orchestration in which you can replay each processing step for that particular orchestration. </w:t>
      </w:r>
      <w:r>
        <w:fldChar w:fldCharType="begin"/>
      </w:r>
      <w:r w:rsidR="00335928">
        <w:instrText xml:space="preserve"> XE "</w:instrText>
      </w:r>
      <w:r w:rsidR="00335928" w:rsidRPr="00280D02">
        <w:instrText>2933A.8.03.03.161.9</w:instrText>
      </w:r>
      <w:r w:rsidR="00335928">
        <w:instrText xml:space="preserve">" </w:instrText>
      </w:r>
      <w:r>
        <w:fldChar w:fldCharType="end"/>
      </w:r>
    </w:p>
    <w:p w:rsidR="00132467" w:rsidRDefault="00BD05D9" w:rsidP="00132467">
      <w:r>
        <w:lastRenderedPageBreak/>
        <w:fldChar w:fldCharType="begin"/>
      </w:r>
      <w:r w:rsidR="00335928">
        <w:instrText xml:space="preserve"> XE "</w:instrText>
      </w:r>
      <w:r w:rsidR="00335928" w:rsidRPr="00472492">
        <w:instrText>2933A.8.03.03.162.1</w:instrText>
      </w:r>
      <w:r w:rsidR="00335928">
        <w:instrText xml:space="preserve">" </w:instrText>
      </w:r>
      <w:r>
        <w:fldChar w:fldCharType="end"/>
      </w:r>
      <w:r w:rsidR="00132467">
        <w:t>Set breakpoints before any orchestration shape, and then continue execution. Setting a breakpoint sets it on the class, not the instance, so each instance will break at this same point. For this reason, you would not want to set breakpoints on orchestrations in a production environment, and you will need to clear the breakpoints on the class when no longer needed.</w:t>
      </w:r>
      <w:r>
        <w:fldChar w:fldCharType="begin"/>
      </w:r>
      <w:r w:rsidR="00335928">
        <w:instrText xml:space="preserve"> XE "</w:instrText>
      </w:r>
      <w:r w:rsidR="00335928" w:rsidRPr="006422BC">
        <w:instrText>2933A.8.03.03.162.9</w:instrText>
      </w:r>
      <w:r w:rsidR="00335928">
        <w:instrText xml:space="preserve">" </w:instrText>
      </w:r>
      <w:r>
        <w:fldChar w:fldCharType="end"/>
      </w:r>
    </w:p>
    <w:p w:rsidR="00132467" w:rsidRDefault="00BD05D9" w:rsidP="00132467">
      <w:r>
        <w:fldChar w:fldCharType="begin"/>
      </w:r>
      <w:r w:rsidR="00335928">
        <w:instrText xml:space="preserve"> XE "</w:instrText>
      </w:r>
      <w:r w:rsidR="00335928" w:rsidRPr="00BC536C">
        <w:instrText>2933A.8.03.03.163.1</w:instrText>
      </w:r>
      <w:r w:rsidR="00335928">
        <w:instrText xml:space="preserve">" </w:instrText>
      </w:r>
      <w:r>
        <w:fldChar w:fldCharType="end"/>
      </w:r>
      <w:r w:rsidR="00132467">
        <w:t>View specific variables and message data while in debugging mode.</w:t>
      </w:r>
      <w:r>
        <w:fldChar w:fldCharType="begin"/>
      </w:r>
      <w:r w:rsidR="00335928">
        <w:instrText xml:space="preserve"> XE "</w:instrText>
      </w:r>
      <w:r w:rsidR="00335928" w:rsidRPr="00C91FF8">
        <w:instrText>2933A.8.03.03.163.9</w:instrText>
      </w:r>
      <w:r w:rsidR="00335928">
        <w:instrText xml:space="preserve">" </w:instrText>
      </w:r>
      <w:r>
        <w:fldChar w:fldCharType="end"/>
      </w:r>
    </w:p>
    <w:p w:rsidR="00003C2F" w:rsidRDefault="00BD05D9" w:rsidP="00132467">
      <w:r>
        <w:fldChar w:fldCharType="begin"/>
      </w:r>
      <w:r w:rsidR="00335928">
        <w:instrText xml:space="preserve"> XE "</w:instrText>
      </w:r>
      <w:r w:rsidR="00335928" w:rsidRPr="00DD70D2">
        <w:instrText>2933A.8.03.03.164.1</w:instrText>
      </w:r>
      <w:r w:rsidR="00335928">
        <w:instrText xml:space="preserve">" </w:instrText>
      </w:r>
      <w:r>
        <w:fldChar w:fldCharType="end"/>
      </w:r>
      <w:r w:rsidR="00132467">
        <w:t>Continue and resume in debug mode, and then terminate the particular orchestration instance.</w:t>
      </w:r>
      <w:r>
        <w:fldChar w:fldCharType="begin"/>
      </w:r>
      <w:r w:rsidR="00335928">
        <w:instrText xml:space="preserve"> XE "</w:instrText>
      </w:r>
      <w:r w:rsidR="00335928" w:rsidRPr="0032777C">
        <w:instrText>2933A.8.03.03.164.9</w:instrText>
      </w:r>
      <w:r w:rsidR="00335928">
        <w:instrText xml:space="preserve">" </w:instrText>
      </w:r>
      <w:r>
        <w:fldChar w:fldCharType="end"/>
      </w:r>
    </w:p>
    <w:p w:rsidR="00003C2F" w:rsidRDefault="00132467" w:rsidP="00003C2F">
      <w:pPr>
        <w:pStyle w:val="H3Topic"/>
      </w:pPr>
      <w:r w:rsidRPr="00132467">
        <w:lastRenderedPageBreak/>
        <w:t>Demonstration: Tracking an Orchestration Instance</w:t>
      </w:r>
    </w:p>
    <w:p w:rsidR="00003C2F" w:rsidRDefault="00C8465A" w:rsidP="00003C2F">
      <w:pPr>
        <w:pStyle w:val="ArtSlide"/>
      </w:pPr>
      <w:r>
        <w:rPr>
          <w:noProof/>
        </w:rPr>
        <w:drawing>
          <wp:inline distT="0" distB="0" distL="0" distR="0">
            <wp:extent cx="5486400" cy="4114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4114800"/>
                    </a:xfrm>
                    <a:prstGeom prst="rect">
                      <a:avLst/>
                    </a:prstGeom>
                  </pic:spPr>
                </pic:pic>
              </a:graphicData>
            </a:graphic>
          </wp:inline>
        </w:drawing>
      </w:r>
    </w:p>
    <w:p w:rsidR="00003C2F" w:rsidRDefault="00003C2F" w:rsidP="00003C2F">
      <w:pPr>
        <w:pStyle w:val="ArtSlideBorder"/>
      </w:pPr>
    </w:p>
    <w:p w:rsidR="00003C2F" w:rsidRDefault="005434E8" w:rsidP="00132467">
      <w:pPr>
        <w:pStyle w:val="H4Objective"/>
      </w:pPr>
      <w:r>
        <w:t>Learn</w:t>
      </w:r>
      <w:r w:rsidR="00D05728">
        <w:t xml:space="preserve"> how to use </w:t>
      </w:r>
      <w:r w:rsidR="003D4172">
        <w:t>the BizTalk Group Hub</w:t>
      </w:r>
      <w:r w:rsidR="00D05728">
        <w:t xml:space="preserve"> to track message and orchestration activity.</w:t>
      </w:r>
    </w:p>
    <w:p w:rsidR="00003C2F" w:rsidRDefault="00D05728" w:rsidP="00DF18AC">
      <w:pPr>
        <w:pStyle w:val="Heading5"/>
      </w:pPr>
      <w:r>
        <w:t>Tracking an Orchestration Instance</w:t>
      </w:r>
    </w:p>
    <w:p w:rsidR="009E648D" w:rsidRDefault="009E648D" w:rsidP="00775058">
      <w:pPr>
        <w:pStyle w:val="NumList"/>
        <w:numPr>
          <w:ilvl w:val="0"/>
          <w:numId w:val="35"/>
        </w:numPr>
      </w:pPr>
      <w:r>
        <w:t xml:space="preserve">Resume the </w:t>
      </w:r>
      <w:r w:rsidRPr="00775058">
        <w:rPr>
          <w:b/>
        </w:rPr>
        <w:t>bt10d-demos</w:t>
      </w:r>
      <w:r>
        <w:t xml:space="preserve"> virtual machine.</w:t>
      </w:r>
      <w:r>
        <w:fldChar w:fldCharType="begin"/>
      </w:r>
      <w:r>
        <w:instrText xml:space="preserve"> XE "2933A.7.02.04.050.9" </w:instrText>
      </w:r>
      <w:r>
        <w:fldChar w:fldCharType="end"/>
      </w:r>
    </w:p>
    <w:p w:rsidR="00A47739" w:rsidRDefault="00BD05D9" w:rsidP="008641BF">
      <w:pPr>
        <w:pStyle w:val="NumList"/>
        <w:numPr>
          <w:ilvl w:val="0"/>
          <w:numId w:val="10"/>
        </w:numPr>
      </w:pPr>
      <w:r>
        <w:fldChar w:fldCharType="begin"/>
      </w:r>
      <w:r w:rsidR="00335928">
        <w:instrText xml:space="preserve"> XE "</w:instrText>
      </w:r>
      <w:r w:rsidR="00335928" w:rsidRPr="00270011">
        <w:instrText>2933A.8.03.04.173.1</w:instrText>
      </w:r>
      <w:r w:rsidR="00335928">
        <w:instrText xml:space="preserve">" </w:instrText>
      </w:r>
      <w:r>
        <w:fldChar w:fldCharType="end"/>
      </w:r>
      <w:r w:rsidR="00A47739">
        <w:t xml:space="preserve">In Windows Explorer, navigate to </w:t>
      </w:r>
      <w:r w:rsidR="00A47739" w:rsidRPr="00A47739">
        <w:rPr>
          <w:b/>
        </w:rPr>
        <w:t>C:\AllFiles\DemoCode\Module8</w:t>
      </w:r>
      <w:r w:rsidR="00A47739">
        <w:t xml:space="preserve">, and then copy </w:t>
      </w:r>
      <w:r w:rsidR="00A47739">
        <w:rPr>
          <w:b/>
        </w:rPr>
        <w:t>CashSalesOrder1Info.xml</w:t>
      </w:r>
      <w:r w:rsidR="00A47739">
        <w:t xml:space="preserve"> to the </w:t>
      </w:r>
      <w:proofErr w:type="spellStart"/>
      <w:r w:rsidR="00A47739">
        <w:rPr>
          <w:b/>
        </w:rPr>
        <w:t>SalesOrderIN</w:t>
      </w:r>
      <w:proofErr w:type="spellEnd"/>
      <w:r w:rsidR="00A47739">
        <w:t xml:space="preserve"> folder.</w:t>
      </w:r>
      <w:r>
        <w:fldChar w:fldCharType="begin"/>
      </w:r>
      <w:r w:rsidR="00335928">
        <w:instrText xml:space="preserve"> XE "</w:instrText>
      </w:r>
      <w:r w:rsidR="00335928" w:rsidRPr="00001726">
        <w:instrText>2933A.8.03.04.173.9</w:instrText>
      </w:r>
      <w:r w:rsidR="00335928">
        <w:instrText xml:space="preserve">" </w:instrText>
      </w:r>
      <w:r>
        <w:fldChar w:fldCharType="end"/>
      </w:r>
    </w:p>
    <w:p w:rsidR="00236876" w:rsidRDefault="00FC32C5" w:rsidP="008641BF">
      <w:pPr>
        <w:pStyle w:val="NumList"/>
        <w:numPr>
          <w:ilvl w:val="0"/>
          <w:numId w:val="10"/>
        </w:numPr>
      </w:pPr>
      <w:r>
        <w:t xml:space="preserve">In the BizTalk Administration Console, click on </w:t>
      </w:r>
      <w:r w:rsidR="00BD05D9" w:rsidRPr="00BD05D9">
        <w:rPr>
          <w:b/>
        </w:rPr>
        <w:t>BizTalk Group</w:t>
      </w:r>
      <w:r>
        <w:t xml:space="preserve">, and then </w:t>
      </w:r>
      <w:r w:rsidR="00511852">
        <w:t xml:space="preserve">in the center pane, </w:t>
      </w:r>
      <w:r>
        <w:t xml:space="preserve">click on the </w:t>
      </w:r>
      <w:r w:rsidR="00BD05D9" w:rsidRPr="00BD05D9">
        <w:rPr>
          <w:b/>
        </w:rPr>
        <w:t>New Query</w:t>
      </w:r>
      <w:r>
        <w:t xml:space="preserve"> tab.  </w:t>
      </w:r>
    </w:p>
    <w:p w:rsidR="00236876" w:rsidRDefault="00FC32C5" w:rsidP="008641BF">
      <w:pPr>
        <w:pStyle w:val="NumList"/>
        <w:numPr>
          <w:ilvl w:val="0"/>
          <w:numId w:val="10"/>
        </w:numPr>
      </w:pPr>
      <w:r>
        <w:t xml:space="preserve">Select </w:t>
      </w:r>
      <w:r w:rsidR="00BD05D9" w:rsidRPr="00BD05D9">
        <w:rPr>
          <w:b/>
        </w:rPr>
        <w:t>Tracked Service Instances</w:t>
      </w:r>
      <w:r>
        <w:t xml:space="preserve"> from the </w:t>
      </w:r>
      <w:r w:rsidR="00BD05D9" w:rsidRPr="00BD05D9">
        <w:rPr>
          <w:b/>
        </w:rPr>
        <w:t>Value</w:t>
      </w:r>
      <w:r w:rsidR="007E4738">
        <w:t xml:space="preserve"> </w:t>
      </w:r>
      <w:r>
        <w:t xml:space="preserve">drop-down list, and click </w:t>
      </w:r>
      <w:r w:rsidR="00BD05D9" w:rsidRPr="00BD05D9">
        <w:rPr>
          <w:b/>
        </w:rPr>
        <w:t>Run Query</w:t>
      </w:r>
      <w:r>
        <w:t>.</w:t>
      </w:r>
    </w:p>
    <w:p w:rsidR="00AF5ECF" w:rsidRDefault="00AF5ECF" w:rsidP="008641BF">
      <w:pPr>
        <w:pStyle w:val="NumList"/>
        <w:numPr>
          <w:ilvl w:val="0"/>
          <w:numId w:val="10"/>
        </w:numPr>
      </w:pPr>
      <w:r>
        <w:t xml:space="preserve">In the Query results, right-click the most recent instance of </w:t>
      </w:r>
      <w:proofErr w:type="spellStart"/>
      <w:r w:rsidR="007E4738" w:rsidRPr="00C75A93">
        <w:rPr>
          <w:b/>
        </w:rPr>
        <w:t>Microsoft.BizTalk.DefaultPipelines.</w:t>
      </w:r>
      <w:r w:rsidR="007E4738">
        <w:rPr>
          <w:b/>
        </w:rPr>
        <w:t>XMLReceive</w:t>
      </w:r>
      <w:proofErr w:type="spellEnd"/>
      <w:r>
        <w:t xml:space="preserve">, and then click </w:t>
      </w:r>
      <w:r w:rsidRPr="00AF5ECF">
        <w:rPr>
          <w:b/>
        </w:rPr>
        <w:t>Message Flow</w:t>
      </w:r>
      <w:r>
        <w:t>.</w:t>
      </w:r>
      <w:r w:rsidR="00BD05D9">
        <w:fldChar w:fldCharType="begin"/>
      </w:r>
      <w:r>
        <w:instrText xml:space="preserve"> XE "</w:instrText>
      </w:r>
      <w:r w:rsidRPr="00F20118">
        <w:instrText>2933A.8.03.04.176.9</w:instrText>
      </w:r>
      <w:r>
        <w:instrText xml:space="preserve">" </w:instrText>
      </w:r>
      <w:r w:rsidR="00BD05D9">
        <w:fldChar w:fldCharType="end"/>
      </w:r>
    </w:p>
    <w:p w:rsidR="00D05728" w:rsidRDefault="00BD05D9" w:rsidP="00D05728">
      <w:pPr>
        <w:pStyle w:val="NumList"/>
      </w:pPr>
      <w:r>
        <w:fldChar w:fldCharType="begin"/>
      </w:r>
      <w:r w:rsidR="00335928">
        <w:instrText xml:space="preserve"> XE "</w:instrText>
      </w:r>
      <w:r w:rsidR="00335928" w:rsidRPr="00C65C8A">
        <w:instrText>2933A.8.03.04.177.1</w:instrText>
      </w:r>
      <w:r w:rsidR="00335928">
        <w:instrText xml:space="preserve">" </w:instrText>
      </w:r>
      <w:r>
        <w:fldChar w:fldCharType="end"/>
      </w:r>
      <w:r w:rsidR="00D05728">
        <w:t xml:space="preserve">Maximize the </w:t>
      </w:r>
      <w:r w:rsidR="00D05728" w:rsidRPr="00411C80">
        <w:t>Message Flow</w:t>
      </w:r>
      <w:r w:rsidR="00D05728">
        <w:t xml:space="preserve"> window</w:t>
      </w:r>
      <w:r w:rsidR="007E4738">
        <w:t>.</w:t>
      </w:r>
      <w:r>
        <w:fldChar w:fldCharType="begin"/>
      </w:r>
      <w:r w:rsidR="00335928">
        <w:instrText xml:space="preserve"> XE "</w:instrText>
      </w:r>
      <w:r w:rsidR="00335928" w:rsidRPr="001E52C9">
        <w:instrText>2933A.8.03.04.177.9</w:instrText>
      </w:r>
      <w:r w:rsidR="00335928">
        <w:instrText xml:space="preserve">" </w:instrText>
      </w:r>
      <w:r>
        <w:fldChar w:fldCharType="end"/>
      </w:r>
    </w:p>
    <w:p w:rsidR="00D05728" w:rsidRPr="00925A4A" w:rsidRDefault="00BD05D9" w:rsidP="00584FD5">
      <w:pPr>
        <w:pStyle w:val="Quote"/>
      </w:pPr>
      <w:r>
        <w:fldChar w:fldCharType="begin"/>
      </w:r>
      <w:r w:rsidR="00335928">
        <w:instrText xml:space="preserve"> XE "</w:instrText>
      </w:r>
      <w:r w:rsidR="00335928" w:rsidRPr="00B23341">
        <w:instrText>2933A.8.03.04.178.1</w:instrText>
      </w:r>
      <w:r w:rsidR="00335928">
        <w:instrText xml:space="preserve">" </w:instrText>
      </w:r>
      <w:r>
        <w:fldChar w:fldCharType="end"/>
      </w:r>
      <w:r w:rsidR="00D05728" w:rsidRPr="00925A4A">
        <w:t>The top section of the Message Flow window displays helpful troubleshooting information about this service instance, such as Host, Type, Start Time, and End Time</w:t>
      </w:r>
      <w:r w:rsidR="00925A4A">
        <w:t xml:space="preserve">. </w:t>
      </w:r>
      <w:r w:rsidR="00D05728" w:rsidRPr="00925A4A">
        <w:t xml:space="preserve">The lower section displays the flow of the message instance. This message was received as an Unparsed Interchange through </w:t>
      </w:r>
      <w:r w:rsidR="00007909" w:rsidRPr="00925A4A">
        <w:t>the specified port (the randomly generated port name is a result of early binding the orchestration ports)</w:t>
      </w:r>
      <w:r w:rsidR="00D05728" w:rsidRPr="00925A4A">
        <w:t xml:space="preserve">. It was then sent to the </w:t>
      </w:r>
      <w:proofErr w:type="spellStart"/>
      <w:r w:rsidR="002C6DA0">
        <w:t>Demo</w:t>
      </w:r>
      <w:r w:rsidR="00007909" w:rsidRPr="00925A4A">
        <w:t>.Processes.ProcessOrder_Cash</w:t>
      </w:r>
      <w:proofErr w:type="spellEnd"/>
      <w:r w:rsidR="00D05728" w:rsidRPr="00925A4A">
        <w:t xml:space="preserve"> orchestration</w:t>
      </w:r>
      <w:r w:rsidR="00925A4A">
        <w:t>.</w:t>
      </w:r>
      <w:r>
        <w:fldChar w:fldCharType="begin"/>
      </w:r>
      <w:r w:rsidR="00335928">
        <w:instrText xml:space="preserve"> XE "</w:instrText>
      </w:r>
      <w:r w:rsidR="00335928" w:rsidRPr="00F7554C">
        <w:instrText>2933A.8.03.04.178.9</w:instrText>
      </w:r>
      <w:r w:rsidR="00335928">
        <w:instrText xml:space="preserve">" </w:instrText>
      </w:r>
      <w:r>
        <w:fldChar w:fldCharType="end"/>
      </w:r>
    </w:p>
    <w:p w:rsidR="00D05728" w:rsidRDefault="00BD05D9" w:rsidP="00D05728">
      <w:pPr>
        <w:pStyle w:val="NumList"/>
      </w:pPr>
      <w:r>
        <w:lastRenderedPageBreak/>
        <w:fldChar w:fldCharType="begin"/>
      </w:r>
      <w:r w:rsidR="00335928">
        <w:instrText xml:space="preserve"> XE "</w:instrText>
      </w:r>
      <w:r w:rsidR="00335928" w:rsidRPr="00D813D0">
        <w:instrText>2933A.8.03.04.179.1</w:instrText>
      </w:r>
      <w:r w:rsidR="00335928">
        <w:instrText xml:space="preserve">" </w:instrText>
      </w:r>
      <w:r>
        <w:fldChar w:fldCharType="end"/>
      </w:r>
      <w:r w:rsidR="00D05728">
        <w:t xml:space="preserve">Click the </w:t>
      </w:r>
      <w:proofErr w:type="spellStart"/>
      <w:r w:rsidR="002C6DA0">
        <w:rPr>
          <w:b/>
        </w:rPr>
        <w:t>Demo</w:t>
      </w:r>
      <w:r w:rsidR="00007909">
        <w:rPr>
          <w:b/>
        </w:rPr>
        <w:t>.Processes.ProcessOrder_Cash</w:t>
      </w:r>
      <w:proofErr w:type="spellEnd"/>
      <w:r w:rsidR="00007909">
        <w:t xml:space="preserve"> </w:t>
      </w:r>
      <w:r w:rsidR="00D05728">
        <w:t>link at the bottom of the page.</w:t>
      </w:r>
      <w:r>
        <w:fldChar w:fldCharType="begin"/>
      </w:r>
      <w:r w:rsidR="00335928">
        <w:instrText xml:space="preserve"> XE "</w:instrText>
      </w:r>
      <w:r w:rsidR="00335928" w:rsidRPr="00C62C79">
        <w:instrText>2933A.8.03.04.179.9</w:instrText>
      </w:r>
      <w:r w:rsidR="00335928">
        <w:instrText xml:space="preserve">" </w:instrText>
      </w:r>
      <w:r>
        <w:fldChar w:fldCharType="end"/>
      </w:r>
    </w:p>
    <w:p w:rsidR="00D05728" w:rsidRDefault="00BD05D9" w:rsidP="00584FD5">
      <w:pPr>
        <w:pStyle w:val="Quote"/>
      </w:pPr>
      <w:r>
        <w:fldChar w:fldCharType="begin"/>
      </w:r>
      <w:r w:rsidR="00335928">
        <w:instrText xml:space="preserve"> XE "</w:instrText>
      </w:r>
      <w:r w:rsidR="00335928" w:rsidRPr="00653245">
        <w:instrText>2933A.8.03.04.180.1</w:instrText>
      </w:r>
      <w:r w:rsidR="00335928">
        <w:instrText xml:space="preserve">" </w:instrText>
      </w:r>
      <w:r>
        <w:fldChar w:fldCharType="end"/>
      </w:r>
      <w:r w:rsidR="00D05728" w:rsidRPr="00925A4A">
        <w:t xml:space="preserve">Notice that the Type of the service is Orchestration </w:t>
      </w:r>
      <w:r w:rsidR="00017D4E">
        <w:t xml:space="preserve">and </w:t>
      </w:r>
      <w:r w:rsidR="00D05728" w:rsidRPr="00925A4A">
        <w:t xml:space="preserve">the State is </w:t>
      </w:r>
      <w:proofErr w:type="gramStart"/>
      <w:r w:rsidR="00007909" w:rsidRPr="00925A4A">
        <w:t>Completed</w:t>
      </w:r>
      <w:proofErr w:type="gramEnd"/>
      <w:r w:rsidR="00007909" w:rsidRPr="00925A4A">
        <w:t>.</w:t>
      </w:r>
      <w:r w:rsidR="005B78B1">
        <w:t xml:space="preserve"> </w:t>
      </w:r>
      <w:r w:rsidR="00D05728" w:rsidRPr="00925A4A">
        <w:t xml:space="preserve">In the lower section, notice that the message was received with the </w:t>
      </w:r>
      <w:proofErr w:type="spellStart"/>
      <w:r w:rsidR="00007909" w:rsidRPr="00925A4A">
        <w:t>SalesOrder</w:t>
      </w:r>
      <w:proofErr w:type="spellEnd"/>
      <w:r w:rsidR="00007909" w:rsidRPr="00925A4A">
        <w:t xml:space="preserve"> </w:t>
      </w:r>
      <w:r w:rsidR="00D05728" w:rsidRPr="00925A4A">
        <w:t xml:space="preserve">port, sent using the </w:t>
      </w:r>
      <w:r w:rsidR="00007909" w:rsidRPr="00925A4A">
        <w:t xml:space="preserve">Restock </w:t>
      </w:r>
      <w:r w:rsidR="00D05728" w:rsidRPr="00925A4A">
        <w:t>port</w:t>
      </w:r>
      <w:r w:rsidR="00007909" w:rsidRPr="00925A4A">
        <w:t>.</w:t>
      </w:r>
      <w:r>
        <w:fldChar w:fldCharType="begin"/>
      </w:r>
      <w:r w:rsidR="00335928">
        <w:instrText xml:space="preserve"> XE "</w:instrText>
      </w:r>
      <w:r w:rsidR="00335928" w:rsidRPr="00F16080">
        <w:instrText>2933A.8.03.04.180.9</w:instrText>
      </w:r>
      <w:r w:rsidR="00335928">
        <w:instrText xml:space="preserve">" </w:instrText>
      </w:r>
      <w:r>
        <w:fldChar w:fldCharType="end"/>
      </w:r>
    </w:p>
    <w:p w:rsidR="00D05728" w:rsidRDefault="00BD05D9" w:rsidP="00D05728">
      <w:pPr>
        <w:pStyle w:val="NumList"/>
      </w:pPr>
      <w:r>
        <w:fldChar w:fldCharType="begin"/>
      </w:r>
      <w:r w:rsidR="00335928">
        <w:instrText xml:space="preserve"> XE "</w:instrText>
      </w:r>
      <w:r w:rsidR="00335928" w:rsidRPr="007F3B6B">
        <w:instrText>2933A.8.03.04.181.1</w:instrText>
      </w:r>
      <w:r w:rsidR="00335928">
        <w:instrText xml:space="preserve">" </w:instrText>
      </w:r>
      <w:r>
        <w:fldChar w:fldCharType="end"/>
      </w:r>
      <w:r w:rsidR="00D05728">
        <w:t xml:space="preserve">Click the </w:t>
      </w:r>
      <w:proofErr w:type="spellStart"/>
      <w:r w:rsidR="00D05728">
        <w:rPr>
          <w:b/>
        </w:rPr>
        <w:t>Microsoft.BizTalk.DefaultPipelines.</w:t>
      </w:r>
      <w:r w:rsidR="00BD4FC2">
        <w:rPr>
          <w:b/>
        </w:rPr>
        <w:t>XML</w:t>
      </w:r>
      <w:r w:rsidR="00C64D42">
        <w:rPr>
          <w:b/>
        </w:rPr>
        <w:t>Transmit</w:t>
      </w:r>
      <w:proofErr w:type="spellEnd"/>
      <w:r w:rsidR="00D05728">
        <w:t xml:space="preserve"> link in the </w:t>
      </w:r>
      <w:r w:rsidR="00007909">
        <w:rPr>
          <w:b/>
        </w:rPr>
        <w:t xml:space="preserve">Restock </w:t>
      </w:r>
      <w:r w:rsidR="00D05728" w:rsidRPr="00433454">
        <w:t>port section</w:t>
      </w:r>
      <w:r w:rsidR="00D05728">
        <w:t>.</w:t>
      </w:r>
      <w:r>
        <w:fldChar w:fldCharType="begin"/>
      </w:r>
      <w:r w:rsidR="00335928">
        <w:instrText xml:space="preserve"> XE "</w:instrText>
      </w:r>
      <w:r w:rsidR="00335928" w:rsidRPr="009F5D68">
        <w:instrText>2933A.8.03.04.181.9</w:instrText>
      </w:r>
      <w:r w:rsidR="00335928">
        <w:instrText xml:space="preserve">" </w:instrText>
      </w:r>
      <w:r>
        <w:fldChar w:fldCharType="end"/>
      </w:r>
    </w:p>
    <w:p w:rsidR="00D05728" w:rsidRPr="00925A4A" w:rsidRDefault="00BD05D9" w:rsidP="00584FD5">
      <w:pPr>
        <w:pStyle w:val="Quote"/>
      </w:pPr>
      <w:r>
        <w:fldChar w:fldCharType="begin"/>
      </w:r>
      <w:r w:rsidR="00335928">
        <w:instrText xml:space="preserve"> XE "</w:instrText>
      </w:r>
      <w:r w:rsidR="00335928" w:rsidRPr="00F62475">
        <w:instrText>2933A.8.03.04.182.1</w:instrText>
      </w:r>
      <w:r w:rsidR="00335928">
        <w:instrText xml:space="preserve">" </w:instrText>
      </w:r>
      <w:r>
        <w:fldChar w:fldCharType="end"/>
      </w:r>
      <w:r w:rsidR="00D05728" w:rsidRPr="00925A4A">
        <w:t xml:space="preserve">Information about the service instance </w:t>
      </w:r>
      <w:r w:rsidR="003071E6" w:rsidRPr="00925A4A">
        <w:t>appears</w:t>
      </w:r>
      <w:r w:rsidR="00D05728" w:rsidRPr="00925A4A">
        <w:t>.</w:t>
      </w:r>
      <w:r>
        <w:fldChar w:fldCharType="begin"/>
      </w:r>
      <w:r w:rsidR="00335928">
        <w:instrText xml:space="preserve"> XE "</w:instrText>
      </w:r>
      <w:r w:rsidR="00335928" w:rsidRPr="00DF4E1C">
        <w:instrText>2933A.8.03.04.182.9</w:instrText>
      </w:r>
      <w:r w:rsidR="00335928">
        <w:instrText xml:space="preserve">" </w:instrText>
      </w:r>
      <w:r>
        <w:fldChar w:fldCharType="end"/>
      </w:r>
    </w:p>
    <w:p w:rsidR="00D05728" w:rsidRDefault="00BD05D9" w:rsidP="00D05728">
      <w:pPr>
        <w:pStyle w:val="NumList"/>
      </w:pPr>
      <w:r>
        <w:fldChar w:fldCharType="begin"/>
      </w:r>
      <w:r w:rsidR="00335928">
        <w:instrText xml:space="preserve"> XE "</w:instrText>
      </w:r>
      <w:r w:rsidR="00335928" w:rsidRPr="00573BF8">
        <w:instrText>2933A.8.03.04.183.1</w:instrText>
      </w:r>
      <w:r w:rsidR="00335928">
        <w:instrText xml:space="preserve">" </w:instrText>
      </w:r>
      <w:r>
        <w:fldChar w:fldCharType="end"/>
      </w:r>
      <w:r w:rsidR="00D05728">
        <w:t xml:space="preserve">Click the </w:t>
      </w:r>
      <w:proofErr w:type="spellStart"/>
      <w:r w:rsidR="008B0F43">
        <w:rPr>
          <w:b/>
        </w:rPr>
        <w:t>Demo</w:t>
      </w:r>
      <w:r w:rsidR="00007909">
        <w:rPr>
          <w:b/>
        </w:rPr>
        <w:t>.Processes.ProcessOrder_Cash</w:t>
      </w:r>
      <w:proofErr w:type="spellEnd"/>
      <w:r w:rsidR="00007909">
        <w:t xml:space="preserve"> </w:t>
      </w:r>
      <w:r w:rsidR="00D05728">
        <w:t>link.</w:t>
      </w:r>
      <w:r>
        <w:fldChar w:fldCharType="begin"/>
      </w:r>
      <w:r w:rsidR="00335928">
        <w:instrText xml:space="preserve"> XE "</w:instrText>
      </w:r>
      <w:r w:rsidR="00335928" w:rsidRPr="0011069E">
        <w:instrText>2933A.8.03.04.183.9</w:instrText>
      </w:r>
      <w:r w:rsidR="00335928">
        <w:instrText xml:space="preserve">" </w:instrText>
      </w:r>
      <w:r>
        <w:fldChar w:fldCharType="end"/>
      </w:r>
    </w:p>
    <w:p w:rsidR="00CA0912" w:rsidRDefault="00BD05D9" w:rsidP="00CA0912">
      <w:pPr>
        <w:pStyle w:val="NumList"/>
      </w:pPr>
      <w:r>
        <w:fldChar w:fldCharType="begin"/>
      </w:r>
      <w:r w:rsidR="00335928">
        <w:instrText xml:space="preserve"> XE "</w:instrText>
      </w:r>
      <w:r w:rsidR="00335928" w:rsidRPr="00580D34">
        <w:instrText>2933A.8.03.04.184.1</w:instrText>
      </w:r>
      <w:r w:rsidR="00335928">
        <w:instrText xml:space="preserve">" </w:instrText>
      </w:r>
      <w:r>
        <w:fldChar w:fldCharType="end"/>
      </w:r>
      <w:r w:rsidR="007E4738">
        <w:t>A</w:t>
      </w:r>
      <w:r w:rsidR="00CA0912">
        <w:t xml:space="preserve">t the top of the </w:t>
      </w:r>
      <w:r w:rsidR="00CA0912">
        <w:rPr>
          <w:b/>
        </w:rPr>
        <w:t>Message Flow</w:t>
      </w:r>
      <w:r w:rsidR="00CA0912">
        <w:t xml:space="preserve"> window</w:t>
      </w:r>
      <w:r w:rsidR="007E4738">
        <w:t xml:space="preserve">, click the </w:t>
      </w:r>
      <w:r w:rsidR="007E4738">
        <w:rPr>
          <w:b/>
        </w:rPr>
        <w:t>Orchestration Debugger</w:t>
      </w:r>
      <w:r w:rsidR="007E4738">
        <w:t xml:space="preserve"> link.</w:t>
      </w:r>
    </w:p>
    <w:p w:rsidR="00CA0912" w:rsidRPr="00A062AD" w:rsidRDefault="00BD05D9" w:rsidP="00584FD5">
      <w:pPr>
        <w:pStyle w:val="Quote"/>
      </w:pPr>
      <w:r>
        <w:fldChar w:fldCharType="begin"/>
      </w:r>
      <w:r w:rsidR="00335928">
        <w:instrText xml:space="preserve"> XE "</w:instrText>
      </w:r>
      <w:r w:rsidR="00335928" w:rsidRPr="00C77FB9">
        <w:instrText>2933A.8.03.04.185.1</w:instrText>
      </w:r>
      <w:r w:rsidR="00335928">
        <w:instrText xml:space="preserve">" </w:instrText>
      </w:r>
      <w:r>
        <w:fldChar w:fldCharType="end"/>
      </w:r>
      <w:r w:rsidR="00CA0912">
        <w:t xml:space="preserve">The orchestration debugger shows the orchestration as seen in the design environment, </w:t>
      </w:r>
      <w:r w:rsidR="00017D4E">
        <w:t xml:space="preserve">and </w:t>
      </w:r>
      <w:r w:rsidR="00CA0912">
        <w:t xml:space="preserve">the </w:t>
      </w:r>
      <w:r w:rsidR="00CA0912" w:rsidRPr="00A062AD">
        <w:t>Tracked Events</w:t>
      </w:r>
      <w:r w:rsidR="00CA0912">
        <w:t xml:space="preserve"> pane shows the start and completion of each shape as the message passes through the orchestration. </w:t>
      </w:r>
      <w:r>
        <w:fldChar w:fldCharType="begin"/>
      </w:r>
      <w:r w:rsidR="00335928">
        <w:instrText xml:space="preserve"> XE "</w:instrText>
      </w:r>
      <w:r w:rsidR="00335928" w:rsidRPr="00E27F69">
        <w:instrText>2933A.8.03.04.185.9</w:instrText>
      </w:r>
      <w:r w:rsidR="00335928">
        <w:instrText xml:space="preserve">" </w:instrText>
      </w:r>
      <w:r>
        <w:fldChar w:fldCharType="end"/>
      </w:r>
    </w:p>
    <w:p w:rsidR="00974E98" w:rsidRPr="008C61AC" w:rsidRDefault="00BD05D9" w:rsidP="00394A75">
      <w:pPr>
        <w:pStyle w:val="NumList"/>
      </w:pPr>
      <w:r>
        <w:fldChar w:fldCharType="begin"/>
      </w:r>
      <w:r w:rsidR="00335928">
        <w:instrText xml:space="preserve"> XE "</w:instrText>
      </w:r>
      <w:r w:rsidR="00335928" w:rsidRPr="00767870">
        <w:instrText>2933A.8.03.04.186.1</w:instrText>
      </w:r>
      <w:r w:rsidR="00335928">
        <w:instrText xml:space="preserve">" </w:instrText>
      </w:r>
      <w:r>
        <w:fldChar w:fldCharType="end"/>
      </w:r>
      <w:r w:rsidR="00BE7866">
        <w:t xml:space="preserve">Close all windows, and shut down the </w:t>
      </w:r>
      <w:r w:rsidR="00BD4FC2" w:rsidRPr="00BD4FC2">
        <w:rPr>
          <w:b/>
        </w:rPr>
        <w:t>bt10d-demos</w:t>
      </w:r>
      <w:r w:rsidR="00BD4FC2">
        <w:t xml:space="preserve"> </w:t>
      </w:r>
      <w:r w:rsidR="00BE7866">
        <w:t>virtual machine.</w:t>
      </w:r>
      <w:r>
        <w:fldChar w:fldCharType="begin"/>
      </w:r>
      <w:r w:rsidR="00335928">
        <w:instrText xml:space="preserve"> XE "</w:instrText>
      </w:r>
      <w:r w:rsidR="00335928" w:rsidRPr="006D319D">
        <w:instrText>2933A.8.03.04.186.9</w:instrText>
      </w:r>
      <w:r w:rsidR="00335928">
        <w:instrText xml:space="preserve">" </w:instrText>
      </w:r>
      <w:r>
        <w:fldChar w:fldCharType="end"/>
      </w:r>
    </w:p>
    <w:p w:rsidR="00CE32B2" w:rsidRDefault="00CE32B2">
      <w:pPr>
        <w:spacing w:after="0"/>
        <w:rPr>
          <w:rFonts w:ascii="Arial Narrow" w:hAnsi="Arial Narrow" w:cs="Arial"/>
          <w:b/>
          <w:bCs/>
          <w:iCs/>
          <w:color w:val="000000" w:themeColor="text1"/>
          <w:sz w:val="32"/>
          <w:szCs w:val="28"/>
        </w:rPr>
      </w:pPr>
      <w:r>
        <w:br w:type="page"/>
      </w:r>
    </w:p>
    <w:p w:rsidR="00394A75" w:rsidRPr="00C330EF" w:rsidRDefault="00394A75" w:rsidP="00394A75">
      <w:pPr>
        <w:pStyle w:val="H2Lesson"/>
      </w:pPr>
      <w:r w:rsidRPr="00C330EF">
        <w:lastRenderedPageBreak/>
        <w:t>Lab: Creating a BizTalk Orchestration</w:t>
      </w:r>
    </w:p>
    <w:p w:rsidR="00394A75" w:rsidRPr="00C330EF" w:rsidRDefault="009E648D" w:rsidP="00394A75">
      <w:pPr>
        <w:pStyle w:val="ArtSlide"/>
        <w:pBdr>
          <w:bottom w:val="none" w:sz="0" w:space="0" w:color="auto"/>
        </w:pBdr>
      </w:pPr>
      <w:r>
        <w:rPr>
          <w:noProof/>
        </w:rPr>
        <w:drawing>
          <wp:inline distT="0" distB="0" distL="0" distR="0">
            <wp:extent cx="5486400" cy="41148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4114800"/>
                    </a:xfrm>
                    <a:prstGeom prst="rect">
                      <a:avLst/>
                    </a:prstGeom>
                  </pic:spPr>
                </pic:pic>
              </a:graphicData>
            </a:graphic>
          </wp:inline>
        </w:drawing>
      </w:r>
    </w:p>
    <w:p w:rsidR="00394A75" w:rsidRPr="00C330EF" w:rsidRDefault="00394A75" w:rsidP="00394A75">
      <w:pPr>
        <w:pStyle w:val="ArtSlideBorder"/>
      </w:pPr>
    </w:p>
    <w:p w:rsidR="00394A75" w:rsidRPr="00C330EF" w:rsidRDefault="00394A75" w:rsidP="00DF18AC">
      <w:pPr>
        <w:pStyle w:val="Heading5"/>
      </w:pPr>
      <w:r w:rsidRPr="00DF18AC">
        <w:rPr>
          <w:rStyle w:val="H5BoilerChar"/>
        </w:rPr>
        <w:t xml:space="preserve">Time estimated: </w:t>
      </w:r>
      <w:r w:rsidRPr="00C330EF">
        <w:t xml:space="preserve">45 </w:t>
      </w:r>
      <w:r w:rsidR="00032D99">
        <w:t>m</w:t>
      </w:r>
      <w:r w:rsidRPr="00C330EF">
        <w:t>inutes</w:t>
      </w:r>
    </w:p>
    <w:p w:rsidR="00394A75" w:rsidRPr="00C330EF" w:rsidRDefault="00394A75" w:rsidP="00DF18AC">
      <w:pPr>
        <w:pStyle w:val="Heading5"/>
      </w:pPr>
      <w:r>
        <w:t>Scenario</w:t>
      </w:r>
    </w:p>
    <w:p w:rsidR="00394A75" w:rsidRDefault="00BD05D9" w:rsidP="00394A75">
      <w:r>
        <w:fldChar w:fldCharType="begin"/>
      </w:r>
      <w:r w:rsidR="00335928">
        <w:instrText xml:space="preserve"> XE "</w:instrText>
      </w:r>
      <w:r w:rsidR="00335928" w:rsidRPr="0066423E">
        <w:instrText>2933A.8.04.01.187.1</w:instrText>
      </w:r>
      <w:r w:rsidR="00335928">
        <w:instrText xml:space="preserve">" </w:instrText>
      </w:r>
      <w:r>
        <w:fldChar w:fldCharType="end"/>
      </w:r>
      <w:r w:rsidR="00394A75">
        <w:t xml:space="preserve">BizTalk messaging can be used for basic message transformation and routing. Processing that requires decisions or multiple actions generally </w:t>
      </w:r>
      <w:proofErr w:type="gramStart"/>
      <w:r w:rsidR="00394A75">
        <w:t>require</w:t>
      </w:r>
      <w:r w:rsidR="00826EE6">
        <w:t>s</w:t>
      </w:r>
      <w:proofErr w:type="gramEnd"/>
      <w:r w:rsidR="00394A75">
        <w:t xml:space="preserve"> the use of orchestrations. The IT manager of Adventure Works has asked you to create orchestrations for processing both cash and credit sales orders. In this lab, you will create the orchestration for processing cash sales orders. In subsequent labs, you will create the orchestration responsible for processing credit sales orders.</w:t>
      </w:r>
      <w:r w:rsidR="00394A75" w:rsidRPr="00C330EF" w:rsidDel="00A45730">
        <w:t xml:space="preserve"> </w:t>
      </w:r>
      <w:r>
        <w:fldChar w:fldCharType="begin"/>
      </w:r>
      <w:r w:rsidR="00335928">
        <w:instrText xml:space="preserve"> XE "</w:instrText>
      </w:r>
      <w:r w:rsidR="00335928" w:rsidRPr="00ED5BBF">
        <w:instrText>2933A.8.04.01.187.9</w:instrText>
      </w:r>
      <w:r w:rsidR="00335928">
        <w:instrText xml:space="preserve">" </w:instrText>
      </w:r>
      <w:r>
        <w:fldChar w:fldCharType="end"/>
      </w:r>
    </w:p>
    <w:p w:rsidR="00CE32B2" w:rsidRDefault="00CE32B2">
      <w:pPr>
        <w:spacing w:after="0"/>
        <w:rPr>
          <w:rFonts w:ascii="Tahoma" w:hAnsi="Tahoma"/>
          <w:b/>
          <w:bCs/>
          <w:iCs/>
          <w:color w:val="0F243E" w:themeColor="text2" w:themeShade="80"/>
          <w:sz w:val="20"/>
          <w:szCs w:val="26"/>
        </w:rPr>
      </w:pPr>
      <w:r>
        <w:br w:type="page"/>
      </w:r>
    </w:p>
    <w:p w:rsidR="00717A4E" w:rsidRDefault="00717A4E" w:rsidP="00AA2065">
      <w:pPr>
        <w:pStyle w:val="Heading5"/>
      </w:pPr>
      <w:r w:rsidRPr="00BC5DC2">
        <w:lastRenderedPageBreak/>
        <w:t>Start the Virtual Machine</w:t>
      </w:r>
    </w:p>
    <w:p w:rsidR="00717A4E" w:rsidRDefault="00717A4E" w:rsidP="00717A4E">
      <w:pPr>
        <w:pStyle w:val="H5Boiler"/>
      </w:pPr>
      <w:r>
        <w:t>Procedure List</w:t>
      </w:r>
    </w:p>
    <w:p w:rsidR="00717A4E" w:rsidRDefault="00717A4E" w:rsidP="00683532">
      <w:pPr>
        <w:pStyle w:val="NumList"/>
        <w:numPr>
          <w:ilvl w:val="0"/>
          <w:numId w:val="24"/>
        </w:numPr>
      </w:pPr>
      <w:r>
        <w:t xml:space="preserve">If the </w:t>
      </w:r>
      <w:r w:rsidRPr="00683532">
        <w:rPr>
          <w:b/>
        </w:rPr>
        <w:t>Server Manager</w:t>
      </w:r>
      <w:r>
        <w:t xml:space="preserve"> window is not already open, click on the </w:t>
      </w:r>
      <w:r w:rsidRPr="00683532">
        <w:rPr>
          <w:b/>
        </w:rPr>
        <w:t>Server Manager</w:t>
      </w:r>
      <w:r>
        <w:t xml:space="preserve"> icon located in the task bar next to the </w:t>
      </w:r>
      <w:r w:rsidRPr="00683532">
        <w:rPr>
          <w:b/>
        </w:rPr>
        <w:t>Start</w:t>
      </w:r>
      <w:r>
        <w:t xml:space="preserve"> button.</w:t>
      </w:r>
    </w:p>
    <w:p w:rsidR="00717A4E" w:rsidRPr="004D7EDD" w:rsidRDefault="00717A4E" w:rsidP="00E718D9">
      <w:pPr>
        <w:pStyle w:val="NumList"/>
      </w:pPr>
      <w:r>
        <w:t xml:space="preserve">Expand </w:t>
      </w:r>
      <w:r w:rsidRPr="005F2317">
        <w:rPr>
          <w:b/>
        </w:rPr>
        <w:t>Roles, Hyper-V, Hyper-V Manager</w:t>
      </w:r>
      <w:r>
        <w:rPr>
          <w:b/>
        </w:rPr>
        <w:t>.</w:t>
      </w:r>
      <w:r w:rsidRPr="00D36B3A">
        <w:t xml:space="preserve">  </w:t>
      </w:r>
      <w:r>
        <w:t>The last node to appear displays the machine name.  Click on it to see the list of virtual machines available.</w:t>
      </w:r>
    </w:p>
    <w:p w:rsidR="00717A4E" w:rsidRPr="00E3016E" w:rsidRDefault="00BD05D9" w:rsidP="00E718D9">
      <w:pPr>
        <w:pStyle w:val="NumList"/>
      </w:pPr>
      <w:r>
        <w:fldChar w:fldCharType="begin"/>
      </w:r>
      <w:r w:rsidR="00717A4E">
        <w:instrText xml:space="preserve"> XE "</w:instrText>
      </w:r>
      <w:r w:rsidR="00717A4E" w:rsidRPr="00FC7D08">
        <w:instrText>2933A.1.04.01.208.1</w:instrText>
      </w:r>
      <w:r w:rsidR="00717A4E">
        <w:instrText xml:space="preserve">" </w:instrText>
      </w:r>
      <w:r>
        <w:fldChar w:fldCharType="end"/>
      </w:r>
      <w:r w:rsidR="00717A4E">
        <w:t>Double-click</w:t>
      </w:r>
      <w:r w:rsidR="00717A4E" w:rsidRPr="004D7EDD">
        <w:t xml:space="preserve"> the virtual machine </w:t>
      </w:r>
      <w:r w:rsidR="00717A4E" w:rsidRPr="00E3016E">
        <w:rPr>
          <w:b/>
        </w:rPr>
        <w:t>bt10d-0</w:t>
      </w:r>
      <w:r w:rsidR="00717A4E">
        <w:rPr>
          <w:b/>
        </w:rPr>
        <w:t>8</w:t>
      </w:r>
      <w:r w:rsidR="00717A4E">
        <w:t xml:space="preserve"> to open</w:t>
      </w:r>
      <w:r w:rsidR="00717A4E" w:rsidRPr="009F0CFD">
        <w:t xml:space="preserve"> a</w:t>
      </w:r>
      <w:r w:rsidR="00717A4E">
        <w:rPr>
          <w:b/>
        </w:rPr>
        <w:t xml:space="preserve"> Virtual Machine Connection</w:t>
      </w:r>
      <w:r w:rsidR="00717A4E" w:rsidRPr="009F0CFD">
        <w:t xml:space="preserve"> window.</w:t>
      </w:r>
    </w:p>
    <w:p w:rsidR="00717A4E" w:rsidRPr="004D7EDD" w:rsidRDefault="00717A4E" w:rsidP="00E718D9">
      <w:pPr>
        <w:pStyle w:val="NumList"/>
      </w:pPr>
      <w:r>
        <w:t xml:space="preserve">Click on the </w:t>
      </w:r>
      <w:r w:rsidRPr="00F22D64">
        <w:rPr>
          <w:b/>
        </w:rPr>
        <w:t>Action</w:t>
      </w:r>
      <w:r>
        <w:t xml:space="preserve"> menu in the Virtual Machine Connection window and choose </w:t>
      </w:r>
      <w:r w:rsidRPr="00F22D64">
        <w:rPr>
          <w:b/>
        </w:rPr>
        <w:t>Start</w:t>
      </w:r>
      <w:r>
        <w:rPr>
          <w:b/>
        </w:rPr>
        <w:t>.</w:t>
      </w:r>
    </w:p>
    <w:p w:rsidR="00717A4E" w:rsidRPr="004D7EDD" w:rsidRDefault="00BD05D9" w:rsidP="00E718D9">
      <w:pPr>
        <w:pStyle w:val="NumList"/>
      </w:pPr>
      <w:r>
        <w:fldChar w:fldCharType="begin"/>
      </w:r>
      <w:r w:rsidR="00717A4E">
        <w:instrText xml:space="preserve"> XE "</w:instrText>
      </w:r>
      <w:r w:rsidR="00717A4E" w:rsidRPr="00523187">
        <w:instrText>2933A.1.04.01.209.1</w:instrText>
      </w:r>
      <w:r w:rsidR="00717A4E">
        <w:instrText xml:space="preserve">" </w:instrText>
      </w:r>
      <w:r>
        <w:fldChar w:fldCharType="end"/>
      </w:r>
      <w:r w:rsidR="00717A4E" w:rsidRPr="004D7EDD">
        <w:t xml:space="preserve">Once the virtual machine starts, press </w:t>
      </w:r>
      <w:r w:rsidR="00717A4E">
        <w:t>CTRL+</w:t>
      </w:r>
      <w:r w:rsidR="00717A4E" w:rsidRPr="004D7EDD">
        <w:t>ALT+</w:t>
      </w:r>
      <w:r w:rsidR="00717A4E">
        <w:t>END</w:t>
      </w:r>
      <w:r w:rsidR="00717A4E" w:rsidRPr="004D7EDD">
        <w:t>.</w:t>
      </w:r>
      <w:r>
        <w:fldChar w:fldCharType="begin"/>
      </w:r>
      <w:r w:rsidR="00717A4E">
        <w:instrText xml:space="preserve"> XE "</w:instrText>
      </w:r>
      <w:r w:rsidR="00717A4E" w:rsidRPr="00B61535">
        <w:instrText>2933A.1.04.01.209.9</w:instrText>
      </w:r>
      <w:r w:rsidR="00717A4E">
        <w:instrText xml:space="preserve">" </w:instrText>
      </w:r>
      <w:r>
        <w:fldChar w:fldCharType="end"/>
      </w:r>
    </w:p>
    <w:p w:rsidR="00717A4E" w:rsidRDefault="00BD05D9" w:rsidP="00E718D9">
      <w:pPr>
        <w:pStyle w:val="NumList"/>
      </w:pPr>
      <w:r>
        <w:fldChar w:fldCharType="begin"/>
      </w:r>
      <w:r w:rsidR="00717A4E">
        <w:instrText xml:space="preserve"> XE "</w:instrText>
      </w:r>
      <w:r w:rsidR="00717A4E" w:rsidRPr="00D75019">
        <w:instrText>2933A.1.04.01.210.1</w:instrText>
      </w:r>
      <w:r w:rsidR="00717A4E">
        <w:instrText xml:space="preserve">" </w:instrText>
      </w:r>
      <w:r>
        <w:fldChar w:fldCharType="end"/>
      </w:r>
      <w:r w:rsidR="00717A4E" w:rsidRPr="004D7EDD">
        <w:t xml:space="preserve">Log on using the user name </w:t>
      </w:r>
      <w:r w:rsidR="00717A4E" w:rsidRPr="004D7EDD">
        <w:rPr>
          <w:b/>
        </w:rPr>
        <w:t>Administrator</w:t>
      </w:r>
      <w:r w:rsidR="00717A4E" w:rsidRPr="004D7EDD">
        <w:t xml:space="preserve"> and the password </w:t>
      </w:r>
      <w:r w:rsidR="00717A4E">
        <w:rPr>
          <w:b/>
        </w:rPr>
        <w:t>pass@word1</w:t>
      </w:r>
      <w:r w:rsidR="00717A4E" w:rsidRPr="004D7EDD">
        <w:t>.</w:t>
      </w:r>
    </w:p>
    <w:p w:rsidR="00717A4E" w:rsidRDefault="00717A4E" w:rsidP="00E718D9">
      <w:pPr>
        <w:pStyle w:val="NumList"/>
      </w:pPr>
      <w:r>
        <w:t>At the Wi</w:t>
      </w:r>
      <w:r w:rsidR="00683532">
        <w:t xml:space="preserve">ndows Activation prompt, click </w:t>
      </w:r>
      <w:r w:rsidRPr="00683532">
        <w:rPr>
          <w:b/>
        </w:rPr>
        <w:t>Ask Me Later</w:t>
      </w:r>
      <w:r>
        <w:t xml:space="preserve">, </w:t>
      </w:r>
      <w:proofErr w:type="gramStart"/>
      <w:r>
        <w:t>then</w:t>
      </w:r>
      <w:proofErr w:type="gramEnd"/>
      <w:r>
        <w:t xml:space="preserve"> click </w:t>
      </w:r>
      <w:r w:rsidRPr="00683532">
        <w:rPr>
          <w:b/>
        </w:rPr>
        <w:t>OK</w:t>
      </w:r>
      <w:r w:rsidR="00683532">
        <w:t>.</w:t>
      </w:r>
    </w:p>
    <w:p w:rsidR="00717A4E" w:rsidRDefault="00717A4E" w:rsidP="00DF18AC">
      <w:pPr>
        <w:pStyle w:val="Heading5"/>
      </w:pPr>
      <w:r>
        <w:t>Ensure that the BizTalk Services are started</w:t>
      </w:r>
    </w:p>
    <w:p w:rsidR="00717A4E" w:rsidRDefault="00717A4E" w:rsidP="00717A4E">
      <w:pPr>
        <w:pStyle w:val="H5Boiler"/>
      </w:pPr>
      <w:r>
        <w:t>Procedure List</w:t>
      </w:r>
    </w:p>
    <w:p w:rsidR="00717A4E" w:rsidRPr="008641BF" w:rsidRDefault="00BD05D9" w:rsidP="00683532">
      <w:pPr>
        <w:pStyle w:val="NumList"/>
        <w:numPr>
          <w:ilvl w:val="0"/>
          <w:numId w:val="25"/>
        </w:numPr>
      </w:pPr>
      <w:r w:rsidRPr="008641BF">
        <w:fldChar w:fldCharType="begin"/>
      </w:r>
      <w:r w:rsidR="00717A4E" w:rsidRPr="008641BF">
        <w:instrText xml:space="preserve"> XE "2933A.1.04.03.248.1" </w:instrText>
      </w:r>
      <w:r w:rsidRPr="008641BF">
        <w:fldChar w:fldCharType="end"/>
      </w:r>
      <w:r w:rsidR="00717A4E" w:rsidRPr="008641BF">
        <w:t xml:space="preserve">In Windows Explorer, navigate to </w:t>
      </w:r>
      <w:r w:rsidR="00717A4E" w:rsidRPr="00683532">
        <w:rPr>
          <w:b/>
        </w:rPr>
        <w:t>C:\AllFiles</w:t>
      </w:r>
      <w:r w:rsidR="00717A4E" w:rsidRPr="008641BF">
        <w:t>.</w:t>
      </w:r>
    </w:p>
    <w:p w:rsidR="00717A4E" w:rsidRPr="008641BF" w:rsidRDefault="00BD05D9" w:rsidP="008641BF">
      <w:pPr>
        <w:pStyle w:val="NumList"/>
      </w:pPr>
      <w:r w:rsidRPr="008641BF">
        <w:fldChar w:fldCharType="begin"/>
      </w:r>
      <w:r w:rsidR="00717A4E" w:rsidRPr="008641BF">
        <w:instrText xml:space="preserve"> XE "2933A.1.04.03.249.1" </w:instrText>
      </w:r>
      <w:r w:rsidRPr="008641BF">
        <w:fldChar w:fldCharType="end"/>
      </w:r>
      <w:r w:rsidR="00717A4E" w:rsidRPr="008641BF">
        <w:t xml:space="preserve">Double click </w:t>
      </w:r>
      <w:r w:rsidR="0088672D" w:rsidRPr="00683532">
        <w:rPr>
          <w:b/>
        </w:rPr>
        <w:t>s</w:t>
      </w:r>
      <w:r w:rsidR="00717A4E" w:rsidRPr="00683532">
        <w:rPr>
          <w:b/>
        </w:rPr>
        <w:t>tartBtServices.cmd</w:t>
      </w:r>
      <w:r w:rsidR="00717A4E" w:rsidRPr="008641BF">
        <w:t>.</w:t>
      </w:r>
    </w:p>
    <w:p w:rsidR="00717A4E" w:rsidRPr="008641BF" w:rsidRDefault="00717A4E" w:rsidP="008641BF">
      <w:pPr>
        <w:pStyle w:val="NumList"/>
      </w:pPr>
      <w:r w:rsidRPr="008641BF">
        <w:t>When prompted, press any key to close the command-line window.</w:t>
      </w:r>
    </w:p>
    <w:p w:rsidR="00394A75" w:rsidRPr="00AA2065" w:rsidRDefault="00394A75" w:rsidP="00394A75">
      <w:pPr>
        <w:pStyle w:val="H3Topic"/>
      </w:pPr>
      <w:r w:rsidRPr="00C330EF">
        <w:rPr>
          <w:lang w:val="fr-FR"/>
        </w:rPr>
        <w:lastRenderedPageBreak/>
        <w:t xml:space="preserve">Exercise </w:t>
      </w:r>
      <w:r w:rsidRPr="00C330EF">
        <w:t>1</w:t>
      </w:r>
      <w:r w:rsidRPr="00C330EF">
        <w:rPr>
          <w:lang w:val="fr-FR"/>
        </w:rPr>
        <w:t xml:space="preserve">: </w:t>
      </w:r>
      <w:r w:rsidRPr="00C330EF">
        <w:t>Import an Existing Schema and Map</w:t>
      </w:r>
    </w:p>
    <w:p w:rsidR="00394A75" w:rsidRPr="00C330EF" w:rsidRDefault="00394A75" w:rsidP="00DF18AC">
      <w:pPr>
        <w:pStyle w:val="Heading5"/>
      </w:pPr>
      <w:r w:rsidRPr="00C330EF">
        <w:t>Overview</w:t>
      </w:r>
    </w:p>
    <w:p w:rsidR="00394A75" w:rsidRPr="00C330EF" w:rsidRDefault="00394A75" w:rsidP="00476D3B">
      <w:r w:rsidRPr="00C330EF">
        <w:t xml:space="preserve">The orchestration you are going to build requires the generation of a restock message and a map </w:t>
      </w:r>
      <w:r>
        <w:t xml:space="preserve">to convert </w:t>
      </w:r>
      <w:r w:rsidRPr="00C330EF">
        <w:t xml:space="preserve">from the </w:t>
      </w:r>
      <w:proofErr w:type="spellStart"/>
      <w:r w:rsidRPr="00C330EF">
        <w:t>SalesOrder</w:t>
      </w:r>
      <w:proofErr w:type="spellEnd"/>
      <w:r w:rsidRPr="00C330EF">
        <w:t xml:space="preserve"> format to the Restock format. In this exercise, you will add the Restock schema and the </w:t>
      </w:r>
      <w:proofErr w:type="spellStart"/>
      <w:r w:rsidRPr="00C330EF">
        <w:t>SalesOrder_To_Restock</w:t>
      </w:r>
      <w:proofErr w:type="spellEnd"/>
      <w:r w:rsidRPr="00C330EF">
        <w:t xml:space="preserve"> map</w:t>
      </w:r>
      <w:r>
        <w:t xml:space="preserve"> to the Messaging project</w:t>
      </w:r>
      <w:r w:rsidRPr="00C330EF">
        <w:t>.</w:t>
      </w:r>
    </w:p>
    <w:p w:rsidR="00394A75" w:rsidRPr="00C330EF" w:rsidRDefault="00394A75" w:rsidP="00DF18AC">
      <w:pPr>
        <w:pStyle w:val="Heading5"/>
      </w:pPr>
      <w:r w:rsidRPr="00C330EF">
        <w:t>Add and Examine Existing Artifacts</w:t>
      </w:r>
    </w:p>
    <w:p w:rsidR="00394A75" w:rsidRPr="00030233" w:rsidRDefault="00394A75" w:rsidP="00394A75">
      <w:pPr>
        <w:pStyle w:val="H5Boiler"/>
      </w:pPr>
      <w:r w:rsidRPr="00C330EF">
        <w:t>Procedure List</w:t>
      </w:r>
    </w:p>
    <w:p w:rsidR="00394A75" w:rsidRPr="00C330EF" w:rsidRDefault="00BD05D9" w:rsidP="004A3C24">
      <w:pPr>
        <w:pStyle w:val="NumList"/>
        <w:numPr>
          <w:ilvl w:val="0"/>
          <w:numId w:val="26"/>
        </w:numPr>
      </w:pPr>
      <w:r>
        <w:fldChar w:fldCharType="begin"/>
      </w:r>
      <w:r w:rsidR="00335928">
        <w:instrText xml:space="preserve"> XE "</w:instrText>
      </w:r>
      <w:r w:rsidR="00335928" w:rsidRPr="00C72CC1">
        <w:instrText>2933A.8.04.02.192.1</w:instrText>
      </w:r>
      <w:r w:rsidR="00335928">
        <w:instrText xml:space="preserve">" </w:instrText>
      </w:r>
      <w:r>
        <w:fldChar w:fldCharType="end"/>
      </w:r>
      <w:r w:rsidR="00394A75" w:rsidRPr="00C330EF">
        <w:t xml:space="preserve">In Windows Explorer, navigate to </w:t>
      </w:r>
      <w:r w:rsidR="00394A75" w:rsidRPr="004A3C24">
        <w:rPr>
          <w:b/>
        </w:rPr>
        <w:t>C:\AllFiles\LabFiles\Lab8\AdvWorks</w:t>
      </w:r>
      <w:r w:rsidR="00C169DC">
        <w:t>,</w:t>
      </w:r>
      <w:r w:rsidR="00394A75">
        <w:t xml:space="preserve"> and then open </w:t>
      </w:r>
      <w:r w:rsidR="00394A75" w:rsidRPr="004A3C24">
        <w:rPr>
          <w:b/>
        </w:rPr>
        <w:t>AdvWorks.sln</w:t>
      </w:r>
      <w:r w:rsidR="00394A75" w:rsidRPr="00C330EF">
        <w:t>.</w:t>
      </w:r>
      <w:r>
        <w:fldChar w:fldCharType="begin"/>
      </w:r>
      <w:r w:rsidR="00335928">
        <w:instrText xml:space="preserve"> XE "</w:instrText>
      </w:r>
      <w:r w:rsidR="00335928" w:rsidRPr="00E8132A">
        <w:instrText>2933A.8.04.02.192.9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9A12EF">
        <w:instrText>2933A.8.04.02.193.1</w:instrText>
      </w:r>
      <w:r w:rsidR="00335928">
        <w:instrText xml:space="preserve">" </w:instrText>
      </w:r>
      <w:r>
        <w:fldChar w:fldCharType="end"/>
      </w:r>
      <w:r w:rsidR="00394A75" w:rsidRPr="00C330EF">
        <w:t xml:space="preserve">In Solution Explorer, right-click </w:t>
      </w:r>
      <w:proofErr w:type="gramStart"/>
      <w:r w:rsidR="00394A75" w:rsidRPr="00C330EF">
        <w:rPr>
          <w:b/>
        </w:rPr>
        <w:t>Messaging</w:t>
      </w:r>
      <w:proofErr w:type="gramEnd"/>
      <w:r w:rsidR="00394A75" w:rsidRPr="00C330EF">
        <w:t xml:space="preserve">, point to </w:t>
      </w:r>
      <w:r w:rsidR="00394A75" w:rsidRPr="00C330EF">
        <w:rPr>
          <w:b/>
        </w:rPr>
        <w:t>Add</w:t>
      </w:r>
      <w:r w:rsidR="00394A75" w:rsidRPr="00C330EF">
        <w:t xml:space="preserve">, and then click </w:t>
      </w:r>
      <w:r w:rsidR="00394A75" w:rsidRPr="00C330EF">
        <w:rPr>
          <w:b/>
        </w:rPr>
        <w:t>Existing Item</w:t>
      </w:r>
      <w:r w:rsidR="00394A75" w:rsidRPr="00C330EF">
        <w:t>.</w:t>
      </w:r>
      <w:r>
        <w:fldChar w:fldCharType="begin"/>
      </w:r>
      <w:r w:rsidR="00335928">
        <w:instrText xml:space="preserve"> XE "</w:instrText>
      </w:r>
      <w:r w:rsidR="00335928" w:rsidRPr="00B76762">
        <w:instrText>2933A.8.04.02.193.9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755618">
        <w:instrText>2933A.8.04.02.194.1</w:instrText>
      </w:r>
      <w:r w:rsidR="00335928">
        <w:instrText xml:space="preserve">" </w:instrText>
      </w:r>
      <w:r>
        <w:fldChar w:fldCharType="end"/>
      </w:r>
      <w:r w:rsidR="00394A75" w:rsidRPr="00C330EF">
        <w:t xml:space="preserve">In the </w:t>
      </w:r>
      <w:r w:rsidR="00394A75" w:rsidRPr="00C330EF">
        <w:rPr>
          <w:b/>
        </w:rPr>
        <w:t>Add Existing Item</w:t>
      </w:r>
      <w:r w:rsidR="00394A75" w:rsidRPr="00C330EF">
        <w:t xml:space="preserve"> dialog box, browse to </w:t>
      </w:r>
      <w:r w:rsidR="00394A75" w:rsidRPr="00C330EF">
        <w:rPr>
          <w:b/>
        </w:rPr>
        <w:t>C:\AllFiles\LabFiles\Lab8\Artifacts</w:t>
      </w:r>
      <w:r w:rsidR="00394A75" w:rsidRPr="00C330EF">
        <w:t>.</w:t>
      </w:r>
      <w:r>
        <w:fldChar w:fldCharType="begin"/>
      </w:r>
      <w:r w:rsidR="00335928">
        <w:instrText xml:space="preserve"> XE "</w:instrText>
      </w:r>
      <w:r w:rsidR="00335928" w:rsidRPr="00396A3C">
        <w:instrText>2933A.8.04.02.194.9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502E1D">
        <w:instrText>2933A.8.04.02.195.1</w:instrText>
      </w:r>
      <w:r w:rsidR="00335928">
        <w:instrText xml:space="preserve">" </w:instrText>
      </w:r>
      <w:r>
        <w:fldChar w:fldCharType="end"/>
      </w:r>
      <w:r w:rsidR="00394A75" w:rsidRPr="00C330EF">
        <w:t xml:space="preserve">While holding the CTRL key, click both </w:t>
      </w:r>
      <w:r w:rsidR="00394A75" w:rsidRPr="00C330EF">
        <w:rPr>
          <w:b/>
        </w:rPr>
        <w:t>Restock.xsd</w:t>
      </w:r>
      <w:r w:rsidR="00394A75" w:rsidRPr="00C330EF">
        <w:t xml:space="preserve"> and </w:t>
      </w:r>
      <w:r w:rsidR="00394A75" w:rsidRPr="00C330EF">
        <w:rPr>
          <w:b/>
        </w:rPr>
        <w:t>SalesOrder_to_Restock.btm</w:t>
      </w:r>
      <w:r w:rsidR="00394A75" w:rsidRPr="00C330EF">
        <w:t xml:space="preserve">, and then click </w:t>
      </w:r>
      <w:r w:rsidR="00394A75" w:rsidRPr="00C330EF">
        <w:rPr>
          <w:b/>
        </w:rPr>
        <w:t>Add</w:t>
      </w:r>
      <w:r w:rsidR="00394A75" w:rsidRPr="00C330EF">
        <w:t>.</w:t>
      </w:r>
      <w:r>
        <w:fldChar w:fldCharType="begin"/>
      </w:r>
      <w:r w:rsidR="00335928">
        <w:instrText xml:space="preserve"> XE "</w:instrText>
      </w:r>
      <w:r w:rsidR="00335928" w:rsidRPr="00072129">
        <w:instrText>2933A.8.04.02.195.9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4B194D">
        <w:instrText>2933A.8.04.02.196.1</w:instrText>
      </w:r>
      <w:r w:rsidR="00335928">
        <w:instrText xml:space="preserve">" </w:instrText>
      </w:r>
      <w:r>
        <w:fldChar w:fldCharType="end"/>
      </w:r>
      <w:r w:rsidR="00394A75" w:rsidRPr="00C330EF">
        <w:t xml:space="preserve">In Solution Explorer, </w:t>
      </w:r>
      <w:r w:rsidR="00394A75">
        <w:t>double-</w:t>
      </w:r>
      <w:r w:rsidR="00394A75" w:rsidRPr="00C330EF">
        <w:t xml:space="preserve">click </w:t>
      </w:r>
      <w:r w:rsidR="00394A75" w:rsidRPr="00C330EF">
        <w:rPr>
          <w:b/>
        </w:rPr>
        <w:t>Restock.xsd</w:t>
      </w:r>
      <w:r w:rsidR="00394A75" w:rsidRPr="00C330EF">
        <w:t>.</w:t>
      </w:r>
      <w:r>
        <w:fldChar w:fldCharType="begin"/>
      </w:r>
      <w:r w:rsidR="00335928">
        <w:instrText xml:space="preserve"> XE "</w:instrText>
      </w:r>
      <w:r w:rsidR="00335928" w:rsidRPr="00DA650B">
        <w:instrText>2933A.8.04.02.196.9</w:instrText>
      </w:r>
      <w:r w:rsidR="00335928">
        <w:instrText xml:space="preserve">" </w:instrText>
      </w:r>
      <w:r>
        <w:fldChar w:fldCharType="end"/>
      </w:r>
    </w:p>
    <w:p w:rsidR="00394A75" w:rsidRPr="00887D27" w:rsidRDefault="00BD05D9" w:rsidP="008641BF">
      <w:pPr>
        <w:pStyle w:val="Quote"/>
      </w:pPr>
      <w:r>
        <w:fldChar w:fldCharType="begin"/>
      </w:r>
      <w:r w:rsidR="00335928">
        <w:instrText xml:space="preserve"> XE "</w:instrText>
      </w:r>
      <w:r w:rsidR="00335928" w:rsidRPr="001C2F50">
        <w:instrText>2933A.8.04.02.197.1</w:instrText>
      </w:r>
      <w:r w:rsidR="00335928">
        <w:instrText xml:space="preserve">" </w:instrText>
      </w:r>
      <w:r>
        <w:fldChar w:fldCharType="end"/>
      </w:r>
      <w:r w:rsidR="00394A75" w:rsidRPr="00C330EF">
        <w:t>Examine the structure of the Restock schema.</w:t>
      </w:r>
      <w:r>
        <w:fldChar w:fldCharType="begin"/>
      </w:r>
      <w:r w:rsidR="00335928">
        <w:instrText xml:space="preserve"> XE "</w:instrText>
      </w:r>
      <w:r w:rsidR="00335928" w:rsidRPr="00F877AD">
        <w:instrText>2933A.8.04.02.197.9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A01503">
        <w:instrText>2933A.8.04.02.198.1</w:instrText>
      </w:r>
      <w:r w:rsidR="00335928">
        <w:instrText xml:space="preserve">" </w:instrText>
      </w:r>
      <w:r>
        <w:fldChar w:fldCharType="end"/>
      </w:r>
      <w:r w:rsidR="00394A75" w:rsidRPr="00C330EF">
        <w:t xml:space="preserve">In Solution Explorer, double-click </w:t>
      </w:r>
      <w:r w:rsidR="00394A75" w:rsidRPr="00C330EF">
        <w:rPr>
          <w:b/>
        </w:rPr>
        <w:t>SalesOrder_to_Restock.btm</w:t>
      </w:r>
      <w:r w:rsidR="00394A75" w:rsidRPr="00C330EF">
        <w:t>.</w:t>
      </w:r>
      <w:r>
        <w:fldChar w:fldCharType="begin"/>
      </w:r>
      <w:r w:rsidR="00335928">
        <w:instrText xml:space="preserve"> XE "</w:instrText>
      </w:r>
      <w:r w:rsidR="00335928" w:rsidRPr="00F45D35">
        <w:instrText>2933A.8.04.02.198.9</w:instrText>
      </w:r>
      <w:r w:rsidR="00335928">
        <w:instrText xml:space="preserve">" </w:instrText>
      </w:r>
      <w:r>
        <w:fldChar w:fldCharType="end"/>
      </w:r>
    </w:p>
    <w:p w:rsidR="00394A75" w:rsidRPr="00887D27" w:rsidRDefault="00BD05D9" w:rsidP="008641BF">
      <w:pPr>
        <w:pStyle w:val="Quote"/>
      </w:pPr>
      <w:r>
        <w:fldChar w:fldCharType="begin"/>
      </w:r>
      <w:r w:rsidR="00335928">
        <w:instrText xml:space="preserve"> XE "</w:instrText>
      </w:r>
      <w:r w:rsidR="00335928" w:rsidRPr="00D91DF9">
        <w:instrText>2933A.8.04.02.199.1</w:instrText>
      </w:r>
      <w:r w:rsidR="00335928">
        <w:instrText xml:space="preserve">" </w:instrText>
      </w:r>
      <w:r>
        <w:fldChar w:fldCharType="end"/>
      </w:r>
      <w:r w:rsidR="00394A75" w:rsidRPr="00C330EF">
        <w:t xml:space="preserve">Examine the links in the </w:t>
      </w:r>
      <w:proofErr w:type="spellStart"/>
      <w:r w:rsidR="00394A75" w:rsidRPr="00C330EF">
        <w:t>SalesOrder_to_Restock</w:t>
      </w:r>
      <w:proofErr w:type="spellEnd"/>
      <w:r w:rsidR="00394A75" w:rsidRPr="00C330EF">
        <w:t xml:space="preserve"> map.</w:t>
      </w:r>
      <w:r>
        <w:fldChar w:fldCharType="begin"/>
      </w:r>
      <w:r w:rsidR="00335928">
        <w:instrText xml:space="preserve"> XE "</w:instrText>
      </w:r>
      <w:r w:rsidR="00335928" w:rsidRPr="003A1D80">
        <w:instrText>2933A.8.04.02.199.9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2E07FD">
        <w:instrText>2933A.8.04.02.200.1</w:instrText>
      </w:r>
      <w:r w:rsidR="00335928">
        <w:instrText xml:space="preserve">" </w:instrText>
      </w:r>
      <w:r>
        <w:fldChar w:fldCharType="end"/>
      </w:r>
      <w:r w:rsidR="00394A75" w:rsidRPr="00C330EF">
        <w:t xml:space="preserve">Close the </w:t>
      </w:r>
      <w:r w:rsidR="00394A75" w:rsidRPr="00C330EF">
        <w:rPr>
          <w:b/>
          <w:bCs/>
        </w:rPr>
        <w:t>Restock</w:t>
      </w:r>
      <w:r w:rsidR="00394A75" w:rsidRPr="00C330EF">
        <w:t xml:space="preserve"> schema and the </w:t>
      </w:r>
      <w:proofErr w:type="spellStart"/>
      <w:r w:rsidR="00394A75" w:rsidRPr="00C330EF">
        <w:rPr>
          <w:b/>
          <w:bCs/>
        </w:rPr>
        <w:t>SalesOrder_to_Restock</w:t>
      </w:r>
      <w:proofErr w:type="spellEnd"/>
      <w:r w:rsidR="00394A75" w:rsidRPr="00C330EF">
        <w:t xml:space="preserve"> map</w:t>
      </w:r>
      <w:r w:rsidR="00394A75">
        <w:t>.</w:t>
      </w:r>
      <w:r>
        <w:fldChar w:fldCharType="begin"/>
      </w:r>
      <w:r w:rsidR="00335928">
        <w:instrText xml:space="preserve"> XE "</w:instrText>
      </w:r>
      <w:r w:rsidR="00335928" w:rsidRPr="004450F9">
        <w:instrText>2933A.8.04.02.200.9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0A51EC">
        <w:instrText>2933A.8.04.02.201.1</w:instrText>
      </w:r>
      <w:r w:rsidR="00335928">
        <w:instrText xml:space="preserve">" </w:instrText>
      </w:r>
      <w:r>
        <w:fldChar w:fldCharType="end"/>
      </w:r>
      <w:r w:rsidR="00394A75" w:rsidRPr="00C330EF">
        <w:t xml:space="preserve">In Solution Explorer, right-click </w:t>
      </w:r>
      <w:r w:rsidR="00394A75" w:rsidRPr="00C330EF">
        <w:rPr>
          <w:b/>
        </w:rPr>
        <w:t>Messaging</w:t>
      </w:r>
      <w:r w:rsidR="00394A75" w:rsidRPr="00C330EF">
        <w:t xml:space="preserve">, and then click </w:t>
      </w:r>
      <w:r w:rsidR="00394A75" w:rsidRPr="00C330EF">
        <w:rPr>
          <w:b/>
        </w:rPr>
        <w:t>Build</w:t>
      </w:r>
      <w:r w:rsidR="00394A75" w:rsidRPr="00C330EF">
        <w:t>.</w:t>
      </w:r>
      <w:r>
        <w:fldChar w:fldCharType="begin"/>
      </w:r>
      <w:r w:rsidR="00335928">
        <w:instrText xml:space="preserve"> XE "</w:instrText>
      </w:r>
      <w:r w:rsidR="00335928" w:rsidRPr="00D250CC">
        <w:instrText>2933A.8.04.02.201.9</w:instrText>
      </w:r>
      <w:r w:rsidR="00335928">
        <w:instrText xml:space="preserve">" </w:instrText>
      </w:r>
      <w:r>
        <w:fldChar w:fldCharType="end"/>
      </w:r>
    </w:p>
    <w:p w:rsidR="00394A75" w:rsidRPr="00AA2065" w:rsidRDefault="00394A75" w:rsidP="00394A75">
      <w:pPr>
        <w:pStyle w:val="H3Topic"/>
      </w:pPr>
      <w:r w:rsidRPr="00C330EF">
        <w:rPr>
          <w:lang w:val="fr-FR"/>
        </w:rPr>
        <w:lastRenderedPageBreak/>
        <w:t xml:space="preserve">Exercise </w:t>
      </w:r>
      <w:r>
        <w:t>2</w:t>
      </w:r>
      <w:r w:rsidRPr="00C330EF">
        <w:rPr>
          <w:lang w:val="fr-FR"/>
        </w:rPr>
        <w:t xml:space="preserve">: </w:t>
      </w:r>
      <w:r w:rsidRPr="00C330EF">
        <w:t>Create a New Project and Orchestration</w:t>
      </w:r>
    </w:p>
    <w:p w:rsidR="00394A75" w:rsidRPr="00C330EF" w:rsidRDefault="00394A75" w:rsidP="00DF18AC">
      <w:pPr>
        <w:pStyle w:val="Heading5"/>
      </w:pPr>
      <w:r w:rsidRPr="00C330EF">
        <w:t>Overview</w:t>
      </w:r>
    </w:p>
    <w:p w:rsidR="00394A75" w:rsidRPr="00C330EF" w:rsidRDefault="00394A75" w:rsidP="00476D3B">
      <w:r>
        <w:t xml:space="preserve">The Adventure Works business process specifies that restock messages for the inventory system and a copy of the completed sales order be generated when a cash sales transaction is completed. </w:t>
      </w:r>
      <w:r w:rsidRPr="00C330EF">
        <w:t>In this exercise, you will create an orchestration that process</w:t>
      </w:r>
      <w:r>
        <w:t>es</w:t>
      </w:r>
      <w:r w:rsidRPr="00C330EF">
        <w:t xml:space="preserve"> cash </w:t>
      </w:r>
      <w:r>
        <w:t>sales orders sent by</w:t>
      </w:r>
      <w:r w:rsidRPr="00C330EF">
        <w:t xml:space="preserve"> the Adventure Works stores.</w:t>
      </w:r>
    </w:p>
    <w:p w:rsidR="00394A75" w:rsidRPr="00C330EF" w:rsidRDefault="00394A75" w:rsidP="00DF18AC">
      <w:pPr>
        <w:pStyle w:val="Heading5"/>
      </w:pPr>
      <w:r w:rsidRPr="00C330EF">
        <w:t>Create a New Project</w:t>
      </w:r>
    </w:p>
    <w:p w:rsidR="00394A75" w:rsidRPr="00030233" w:rsidRDefault="00394A75" w:rsidP="00394A75">
      <w:pPr>
        <w:pStyle w:val="H5Boiler"/>
      </w:pPr>
      <w:r w:rsidRPr="00C330EF">
        <w:t>Procedure List</w:t>
      </w:r>
    </w:p>
    <w:p w:rsidR="00394A75" w:rsidRPr="00C330EF" w:rsidRDefault="00BD05D9" w:rsidP="004527F7">
      <w:pPr>
        <w:pStyle w:val="NumList"/>
        <w:numPr>
          <w:ilvl w:val="0"/>
          <w:numId w:val="27"/>
        </w:numPr>
      </w:pPr>
      <w:r>
        <w:fldChar w:fldCharType="begin"/>
      </w:r>
      <w:r w:rsidR="00335928">
        <w:instrText xml:space="preserve"> XE "</w:instrText>
      </w:r>
      <w:r w:rsidR="00335928" w:rsidRPr="00A8542A">
        <w:instrText>2933A.8.04.03.202.1</w:instrText>
      </w:r>
      <w:r w:rsidR="00335928">
        <w:instrText xml:space="preserve">" </w:instrText>
      </w:r>
      <w:r>
        <w:fldChar w:fldCharType="end"/>
      </w:r>
      <w:r w:rsidR="00394A75" w:rsidRPr="00C330EF">
        <w:t xml:space="preserve">In </w:t>
      </w:r>
      <w:r w:rsidR="006451E6">
        <w:t>Visual Studio</w:t>
      </w:r>
      <w:r w:rsidR="00394A75" w:rsidRPr="00C330EF">
        <w:t xml:space="preserve">, </w:t>
      </w:r>
      <w:r w:rsidR="00394A75">
        <w:t xml:space="preserve">on the </w:t>
      </w:r>
      <w:r w:rsidR="00394A75" w:rsidRPr="004527F7">
        <w:rPr>
          <w:b/>
        </w:rPr>
        <w:t xml:space="preserve">File </w:t>
      </w:r>
      <w:r w:rsidR="00394A75">
        <w:t xml:space="preserve">menu, point to </w:t>
      </w:r>
      <w:r w:rsidR="00394A75" w:rsidRPr="004527F7">
        <w:rPr>
          <w:b/>
        </w:rPr>
        <w:t>Add</w:t>
      </w:r>
      <w:r w:rsidR="00394A75">
        <w:t xml:space="preserve">, and then click </w:t>
      </w:r>
      <w:r w:rsidR="00394A75" w:rsidRPr="004527F7">
        <w:rPr>
          <w:b/>
        </w:rPr>
        <w:t>New Project</w:t>
      </w:r>
      <w:r w:rsidR="00394A75">
        <w:t>.</w:t>
      </w:r>
      <w:r>
        <w:fldChar w:fldCharType="begin"/>
      </w:r>
      <w:r w:rsidR="00335928">
        <w:instrText xml:space="preserve"> XE "</w:instrText>
      </w:r>
      <w:r w:rsidR="00335928" w:rsidRPr="003A66A4">
        <w:instrText>2933A.8.04.03.202.9</w:instrText>
      </w:r>
      <w:r w:rsidR="00335928">
        <w:instrText xml:space="preserve">" </w:instrText>
      </w:r>
      <w:r>
        <w:fldChar w:fldCharType="end"/>
      </w:r>
    </w:p>
    <w:p w:rsidR="002143DF" w:rsidRDefault="00BD05D9" w:rsidP="00E718D9">
      <w:pPr>
        <w:pStyle w:val="NumList"/>
      </w:pPr>
      <w:r>
        <w:fldChar w:fldCharType="begin"/>
      </w:r>
      <w:r w:rsidR="00335928">
        <w:instrText xml:space="preserve"> XE "</w:instrText>
      </w:r>
      <w:r w:rsidR="00335928" w:rsidRPr="006A6DB0">
        <w:instrText>2933A.8.04.03.203.1</w:instrText>
      </w:r>
      <w:r w:rsidR="00335928">
        <w:instrText xml:space="preserve">" </w:instrText>
      </w:r>
      <w:r>
        <w:fldChar w:fldCharType="end"/>
      </w:r>
      <w:r w:rsidR="00394A75" w:rsidRPr="00C330EF">
        <w:t xml:space="preserve">In the </w:t>
      </w:r>
      <w:r w:rsidR="00394A75" w:rsidRPr="00C330EF">
        <w:rPr>
          <w:b/>
        </w:rPr>
        <w:t>Add New Project</w:t>
      </w:r>
      <w:r w:rsidR="00394A75" w:rsidRPr="00C330EF">
        <w:t xml:space="preserve"> dialog box, </w:t>
      </w:r>
      <w:r w:rsidR="00394A75">
        <w:t xml:space="preserve">in the </w:t>
      </w:r>
      <w:r w:rsidR="006451E6">
        <w:t>left</w:t>
      </w:r>
      <w:r w:rsidR="00394A75">
        <w:t xml:space="preserve"> pane, </w:t>
      </w:r>
      <w:r w:rsidR="00394A75" w:rsidRPr="00C330EF">
        <w:t xml:space="preserve">click </w:t>
      </w:r>
      <w:r w:rsidR="00394A75" w:rsidRPr="00C330EF">
        <w:rPr>
          <w:b/>
        </w:rPr>
        <w:t>BizTalk Projects</w:t>
      </w:r>
      <w:r w:rsidR="00394A75" w:rsidRPr="00C330EF">
        <w:t xml:space="preserve">, </w:t>
      </w:r>
      <w:r w:rsidR="00787455">
        <w:t xml:space="preserve">then in the center pane </w:t>
      </w:r>
      <w:r w:rsidR="00394A75" w:rsidRPr="00C330EF">
        <w:t xml:space="preserve">click </w:t>
      </w:r>
      <w:r w:rsidR="00394A75" w:rsidRPr="00C330EF">
        <w:rPr>
          <w:b/>
        </w:rPr>
        <w:t>Empty BizTalk Server Project</w:t>
      </w:r>
      <w:r w:rsidR="00787455">
        <w:t>.  I</w:t>
      </w:r>
      <w:r w:rsidR="00394A75" w:rsidRPr="00C330EF">
        <w:t xml:space="preserve">n the </w:t>
      </w:r>
      <w:r w:rsidR="00394A75" w:rsidRPr="00C330EF">
        <w:rPr>
          <w:b/>
        </w:rPr>
        <w:t>Name</w:t>
      </w:r>
      <w:r w:rsidR="00394A75" w:rsidRPr="00C330EF">
        <w:t xml:space="preserve"> box, type </w:t>
      </w:r>
      <w:r w:rsidR="00394A75" w:rsidRPr="00C330EF">
        <w:rPr>
          <w:b/>
        </w:rPr>
        <w:t>Processes</w:t>
      </w:r>
      <w:r w:rsidR="00394A75" w:rsidRPr="00C330EF">
        <w:t xml:space="preserve">, and then click </w:t>
      </w:r>
      <w:r w:rsidR="00394A75" w:rsidRPr="00C330EF">
        <w:rPr>
          <w:b/>
        </w:rPr>
        <w:t>OK</w:t>
      </w:r>
      <w:r w:rsidR="00394A75" w:rsidRPr="00C330EF">
        <w:t>.</w:t>
      </w:r>
    </w:p>
    <w:p w:rsidR="002143DF" w:rsidRDefault="002143DF" w:rsidP="002143DF">
      <w:pPr>
        <w:pStyle w:val="NumList"/>
      </w:pPr>
      <w:bookmarkStart w:id="0" w:name="_GoBack"/>
      <w:r>
        <w:t xml:space="preserve">On the </w:t>
      </w:r>
      <w:r w:rsidRPr="00787455">
        <w:rPr>
          <w:b/>
        </w:rPr>
        <w:t>File</w:t>
      </w:r>
      <w:r>
        <w:t xml:space="preserve"> menu, click </w:t>
      </w:r>
      <w:r w:rsidRPr="00787455">
        <w:rPr>
          <w:b/>
        </w:rPr>
        <w:t>Save All</w:t>
      </w:r>
      <w:r>
        <w:t>.</w:t>
      </w:r>
    </w:p>
    <w:bookmarkEnd w:id="0"/>
    <w:p w:rsidR="00394A75" w:rsidRPr="00C330EF" w:rsidRDefault="00BD05D9" w:rsidP="00E718D9">
      <w:pPr>
        <w:pStyle w:val="NumList"/>
      </w:pPr>
      <w:r>
        <w:fldChar w:fldCharType="begin"/>
      </w:r>
      <w:r w:rsidR="00335928">
        <w:instrText xml:space="preserve"> XE "</w:instrText>
      </w:r>
      <w:r w:rsidR="00335928" w:rsidRPr="00737178">
        <w:instrText>2933A.8.04.03.204.1</w:instrText>
      </w:r>
      <w:r w:rsidR="00335928">
        <w:instrText xml:space="preserve">" </w:instrText>
      </w:r>
      <w:r>
        <w:fldChar w:fldCharType="end"/>
      </w:r>
      <w:r w:rsidR="00394A75" w:rsidRPr="00C330EF">
        <w:t xml:space="preserve">In Solution Explorer, right-click </w:t>
      </w:r>
      <w:r w:rsidR="00394A75" w:rsidRPr="00C330EF">
        <w:rPr>
          <w:b/>
        </w:rPr>
        <w:t>Processes</w:t>
      </w:r>
      <w:r w:rsidR="00394A75" w:rsidRPr="00C330EF">
        <w:t xml:space="preserve">, and then click </w:t>
      </w:r>
      <w:r w:rsidR="00394A75" w:rsidRPr="00C330EF">
        <w:rPr>
          <w:b/>
        </w:rPr>
        <w:t>Properties</w:t>
      </w:r>
      <w:r w:rsidR="00394A75" w:rsidRPr="00C330EF">
        <w:t>.</w:t>
      </w:r>
      <w:r>
        <w:fldChar w:fldCharType="begin"/>
      </w:r>
      <w:r w:rsidR="00335928">
        <w:instrText xml:space="preserve"> XE "</w:instrText>
      </w:r>
      <w:r w:rsidR="00335928" w:rsidRPr="00FA625C">
        <w:instrText>2933A.8.04.03.204.9</w:instrText>
      </w:r>
      <w:r w:rsidR="00335928">
        <w:instrText xml:space="preserve">" </w:instrText>
      </w:r>
      <w:r>
        <w:fldChar w:fldCharType="end"/>
      </w:r>
    </w:p>
    <w:p w:rsidR="00394A75" w:rsidRDefault="00BD05D9" w:rsidP="00E718D9">
      <w:pPr>
        <w:pStyle w:val="NumList"/>
      </w:pPr>
      <w:r>
        <w:fldChar w:fldCharType="begin"/>
      </w:r>
      <w:r w:rsidR="00335928">
        <w:instrText xml:space="preserve"> XE "</w:instrText>
      </w:r>
      <w:r w:rsidR="00335928" w:rsidRPr="00457487">
        <w:instrText>2933A.8.04.03.205.1</w:instrText>
      </w:r>
      <w:r w:rsidR="00335928">
        <w:instrText xml:space="preserve">" </w:instrText>
      </w:r>
      <w:r>
        <w:fldChar w:fldCharType="end"/>
      </w:r>
      <w:r w:rsidR="00394A75">
        <w:t xml:space="preserve">In the </w:t>
      </w:r>
      <w:r w:rsidR="00394A75">
        <w:rPr>
          <w:b/>
        </w:rPr>
        <w:t>Process</w:t>
      </w:r>
      <w:r w:rsidR="00787455">
        <w:t xml:space="preserve"> property pages window</w:t>
      </w:r>
      <w:r w:rsidR="00394A75" w:rsidRPr="005D0343">
        <w:t>,</w:t>
      </w:r>
      <w:r w:rsidR="00787455">
        <w:t xml:space="preserve"> on the </w:t>
      </w:r>
      <w:r w:rsidR="00787455" w:rsidRPr="00787455">
        <w:rPr>
          <w:b/>
        </w:rPr>
        <w:t>Application</w:t>
      </w:r>
      <w:r w:rsidR="00787455">
        <w:t xml:space="preserve"> tab,</w:t>
      </w:r>
      <w:r w:rsidR="00394A75" w:rsidRPr="005D0343">
        <w:t xml:space="preserve"> in</w:t>
      </w:r>
      <w:r w:rsidR="00394A75">
        <w:t xml:space="preserve"> the </w:t>
      </w:r>
      <w:r w:rsidR="00394A75">
        <w:rPr>
          <w:b/>
        </w:rPr>
        <w:t>Assembly Name</w:t>
      </w:r>
      <w:r w:rsidR="00394A75">
        <w:t xml:space="preserve"> and </w:t>
      </w:r>
      <w:r w:rsidR="00394A75">
        <w:rPr>
          <w:b/>
        </w:rPr>
        <w:t>Default Namespace</w:t>
      </w:r>
      <w:r w:rsidR="00394A75">
        <w:t xml:space="preserve"> boxes, type </w:t>
      </w:r>
      <w:proofErr w:type="spellStart"/>
      <w:r w:rsidR="00394A75">
        <w:rPr>
          <w:b/>
        </w:rPr>
        <w:t>AdvWorks.Processes</w:t>
      </w:r>
      <w:proofErr w:type="spellEnd"/>
      <w:r w:rsidR="00394A75">
        <w:t>.</w:t>
      </w:r>
      <w:r>
        <w:fldChar w:fldCharType="begin"/>
      </w:r>
      <w:r w:rsidR="00335928">
        <w:instrText xml:space="preserve"> XE "</w:instrText>
      </w:r>
      <w:r w:rsidR="00335928" w:rsidRPr="005947A7">
        <w:instrText>2933A.8.04.03.205.9</w:instrText>
      </w:r>
      <w:r w:rsidR="00335928">
        <w:instrText xml:space="preserve">" </w:instrText>
      </w:r>
      <w:r>
        <w:fldChar w:fldCharType="end"/>
      </w:r>
    </w:p>
    <w:p w:rsidR="00787455" w:rsidRDefault="00BD05D9" w:rsidP="00E718D9">
      <w:pPr>
        <w:pStyle w:val="NumList"/>
      </w:pPr>
      <w:r>
        <w:fldChar w:fldCharType="begin"/>
      </w:r>
      <w:r w:rsidR="00335928">
        <w:instrText xml:space="preserve"> XE "</w:instrText>
      </w:r>
      <w:r w:rsidR="00335928" w:rsidRPr="00401D4F">
        <w:instrText>2933A.8.04.03.206.1</w:instrText>
      </w:r>
      <w:r w:rsidR="00335928">
        <w:instrText xml:space="preserve">" </w:instrText>
      </w:r>
      <w:r>
        <w:fldChar w:fldCharType="end"/>
      </w:r>
      <w:r w:rsidR="00787455">
        <w:t xml:space="preserve">In the </w:t>
      </w:r>
      <w:r w:rsidR="00787455">
        <w:rPr>
          <w:b/>
        </w:rPr>
        <w:t>Process</w:t>
      </w:r>
      <w:r w:rsidR="00787455">
        <w:t xml:space="preserve"> property pages window</w:t>
      </w:r>
      <w:r w:rsidR="00787455" w:rsidRPr="005D0343">
        <w:t>,</w:t>
      </w:r>
      <w:r w:rsidR="00787455">
        <w:t xml:space="preserve"> </w:t>
      </w:r>
      <w:r w:rsidR="00394A75" w:rsidRPr="00C330EF">
        <w:t>click</w:t>
      </w:r>
      <w:r w:rsidR="00787455">
        <w:t xml:space="preserve"> the </w:t>
      </w:r>
      <w:r w:rsidR="00787455" w:rsidRPr="00787455">
        <w:rPr>
          <w:b/>
        </w:rPr>
        <w:t>Signing</w:t>
      </w:r>
      <w:r w:rsidR="00787455">
        <w:t xml:space="preserve"> tab, a</w:t>
      </w:r>
      <w:r w:rsidR="00394A75" w:rsidRPr="00C330EF">
        <w:t>nd then</w:t>
      </w:r>
      <w:r w:rsidR="00787455">
        <w:t xml:space="preserve"> check the </w:t>
      </w:r>
      <w:r w:rsidR="00787455" w:rsidRPr="00787455">
        <w:rPr>
          <w:b/>
        </w:rPr>
        <w:t>Sign the assembly</w:t>
      </w:r>
      <w:r w:rsidR="00787455">
        <w:t xml:space="preserve"> check box.</w:t>
      </w:r>
    </w:p>
    <w:p w:rsidR="00394A75" w:rsidRPr="00C330EF" w:rsidRDefault="00787455" w:rsidP="00E718D9">
      <w:pPr>
        <w:pStyle w:val="NumList"/>
      </w:pPr>
      <w:r>
        <w:t xml:space="preserve">Choose </w:t>
      </w:r>
      <w:r w:rsidRPr="00787455">
        <w:rPr>
          <w:b/>
        </w:rPr>
        <w:t>&lt;Browse…&gt;</w:t>
      </w:r>
      <w:r>
        <w:t xml:space="preserve"> from the drop-down list, and navigate to </w:t>
      </w:r>
      <w:r w:rsidR="00394A75" w:rsidRPr="00787455">
        <w:rPr>
          <w:b/>
        </w:rPr>
        <w:t>C:\AllFiles\LabFiles\Common</w:t>
      </w:r>
      <w:r w:rsidR="00394A75" w:rsidRPr="00787455">
        <w:rPr>
          <w:bCs/>
        </w:rPr>
        <w:t>, click</w:t>
      </w:r>
      <w:r w:rsidR="00394A75" w:rsidRPr="00787455">
        <w:rPr>
          <w:b/>
        </w:rPr>
        <w:t xml:space="preserve"> AdvWorks.snk</w:t>
      </w:r>
      <w:r w:rsidR="00394A75" w:rsidRPr="00C330EF">
        <w:t xml:space="preserve">, and then click </w:t>
      </w:r>
      <w:r w:rsidR="00394A75" w:rsidRPr="00787455">
        <w:rPr>
          <w:b/>
        </w:rPr>
        <w:t>Open</w:t>
      </w:r>
      <w:r w:rsidR="00394A75" w:rsidRPr="00C330EF">
        <w:t>.</w:t>
      </w:r>
      <w:r w:rsidR="00BD05D9">
        <w:fldChar w:fldCharType="begin"/>
      </w:r>
      <w:r w:rsidR="00335928">
        <w:instrText xml:space="preserve"> XE "</w:instrText>
      </w:r>
      <w:r w:rsidR="00335928" w:rsidRPr="00611692">
        <w:instrText>2933A.8.04.03.207.9</w:instrText>
      </w:r>
      <w:r w:rsidR="00335928">
        <w:instrText xml:space="preserve">" </w:instrText>
      </w:r>
      <w:r w:rsidR="00BD05D9">
        <w:fldChar w:fldCharType="end"/>
      </w:r>
    </w:p>
    <w:p w:rsidR="00787455" w:rsidRDefault="00787455" w:rsidP="00E718D9">
      <w:pPr>
        <w:pStyle w:val="NumList"/>
      </w:pPr>
      <w:r>
        <w:t xml:space="preserve">On the </w:t>
      </w:r>
      <w:r w:rsidRPr="00787455">
        <w:rPr>
          <w:b/>
        </w:rPr>
        <w:t>File</w:t>
      </w:r>
      <w:r>
        <w:t xml:space="preserve"> menu, click </w:t>
      </w:r>
      <w:r w:rsidRPr="00787455">
        <w:rPr>
          <w:b/>
        </w:rPr>
        <w:t>Save All</w:t>
      </w:r>
      <w:r>
        <w:t>.</w:t>
      </w:r>
    </w:p>
    <w:p w:rsidR="00394A75" w:rsidRPr="00C330EF" w:rsidRDefault="00787455" w:rsidP="00E718D9">
      <w:pPr>
        <w:pStyle w:val="NumList"/>
      </w:pPr>
      <w:r>
        <w:t xml:space="preserve">On the </w:t>
      </w:r>
      <w:r w:rsidRPr="00787455">
        <w:rPr>
          <w:b/>
        </w:rPr>
        <w:t>Window</w:t>
      </w:r>
      <w:r>
        <w:t xml:space="preserve"> menu, click </w:t>
      </w:r>
      <w:r w:rsidRPr="00787455">
        <w:rPr>
          <w:b/>
        </w:rPr>
        <w:t>Close All Documents</w:t>
      </w:r>
      <w:r>
        <w:t>.</w:t>
      </w:r>
      <w:r w:rsidR="00BD05D9">
        <w:fldChar w:fldCharType="begin"/>
      </w:r>
      <w:r w:rsidR="00335928">
        <w:instrText xml:space="preserve"> XE "</w:instrText>
      </w:r>
      <w:r w:rsidR="00335928" w:rsidRPr="00441690">
        <w:instrText>2933A.8.04.03.208.1</w:instrText>
      </w:r>
      <w:r w:rsidR="00335928">
        <w:instrText xml:space="preserve">" </w:instrText>
      </w:r>
      <w:r w:rsidR="00BD05D9">
        <w:fldChar w:fldCharType="end"/>
      </w:r>
      <w:r w:rsidR="00BD05D9">
        <w:fldChar w:fldCharType="begin"/>
      </w:r>
      <w:r w:rsidR="00335928">
        <w:instrText xml:space="preserve"> XE "</w:instrText>
      </w:r>
      <w:r w:rsidR="00335928" w:rsidRPr="00B54881">
        <w:instrText>2933A.8.04.03.208.9</w:instrText>
      </w:r>
      <w:r w:rsidR="00335928">
        <w:instrText xml:space="preserve">" </w:instrText>
      </w:r>
      <w:r w:rsidR="00BD05D9">
        <w:fldChar w:fldCharType="end"/>
      </w:r>
    </w:p>
    <w:p w:rsidR="00394A75" w:rsidRDefault="00BD05D9" w:rsidP="00E718D9">
      <w:pPr>
        <w:pStyle w:val="NumList"/>
      </w:pPr>
      <w:r>
        <w:fldChar w:fldCharType="begin"/>
      </w:r>
      <w:r w:rsidR="00335928">
        <w:instrText xml:space="preserve"> XE "</w:instrText>
      </w:r>
      <w:r w:rsidR="00335928" w:rsidRPr="001D4521">
        <w:instrText>2933A.8.04.03.209.1</w:instrText>
      </w:r>
      <w:r w:rsidR="00335928">
        <w:instrText xml:space="preserve">" </w:instrText>
      </w:r>
      <w:r>
        <w:fldChar w:fldCharType="end"/>
      </w:r>
      <w:r w:rsidR="00394A75" w:rsidRPr="00C330EF">
        <w:t xml:space="preserve">In Solution Explorer, right-click </w:t>
      </w:r>
      <w:r w:rsidR="00394A75" w:rsidRPr="00C330EF">
        <w:rPr>
          <w:b/>
        </w:rPr>
        <w:t>Processes</w:t>
      </w:r>
      <w:r w:rsidR="00394A75" w:rsidRPr="00C330EF">
        <w:t xml:space="preserve">, and then click </w:t>
      </w:r>
      <w:r w:rsidR="00394A75" w:rsidRPr="00C330EF">
        <w:rPr>
          <w:b/>
        </w:rPr>
        <w:t>Add Reference</w:t>
      </w:r>
      <w:r w:rsidR="00394A75" w:rsidRPr="00C330EF">
        <w:t>.</w:t>
      </w:r>
      <w:r>
        <w:fldChar w:fldCharType="begin"/>
      </w:r>
      <w:r w:rsidR="00335928">
        <w:instrText xml:space="preserve"> XE "</w:instrText>
      </w:r>
      <w:r w:rsidR="00335928" w:rsidRPr="006E3733">
        <w:instrText>2933A.8.04.03.209.9</w:instrText>
      </w:r>
      <w:r w:rsidR="00335928">
        <w:instrText xml:space="preserve">" </w:instrText>
      </w:r>
      <w:r>
        <w:fldChar w:fldCharType="end"/>
      </w:r>
    </w:p>
    <w:p w:rsidR="00394A75" w:rsidRPr="005D0343" w:rsidRDefault="00BD05D9" w:rsidP="008641BF">
      <w:pPr>
        <w:pStyle w:val="Quote"/>
      </w:pPr>
      <w:r>
        <w:fldChar w:fldCharType="begin"/>
      </w:r>
      <w:r w:rsidR="00335928">
        <w:instrText xml:space="preserve"> XE "</w:instrText>
      </w:r>
      <w:r w:rsidR="00335928" w:rsidRPr="00392B06">
        <w:instrText>2933A.8.04.03.210.1</w:instrText>
      </w:r>
      <w:r w:rsidR="00335928">
        <w:instrText xml:space="preserve">" </w:instrText>
      </w:r>
      <w:r>
        <w:fldChar w:fldCharType="end"/>
      </w:r>
      <w:r w:rsidR="00394A75" w:rsidRPr="005D0343">
        <w:t xml:space="preserve">Since the Processes project will contain orchestrations </w:t>
      </w:r>
      <w:r w:rsidR="00394A75">
        <w:t>that</w:t>
      </w:r>
      <w:r w:rsidR="00394A75" w:rsidRPr="005D0343">
        <w:t xml:space="preserve"> use the schemas in the Messaging project</w:t>
      </w:r>
      <w:r w:rsidR="00394A75">
        <w:t>,</w:t>
      </w:r>
      <w:r w:rsidR="00394A75" w:rsidRPr="005D0343">
        <w:t xml:space="preserve"> you </w:t>
      </w:r>
      <w:r w:rsidR="00394A75">
        <w:t xml:space="preserve">will </w:t>
      </w:r>
      <w:r w:rsidR="00394A75" w:rsidRPr="005D0343">
        <w:t>need a reference to the Messaging project.</w:t>
      </w:r>
      <w:r>
        <w:fldChar w:fldCharType="begin"/>
      </w:r>
      <w:r w:rsidR="00335928">
        <w:instrText xml:space="preserve"> XE "</w:instrText>
      </w:r>
      <w:r w:rsidR="00335928" w:rsidRPr="00BD4364">
        <w:instrText>2933A.8.04.03.210.9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625B70">
        <w:instrText>2933A.8.04.03.211.1</w:instrText>
      </w:r>
      <w:r w:rsidR="00335928">
        <w:instrText xml:space="preserve">" </w:instrText>
      </w:r>
      <w:r>
        <w:fldChar w:fldCharType="end"/>
      </w:r>
      <w:r w:rsidR="00394A75" w:rsidRPr="00C330EF">
        <w:t xml:space="preserve">In the </w:t>
      </w:r>
      <w:r w:rsidR="00394A75" w:rsidRPr="00C330EF">
        <w:rPr>
          <w:b/>
        </w:rPr>
        <w:t>Add Reference</w:t>
      </w:r>
      <w:r w:rsidR="00394A75" w:rsidRPr="00C330EF">
        <w:t xml:space="preserve"> dialog box, on the </w:t>
      </w:r>
      <w:r w:rsidR="00394A75" w:rsidRPr="00C330EF">
        <w:rPr>
          <w:b/>
          <w:bCs/>
        </w:rPr>
        <w:t>Projects</w:t>
      </w:r>
      <w:r w:rsidR="00394A75" w:rsidRPr="00C330EF">
        <w:t xml:space="preserve"> tab, click </w:t>
      </w:r>
      <w:r w:rsidR="00394A75" w:rsidRPr="00C330EF">
        <w:rPr>
          <w:b/>
        </w:rPr>
        <w:t>Messaging</w:t>
      </w:r>
      <w:r w:rsidR="00685807">
        <w:t>,</w:t>
      </w:r>
      <w:r w:rsidR="00394A75" w:rsidRPr="00C330EF">
        <w:t xml:space="preserve"> and then click </w:t>
      </w:r>
      <w:r w:rsidR="00394A75" w:rsidRPr="00C330EF">
        <w:rPr>
          <w:b/>
        </w:rPr>
        <w:t>OK</w:t>
      </w:r>
      <w:r w:rsidR="00394A75" w:rsidRPr="00C330EF">
        <w:t>.</w:t>
      </w:r>
      <w:r>
        <w:fldChar w:fldCharType="begin"/>
      </w:r>
      <w:r w:rsidR="00335928">
        <w:instrText xml:space="preserve"> XE "</w:instrText>
      </w:r>
      <w:r w:rsidR="00335928" w:rsidRPr="007D09DB">
        <w:instrText>2933A.8.04.03.211.9</w:instrText>
      </w:r>
      <w:r w:rsidR="00335928">
        <w:instrText xml:space="preserve">" </w:instrText>
      </w:r>
      <w:r>
        <w:fldChar w:fldCharType="end"/>
      </w:r>
    </w:p>
    <w:p w:rsidR="00394A75" w:rsidRPr="00AA2065" w:rsidRDefault="00BD05D9" w:rsidP="00AA2065">
      <w:pPr>
        <w:pStyle w:val="Heading5"/>
      </w:pPr>
      <w:r w:rsidRPr="00AA2065">
        <w:fldChar w:fldCharType="begin"/>
      </w:r>
      <w:r w:rsidR="00335928" w:rsidRPr="00AA2065">
        <w:instrText xml:space="preserve"> XE "2933A.8.04.03.213.1" </w:instrText>
      </w:r>
      <w:r w:rsidRPr="00AA2065">
        <w:fldChar w:fldCharType="end"/>
      </w:r>
      <w:r w:rsidR="00394A75" w:rsidRPr="00AA2065">
        <w:t>Create an Orchestration</w:t>
      </w:r>
      <w:r w:rsidRPr="00AA2065">
        <w:fldChar w:fldCharType="begin"/>
      </w:r>
      <w:r w:rsidR="00335928" w:rsidRPr="00AA2065">
        <w:instrText xml:space="preserve"> XE "2933A.8.04.03.213.9" </w:instrText>
      </w:r>
      <w:r w:rsidRPr="00AA2065">
        <w:fldChar w:fldCharType="end"/>
      </w:r>
    </w:p>
    <w:p w:rsidR="00394A75" w:rsidRDefault="00394A75" w:rsidP="00394A75">
      <w:pPr>
        <w:pStyle w:val="H5Boiler"/>
      </w:pPr>
      <w:r>
        <w:t>Procedure List</w:t>
      </w:r>
    </w:p>
    <w:p w:rsidR="00394A75" w:rsidRPr="00C330EF" w:rsidRDefault="00BD05D9" w:rsidP="003725FD">
      <w:pPr>
        <w:pStyle w:val="NumList"/>
        <w:numPr>
          <w:ilvl w:val="0"/>
          <w:numId w:val="28"/>
        </w:numPr>
      </w:pPr>
      <w:r>
        <w:fldChar w:fldCharType="begin"/>
      </w:r>
      <w:r w:rsidR="00335928">
        <w:instrText xml:space="preserve"> XE "</w:instrText>
      </w:r>
      <w:r w:rsidR="00335928" w:rsidRPr="00A24D0B">
        <w:instrText>2933A.8.04.03.214.1</w:instrText>
      </w:r>
      <w:r w:rsidR="00335928">
        <w:instrText xml:space="preserve">" </w:instrText>
      </w:r>
      <w:r>
        <w:fldChar w:fldCharType="end"/>
      </w:r>
      <w:r w:rsidR="00394A75" w:rsidRPr="00C330EF">
        <w:t xml:space="preserve">In Solution Explorer, right-click </w:t>
      </w:r>
      <w:r w:rsidR="00394A75" w:rsidRPr="003725FD">
        <w:rPr>
          <w:b/>
        </w:rPr>
        <w:t>Processes</w:t>
      </w:r>
      <w:r w:rsidR="00394A75" w:rsidRPr="00C330EF">
        <w:t xml:space="preserve">, point to </w:t>
      </w:r>
      <w:r w:rsidR="00394A75" w:rsidRPr="003725FD">
        <w:rPr>
          <w:b/>
        </w:rPr>
        <w:t>Add</w:t>
      </w:r>
      <w:r w:rsidR="00394A75" w:rsidRPr="00C330EF">
        <w:t xml:space="preserve">, and then click </w:t>
      </w:r>
      <w:r w:rsidR="00394A75" w:rsidRPr="003725FD">
        <w:rPr>
          <w:b/>
        </w:rPr>
        <w:t>New Item</w:t>
      </w:r>
      <w:r w:rsidR="00394A75" w:rsidRPr="00C330EF">
        <w:t>.</w:t>
      </w:r>
      <w:r>
        <w:fldChar w:fldCharType="begin"/>
      </w:r>
      <w:r w:rsidR="00335928">
        <w:instrText xml:space="preserve"> XE "</w:instrText>
      </w:r>
      <w:r w:rsidR="00335928" w:rsidRPr="006B3B3B">
        <w:instrText>2933A.8.04.03.214.9</w:instrText>
      </w:r>
      <w:r w:rsidR="00335928">
        <w:instrText xml:space="preserve">" </w:instrText>
      </w:r>
      <w:r>
        <w:fldChar w:fldCharType="end"/>
      </w:r>
    </w:p>
    <w:p w:rsidR="00394A75" w:rsidRDefault="00BD05D9" w:rsidP="00E718D9">
      <w:pPr>
        <w:pStyle w:val="NumList"/>
      </w:pPr>
      <w:r>
        <w:fldChar w:fldCharType="begin"/>
      </w:r>
      <w:r w:rsidR="00335928">
        <w:instrText xml:space="preserve"> XE "</w:instrText>
      </w:r>
      <w:r w:rsidR="00335928" w:rsidRPr="00D83A83">
        <w:instrText>2933A.8.04.03.215.1</w:instrText>
      </w:r>
      <w:r w:rsidR="00335928">
        <w:instrText xml:space="preserve">" </w:instrText>
      </w:r>
      <w:r>
        <w:fldChar w:fldCharType="end"/>
      </w:r>
      <w:r w:rsidR="00394A75" w:rsidRPr="00C330EF">
        <w:t xml:space="preserve">In the </w:t>
      </w:r>
      <w:r w:rsidR="00394A75" w:rsidRPr="00C330EF">
        <w:rPr>
          <w:b/>
        </w:rPr>
        <w:t>Add New Item</w:t>
      </w:r>
      <w:r w:rsidR="00394A75" w:rsidRPr="00C330EF">
        <w:t xml:space="preserve"> dialog box, click </w:t>
      </w:r>
      <w:r w:rsidR="00394A75" w:rsidRPr="00C330EF">
        <w:rPr>
          <w:b/>
        </w:rPr>
        <w:t>Orchestration Files</w:t>
      </w:r>
      <w:r w:rsidR="00394A75" w:rsidRPr="00C330EF">
        <w:t xml:space="preserve">, click </w:t>
      </w:r>
      <w:r w:rsidR="00394A75" w:rsidRPr="00C330EF">
        <w:rPr>
          <w:b/>
        </w:rPr>
        <w:t>BizTalk Orchestration</w:t>
      </w:r>
      <w:r w:rsidR="00394A75" w:rsidRPr="00C330EF">
        <w:t xml:space="preserve">, in the </w:t>
      </w:r>
      <w:r w:rsidR="00394A75" w:rsidRPr="00C330EF">
        <w:rPr>
          <w:b/>
        </w:rPr>
        <w:t xml:space="preserve">Name </w:t>
      </w:r>
      <w:r w:rsidR="00394A75" w:rsidRPr="00C330EF">
        <w:t xml:space="preserve">box, type </w:t>
      </w:r>
      <w:r w:rsidR="00394A75" w:rsidRPr="00C330EF">
        <w:rPr>
          <w:b/>
        </w:rPr>
        <w:t>ProcessOrder_Cash.odx</w:t>
      </w:r>
      <w:r w:rsidR="00394A75" w:rsidRPr="00C330EF">
        <w:t xml:space="preserve">, and then click </w:t>
      </w:r>
      <w:r w:rsidR="00394A75" w:rsidRPr="00C330EF">
        <w:rPr>
          <w:b/>
        </w:rPr>
        <w:t>Add</w:t>
      </w:r>
      <w:r w:rsidR="00394A75" w:rsidRPr="00C330EF">
        <w:t>.</w:t>
      </w:r>
      <w:r>
        <w:fldChar w:fldCharType="begin"/>
      </w:r>
      <w:r w:rsidR="00335928">
        <w:instrText xml:space="preserve"> XE "</w:instrText>
      </w:r>
      <w:r w:rsidR="00335928" w:rsidRPr="001E3DE9">
        <w:instrText>2933A.8.04.03.215.9</w:instrText>
      </w:r>
      <w:r w:rsidR="00335928">
        <w:instrText xml:space="preserve">" </w:instrText>
      </w:r>
      <w:r>
        <w:fldChar w:fldCharType="end"/>
      </w:r>
    </w:p>
    <w:p w:rsidR="00394A75" w:rsidRPr="00902271" w:rsidRDefault="00BD05D9" w:rsidP="008641BF">
      <w:pPr>
        <w:pStyle w:val="Quote"/>
      </w:pPr>
      <w:r>
        <w:fldChar w:fldCharType="begin"/>
      </w:r>
      <w:r w:rsidR="00335928">
        <w:instrText xml:space="preserve"> XE "</w:instrText>
      </w:r>
      <w:r w:rsidR="00335928" w:rsidRPr="00E87C5D">
        <w:instrText>2933A.8.04.03.216.1</w:instrText>
      </w:r>
      <w:r w:rsidR="00335928">
        <w:instrText xml:space="preserve">" </w:instrText>
      </w:r>
      <w:r>
        <w:fldChar w:fldCharType="end"/>
      </w:r>
      <w:r w:rsidR="00394A75" w:rsidRPr="005D0343">
        <w:t xml:space="preserve">The </w:t>
      </w:r>
      <w:proofErr w:type="spellStart"/>
      <w:r w:rsidR="00394A75" w:rsidRPr="005D0343">
        <w:t>ProcessOrder_Cash</w:t>
      </w:r>
      <w:proofErr w:type="spellEnd"/>
      <w:r w:rsidR="00394A75" w:rsidRPr="005D0343">
        <w:t xml:space="preserve"> orchestration opens automatically.</w:t>
      </w:r>
      <w:r>
        <w:fldChar w:fldCharType="begin"/>
      </w:r>
      <w:r w:rsidR="00335928">
        <w:instrText xml:space="preserve"> XE "</w:instrText>
      </w:r>
      <w:r w:rsidR="00335928" w:rsidRPr="007532A5">
        <w:instrText>2933A.8.04.03.216.9</w:instrText>
      </w:r>
      <w:r w:rsidR="00335928">
        <w:instrText xml:space="preserve">" </w:instrText>
      </w:r>
      <w:r>
        <w:fldChar w:fldCharType="end"/>
      </w:r>
    </w:p>
    <w:p w:rsidR="00394A75" w:rsidRPr="00C330EF" w:rsidRDefault="00394A75" w:rsidP="00DF18AC">
      <w:pPr>
        <w:pStyle w:val="Heading5"/>
      </w:pPr>
      <w:r w:rsidRPr="00C330EF">
        <w:t>Create Messages</w:t>
      </w:r>
    </w:p>
    <w:p w:rsidR="00394A75" w:rsidRPr="00C330EF" w:rsidRDefault="00394A75" w:rsidP="00394A75">
      <w:pPr>
        <w:pStyle w:val="H5Boiler"/>
      </w:pPr>
      <w:r w:rsidRPr="00C330EF">
        <w:t>Procedure List</w:t>
      </w:r>
    </w:p>
    <w:p w:rsidR="00394A75" w:rsidRPr="00C330EF" w:rsidRDefault="00BD05D9" w:rsidP="003725FD">
      <w:pPr>
        <w:pStyle w:val="NumList"/>
        <w:numPr>
          <w:ilvl w:val="0"/>
          <w:numId w:val="29"/>
        </w:numPr>
      </w:pPr>
      <w:r>
        <w:fldChar w:fldCharType="begin"/>
      </w:r>
      <w:r w:rsidR="00335928">
        <w:instrText xml:space="preserve"> XE "</w:instrText>
      </w:r>
      <w:r w:rsidR="00335928" w:rsidRPr="007E217F">
        <w:instrText>2933A.8.04.03.217.1</w:instrText>
      </w:r>
      <w:r w:rsidR="00335928">
        <w:instrText xml:space="preserve">" </w:instrText>
      </w:r>
      <w:r>
        <w:fldChar w:fldCharType="end"/>
      </w:r>
      <w:r w:rsidR="00394A75" w:rsidRPr="00C330EF">
        <w:t xml:space="preserve">In Orchestration View, right-click </w:t>
      </w:r>
      <w:r w:rsidR="00394A75" w:rsidRPr="003725FD">
        <w:rPr>
          <w:b/>
        </w:rPr>
        <w:t>Messages</w:t>
      </w:r>
      <w:r w:rsidR="00394A75" w:rsidRPr="00C330EF">
        <w:t xml:space="preserve">, and then click </w:t>
      </w:r>
      <w:r w:rsidR="00394A75" w:rsidRPr="003725FD">
        <w:rPr>
          <w:b/>
        </w:rPr>
        <w:t>New Message</w:t>
      </w:r>
      <w:r w:rsidR="00394A75" w:rsidRPr="00C330EF">
        <w:t>.</w:t>
      </w:r>
      <w:r>
        <w:fldChar w:fldCharType="begin"/>
      </w:r>
      <w:r w:rsidR="00335928">
        <w:instrText xml:space="preserve"> XE "</w:instrText>
      </w:r>
      <w:r w:rsidR="00335928" w:rsidRPr="0082325B">
        <w:instrText>2933A.8.04.03.217.9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10576C">
        <w:instrText>2933A.8.04.03.218.1</w:instrText>
      </w:r>
      <w:r w:rsidR="00335928">
        <w:instrText xml:space="preserve">" </w:instrText>
      </w:r>
      <w:r>
        <w:fldChar w:fldCharType="end"/>
      </w:r>
      <w:r w:rsidR="00394A75" w:rsidRPr="00C330EF">
        <w:t xml:space="preserve">In the </w:t>
      </w:r>
      <w:r w:rsidR="00394A75" w:rsidRPr="00C330EF">
        <w:rPr>
          <w:b/>
        </w:rPr>
        <w:t>Message_1</w:t>
      </w:r>
      <w:r w:rsidR="00394A75" w:rsidRPr="00C330EF">
        <w:t xml:space="preserve"> </w:t>
      </w:r>
      <w:r w:rsidR="00394A75" w:rsidRPr="00C36AFB">
        <w:rPr>
          <w:bCs/>
        </w:rPr>
        <w:t>Properties</w:t>
      </w:r>
      <w:r w:rsidR="00394A75" w:rsidRPr="00C330EF">
        <w:t xml:space="preserve"> </w:t>
      </w:r>
      <w:r w:rsidR="00394A75">
        <w:t>window</w:t>
      </w:r>
      <w:r w:rsidR="00394A75" w:rsidRPr="00C330EF">
        <w:t xml:space="preserve">, in the </w:t>
      </w:r>
      <w:r w:rsidR="00394A75" w:rsidRPr="00C330EF">
        <w:rPr>
          <w:b/>
        </w:rPr>
        <w:t>Identifier</w:t>
      </w:r>
      <w:r w:rsidR="00394A75" w:rsidRPr="00C330EF">
        <w:t xml:space="preserve"> box, type </w:t>
      </w:r>
      <w:proofErr w:type="spellStart"/>
      <w:r w:rsidR="00394A75" w:rsidRPr="00C330EF">
        <w:rPr>
          <w:b/>
        </w:rPr>
        <w:t>msgSalesOrder</w:t>
      </w:r>
      <w:proofErr w:type="spellEnd"/>
      <w:r w:rsidR="00394A75" w:rsidRPr="00C330EF">
        <w:t>.</w:t>
      </w:r>
      <w:r>
        <w:fldChar w:fldCharType="begin"/>
      </w:r>
      <w:r w:rsidR="00335928">
        <w:instrText xml:space="preserve"> XE "</w:instrText>
      </w:r>
      <w:r w:rsidR="00335928" w:rsidRPr="00E4577B">
        <w:instrText>2933A.8.04.03.218.9</w:instrText>
      </w:r>
      <w:r w:rsidR="00335928">
        <w:instrText xml:space="preserve">" </w:instrText>
      </w:r>
      <w:r>
        <w:fldChar w:fldCharType="end"/>
      </w:r>
    </w:p>
    <w:p w:rsidR="00394A75" w:rsidRPr="00C330EF" w:rsidRDefault="00BD05D9" w:rsidP="00E718D9">
      <w:pPr>
        <w:pStyle w:val="NumList"/>
      </w:pPr>
      <w:r>
        <w:lastRenderedPageBreak/>
        <w:fldChar w:fldCharType="begin"/>
      </w:r>
      <w:r w:rsidR="00335928">
        <w:instrText xml:space="preserve"> XE "</w:instrText>
      </w:r>
      <w:r w:rsidR="00335928" w:rsidRPr="00396BE1">
        <w:instrText>2933A.8.04.03.219.1</w:instrText>
      </w:r>
      <w:r w:rsidR="00335928">
        <w:instrText xml:space="preserve">" </w:instrText>
      </w:r>
      <w:r>
        <w:fldChar w:fldCharType="end"/>
      </w:r>
      <w:r w:rsidR="00394A75" w:rsidRPr="00C330EF">
        <w:t xml:space="preserve">In the </w:t>
      </w:r>
      <w:r w:rsidR="00394A75" w:rsidRPr="00C330EF">
        <w:rPr>
          <w:b/>
          <w:bCs/>
        </w:rPr>
        <w:t>Message Type</w:t>
      </w:r>
      <w:r w:rsidR="00394A75" w:rsidRPr="00C330EF">
        <w:t xml:space="preserve"> list, under </w:t>
      </w:r>
      <w:r w:rsidR="00394A75" w:rsidRPr="00C330EF">
        <w:rPr>
          <w:b/>
          <w:bCs/>
        </w:rPr>
        <w:t>Schemas</w:t>
      </w:r>
      <w:r w:rsidR="00394A75" w:rsidRPr="00C330EF">
        <w:t xml:space="preserve">, click </w:t>
      </w:r>
      <w:r w:rsidR="00394A75" w:rsidRPr="00C330EF">
        <w:rPr>
          <w:b/>
        </w:rPr>
        <w:t>&lt;Select from referenced assembly&gt;</w:t>
      </w:r>
      <w:r w:rsidR="00394A75" w:rsidRPr="00C330EF">
        <w:t>.</w:t>
      </w:r>
      <w:r>
        <w:fldChar w:fldCharType="begin"/>
      </w:r>
      <w:r w:rsidR="00335928">
        <w:instrText xml:space="preserve"> XE "</w:instrText>
      </w:r>
      <w:r w:rsidR="00335928" w:rsidRPr="00BC57F2">
        <w:instrText>2933A.8.04.03.219.9</w:instrText>
      </w:r>
      <w:r w:rsidR="00335928">
        <w:instrText xml:space="preserve">" </w:instrText>
      </w:r>
      <w:r>
        <w:fldChar w:fldCharType="end"/>
      </w:r>
    </w:p>
    <w:p w:rsidR="00394A75" w:rsidRDefault="00BD05D9" w:rsidP="00E718D9">
      <w:pPr>
        <w:pStyle w:val="NumList"/>
      </w:pPr>
      <w:r>
        <w:fldChar w:fldCharType="begin"/>
      </w:r>
      <w:r w:rsidR="00335928">
        <w:instrText xml:space="preserve"> XE "</w:instrText>
      </w:r>
      <w:r w:rsidR="00335928" w:rsidRPr="00405A01">
        <w:instrText>2933A.8.04.03.220.1</w:instrText>
      </w:r>
      <w:r w:rsidR="00335928">
        <w:instrText xml:space="preserve">" </w:instrText>
      </w:r>
      <w:r>
        <w:fldChar w:fldCharType="end"/>
      </w:r>
      <w:r w:rsidR="00394A75" w:rsidRPr="00C330EF">
        <w:t xml:space="preserve">In the </w:t>
      </w:r>
      <w:r w:rsidR="00394A75" w:rsidRPr="00C330EF">
        <w:rPr>
          <w:b/>
        </w:rPr>
        <w:t>Select Artifact Type</w:t>
      </w:r>
      <w:r w:rsidR="00394A75" w:rsidRPr="00C330EF">
        <w:t xml:space="preserve"> dialog box, </w:t>
      </w:r>
      <w:r w:rsidR="00394A75">
        <w:t xml:space="preserve">in the left pane, </w:t>
      </w:r>
      <w:r w:rsidR="00394A75" w:rsidRPr="00C330EF">
        <w:t xml:space="preserve">click </w:t>
      </w:r>
      <w:proofErr w:type="spellStart"/>
      <w:r w:rsidR="00394A75" w:rsidRPr="00C330EF">
        <w:rPr>
          <w:b/>
        </w:rPr>
        <w:t>AdvWorks.Messaging</w:t>
      </w:r>
      <w:proofErr w:type="spellEnd"/>
      <w:r w:rsidR="00394A75" w:rsidRPr="00C330EF">
        <w:t xml:space="preserve">, </w:t>
      </w:r>
      <w:r w:rsidR="00394A75">
        <w:t xml:space="preserve">in the right pane, </w:t>
      </w:r>
      <w:r w:rsidR="00394A75" w:rsidRPr="00C330EF">
        <w:t xml:space="preserve">click </w:t>
      </w:r>
      <w:proofErr w:type="spellStart"/>
      <w:r w:rsidR="00394A75" w:rsidRPr="00C330EF">
        <w:rPr>
          <w:b/>
        </w:rPr>
        <w:t>SalesOrder</w:t>
      </w:r>
      <w:proofErr w:type="spellEnd"/>
      <w:r w:rsidR="00394A75" w:rsidRPr="00C330EF">
        <w:t xml:space="preserve">, and then click </w:t>
      </w:r>
      <w:r w:rsidR="00394A75" w:rsidRPr="00C330EF">
        <w:rPr>
          <w:b/>
        </w:rPr>
        <w:t>OK</w:t>
      </w:r>
      <w:r w:rsidR="00394A75" w:rsidRPr="00C330EF">
        <w:t>.</w:t>
      </w:r>
      <w:r>
        <w:fldChar w:fldCharType="begin"/>
      </w:r>
      <w:r w:rsidR="00335928">
        <w:instrText xml:space="preserve"> XE "</w:instrText>
      </w:r>
      <w:r w:rsidR="00335928" w:rsidRPr="003E5474">
        <w:instrText>2933A.8.04.03.220.9</w:instrText>
      </w:r>
      <w:r w:rsidR="00335928">
        <w:instrText xml:space="preserve">" </w:instrText>
      </w:r>
      <w:r>
        <w:fldChar w:fldCharType="end"/>
      </w:r>
    </w:p>
    <w:p w:rsidR="00394A75" w:rsidRPr="005D0343" w:rsidRDefault="00BD05D9" w:rsidP="008641BF">
      <w:pPr>
        <w:pStyle w:val="Quote"/>
      </w:pPr>
      <w:r>
        <w:fldChar w:fldCharType="begin"/>
      </w:r>
      <w:r w:rsidR="00335928">
        <w:instrText xml:space="preserve"> XE "</w:instrText>
      </w:r>
      <w:r w:rsidR="00335928" w:rsidRPr="00A76FD1">
        <w:instrText>2933A.8.04.03.221.1</w:instrText>
      </w:r>
      <w:r w:rsidR="00335928">
        <w:instrText xml:space="preserve">" </w:instrText>
      </w:r>
      <w:r>
        <w:fldChar w:fldCharType="end"/>
      </w:r>
      <w:r w:rsidR="00394A75" w:rsidRPr="005D0343">
        <w:t>This is the message variable for the incoming sales order.</w:t>
      </w:r>
      <w:r>
        <w:fldChar w:fldCharType="begin"/>
      </w:r>
      <w:r w:rsidR="00335928">
        <w:instrText xml:space="preserve"> XE "</w:instrText>
      </w:r>
      <w:r w:rsidR="00335928" w:rsidRPr="001A6683">
        <w:instrText>2933A.8.04.03.221.9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526723">
        <w:instrText>2933A.8.04.03.222.1</w:instrText>
      </w:r>
      <w:r w:rsidR="00335928">
        <w:instrText xml:space="preserve">" </w:instrText>
      </w:r>
      <w:r>
        <w:fldChar w:fldCharType="end"/>
      </w:r>
      <w:r w:rsidR="00394A75" w:rsidRPr="00C330EF">
        <w:t xml:space="preserve">In Orchestration View, right-click </w:t>
      </w:r>
      <w:r w:rsidR="00394A75" w:rsidRPr="00C330EF">
        <w:rPr>
          <w:b/>
        </w:rPr>
        <w:t>Messag</w:t>
      </w:r>
      <w:r w:rsidR="00394A75">
        <w:rPr>
          <w:b/>
        </w:rPr>
        <w:t>es</w:t>
      </w:r>
      <w:r w:rsidR="00394A75" w:rsidRPr="00C330EF">
        <w:t xml:space="preserve">, and then click </w:t>
      </w:r>
      <w:r w:rsidR="00394A75" w:rsidRPr="00C330EF">
        <w:rPr>
          <w:b/>
        </w:rPr>
        <w:t>New Message</w:t>
      </w:r>
      <w:r w:rsidR="00394A75" w:rsidRPr="00C330EF">
        <w:t>.</w:t>
      </w:r>
      <w:r>
        <w:fldChar w:fldCharType="begin"/>
      </w:r>
      <w:r w:rsidR="00335928">
        <w:instrText xml:space="preserve"> XE "</w:instrText>
      </w:r>
      <w:r w:rsidR="00335928" w:rsidRPr="00D63E39">
        <w:instrText>2933A.8.04.03.222.9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7A4EF5">
        <w:instrText>2933A.8.04.03.223.1</w:instrText>
      </w:r>
      <w:r w:rsidR="00335928">
        <w:instrText xml:space="preserve">" </w:instrText>
      </w:r>
      <w:r>
        <w:fldChar w:fldCharType="end"/>
      </w:r>
      <w:r w:rsidR="00394A75" w:rsidRPr="00C330EF">
        <w:t xml:space="preserve">In the </w:t>
      </w:r>
      <w:r w:rsidR="00394A75" w:rsidRPr="00C330EF">
        <w:rPr>
          <w:b/>
        </w:rPr>
        <w:t>Message_1</w:t>
      </w:r>
      <w:r w:rsidR="00394A75" w:rsidRPr="00C330EF">
        <w:t xml:space="preserve"> </w:t>
      </w:r>
      <w:r w:rsidR="00394A75" w:rsidRPr="00C36AFB">
        <w:t>Properties</w:t>
      </w:r>
      <w:r w:rsidR="00394A75" w:rsidRPr="00C330EF">
        <w:t xml:space="preserve"> </w:t>
      </w:r>
      <w:r w:rsidR="00394A75">
        <w:t>window</w:t>
      </w:r>
      <w:r w:rsidR="00394A75" w:rsidRPr="00C330EF">
        <w:t xml:space="preserve">, in the </w:t>
      </w:r>
      <w:r w:rsidR="00394A75" w:rsidRPr="00C330EF">
        <w:rPr>
          <w:b/>
        </w:rPr>
        <w:t>Identifier</w:t>
      </w:r>
      <w:r w:rsidR="00394A75" w:rsidRPr="00C330EF">
        <w:t xml:space="preserve"> box, type </w:t>
      </w:r>
      <w:proofErr w:type="spellStart"/>
      <w:r w:rsidR="00394A75" w:rsidRPr="00C330EF">
        <w:rPr>
          <w:b/>
        </w:rPr>
        <w:t>msgSalesOrder_Complete</w:t>
      </w:r>
      <w:proofErr w:type="spellEnd"/>
      <w:r w:rsidR="00394A75" w:rsidRPr="00C330EF">
        <w:t>.</w:t>
      </w:r>
      <w:r>
        <w:fldChar w:fldCharType="begin"/>
      </w:r>
      <w:r w:rsidR="00335928">
        <w:instrText xml:space="preserve"> XE "</w:instrText>
      </w:r>
      <w:r w:rsidR="00335928" w:rsidRPr="00B16A36">
        <w:instrText>2933A.8.04.03.223.9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673006">
        <w:instrText>2933A.8.04.03.224.1</w:instrText>
      </w:r>
      <w:r w:rsidR="00335928">
        <w:instrText xml:space="preserve">" </w:instrText>
      </w:r>
      <w:r>
        <w:fldChar w:fldCharType="end"/>
      </w:r>
      <w:r w:rsidR="00394A75" w:rsidRPr="00C330EF">
        <w:t xml:space="preserve">In the </w:t>
      </w:r>
      <w:r w:rsidR="00394A75" w:rsidRPr="00C330EF">
        <w:rPr>
          <w:b/>
          <w:bCs/>
        </w:rPr>
        <w:t>Message Type</w:t>
      </w:r>
      <w:r w:rsidR="00394A75" w:rsidRPr="00C330EF">
        <w:t xml:space="preserve"> list, under </w:t>
      </w:r>
      <w:r w:rsidR="00394A75" w:rsidRPr="00C330EF">
        <w:rPr>
          <w:b/>
          <w:bCs/>
        </w:rPr>
        <w:t>Schemas</w:t>
      </w:r>
      <w:r w:rsidR="00394A75" w:rsidRPr="00C330EF">
        <w:t xml:space="preserve">, click </w:t>
      </w:r>
      <w:r w:rsidR="00394A75" w:rsidRPr="00C330EF">
        <w:rPr>
          <w:b/>
        </w:rPr>
        <w:t>&lt;Select from referenced assembly&gt;</w:t>
      </w:r>
      <w:r w:rsidR="00394A75" w:rsidRPr="00C330EF">
        <w:t>.</w:t>
      </w:r>
      <w:r>
        <w:fldChar w:fldCharType="begin"/>
      </w:r>
      <w:r w:rsidR="00335928">
        <w:instrText xml:space="preserve"> XE "</w:instrText>
      </w:r>
      <w:r w:rsidR="00335928" w:rsidRPr="000056EC">
        <w:instrText>2933A.8.04.03.224.9</w:instrText>
      </w:r>
      <w:r w:rsidR="00335928">
        <w:instrText xml:space="preserve">" </w:instrText>
      </w:r>
      <w:r>
        <w:fldChar w:fldCharType="end"/>
      </w:r>
    </w:p>
    <w:p w:rsidR="00394A75" w:rsidRDefault="00BD05D9" w:rsidP="00E718D9">
      <w:pPr>
        <w:pStyle w:val="NumList"/>
      </w:pPr>
      <w:r>
        <w:fldChar w:fldCharType="begin"/>
      </w:r>
      <w:r w:rsidR="00335928">
        <w:instrText xml:space="preserve"> XE "</w:instrText>
      </w:r>
      <w:r w:rsidR="00335928" w:rsidRPr="00F82101">
        <w:instrText>2933A.8.04.03.225.1</w:instrText>
      </w:r>
      <w:r w:rsidR="00335928">
        <w:instrText xml:space="preserve">" </w:instrText>
      </w:r>
      <w:r>
        <w:fldChar w:fldCharType="end"/>
      </w:r>
      <w:r w:rsidR="00394A75" w:rsidRPr="00C330EF">
        <w:t xml:space="preserve">In the </w:t>
      </w:r>
      <w:r w:rsidR="00394A75" w:rsidRPr="00C330EF">
        <w:rPr>
          <w:b/>
        </w:rPr>
        <w:t>Select Artifact Type</w:t>
      </w:r>
      <w:r w:rsidR="00394A75" w:rsidRPr="00C330EF">
        <w:t xml:space="preserve"> dialog box, click </w:t>
      </w:r>
      <w:r w:rsidR="00394A75">
        <w:t xml:space="preserve">in the left pane, </w:t>
      </w:r>
      <w:proofErr w:type="spellStart"/>
      <w:r w:rsidR="00394A75" w:rsidRPr="00C330EF">
        <w:rPr>
          <w:b/>
        </w:rPr>
        <w:t>AdvWorks.Messaging</w:t>
      </w:r>
      <w:proofErr w:type="spellEnd"/>
      <w:r w:rsidR="00394A75" w:rsidRPr="00C330EF">
        <w:t xml:space="preserve">, </w:t>
      </w:r>
      <w:r w:rsidR="00394A75">
        <w:t xml:space="preserve">in the right pane, </w:t>
      </w:r>
      <w:r w:rsidR="00394A75" w:rsidRPr="00C330EF">
        <w:t xml:space="preserve">click </w:t>
      </w:r>
      <w:proofErr w:type="spellStart"/>
      <w:r w:rsidR="00394A75" w:rsidRPr="00C330EF">
        <w:rPr>
          <w:b/>
        </w:rPr>
        <w:t>SalesOrder</w:t>
      </w:r>
      <w:proofErr w:type="spellEnd"/>
      <w:r w:rsidR="00394A75" w:rsidRPr="00C330EF">
        <w:t xml:space="preserve">, and then click </w:t>
      </w:r>
      <w:r w:rsidR="00394A75" w:rsidRPr="00C330EF">
        <w:rPr>
          <w:b/>
        </w:rPr>
        <w:t>OK</w:t>
      </w:r>
      <w:r w:rsidR="00394A75" w:rsidRPr="00C330EF">
        <w:t>.</w:t>
      </w:r>
      <w:r>
        <w:fldChar w:fldCharType="begin"/>
      </w:r>
      <w:r w:rsidR="00335928">
        <w:instrText xml:space="preserve"> XE "</w:instrText>
      </w:r>
      <w:r w:rsidR="00335928" w:rsidRPr="00082EC8">
        <w:instrText>2933A.8.04.03.225.9</w:instrText>
      </w:r>
      <w:r w:rsidR="00335928">
        <w:instrText xml:space="preserve">" </w:instrText>
      </w:r>
      <w:r>
        <w:fldChar w:fldCharType="end"/>
      </w:r>
    </w:p>
    <w:p w:rsidR="00394A75" w:rsidRPr="00F554A9" w:rsidRDefault="00BD05D9" w:rsidP="008641BF">
      <w:pPr>
        <w:pStyle w:val="Quote"/>
      </w:pPr>
      <w:r>
        <w:fldChar w:fldCharType="begin"/>
      </w:r>
      <w:r w:rsidR="00335928">
        <w:instrText xml:space="preserve"> XE "</w:instrText>
      </w:r>
      <w:r w:rsidR="00335928" w:rsidRPr="00BB2FA6">
        <w:instrText>2933A.8.04.03.226.1</w:instrText>
      </w:r>
      <w:r w:rsidR="00335928">
        <w:instrText xml:space="preserve">" </w:instrText>
      </w:r>
      <w:r>
        <w:fldChar w:fldCharType="end"/>
      </w:r>
      <w:r w:rsidR="00394A75" w:rsidRPr="00F554A9">
        <w:t>This is the message variable for the completed processing acknowledgement message.</w:t>
      </w:r>
      <w:r>
        <w:fldChar w:fldCharType="begin"/>
      </w:r>
      <w:r w:rsidR="00335928">
        <w:instrText xml:space="preserve"> XE "</w:instrText>
      </w:r>
      <w:r w:rsidR="00335928" w:rsidRPr="00DA5752">
        <w:instrText>2933A.8.04.03.226.9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075F2E">
        <w:instrText>2933A.8.04.03.227.1</w:instrText>
      </w:r>
      <w:r w:rsidR="00335928">
        <w:instrText xml:space="preserve">" </w:instrText>
      </w:r>
      <w:r>
        <w:fldChar w:fldCharType="end"/>
      </w:r>
      <w:r w:rsidR="00394A75" w:rsidRPr="00C330EF">
        <w:t xml:space="preserve">In Orchestration View, right-click </w:t>
      </w:r>
      <w:r w:rsidR="00394A75" w:rsidRPr="00C330EF">
        <w:rPr>
          <w:b/>
        </w:rPr>
        <w:t>Messag</w:t>
      </w:r>
      <w:r w:rsidR="00394A75">
        <w:rPr>
          <w:b/>
        </w:rPr>
        <w:t>es</w:t>
      </w:r>
      <w:r w:rsidR="00394A75" w:rsidRPr="00C330EF">
        <w:t xml:space="preserve">, and then click </w:t>
      </w:r>
      <w:r w:rsidR="00394A75" w:rsidRPr="00C330EF">
        <w:rPr>
          <w:b/>
        </w:rPr>
        <w:t>New Message</w:t>
      </w:r>
      <w:r w:rsidR="00394A75" w:rsidRPr="00C330EF">
        <w:t>.</w:t>
      </w:r>
      <w:r>
        <w:fldChar w:fldCharType="begin"/>
      </w:r>
      <w:r w:rsidR="00335928">
        <w:instrText xml:space="preserve"> XE "</w:instrText>
      </w:r>
      <w:r w:rsidR="00335928" w:rsidRPr="00205E05">
        <w:instrText>2933A.8.04.03.227.9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CD5F3C">
        <w:instrText>2933A.8.04.03.228.1</w:instrText>
      </w:r>
      <w:r w:rsidR="00335928">
        <w:instrText xml:space="preserve">" </w:instrText>
      </w:r>
      <w:r>
        <w:fldChar w:fldCharType="end"/>
      </w:r>
      <w:r w:rsidR="00394A75" w:rsidRPr="00C330EF">
        <w:t xml:space="preserve">In the </w:t>
      </w:r>
      <w:r w:rsidR="00394A75" w:rsidRPr="00C330EF">
        <w:rPr>
          <w:b/>
        </w:rPr>
        <w:t>Message_1</w:t>
      </w:r>
      <w:r w:rsidR="00394A75" w:rsidRPr="00C330EF">
        <w:t xml:space="preserve"> Properties window, in the </w:t>
      </w:r>
      <w:r w:rsidR="00394A75" w:rsidRPr="00C330EF">
        <w:rPr>
          <w:b/>
        </w:rPr>
        <w:t>Identifier</w:t>
      </w:r>
      <w:r w:rsidR="00394A75" w:rsidRPr="00C330EF">
        <w:t xml:space="preserve"> box, type </w:t>
      </w:r>
      <w:proofErr w:type="spellStart"/>
      <w:r w:rsidR="00394A75" w:rsidRPr="00C330EF">
        <w:rPr>
          <w:b/>
        </w:rPr>
        <w:t>msgRestock</w:t>
      </w:r>
      <w:proofErr w:type="spellEnd"/>
      <w:r w:rsidR="00394A75" w:rsidRPr="00C330EF">
        <w:t>.</w:t>
      </w:r>
      <w:r>
        <w:fldChar w:fldCharType="begin"/>
      </w:r>
      <w:r w:rsidR="00335928">
        <w:instrText xml:space="preserve"> XE "</w:instrText>
      </w:r>
      <w:r w:rsidR="00335928" w:rsidRPr="00541DE1">
        <w:instrText>2933A.8.04.03.228.9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B01E11">
        <w:instrText>2933A.8.04.03.229.1</w:instrText>
      </w:r>
      <w:r w:rsidR="00335928">
        <w:instrText xml:space="preserve">" </w:instrText>
      </w:r>
      <w:r>
        <w:fldChar w:fldCharType="end"/>
      </w:r>
      <w:r w:rsidR="00394A75" w:rsidRPr="00C330EF">
        <w:t xml:space="preserve">In the </w:t>
      </w:r>
      <w:r w:rsidR="00394A75" w:rsidRPr="00C330EF">
        <w:rPr>
          <w:b/>
          <w:bCs/>
        </w:rPr>
        <w:t>Message Type</w:t>
      </w:r>
      <w:r w:rsidR="00394A75" w:rsidRPr="00C330EF">
        <w:t xml:space="preserve"> list, under </w:t>
      </w:r>
      <w:r w:rsidR="00394A75" w:rsidRPr="00C330EF">
        <w:rPr>
          <w:b/>
          <w:bCs/>
        </w:rPr>
        <w:t>Schemas</w:t>
      </w:r>
      <w:r w:rsidR="00394A75" w:rsidRPr="00C330EF">
        <w:t xml:space="preserve">, click </w:t>
      </w:r>
      <w:r w:rsidR="00394A75" w:rsidRPr="00C330EF">
        <w:rPr>
          <w:b/>
        </w:rPr>
        <w:t>&lt;Select from referenced assembly&gt;</w:t>
      </w:r>
      <w:r w:rsidR="00394A75" w:rsidRPr="00C330EF">
        <w:t>.</w:t>
      </w:r>
      <w:r>
        <w:fldChar w:fldCharType="begin"/>
      </w:r>
      <w:r w:rsidR="00335928">
        <w:instrText xml:space="preserve"> XE "</w:instrText>
      </w:r>
      <w:r w:rsidR="00335928" w:rsidRPr="00F4428A">
        <w:instrText>2933A.8.04.03.229.9</w:instrText>
      </w:r>
      <w:r w:rsidR="00335928">
        <w:instrText xml:space="preserve">" </w:instrText>
      </w:r>
      <w:r>
        <w:fldChar w:fldCharType="end"/>
      </w:r>
    </w:p>
    <w:p w:rsidR="00394A75" w:rsidRDefault="00BD05D9" w:rsidP="00E718D9">
      <w:pPr>
        <w:pStyle w:val="NumList"/>
      </w:pPr>
      <w:r>
        <w:fldChar w:fldCharType="begin"/>
      </w:r>
      <w:r w:rsidR="00335928">
        <w:instrText xml:space="preserve"> XE "</w:instrText>
      </w:r>
      <w:r w:rsidR="00335928" w:rsidRPr="00B948AD">
        <w:instrText>2933A.8.04.03.230.1</w:instrText>
      </w:r>
      <w:r w:rsidR="00335928">
        <w:instrText xml:space="preserve">" </w:instrText>
      </w:r>
      <w:r>
        <w:fldChar w:fldCharType="end"/>
      </w:r>
      <w:r w:rsidR="00394A75" w:rsidRPr="00C330EF">
        <w:t xml:space="preserve">In the </w:t>
      </w:r>
      <w:r w:rsidR="00394A75" w:rsidRPr="00C330EF">
        <w:rPr>
          <w:b/>
        </w:rPr>
        <w:t>Select Artifact Type</w:t>
      </w:r>
      <w:r w:rsidR="00394A75" w:rsidRPr="00C330EF">
        <w:t xml:space="preserve"> dialog box, </w:t>
      </w:r>
      <w:r w:rsidR="00394A75">
        <w:t xml:space="preserve">in the left pane, </w:t>
      </w:r>
      <w:r w:rsidR="00220D72" w:rsidRPr="00C330EF">
        <w:t xml:space="preserve">click </w:t>
      </w:r>
      <w:proofErr w:type="spellStart"/>
      <w:r w:rsidR="00394A75" w:rsidRPr="00C330EF">
        <w:rPr>
          <w:b/>
        </w:rPr>
        <w:t>AdvWorks.Messaging</w:t>
      </w:r>
      <w:proofErr w:type="spellEnd"/>
      <w:r w:rsidR="00394A75" w:rsidRPr="00C330EF">
        <w:t xml:space="preserve">, </w:t>
      </w:r>
      <w:r w:rsidR="00394A75">
        <w:t xml:space="preserve">in the right pane, </w:t>
      </w:r>
      <w:r w:rsidR="00394A75" w:rsidRPr="00C330EF">
        <w:t xml:space="preserve">click </w:t>
      </w:r>
      <w:r w:rsidR="00394A75" w:rsidRPr="00C330EF">
        <w:rPr>
          <w:b/>
        </w:rPr>
        <w:t>Restock</w:t>
      </w:r>
      <w:r w:rsidR="00394A75" w:rsidRPr="00C330EF">
        <w:t xml:space="preserve">, and then click </w:t>
      </w:r>
      <w:r w:rsidR="00394A75" w:rsidRPr="00C330EF">
        <w:rPr>
          <w:b/>
        </w:rPr>
        <w:t>OK</w:t>
      </w:r>
      <w:r w:rsidR="00394A75" w:rsidRPr="00C330EF">
        <w:t>.</w:t>
      </w:r>
      <w:r>
        <w:fldChar w:fldCharType="begin"/>
      </w:r>
      <w:r w:rsidR="00335928">
        <w:instrText xml:space="preserve"> XE "</w:instrText>
      </w:r>
      <w:r w:rsidR="00335928" w:rsidRPr="001B4FC2">
        <w:instrText>2933A.8.04.03.230.9</w:instrText>
      </w:r>
      <w:r w:rsidR="00335928">
        <w:instrText xml:space="preserve">" </w:instrText>
      </w:r>
      <w:r>
        <w:fldChar w:fldCharType="end"/>
      </w:r>
    </w:p>
    <w:p w:rsidR="00394A75" w:rsidRPr="00F554A9" w:rsidRDefault="00BD05D9" w:rsidP="008641BF">
      <w:pPr>
        <w:pStyle w:val="Quote"/>
      </w:pPr>
      <w:r>
        <w:fldChar w:fldCharType="begin"/>
      </w:r>
      <w:r w:rsidR="00335928">
        <w:instrText xml:space="preserve"> XE "</w:instrText>
      </w:r>
      <w:r w:rsidR="00335928" w:rsidRPr="009747BE">
        <w:instrText>2933A.8.04.03.231.1</w:instrText>
      </w:r>
      <w:r w:rsidR="00335928">
        <w:instrText xml:space="preserve">" </w:instrText>
      </w:r>
      <w:r>
        <w:fldChar w:fldCharType="end"/>
      </w:r>
      <w:r w:rsidR="00394A75" w:rsidRPr="00F554A9">
        <w:t>This is the message variable for the restock message sent to the inventory system.</w:t>
      </w:r>
      <w:r>
        <w:fldChar w:fldCharType="begin"/>
      </w:r>
      <w:r w:rsidR="00335928">
        <w:instrText xml:space="preserve"> XE "</w:instrText>
      </w:r>
      <w:r w:rsidR="00335928" w:rsidRPr="005D50DC">
        <w:instrText>2933A.8.04.03.231.9</w:instrText>
      </w:r>
      <w:r w:rsidR="00335928">
        <w:instrText xml:space="preserve">" </w:instrText>
      </w:r>
      <w:r>
        <w:fldChar w:fldCharType="end"/>
      </w:r>
    </w:p>
    <w:p w:rsidR="00394A75" w:rsidRPr="00C330EF" w:rsidRDefault="00394A75" w:rsidP="008641BF">
      <w:pPr>
        <w:pStyle w:val="Heading5"/>
      </w:pPr>
      <w:r w:rsidRPr="00C330EF">
        <w:t>Add Shapes to the Orchestration</w:t>
      </w:r>
    </w:p>
    <w:p w:rsidR="00394A75" w:rsidRPr="00C330EF" w:rsidRDefault="00394A75" w:rsidP="00394A75">
      <w:pPr>
        <w:pStyle w:val="H5Boiler"/>
      </w:pPr>
      <w:r w:rsidRPr="00C330EF">
        <w:t>Procedure List</w:t>
      </w:r>
    </w:p>
    <w:p w:rsidR="00394A75" w:rsidRDefault="00BD05D9" w:rsidP="0030548C">
      <w:pPr>
        <w:pStyle w:val="NumList"/>
        <w:numPr>
          <w:ilvl w:val="0"/>
          <w:numId w:val="30"/>
        </w:numPr>
      </w:pPr>
      <w:r>
        <w:fldChar w:fldCharType="begin"/>
      </w:r>
      <w:r w:rsidR="00335928">
        <w:instrText xml:space="preserve"> XE "</w:instrText>
      </w:r>
      <w:r w:rsidR="00335928" w:rsidRPr="00A623A0">
        <w:instrText>2933A.8.04.03.232.1</w:instrText>
      </w:r>
      <w:r w:rsidR="00335928">
        <w:instrText xml:space="preserve">" </w:instrText>
      </w:r>
      <w:r>
        <w:fldChar w:fldCharType="end"/>
      </w:r>
      <w:r w:rsidR="00394A75" w:rsidRPr="00C330EF">
        <w:t xml:space="preserve">Drag a </w:t>
      </w:r>
      <w:r w:rsidR="00394A75" w:rsidRPr="0030548C">
        <w:rPr>
          <w:b/>
        </w:rPr>
        <w:t>Receive</w:t>
      </w:r>
      <w:r w:rsidR="00394A75" w:rsidRPr="00C330EF">
        <w:t xml:space="preserve"> shape from the </w:t>
      </w:r>
      <w:r w:rsidR="00394A75" w:rsidRPr="0030548C">
        <w:rPr>
          <w:b/>
          <w:bCs/>
        </w:rPr>
        <w:t>Toolbox</w:t>
      </w:r>
      <w:r w:rsidR="00394A75" w:rsidRPr="00C330EF">
        <w:t xml:space="preserve"> to the area below the green circle (</w:t>
      </w:r>
      <w:r w:rsidR="00394A75" w:rsidRPr="0030548C">
        <w:rPr>
          <w:b/>
          <w:bCs/>
        </w:rPr>
        <w:t>Start</w:t>
      </w:r>
      <w:r w:rsidR="00394A75" w:rsidRPr="00C330EF">
        <w:t>) in the orchestration.</w:t>
      </w:r>
      <w:r>
        <w:fldChar w:fldCharType="begin"/>
      </w:r>
      <w:r w:rsidR="00335928">
        <w:instrText xml:space="preserve"> XE "</w:instrText>
      </w:r>
      <w:r w:rsidR="00335928" w:rsidRPr="00781D42">
        <w:instrText>2933A.8.04.03.232.9</w:instrText>
      </w:r>
      <w:r w:rsidR="00335928">
        <w:instrText xml:space="preserve">" </w:instrText>
      </w:r>
      <w:r>
        <w:fldChar w:fldCharType="end"/>
      </w:r>
    </w:p>
    <w:p w:rsidR="00394A75" w:rsidRPr="00F554A9" w:rsidRDefault="00BD05D9" w:rsidP="008641BF">
      <w:pPr>
        <w:pStyle w:val="Quote"/>
      </w:pPr>
      <w:r>
        <w:fldChar w:fldCharType="begin"/>
      </w:r>
      <w:r w:rsidR="00335928">
        <w:instrText xml:space="preserve"> XE "</w:instrText>
      </w:r>
      <w:r w:rsidR="00335928" w:rsidRPr="00A81D06">
        <w:instrText>2933A.8.04.03.233.1</w:instrText>
      </w:r>
      <w:r w:rsidR="00335928">
        <w:instrText xml:space="preserve">" </w:instrText>
      </w:r>
      <w:r>
        <w:fldChar w:fldCharType="end"/>
      </w:r>
      <w:r w:rsidR="00394A75" w:rsidRPr="00F554A9">
        <w:t xml:space="preserve">If the Toolbox is not docked on the left side of the window, </w:t>
      </w:r>
      <w:r w:rsidR="00394A75">
        <w:t>on</w:t>
      </w:r>
      <w:r w:rsidR="00394A75" w:rsidRPr="00F554A9">
        <w:t xml:space="preserve"> the View </w:t>
      </w:r>
      <w:r w:rsidR="00394A75">
        <w:t>menu</w:t>
      </w:r>
      <w:r w:rsidR="00394A75" w:rsidRPr="00F554A9">
        <w:t>, click Toolbox.</w:t>
      </w:r>
      <w:r>
        <w:fldChar w:fldCharType="begin"/>
      </w:r>
      <w:r w:rsidR="00335928">
        <w:instrText xml:space="preserve"> XE "</w:instrText>
      </w:r>
      <w:r w:rsidR="00335928" w:rsidRPr="005D14CF">
        <w:instrText>2933A.8.04.03.233.9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5738E9">
        <w:instrText>2933A.8.04.03.234.1</w:instrText>
      </w:r>
      <w:r w:rsidR="00335928">
        <w:instrText xml:space="preserve">" </w:instrText>
      </w:r>
      <w:r>
        <w:fldChar w:fldCharType="end"/>
      </w:r>
      <w:r w:rsidR="00394A75" w:rsidRPr="00C330EF">
        <w:t xml:space="preserve">In the Properties window, in the </w:t>
      </w:r>
      <w:r w:rsidR="00394A75" w:rsidRPr="00C330EF">
        <w:rPr>
          <w:b/>
        </w:rPr>
        <w:t>Name</w:t>
      </w:r>
      <w:r w:rsidR="00394A75" w:rsidRPr="00C330EF">
        <w:t xml:space="preserve"> box, type </w:t>
      </w:r>
      <w:r w:rsidR="00394A75" w:rsidRPr="00C330EF">
        <w:rPr>
          <w:b/>
        </w:rPr>
        <w:t>Sales Order</w:t>
      </w:r>
      <w:r w:rsidR="00394A75" w:rsidRPr="00C330EF">
        <w:t>.</w:t>
      </w:r>
      <w:r>
        <w:fldChar w:fldCharType="begin"/>
      </w:r>
      <w:r w:rsidR="00335928">
        <w:instrText xml:space="preserve"> XE "</w:instrText>
      </w:r>
      <w:r w:rsidR="00335928" w:rsidRPr="00D15AD2">
        <w:instrText>2933A.8.04.03.234.9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137F17">
        <w:instrText>2933A.8.04.03.235.1</w:instrText>
      </w:r>
      <w:r w:rsidR="00335928">
        <w:instrText xml:space="preserve">" </w:instrText>
      </w:r>
      <w:r>
        <w:fldChar w:fldCharType="end"/>
      </w:r>
      <w:r w:rsidR="00394A75" w:rsidRPr="00C330EF">
        <w:t xml:space="preserve">In the Properties window, in the </w:t>
      </w:r>
      <w:r w:rsidR="00394A75" w:rsidRPr="00C330EF">
        <w:rPr>
          <w:b/>
        </w:rPr>
        <w:t>Message</w:t>
      </w:r>
      <w:r w:rsidR="00394A75" w:rsidRPr="00C330EF">
        <w:t xml:space="preserve"> list, click </w:t>
      </w:r>
      <w:proofErr w:type="spellStart"/>
      <w:r w:rsidR="00394A75" w:rsidRPr="00F554A9">
        <w:rPr>
          <w:b/>
        </w:rPr>
        <w:t>msg</w:t>
      </w:r>
      <w:r w:rsidR="00394A75" w:rsidRPr="00C330EF">
        <w:rPr>
          <w:b/>
        </w:rPr>
        <w:t>SalesOrder</w:t>
      </w:r>
      <w:proofErr w:type="spellEnd"/>
      <w:r w:rsidR="00394A75" w:rsidRPr="00C330EF">
        <w:t>.</w:t>
      </w:r>
      <w:r>
        <w:fldChar w:fldCharType="begin"/>
      </w:r>
      <w:r w:rsidR="00335928">
        <w:instrText xml:space="preserve"> XE "</w:instrText>
      </w:r>
      <w:r w:rsidR="00335928" w:rsidRPr="004821D5">
        <w:instrText>2933A.8.04.03.235.9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C4514A">
        <w:instrText>2933A.8.04.03.238.1</w:instrText>
      </w:r>
      <w:r w:rsidR="00335928">
        <w:instrText xml:space="preserve">" </w:instrText>
      </w:r>
      <w:r>
        <w:fldChar w:fldCharType="end"/>
      </w:r>
      <w:r w:rsidR="00394A75" w:rsidRPr="00C330EF">
        <w:t xml:space="preserve">Drag a </w:t>
      </w:r>
      <w:r w:rsidR="00394A75" w:rsidRPr="00C330EF">
        <w:rPr>
          <w:b/>
        </w:rPr>
        <w:t>Transform</w:t>
      </w:r>
      <w:r w:rsidR="00394A75" w:rsidRPr="00C330EF">
        <w:t xml:space="preserve"> shape from the </w:t>
      </w:r>
      <w:r w:rsidR="00394A75" w:rsidRPr="00C330EF">
        <w:rPr>
          <w:b/>
          <w:bCs/>
        </w:rPr>
        <w:t>Toolbox</w:t>
      </w:r>
      <w:r w:rsidR="00394A75" w:rsidRPr="00C330EF">
        <w:t xml:space="preserve"> to the</w:t>
      </w:r>
      <w:r w:rsidR="008C75A9">
        <w:t xml:space="preserve"> area below the Receive shape</w:t>
      </w:r>
      <w:r w:rsidR="00394A75" w:rsidRPr="00C330EF">
        <w:t xml:space="preserve"> in the orchestration.</w:t>
      </w:r>
      <w:r>
        <w:fldChar w:fldCharType="begin"/>
      </w:r>
      <w:r w:rsidR="00335928">
        <w:instrText xml:space="preserve"> XE "</w:instrText>
      </w:r>
      <w:r w:rsidR="00335928" w:rsidRPr="008C61C4">
        <w:instrText>2933A.8.04.03.238.9</w:instrText>
      </w:r>
      <w:r w:rsidR="00335928">
        <w:instrText xml:space="preserve">" </w:instrText>
      </w:r>
      <w:r>
        <w:fldChar w:fldCharType="end"/>
      </w:r>
    </w:p>
    <w:p w:rsidR="00394A75" w:rsidRPr="00887D27" w:rsidRDefault="00BD05D9" w:rsidP="008641BF">
      <w:pPr>
        <w:pStyle w:val="Quote"/>
      </w:pPr>
      <w:r>
        <w:fldChar w:fldCharType="begin"/>
      </w:r>
      <w:r w:rsidR="00335928">
        <w:instrText xml:space="preserve"> XE "</w:instrText>
      </w:r>
      <w:r w:rsidR="00335928" w:rsidRPr="00DD510D">
        <w:instrText>2933A.8.04.03.239.1</w:instrText>
      </w:r>
      <w:r w:rsidR="00335928">
        <w:instrText xml:space="preserve">" </w:instrText>
      </w:r>
      <w:r>
        <w:fldChar w:fldCharType="end"/>
      </w:r>
      <w:r w:rsidR="00394A75" w:rsidRPr="00887D27">
        <w:t>Notice that when you dropped the Transform shape in the orchestration, the Construct Message shape was also added.</w:t>
      </w:r>
      <w:r>
        <w:fldChar w:fldCharType="begin"/>
      </w:r>
      <w:r w:rsidR="00335928">
        <w:instrText xml:space="preserve"> XE "</w:instrText>
      </w:r>
      <w:r w:rsidR="00335928" w:rsidRPr="00D71AA4">
        <w:instrText>2933A.8.04.03.239.9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1505F1">
        <w:instrText>2933A.8.04.03.240.1</w:instrText>
      </w:r>
      <w:r w:rsidR="00335928">
        <w:instrText xml:space="preserve">" </w:instrText>
      </w:r>
      <w:r>
        <w:fldChar w:fldCharType="end"/>
      </w:r>
      <w:r w:rsidR="00394A75" w:rsidRPr="00C330EF">
        <w:t xml:space="preserve">Click the </w:t>
      </w:r>
      <w:r w:rsidR="00394A75" w:rsidRPr="00C330EF">
        <w:rPr>
          <w:b/>
        </w:rPr>
        <w:t>ConstructMessage_1</w:t>
      </w:r>
      <w:r w:rsidR="00394A75" w:rsidRPr="00C330EF">
        <w:t xml:space="preserve"> shape, and then in the Properties window, in the </w:t>
      </w:r>
      <w:r w:rsidR="00394A75" w:rsidRPr="00C330EF">
        <w:rPr>
          <w:b/>
          <w:bCs/>
        </w:rPr>
        <w:t>Name</w:t>
      </w:r>
      <w:r w:rsidR="00394A75" w:rsidRPr="00C330EF">
        <w:t xml:space="preserve"> box, type </w:t>
      </w:r>
      <w:r w:rsidR="00394A75" w:rsidRPr="00C330EF">
        <w:rPr>
          <w:b/>
        </w:rPr>
        <w:t xml:space="preserve">Construct </w:t>
      </w:r>
      <w:proofErr w:type="spellStart"/>
      <w:r w:rsidR="00394A75" w:rsidRPr="00C330EF">
        <w:rPr>
          <w:b/>
        </w:rPr>
        <w:t>msgRestock</w:t>
      </w:r>
      <w:proofErr w:type="spellEnd"/>
      <w:r w:rsidR="00394A75" w:rsidRPr="00C330EF">
        <w:t>.</w:t>
      </w:r>
      <w:r>
        <w:fldChar w:fldCharType="begin"/>
      </w:r>
      <w:r w:rsidR="00335928">
        <w:instrText xml:space="preserve"> XE "</w:instrText>
      </w:r>
      <w:r w:rsidR="00335928" w:rsidRPr="007C1A5C">
        <w:instrText>2933A.8.04.03.240.9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280680">
        <w:instrText>2933A.8.04.03.241.1</w:instrText>
      </w:r>
      <w:r w:rsidR="00335928">
        <w:instrText xml:space="preserve">" </w:instrText>
      </w:r>
      <w:r>
        <w:fldChar w:fldCharType="end"/>
      </w:r>
      <w:r w:rsidR="00394A75" w:rsidRPr="00C330EF">
        <w:t xml:space="preserve">In the </w:t>
      </w:r>
      <w:r w:rsidR="00394A75" w:rsidRPr="00C330EF">
        <w:rPr>
          <w:b/>
        </w:rPr>
        <w:t>Messages Constructed</w:t>
      </w:r>
      <w:r w:rsidR="00394A75" w:rsidRPr="00C330EF">
        <w:t xml:space="preserve"> list, click </w:t>
      </w:r>
      <w:proofErr w:type="spellStart"/>
      <w:r w:rsidR="00394A75" w:rsidRPr="00C330EF">
        <w:rPr>
          <w:b/>
        </w:rPr>
        <w:t>msgRestock</w:t>
      </w:r>
      <w:proofErr w:type="spellEnd"/>
      <w:r w:rsidR="00394A75" w:rsidRPr="00C330EF">
        <w:t>.</w:t>
      </w:r>
      <w:r>
        <w:fldChar w:fldCharType="begin"/>
      </w:r>
      <w:r w:rsidR="00335928">
        <w:instrText xml:space="preserve"> XE "</w:instrText>
      </w:r>
      <w:r w:rsidR="00335928" w:rsidRPr="00C20FE4">
        <w:instrText>2933A.8.04.03.241.9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B1314F">
        <w:instrText>2933A.8.04.03.242.1</w:instrText>
      </w:r>
      <w:r w:rsidR="00335928">
        <w:instrText xml:space="preserve">" </w:instrText>
      </w:r>
      <w:r>
        <w:fldChar w:fldCharType="end"/>
      </w:r>
      <w:r w:rsidR="00394A75" w:rsidRPr="00C330EF">
        <w:t xml:space="preserve">Click the </w:t>
      </w:r>
      <w:r w:rsidR="00394A75" w:rsidRPr="00C330EF">
        <w:rPr>
          <w:b/>
        </w:rPr>
        <w:t>Transform_1</w:t>
      </w:r>
      <w:r w:rsidR="00394A75" w:rsidRPr="00C330EF">
        <w:t xml:space="preserve"> shape, and then in the Properties window, in the </w:t>
      </w:r>
      <w:r w:rsidR="00394A75" w:rsidRPr="00C330EF">
        <w:rPr>
          <w:b/>
        </w:rPr>
        <w:t>Name</w:t>
      </w:r>
      <w:r w:rsidR="00394A75" w:rsidRPr="00C330EF">
        <w:t xml:space="preserve"> box, type </w:t>
      </w:r>
      <w:r w:rsidR="00394A75" w:rsidRPr="00C330EF">
        <w:rPr>
          <w:b/>
          <w:bCs/>
        </w:rPr>
        <w:t>Map to Restock</w:t>
      </w:r>
      <w:r w:rsidR="00394A75" w:rsidRPr="00C330EF">
        <w:t>.</w:t>
      </w:r>
      <w:r>
        <w:fldChar w:fldCharType="begin"/>
      </w:r>
      <w:r w:rsidR="00335928">
        <w:instrText xml:space="preserve"> XE "</w:instrText>
      </w:r>
      <w:r w:rsidR="00335928" w:rsidRPr="00EC7DFC">
        <w:instrText>2933A.8.04.03.242.9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822C85">
        <w:instrText>2933A.8.04.03.243.1</w:instrText>
      </w:r>
      <w:r w:rsidR="00335928">
        <w:instrText xml:space="preserve">" </w:instrText>
      </w:r>
      <w:r>
        <w:fldChar w:fldCharType="end"/>
      </w:r>
      <w:r w:rsidR="00394A75" w:rsidRPr="00C330EF">
        <w:t xml:space="preserve">In the Properties window, click </w:t>
      </w:r>
      <w:r w:rsidR="00394A75" w:rsidRPr="00C330EF">
        <w:rPr>
          <w:b/>
          <w:bCs/>
        </w:rPr>
        <w:t>Map Name</w:t>
      </w:r>
      <w:r w:rsidR="00394A75" w:rsidRPr="00C330EF">
        <w:t xml:space="preserve">, and then click the </w:t>
      </w:r>
      <w:r w:rsidR="00394A75" w:rsidRPr="00C330EF">
        <w:rPr>
          <w:b/>
        </w:rPr>
        <w:t xml:space="preserve">ellipsis </w:t>
      </w:r>
      <w:r w:rsidR="00394A75" w:rsidRPr="00C330EF">
        <w:rPr>
          <w:bCs/>
        </w:rPr>
        <w:t>(</w:t>
      </w:r>
      <w:r w:rsidR="00394A75" w:rsidRPr="00C330EF">
        <w:rPr>
          <w:b/>
        </w:rPr>
        <w:t>…</w:t>
      </w:r>
      <w:r w:rsidR="00394A75" w:rsidRPr="00C330EF">
        <w:rPr>
          <w:bCs/>
        </w:rPr>
        <w:t>)</w:t>
      </w:r>
      <w:r w:rsidR="00394A75" w:rsidRPr="00C330EF">
        <w:t xml:space="preserve"> button.</w:t>
      </w:r>
      <w:r>
        <w:fldChar w:fldCharType="begin"/>
      </w:r>
      <w:r w:rsidR="00335928">
        <w:instrText xml:space="preserve"> XE "</w:instrText>
      </w:r>
      <w:r w:rsidR="00335928" w:rsidRPr="009255AE">
        <w:instrText>2933A.8.04.03.243.9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5A3359">
        <w:instrText>2933A.8.04.03.244.1</w:instrText>
      </w:r>
      <w:r w:rsidR="00335928">
        <w:instrText xml:space="preserve">" </w:instrText>
      </w:r>
      <w:r>
        <w:fldChar w:fldCharType="end"/>
      </w:r>
      <w:r w:rsidR="00394A75" w:rsidRPr="00C330EF">
        <w:t xml:space="preserve">In the </w:t>
      </w:r>
      <w:r w:rsidR="00394A75" w:rsidRPr="00C330EF">
        <w:rPr>
          <w:b/>
          <w:bCs/>
        </w:rPr>
        <w:t>Transform Configuration</w:t>
      </w:r>
      <w:r w:rsidR="00394A75" w:rsidRPr="00C330EF">
        <w:t xml:space="preserve"> </w:t>
      </w:r>
      <w:r w:rsidR="00394A75">
        <w:t>dialog box</w:t>
      </w:r>
      <w:r w:rsidR="00394A75" w:rsidRPr="00C330EF">
        <w:t xml:space="preserve">, click </w:t>
      </w:r>
      <w:r w:rsidR="00394A75" w:rsidRPr="00C330EF">
        <w:rPr>
          <w:b/>
        </w:rPr>
        <w:t>Existing Map</w:t>
      </w:r>
      <w:r w:rsidR="00394A75" w:rsidRPr="00C330EF">
        <w:t xml:space="preserve">, and then in the </w:t>
      </w:r>
      <w:r w:rsidR="00394A75" w:rsidRPr="00C330EF">
        <w:rPr>
          <w:b/>
          <w:bCs/>
        </w:rPr>
        <w:t>Fully Qualified Map Name</w:t>
      </w:r>
      <w:r w:rsidR="00394A75" w:rsidRPr="00C330EF">
        <w:t xml:space="preserve"> list, click </w:t>
      </w:r>
      <w:r w:rsidR="00394A75" w:rsidRPr="00C330EF">
        <w:rPr>
          <w:b/>
        </w:rPr>
        <w:t>&lt;Select from referenced assembly&gt;</w:t>
      </w:r>
      <w:r w:rsidR="00394A75" w:rsidRPr="00C330EF">
        <w:t>.</w:t>
      </w:r>
      <w:r>
        <w:fldChar w:fldCharType="begin"/>
      </w:r>
      <w:r w:rsidR="00335928">
        <w:instrText xml:space="preserve"> XE "</w:instrText>
      </w:r>
      <w:r w:rsidR="00335928" w:rsidRPr="008B2CF2">
        <w:instrText>2933A.8.04.03.244.9</w:instrText>
      </w:r>
      <w:r w:rsidR="00335928">
        <w:instrText xml:space="preserve">" </w:instrText>
      </w:r>
      <w:r>
        <w:fldChar w:fldCharType="end"/>
      </w:r>
    </w:p>
    <w:p w:rsidR="00394A75" w:rsidRPr="00C330EF" w:rsidRDefault="00BD05D9" w:rsidP="00E718D9">
      <w:pPr>
        <w:pStyle w:val="NumList"/>
      </w:pPr>
      <w:r>
        <w:lastRenderedPageBreak/>
        <w:fldChar w:fldCharType="begin"/>
      </w:r>
      <w:r w:rsidR="00335928">
        <w:instrText xml:space="preserve"> XE "</w:instrText>
      </w:r>
      <w:r w:rsidR="00335928" w:rsidRPr="00E3298D">
        <w:instrText>2933A.8.04.03.245.1</w:instrText>
      </w:r>
      <w:r w:rsidR="00335928">
        <w:instrText xml:space="preserve">" </w:instrText>
      </w:r>
      <w:r>
        <w:fldChar w:fldCharType="end"/>
      </w:r>
      <w:r w:rsidR="00394A75" w:rsidRPr="00C330EF">
        <w:t xml:space="preserve">In the </w:t>
      </w:r>
      <w:r w:rsidR="00394A75" w:rsidRPr="00C330EF">
        <w:rPr>
          <w:b/>
          <w:bCs/>
        </w:rPr>
        <w:t>Select Artifact Type</w:t>
      </w:r>
      <w:r w:rsidR="00394A75" w:rsidRPr="00C330EF">
        <w:t xml:space="preserve"> </w:t>
      </w:r>
      <w:r w:rsidR="00394A75" w:rsidRPr="00871519">
        <w:t>dialog</w:t>
      </w:r>
      <w:r w:rsidR="00394A75">
        <w:t xml:space="preserve"> box</w:t>
      </w:r>
      <w:r w:rsidR="00394A75" w:rsidRPr="00C330EF">
        <w:t xml:space="preserve">, </w:t>
      </w:r>
      <w:r w:rsidR="00394A75">
        <w:t xml:space="preserve">in the left pane, </w:t>
      </w:r>
      <w:r w:rsidR="00394A75" w:rsidRPr="00C330EF">
        <w:t xml:space="preserve">click </w:t>
      </w:r>
      <w:proofErr w:type="spellStart"/>
      <w:r w:rsidR="00394A75" w:rsidRPr="00C330EF">
        <w:rPr>
          <w:b/>
        </w:rPr>
        <w:t>AdvWorks.Messaging</w:t>
      </w:r>
      <w:proofErr w:type="spellEnd"/>
      <w:r w:rsidR="00394A75" w:rsidRPr="00C330EF">
        <w:t xml:space="preserve">, </w:t>
      </w:r>
      <w:r w:rsidR="00394A75">
        <w:t xml:space="preserve">in the right pane, </w:t>
      </w:r>
      <w:r w:rsidR="00394A75" w:rsidRPr="00C330EF">
        <w:t xml:space="preserve">click </w:t>
      </w:r>
      <w:proofErr w:type="spellStart"/>
      <w:r w:rsidR="00394A75" w:rsidRPr="00C330EF">
        <w:rPr>
          <w:b/>
        </w:rPr>
        <w:t>SalesOrder_to_Restock</w:t>
      </w:r>
      <w:proofErr w:type="spellEnd"/>
      <w:r w:rsidR="00394A75" w:rsidRPr="00C330EF">
        <w:t xml:space="preserve">, and then click </w:t>
      </w:r>
      <w:r w:rsidR="00394A75" w:rsidRPr="00C330EF">
        <w:rPr>
          <w:b/>
        </w:rPr>
        <w:t>OK</w:t>
      </w:r>
      <w:r w:rsidR="00394A75" w:rsidRPr="00C330EF">
        <w:t>.</w:t>
      </w:r>
      <w:r>
        <w:fldChar w:fldCharType="begin"/>
      </w:r>
      <w:r w:rsidR="00335928">
        <w:instrText xml:space="preserve"> XE "</w:instrText>
      </w:r>
      <w:r w:rsidR="00335928" w:rsidRPr="00C23FE0">
        <w:instrText>2933A.8.04.03.245.9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DE6DCF">
        <w:instrText>2933A.8.04.03.246.1</w:instrText>
      </w:r>
      <w:r w:rsidR="00335928">
        <w:instrText xml:space="preserve">" </w:instrText>
      </w:r>
      <w:r>
        <w:fldChar w:fldCharType="end"/>
      </w:r>
      <w:r w:rsidR="00394A75" w:rsidRPr="00C330EF">
        <w:t xml:space="preserve">In the </w:t>
      </w:r>
      <w:r w:rsidR="00394A75" w:rsidRPr="00C330EF">
        <w:rPr>
          <w:b/>
        </w:rPr>
        <w:t>Transform Configuration</w:t>
      </w:r>
      <w:r w:rsidR="00394A75" w:rsidRPr="00C330EF">
        <w:t xml:space="preserve"> </w:t>
      </w:r>
      <w:r w:rsidR="00394A75">
        <w:t>dialog box</w:t>
      </w:r>
      <w:r w:rsidR="00394A75" w:rsidRPr="00C330EF">
        <w:t xml:space="preserve">, click </w:t>
      </w:r>
      <w:r w:rsidR="00394A75" w:rsidRPr="00C330EF">
        <w:rPr>
          <w:b/>
        </w:rPr>
        <w:t>Source</w:t>
      </w:r>
      <w:r w:rsidR="00394A75" w:rsidRPr="00C330EF">
        <w:t xml:space="preserve">, and then in the </w:t>
      </w:r>
      <w:r w:rsidR="00394A75" w:rsidRPr="00C330EF">
        <w:rPr>
          <w:b/>
        </w:rPr>
        <w:t>Variable Name</w:t>
      </w:r>
      <w:r w:rsidR="00394A75" w:rsidRPr="00C330EF">
        <w:t xml:space="preserve"> list, click </w:t>
      </w:r>
      <w:proofErr w:type="spellStart"/>
      <w:r w:rsidR="00394A75" w:rsidRPr="00C330EF">
        <w:rPr>
          <w:b/>
          <w:bCs/>
        </w:rPr>
        <w:t>msgSalesOrder</w:t>
      </w:r>
      <w:proofErr w:type="spellEnd"/>
      <w:r w:rsidR="00394A75" w:rsidRPr="00C330EF">
        <w:t>.</w:t>
      </w:r>
      <w:r>
        <w:fldChar w:fldCharType="begin"/>
      </w:r>
      <w:r w:rsidR="00335928">
        <w:instrText xml:space="preserve"> XE "</w:instrText>
      </w:r>
      <w:r w:rsidR="00335928" w:rsidRPr="003C6DDD">
        <w:instrText>2933A.8.04.03.246.9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9A1974">
        <w:instrText>2933A.8.04.03.247.1</w:instrText>
      </w:r>
      <w:r w:rsidR="00335928">
        <w:instrText xml:space="preserve">" </w:instrText>
      </w:r>
      <w:r>
        <w:fldChar w:fldCharType="end"/>
      </w:r>
      <w:r w:rsidR="00394A75" w:rsidRPr="00C330EF">
        <w:t xml:space="preserve">Click </w:t>
      </w:r>
      <w:r w:rsidR="00394A75" w:rsidRPr="00C330EF">
        <w:rPr>
          <w:b/>
        </w:rPr>
        <w:t>Destination</w:t>
      </w:r>
      <w:r w:rsidR="00394A75" w:rsidRPr="00C330EF">
        <w:t xml:space="preserve">, </w:t>
      </w:r>
      <w:r w:rsidR="008C75A9">
        <w:t xml:space="preserve">and then </w:t>
      </w:r>
      <w:r w:rsidR="00394A75" w:rsidRPr="00C330EF">
        <w:t xml:space="preserve">in the </w:t>
      </w:r>
      <w:r w:rsidR="00394A75" w:rsidRPr="00C330EF">
        <w:rPr>
          <w:b/>
        </w:rPr>
        <w:t>Variable Name</w:t>
      </w:r>
      <w:r w:rsidR="00394A75" w:rsidRPr="00C330EF">
        <w:t xml:space="preserve"> list, click </w:t>
      </w:r>
      <w:proofErr w:type="spellStart"/>
      <w:r w:rsidR="00394A75" w:rsidRPr="00C330EF">
        <w:rPr>
          <w:b/>
        </w:rPr>
        <w:t>msgRestock</w:t>
      </w:r>
      <w:proofErr w:type="spellEnd"/>
      <w:r w:rsidR="00394A75" w:rsidRPr="00C330EF">
        <w:rPr>
          <w:bCs/>
        </w:rPr>
        <w:t>,</w:t>
      </w:r>
      <w:r w:rsidR="00394A75" w:rsidRPr="00C330EF">
        <w:t xml:space="preserve"> and then click </w:t>
      </w:r>
      <w:r w:rsidR="00394A75" w:rsidRPr="00C330EF">
        <w:rPr>
          <w:b/>
        </w:rPr>
        <w:t>OK</w:t>
      </w:r>
      <w:r w:rsidR="00394A75" w:rsidRPr="00C330EF">
        <w:t>.</w:t>
      </w:r>
      <w:r>
        <w:fldChar w:fldCharType="begin"/>
      </w:r>
      <w:r w:rsidR="00335928">
        <w:instrText xml:space="preserve"> XE "</w:instrText>
      </w:r>
      <w:r w:rsidR="00335928" w:rsidRPr="00506166">
        <w:instrText>2933A.8.04.03.247.9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1D0258">
        <w:instrText>2933A.8.04.03.248.1</w:instrText>
      </w:r>
      <w:r w:rsidR="00335928">
        <w:instrText xml:space="preserve">" </w:instrText>
      </w:r>
      <w:r>
        <w:fldChar w:fldCharType="end"/>
      </w:r>
      <w:r w:rsidR="00394A75" w:rsidRPr="00C330EF">
        <w:t xml:space="preserve">Drag a </w:t>
      </w:r>
      <w:r w:rsidR="00394A75" w:rsidRPr="00C330EF">
        <w:rPr>
          <w:b/>
        </w:rPr>
        <w:t>Message Assignment</w:t>
      </w:r>
      <w:r w:rsidR="00394A75" w:rsidRPr="00C330EF">
        <w:t xml:space="preserve"> shape from the </w:t>
      </w:r>
      <w:r w:rsidR="00394A75" w:rsidRPr="00C330EF">
        <w:rPr>
          <w:b/>
          <w:bCs/>
        </w:rPr>
        <w:t>Toolbox</w:t>
      </w:r>
      <w:r w:rsidR="00394A75" w:rsidRPr="00C330EF">
        <w:t xml:space="preserve"> to the </w:t>
      </w:r>
      <w:r w:rsidR="008C75A9">
        <w:t>area beneath the Construct Message shape in the orchestration</w:t>
      </w:r>
      <w:r w:rsidR="00394A75" w:rsidRPr="00C330EF">
        <w:t>.</w:t>
      </w:r>
      <w:r>
        <w:fldChar w:fldCharType="begin"/>
      </w:r>
      <w:r w:rsidR="00335928">
        <w:instrText xml:space="preserve"> XE "</w:instrText>
      </w:r>
      <w:r w:rsidR="00335928" w:rsidRPr="00335DF3">
        <w:instrText>2933A.8.04.03.248.9</w:instrText>
      </w:r>
      <w:r w:rsidR="00335928">
        <w:instrText xml:space="preserve">" </w:instrText>
      </w:r>
      <w:r>
        <w:fldChar w:fldCharType="end"/>
      </w:r>
    </w:p>
    <w:p w:rsidR="00394A75" w:rsidRPr="00887D27" w:rsidRDefault="00BD05D9" w:rsidP="008641BF">
      <w:pPr>
        <w:pStyle w:val="Quote"/>
      </w:pPr>
      <w:r>
        <w:fldChar w:fldCharType="begin"/>
      </w:r>
      <w:r w:rsidR="00335928">
        <w:instrText xml:space="preserve"> XE "</w:instrText>
      </w:r>
      <w:r w:rsidR="00335928" w:rsidRPr="00DC647D">
        <w:instrText>2933A.8.04.03.249.1</w:instrText>
      </w:r>
      <w:r w:rsidR="00335928">
        <w:instrText xml:space="preserve">" </w:instrText>
      </w:r>
      <w:r>
        <w:fldChar w:fldCharType="end"/>
      </w:r>
      <w:r w:rsidR="00394A75" w:rsidRPr="00887D27">
        <w:t xml:space="preserve">Notice that when you dropped the Message Assignment shape in the orchestration, </w:t>
      </w:r>
      <w:r w:rsidR="008C75A9">
        <w:t>a new</w:t>
      </w:r>
      <w:r w:rsidR="00394A75" w:rsidRPr="00887D27">
        <w:t xml:space="preserve"> Construct Message shape was also added.</w:t>
      </w:r>
      <w:r>
        <w:fldChar w:fldCharType="begin"/>
      </w:r>
      <w:r w:rsidR="00335928">
        <w:instrText xml:space="preserve"> XE "</w:instrText>
      </w:r>
      <w:r w:rsidR="00335928" w:rsidRPr="00E80A17">
        <w:instrText>2933A.8.04.03.249.9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CC346C">
        <w:instrText>2933A.8.04.03.250.1</w:instrText>
      </w:r>
      <w:r w:rsidR="00335928">
        <w:instrText xml:space="preserve">" </w:instrText>
      </w:r>
      <w:r>
        <w:fldChar w:fldCharType="end"/>
      </w:r>
      <w:r w:rsidR="00394A75" w:rsidRPr="00C330EF">
        <w:t xml:space="preserve">Click the </w:t>
      </w:r>
      <w:r w:rsidR="00394A75" w:rsidRPr="00C330EF">
        <w:rPr>
          <w:b/>
        </w:rPr>
        <w:t>ConstructMessage_1</w:t>
      </w:r>
      <w:r w:rsidR="00394A75" w:rsidRPr="00C330EF">
        <w:t xml:space="preserve"> shape, and then in the Properties window, in the </w:t>
      </w:r>
      <w:r w:rsidR="00394A75" w:rsidRPr="00C330EF">
        <w:rPr>
          <w:b/>
        </w:rPr>
        <w:t>Name</w:t>
      </w:r>
      <w:r w:rsidR="00394A75" w:rsidRPr="00C330EF">
        <w:t xml:space="preserve"> box, type </w:t>
      </w:r>
      <w:r w:rsidR="00394A75" w:rsidRPr="00C330EF">
        <w:rPr>
          <w:b/>
        </w:rPr>
        <w:t xml:space="preserve">Construct </w:t>
      </w:r>
      <w:proofErr w:type="spellStart"/>
      <w:r w:rsidR="00394A75" w:rsidRPr="00C330EF">
        <w:rPr>
          <w:b/>
        </w:rPr>
        <w:t>msgSalesOrder_Complete</w:t>
      </w:r>
      <w:proofErr w:type="spellEnd"/>
      <w:r w:rsidR="00394A75" w:rsidRPr="00C330EF">
        <w:t>.</w:t>
      </w:r>
      <w:r>
        <w:fldChar w:fldCharType="begin"/>
      </w:r>
      <w:r w:rsidR="00335928">
        <w:instrText xml:space="preserve"> XE "</w:instrText>
      </w:r>
      <w:r w:rsidR="00335928" w:rsidRPr="007B0EE2">
        <w:instrText>2933A.8.04.03.250.9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B1531C">
        <w:instrText>2933A.8.04.03.251.1</w:instrText>
      </w:r>
      <w:r w:rsidR="00335928">
        <w:instrText xml:space="preserve">" </w:instrText>
      </w:r>
      <w:r>
        <w:fldChar w:fldCharType="end"/>
      </w:r>
      <w:r w:rsidR="00394A75" w:rsidRPr="00C330EF">
        <w:t xml:space="preserve">In the </w:t>
      </w:r>
      <w:r w:rsidR="00394A75" w:rsidRPr="00C330EF">
        <w:rPr>
          <w:b/>
        </w:rPr>
        <w:t>Messages Constructed</w:t>
      </w:r>
      <w:r w:rsidR="00394A75" w:rsidRPr="00C330EF">
        <w:t xml:space="preserve"> list, click </w:t>
      </w:r>
      <w:proofErr w:type="spellStart"/>
      <w:r w:rsidR="00394A75" w:rsidRPr="00C330EF">
        <w:rPr>
          <w:b/>
        </w:rPr>
        <w:t>msgSalesOrder_Complete</w:t>
      </w:r>
      <w:proofErr w:type="spellEnd"/>
      <w:r w:rsidR="00394A75" w:rsidRPr="00C330EF">
        <w:t>.</w:t>
      </w:r>
      <w:r>
        <w:fldChar w:fldCharType="begin"/>
      </w:r>
      <w:r w:rsidR="00335928">
        <w:instrText xml:space="preserve"> XE "</w:instrText>
      </w:r>
      <w:r w:rsidR="00335928" w:rsidRPr="00C43F72">
        <w:instrText>2933A.8.04.03.251.9</w:instrText>
      </w:r>
      <w:r w:rsidR="00335928">
        <w:instrText xml:space="preserve">" </w:instrText>
      </w:r>
      <w:r>
        <w:fldChar w:fldCharType="end"/>
      </w:r>
    </w:p>
    <w:p w:rsidR="00394A75" w:rsidRDefault="00BD05D9" w:rsidP="00E718D9">
      <w:pPr>
        <w:pStyle w:val="NumList"/>
      </w:pPr>
      <w:r>
        <w:fldChar w:fldCharType="begin"/>
      </w:r>
      <w:r w:rsidR="00335928">
        <w:instrText xml:space="preserve"> XE "</w:instrText>
      </w:r>
      <w:r w:rsidR="00335928" w:rsidRPr="008E7C6E">
        <w:instrText>2933A.8.04.03.252.1</w:instrText>
      </w:r>
      <w:r w:rsidR="00335928">
        <w:instrText xml:space="preserve">" </w:instrText>
      </w:r>
      <w:r>
        <w:fldChar w:fldCharType="end"/>
      </w:r>
      <w:r w:rsidR="00394A75">
        <w:t xml:space="preserve">Click the </w:t>
      </w:r>
      <w:r w:rsidR="00681D49">
        <w:rPr>
          <w:b/>
        </w:rPr>
        <w:t>MessageAssignment</w:t>
      </w:r>
      <w:r w:rsidR="00394A75">
        <w:rPr>
          <w:b/>
        </w:rPr>
        <w:t xml:space="preserve">_1 </w:t>
      </w:r>
      <w:r w:rsidR="00394A75">
        <w:t xml:space="preserve">shape, and then in the Properties window, in the </w:t>
      </w:r>
      <w:r w:rsidR="00394A75" w:rsidRPr="002633AB">
        <w:rPr>
          <w:b/>
        </w:rPr>
        <w:t>Name</w:t>
      </w:r>
      <w:r w:rsidR="00394A75">
        <w:t xml:space="preserve"> box, type </w:t>
      </w:r>
      <w:r w:rsidR="00394A75" w:rsidRPr="002633AB">
        <w:rPr>
          <w:b/>
        </w:rPr>
        <w:t>Build Complete SO</w:t>
      </w:r>
      <w:r w:rsidR="00394A75">
        <w:t>.</w:t>
      </w:r>
      <w:r>
        <w:fldChar w:fldCharType="begin"/>
      </w:r>
      <w:r w:rsidR="00335928">
        <w:instrText xml:space="preserve"> XE "</w:instrText>
      </w:r>
      <w:r w:rsidR="00335928" w:rsidRPr="00C249C1">
        <w:instrText>2933A.8.04.03.252.9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5B0307">
        <w:instrText>2933A.8.04.03.253.1</w:instrText>
      </w:r>
      <w:r w:rsidR="00335928">
        <w:instrText xml:space="preserve">" </w:instrText>
      </w:r>
      <w:r>
        <w:fldChar w:fldCharType="end"/>
      </w:r>
      <w:r w:rsidR="00394A75" w:rsidRPr="00C330EF">
        <w:t xml:space="preserve">In the </w:t>
      </w:r>
      <w:r w:rsidR="00394A75" w:rsidRPr="002633AB">
        <w:rPr>
          <w:b/>
        </w:rPr>
        <w:t>Build Complete SO</w:t>
      </w:r>
      <w:r w:rsidR="00394A75" w:rsidRPr="00C330EF">
        <w:t xml:space="preserve"> Properties window, click </w:t>
      </w:r>
      <w:r w:rsidR="00394A75" w:rsidRPr="00C330EF">
        <w:rPr>
          <w:b/>
        </w:rPr>
        <w:t>Expression</w:t>
      </w:r>
      <w:r w:rsidR="00394A75" w:rsidRPr="00C330EF">
        <w:rPr>
          <w:bCs/>
        </w:rPr>
        <w:t>,</w:t>
      </w:r>
      <w:r w:rsidR="00394A75" w:rsidRPr="00C330EF">
        <w:t xml:space="preserve"> and then click the </w:t>
      </w:r>
      <w:r w:rsidR="00394A75" w:rsidRPr="00C330EF">
        <w:rPr>
          <w:b/>
        </w:rPr>
        <w:t>ellipsis</w:t>
      </w:r>
      <w:r w:rsidR="00394A75" w:rsidRPr="00C330EF">
        <w:t xml:space="preserve"> </w:t>
      </w:r>
      <w:r w:rsidR="00394A75" w:rsidRPr="00C330EF">
        <w:rPr>
          <w:bCs/>
        </w:rPr>
        <w:t>(</w:t>
      </w:r>
      <w:r w:rsidR="00394A75" w:rsidRPr="00C330EF">
        <w:rPr>
          <w:b/>
        </w:rPr>
        <w:t>…</w:t>
      </w:r>
      <w:r w:rsidR="00394A75" w:rsidRPr="00C330EF">
        <w:rPr>
          <w:bCs/>
        </w:rPr>
        <w:t>)</w:t>
      </w:r>
      <w:r w:rsidR="00394A75" w:rsidRPr="00C330EF">
        <w:t xml:space="preserve"> button.</w:t>
      </w:r>
      <w:r>
        <w:fldChar w:fldCharType="begin"/>
      </w:r>
      <w:r w:rsidR="00335928">
        <w:instrText xml:space="preserve"> XE "</w:instrText>
      </w:r>
      <w:r w:rsidR="00335928" w:rsidRPr="00C81F82">
        <w:instrText>2933A.8.04.03.253.9</w:instrText>
      </w:r>
      <w:r w:rsidR="00335928">
        <w:instrText xml:space="preserve">" </w:instrText>
      </w:r>
      <w:r>
        <w:fldChar w:fldCharType="end"/>
      </w:r>
    </w:p>
    <w:p w:rsidR="00CE32B2" w:rsidRDefault="00BD05D9" w:rsidP="00E718D9">
      <w:pPr>
        <w:pStyle w:val="NumList"/>
      </w:pPr>
      <w:r>
        <w:fldChar w:fldCharType="begin"/>
      </w:r>
      <w:r w:rsidR="00335928">
        <w:instrText xml:space="preserve"> XE "</w:instrText>
      </w:r>
      <w:r w:rsidR="00335928" w:rsidRPr="00865FE2">
        <w:instrText>2933A.8.04.03.254.1</w:instrText>
      </w:r>
      <w:r w:rsidR="00335928">
        <w:instrText xml:space="preserve">" </w:instrText>
      </w:r>
      <w:r>
        <w:fldChar w:fldCharType="end"/>
      </w:r>
      <w:r w:rsidR="00394A75" w:rsidRPr="00C330EF">
        <w:t xml:space="preserve">In the </w:t>
      </w:r>
      <w:r w:rsidR="00394A75" w:rsidRPr="005B1643">
        <w:t>BizTalk</w:t>
      </w:r>
      <w:r w:rsidR="00394A75" w:rsidRPr="00C330EF">
        <w:rPr>
          <w:bCs/>
        </w:rPr>
        <w:t xml:space="preserve"> Expression Editor</w:t>
      </w:r>
      <w:r w:rsidR="00394A75" w:rsidRPr="00C330EF">
        <w:t xml:space="preserve">, in the text box, type the text shown in the text box in the following screen shot, and then click </w:t>
      </w:r>
      <w:r w:rsidR="00394A75" w:rsidRPr="00C330EF">
        <w:rPr>
          <w:b/>
        </w:rPr>
        <w:t>OK</w:t>
      </w:r>
      <w:r w:rsidR="00394A75" w:rsidRPr="00C330EF">
        <w:t>.</w:t>
      </w:r>
    </w:p>
    <w:p w:rsidR="00394A75" w:rsidRPr="00C330EF" w:rsidRDefault="00CE32B2" w:rsidP="00CE32B2">
      <w:pPr>
        <w:pStyle w:val="NumList"/>
        <w:numPr>
          <w:ilvl w:val="0"/>
          <w:numId w:val="0"/>
        </w:numPr>
        <w:jc w:val="right"/>
      </w:pPr>
      <w:r>
        <w:rPr>
          <w:noProof/>
        </w:rPr>
        <w:drawing>
          <wp:inline distT="0" distB="0" distL="0" distR="0" wp14:anchorId="7B51558B" wp14:editId="7A4BBB64">
            <wp:extent cx="5410200" cy="1447800"/>
            <wp:effectExtent l="19050" t="0" r="0" b="0"/>
            <wp:docPr id="1" name="Picture 1" descr="2933 Lab8 msgSalesOrder_Complete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933 Lab8 msgSalesOrder_Complete Expression"/>
                    <pic:cNvPicPr>
                      <a:picLocks noChangeAspect="1" noChangeArrowheads="1"/>
                    </pic:cNvPicPr>
                  </pic:nvPicPr>
                  <pic:blipFill>
                    <a:blip r:embed="rId28" cstate="print"/>
                    <a:srcRect/>
                    <a:stretch>
                      <a:fillRect/>
                    </a:stretch>
                  </pic:blipFill>
                  <pic:spPr bwMode="auto">
                    <a:xfrm>
                      <a:off x="0" y="0"/>
                      <a:ext cx="5410200" cy="1447800"/>
                    </a:xfrm>
                    <a:prstGeom prst="rect">
                      <a:avLst/>
                    </a:prstGeom>
                    <a:noFill/>
                    <a:ln w="9525">
                      <a:noFill/>
                      <a:miter lim="800000"/>
                      <a:headEnd/>
                      <a:tailEnd/>
                    </a:ln>
                  </pic:spPr>
                </pic:pic>
              </a:graphicData>
            </a:graphic>
          </wp:inline>
        </w:drawing>
      </w:r>
      <w:r w:rsidR="00BD05D9">
        <w:fldChar w:fldCharType="begin"/>
      </w:r>
      <w:r w:rsidR="00335928">
        <w:instrText xml:space="preserve"> XE "</w:instrText>
      </w:r>
      <w:r w:rsidR="00335928" w:rsidRPr="00BB65B1">
        <w:instrText>2933A.8.04.03.254.9</w:instrText>
      </w:r>
      <w:r w:rsidR="00335928">
        <w:instrText xml:space="preserve">" </w:instrText>
      </w:r>
      <w:r w:rsidR="00BD05D9">
        <w:fldChar w:fldCharType="end"/>
      </w:r>
    </w:p>
    <w:p w:rsidR="00CE32B2" w:rsidRDefault="00CE32B2" w:rsidP="00CE32B2">
      <w:pPr>
        <w:pStyle w:val="NumList"/>
        <w:numPr>
          <w:ilvl w:val="0"/>
          <w:numId w:val="0"/>
        </w:numPr>
      </w:pPr>
    </w:p>
    <w:p w:rsidR="00394A75" w:rsidRPr="00C330EF" w:rsidRDefault="00BD05D9" w:rsidP="00E718D9">
      <w:pPr>
        <w:pStyle w:val="NumList"/>
      </w:pPr>
      <w:r>
        <w:fldChar w:fldCharType="begin"/>
      </w:r>
      <w:r w:rsidR="00335928">
        <w:instrText xml:space="preserve"> XE "</w:instrText>
      </w:r>
      <w:r w:rsidR="00335928" w:rsidRPr="00092264">
        <w:instrText>2933A.8.04.03.256.1</w:instrText>
      </w:r>
      <w:r w:rsidR="00335928">
        <w:instrText xml:space="preserve">" </w:instrText>
      </w:r>
      <w:r>
        <w:fldChar w:fldCharType="end"/>
      </w:r>
      <w:r w:rsidR="00394A75" w:rsidRPr="00C330EF">
        <w:t xml:space="preserve">Right-click the arrow immediately below the </w:t>
      </w:r>
      <w:r w:rsidR="00394A75" w:rsidRPr="00C330EF">
        <w:rPr>
          <w:b/>
        </w:rPr>
        <w:t xml:space="preserve">Construct </w:t>
      </w:r>
      <w:proofErr w:type="spellStart"/>
      <w:r w:rsidR="00394A75" w:rsidRPr="00C330EF">
        <w:rPr>
          <w:b/>
        </w:rPr>
        <w:t>msgRestock</w:t>
      </w:r>
      <w:proofErr w:type="spellEnd"/>
      <w:r w:rsidR="00394A75" w:rsidRPr="00C330EF">
        <w:t xml:space="preserve"> shape, point to </w:t>
      </w:r>
      <w:r w:rsidR="00394A75" w:rsidRPr="00C330EF">
        <w:rPr>
          <w:b/>
        </w:rPr>
        <w:t>Insert Shape</w:t>
      </w:r>
      <w:r w:rsidR="00394A75" w:rsidRPr="00C330EF">
        <w:t xml:space="preserve">, and then click </w:t>
      </w:r>
      <w:r w:rsidR="00394A75" w:rsidRPr="00C330EF">
        <w:rPr>
          <w:b/>
        </w:rPr>
        <w:t>Send</w:t>
      </w:r>
      <w:r w:rsidR="00394A75" w:rsidRPr="00C330EF">
        <w:t>.</w:t>
      </w:r>
      <w:r>
        <w:fldChar w:fldCharType="begin"/>
      </w:r>
      <w:r w:rsidR="00335928">
        <w:instrText xml:space="preserve"> XE "</w:instrText>
      </w:r>
      <w:r w:rsidR="00335928" w:rsidRPr="00955FE1">
        <w:instrText>2933A.8.04.03.256.9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BC5C9E">
        <w:instrText>2933A.8.04.03.257.1</w:instrText>
      </w:r>
      <w:r w:rsidR="00335928">
        <w:instrText xml:space="preserve">" </w:instrText>
      </w:r>
      <w:r>
        <w:fldChar w:fldCharType="end"/>
      </w:r>
      <w:r w:rsidR="00394A75" w:rsidRPr="00C330EF">
        <w:t xml:space="preserve">Configure </w:t>
      </w:r>
      <w:r w:rsidR="00394A75">
        <w:t xml:space="preserve">the </w:t>
      </w:r>
      <w:r w:rsidR="00394A75" w:rsidRPr="00C330EF">
        <w:rPr>
          <w:b/>
        </w:rPr>
        <w:t>Send_1</w:t>
      </w:r>
      <w:r w:rsidR="00394A75" w:rsidRPr="00C330EF">
        <w:t xml:space="preserve"> </w:t>
      </w:r>
      <w:r w:rsidR="00394A75">
        <w:t xml:space="preserve">shape </w:t>
      </w:r>
      <w:r w:rsidR="00394A75" w:rsidRPr="00C330EF">
        <w:t>with the properties shown in the following table.</w:t>
      </w:r>
      <w:r>
        <w:fldChar w:fldCharType="begin"/>
      </w:r>
      <w:r w:rsidR="00335928">
        <w:instrText xml:space="preserve"> XE "</w:instrText>
      </w:r>
      <w:r w:rsidR="00335928" w:rsidRPr="00AC0318">
        <w:instrText>2933A.8.04.03.257.9</w:instrText>
      </w:r>
      <w:r w:rsidR="00335928">
        <w:instrText xml:space="preserve">" </w:instrText>
      </w:r>
      <w:r>
        <w:fldChar w:fldCharType="end"/>
      </w:r>
    </w:p>
    <w:tbl>
      <w:tblPr>
        <w:tblStyle w:val="TableGrid"/>
        <w:tblW w:w="0" w:type="auto"/>
        <w:tblInd w:w="828" w:type="dxa"/>
        <w:tblLook w:val="01E0" w:firstRow="1" w:lastRow="1" w:firstColumn="1" w:lastColumn="1" w:noHBand="0" w:noVBand="0"/>
      </w:tblPr>
      <w:tblGrid>
        <w:gridCol w:w="3485"/>
        <w:gridCol w:w="3485"/>
      </w:tblGrid>
      <w:tr w:rsidR="00394A75" w:rsidRPr="00C330EF">
        <w:tc>
          <w:tcPr>
            <w:tcW w:w="3485" w:type="dxa"/>
            <w:shd w:val="clear" w:color="auto" w:fill="C0C0C0"/>
          </w:tcPr>
          <w:p w:rsidR="00394A75" w:rsidRPr="00C330EF" w:rsidRDefault="00BD05D9" w:rsidP="008641BF">
            <w:pPr>
              <w:pStyle w:val="TableText"/>
              <w:rPr>
                <w:b/>
              </w:rPr>
            </w:pPr>
            <w:r>
              <w:rPr>
                <w:b/>
              </w:rPr>
              <w:fldChar w:fldCharType="begin"/>
            </w:r>
            <w:r w:rsidR="00335928">
              <w:instrText xml:space="preserve"> XE "</w:instrText>
            </w:r>
            <w:r w:rsidR="00335928" w:rsidRPr="005D127F">
              <w:instrText>2933A.8.04.03.258.1</w:instrText>
            </w:r>
            <w:r w:rsidR="00335928">
              <w:instrText xml:space="preserve">" </w:instrText>
            </w:r>
            <w:r>
              <w:rPr>
                <w:b/>
              </w:rPr>
              <w:fldChar w:fldCharType="end"/>
            </w:r>
            <w:r w:rsidR="00394A75" w:rsidRPr="00C330EF">
              <w:rPr>
                <w:b/>
              </w:rPr>
              <w:t>Property</w:t>
            </w:r>
          </w:p>
        </w:tc>
        <w:tc>
          <w:tcPr>
            <w:tcW w:w="3485" w:type="dxa"/>
            <w:shd w:val="clear" w:color="auto" w:fill="C0C0C0"/>
          </w:tcPr>
          <w:p w:rsidR="00394A75" w:rsidRPr="008641BF" w:rsidRDefault="00394A75" w:rsidP="008641BF">
            <w:pPr>
              <w:pStyle w:val="TableText"/>
              <w:rPr>
                <w:b/>
                <w:bCs/>
              </w:rPr>
            </w:pPr>
            <w:r w:rsidRPr="008641BF">
              <w:rPr>
                <w:b/>
                <w:bCs/>
              </w:rPr>
              <w:t>Setting</w:t>
            </w:r>
          </w:p>
        </w:tc>
      </w:tr>
      <w:tr w:rsidR="00394A75" w:rsidRPr="00C330EF">
        <w:tc>
          <w:tcPr>
            <w:tcW w:w="3485" w:type="dxa"/>
          </w:tcPr>
          <w:p w:rsidR="00394A75" w:rsidRPr="008641BF" w:rsidRDefault="00BD05D9" w:rsidP="008641BF">
            <w:pPr>
              <w:pStyle w:val="TableText"/>
              <w:rPr>
                <w:bCs/>
              </w:rPr>
            </w:pPr>
            <w:r w:rsidRPr="008641BF">
              <w:rPr>
                <w:bCs/>
              </w:rPr>
              <w:fldChar w:fldCharType="begin"/>
            </w:r>
            <w:r w:rsidR="00335928" w:rsidRPr="008641BF">
              <w:instrText xml:space="preserve"> XE "2933A.8.04.03.259.1" </w:instrText>
            </w:r>
            <w:r w:rsidRPr="008641BF">
              <w:rPr>
                <w:bCs/>
              </w:rPr>
              <w:fldChar w:fldCharType="end"/>
            </w:r>
            <w:r w:rsidR="00394A75" w:rsidRPr="008641BF">
              <w:rPr>
                <w:bCs/>
              </w:rPr>
              <w:t>Name</w:t>
            </w:r>
          </w:p>
        </w:tc>
        <w:tc>
          <w:tcPr>
            <w:tcW w:w="3485" w:type="dxa"/>
          </w:tcPr>
          <w:p w:rsidR="00394A75" w:rsidRPr="008641BF" w:rsidRDefault="00394A75" w:rsidP="008641BF">
            <w:pPr>
              <w:pStyle w:val="TableText"/>
            </w:pPr>
            <w:r w:rsidRPr="008641BF">
              <w:t>Restock</w:t>
            </w:r>
          </w:p>
        </w:tc>
      </w:tr>
      <w:tr w:rsidR="00394A75" w:rsidRPr="00C330EF">
        <w:tc>
          <w:tcPr>
            <w:tcW w:w="3485" w:type="dxa"/>
          </w:tcPr>
          <w:p w:rsidR="00394A75" w:rsidRPr="008641BF" w:rsidRDefault="00BD05D9" w:rsidP="008641BF">
            <w:pPr>
              <w:pStyle w:val="TableText"/>
              <w:rPr>
                <w:bCs/>
              </w:rPr>
            </w:pPr>
            <w:r w:rsidRPr="008641BF">
              <w:rPr>
                <w:bCs/>
              </w:rPr>
              <w:fldChar w:fldCharType="begin"/>
            </w:r>
            <w:r w:rsidR="00335928" w:rsidRPr="008641BF">
              <w:instrText xml:space="preserve"> XE "2933A.8.04.03.260.1" </w:instrText>
            </w:r>
            <w:r w:rsidRPr="008641BF">
              <w:rPr>
                <w:bCs/>
              </w:rPr>
              <w:fldChar w:fldCharType="end"/>
            </w:r>
            <w:r w:rsidR="00394A75" w:rsidRPr="008641BF">
              <w:rPr>
                <w:bCs/>
              </w:rPr>
              <w:t>Message</w:t>
            </w:r>
          </w:p>
        </w:tc>
        <w:tc>
          <w:tcPr>
            <w:tcW w:w="3485" w:type="dxa"/>
          </w:tcPr>
          <w:p w:rsidR="00394A75" w:rsidRPr="008641BF" w:rsidRDefault="00394A75" w:rsidP="008641BF">
            <w:pPr>
              <w:pStyle w:val="TableText"/>
            </w:pPr>
            <w:proofErr w:type="spellStart"/>
            <w:r w:rsidRPr="008641BF">
              <w:t>msgRestock</w:t>
            </w:r>
            <w:proofErr w:type="spellEnd"/>
          </w:p>
        </w:tc>
      </w:tr>
    </w:tbl>
    <w:p w:rsidR="00394A75" w:rsidRPr="00C330EF" w:rsidRDefault="00BD05D9" w:rsidP="008641BF">
      <w:r>
        <w:fldChar w:fldCharType="begin"/>
      </w:r>
      <w:r w:rsidR="00335928">
        <w:instrText xml:space="preserve"> XE "</w:instrText>
      </w:r>
      <w:r w:rsidR="00335928" w:rsidRPr="007A7C76">
        <w:instrText>2933A.8.04.03.261.1</w:instrText>
      </w:r>
      <w:r w:rsidR="00335928">
        <w:instrText xml:space="preserve">" </w:instrText>
      </w:r>
      <w:r>
        <w:fldChar w:fldCharType="end"/>
      </w:r>
      <w:r>
        <w:fldChar w:fldCharType="begin"/>
      </w:r>
      <w:r w:rsidR="00335928">
        <w:instrText xml:space="preserve"> XE "</w:instrText>
      </w:r>
      <w:r w:rsidR="00335928" w:rsidRPr="006E6C7D">
        <w:instrText>2933A.8.04.03.261.9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FD4654">
        <w:instrText>2933A.8.04.03.262.1</w:instrText>
      </w:r>
      <w:r w:rsidR="00335928">
        <w:instrText xml:space="preserve">" </w:instrText>
      </w:r>
      <w:r>
        <w:fldChar w:fldCharType="end"/>
      </w:r>
      <w:r w:rsidR="00394A75" w:rsidRPr="00C330EF">
        <w:t xml:space="preserve">Right-click the arrow immediately below the </w:t>
      </w:r>
      <w:r w:rsidR="00394A75" w:rsidRPr="00C330EF">
        <w:rPr>
          <w:b/>
        </w:rPr>
        <w:t xml:space="preserve">Construct </w:t>
      </w:r>
      <w:proofErr w:type="spellStart"/>
      <w:r w:rsidR="00394A75" w:rsidRPr="00C330EF">
        <w:rPr>
          <w:b/>
        </w:rPr>
        <w:t>msgSalesOrder_Complete</w:t>
      </w:r>
      <w:proofErr w:type="spellEnd"/>
      <w:r w:rsidR="00394A75" w:rsidRPr="00C330EF">
        <w:t xml:space="preserve"> shape, point to </w:t>
      </w:r>
      <w:r w:rsidR="00394A75" w:rsidRPr="00C330EF">
        <w:rPr>
          <w:b/>
        </w:rPr>
        <w:t>Insert</w:t>
      </w:r>
      <w:r w:rsidR="008C75A9">
        <w:rPr>
          <w:b/>
        </w:rPr>
        <w:t xml:space="preserve"> Shape</w:t>
      </w:r>
      <w:r w:rsidR="00394A75" w:rsidRPr="00C330EF">
        <w:t xml:space="preserve">, and then click </w:t>
      </w:r>
      <w:r w:rsidR="00394A75" w:rsidRPr="00C330EF">
        <w:rPr>
          <w:b/>
        </w:rPr>
        <w:t>Send</w:t>
      </w:r>
      <w:r w:rsidR="00394A75" w:rsidRPr="00C330EF">
        <w:t>.</w:t>
      </w:r>
      <w:r>
        <w:fldChar w:fldCharType="begin"/>
      </w:r>
      <w:r w:rsidR="00335928">
        <w:instrText xml:space="preserve"> XE "</w:instrText>
      </w:r>
      <w:r w:rsidR="00335928" w:rsidRPr="00913DB8">
        <w:instrText>2933A.8.04.03.262.9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A53DA5">
        <w:instrText>2933A.8.04.03.263.1</w:instrText>
      </w:r>
      <w:r w:rsidR="00335928">
        <w:instrText xml:space="preserve">" </w:instrText>
      </w:r>
      <w:r>
        <w:fldChar w:fldCharType="end"/>
      </w:r>
      <w:r w:rsidR="00394A75" w:rsidRPr="00C330EF">
        <w:t xml:space="preserve">Configure </w:t>
      </w:r>
      <w:r w:rsidR="00394A75" w:rsidRPr="00C330EF">
        <w:rPr>
          <w:b/>
        </w:rPr>
        <w:t>Send_1</w:t>
      </w:r>
      <w:r w:rsidR="00394A75" w:rsidRPr="00C330EF">
        <w:t xml:space="preserve"> with the properties shown in the following table.</w:t>
      </w:r>
      <w:r>
        <w:fldChar w:fldCharType="begin"/>
      </w:r>
      <w:r w:rsidR="00335928">
        <w:instrText xml:space="preserve"> XE "</w:instrText>
      </w:r>
      <w:r w:rsidR="00335928" w:rsidRPr="004B7FD1">
        <w:instrText>2933A.8.04.03.263.9</w:instrText>
      </w:r>
      <w:r w:rsidR="00335928">
        <w:instrText xml:space="preserve">" </w:instrText>
      </w:r>
      <w:r>
        <w:fldChar w:fldCharType="end"/>
      </w:r>
    </w:p>
    <w:tbl>
      <w:tblPr>
        <w:tblStyle w:val="TableGrid"/>
        <w:tblW w:w="0" w:type="auto"/>
        <w:tblInd w:w="828" w:type="dxa"/>
        <w:tblLook w:val="01E0" w:firstRow="1" w:lastRow="1" w:firstColumn="1" w:lastColumn="1" w:noHBand="0" w:noVBand="0"/>
      </w:tblPr>
      <w:tblGrid>
        <w:gridCol w:w="3485"/>
        <w:gridCol w:w="3485"/>
      </w:tblGrid>
      <w:tr w:rsidR="00394A75" w:rsidRPr="00C330EF">
        <w:tc>
          <w:tcPr>
            <w:tcW w:w="3485" w:type="dxa"/>
            <w:shd w:val="clear" w:color="auto" w:fill="C0C0C0"/>
          </w:tcPr>
          <w:p w:rsidR="00394A75" w:rsidRPr="00C330EF" w:rsidRDefault="00BD05D9" w:rsidP="008641BF">
            <w:pPr>
              <w:pStyle w:val="TableText"/>
              <w:rPr>
                <w:b/>
              </w:rPr>
            </w:pPr>
            <w:r>
              <w:rPr>
                <w:b/>
              </w:rPr>
              <w:lastRenderedPageBreak/>
              <w:fldChar w:fldCharType="begin"/>
            </w:r>
            <w:r w:rsidR="00335928">
              <w:instrText xml:space="preserve"> XE "</w:instrText>
            </w:r>
            <w:r w:rsidR="00335928" w:rsidRPr="00920F05">
              <w:instrText>2933A.8.04.03.264.1</w:instrText>
            </w:r>
            <w:r w:rsidR="00335928">
              <w:instrText xml:space="preserve">" </w:instrText>
            </w:r>
            <w:r>
              <w:rPr>
                <w:b/>
              </w:rPr>
              <w:fldChar w:fldCharType="end"/>
            </w:r>
            <w:r w:rsidR="00394A75" w:rsidRPr="00C330EF">
              <w:rPr>
                <w:b/>
              </w:rPr>
              <w:t>Property</w:t>
            </w:r>
          </w:p>
        </w:tc>
        <w:tc>
          <w:tcPr>
            <w:tcW w:w="3485" w:type="dxa"/>
            <w:shd w:val="clear" w:color="auto" w:fill="C0C0C0"/>
          </w:tcPr>
          <w:p w:rsidR="00394A75" w:rsidRPr="008641BF" w:rsidRDefault="00394A75" w:rsidP="008641BF">
            <w:pPr>
              <w:pStyle w:val="TableText"/>
              <w:rPr>
                <w:b/>
                <w:bCs/>
              </w:rPr>
            </w:pPr>
            <w:r w:rsidRPr="008641BF">
              <w:rPr>
                <w:b/>
                <w:bCs/>
              </w:rPr>
              <w:t>Setting</w:t>
            </w:r>
          </w:p>
        </w:tc>
      </w:tr>
      <w:tr w:rsidR="00394A75" w:rsidRPr="00C330EF">
        <w:tc>
          <w:tcPr>
            <w:tcW w:w="3485" w:type="dxa"/>
          </w:tcPr>
          <w:p w:rsidR="00394A75" w:rsidRPr="008641BF" w:rsidRDefault="00BD05D9" w:rsidP="008641BF">
            <w:pPr>
              <w:pStyle w:val="TableText"/>
              <w:rPr>
                <w:bCs/>
              </w:rPr>
            </w:pPr>
            <w:r w:rsidRPr="008641BF">
              <w:rPr>
                <w:bCs/>
              </w:rPr>
              <w:fldChar w:fldCharType="begin"/>
            </w:r>
            <w:r w:rsidR="00335928" w:rsidRPr="008641BF">
              <w:instrText xml:space="preserve"> XE "2933A.8.04.03.265.1" </w:instrText>
            </w:r>
            <w:r w:rsidRPr="008641BF">
              <w:rPr>
                <w:bCs/>
              </w:rPr>
              <w:fldChar w:fldCharType="end"/>
            </w:r>
            <w:r w:rsidR="00394A75" w:rsidRPr="008641BF">
              <w:rPr>
                <w:bCs/>
              </w:rPr>
              <w:t>Name</w:t>
            </w:r>
          </w:p>
        </w:tc>
        <w:tc>
          <w:tcPr>
            <w:tcW w:w="3485" w:type="dxa"/>
          </w:tcPr>
          <w:p w:rsidR="00394A75" w:rsidRPr="008641BF" w:rsidRDefault="00394A75" w:rsidP="008641BF">
            <w:pPr>
              <w:pStyle w:val="TableText"/>
            </w:pPr>
            <w:r w:rsidRPr="008641BF">
              <w:t>Complete Sales Order</w:t>
            </w:r>
          </w:p>
        </w:tc>
      </w:tr>
      <w:tr w:rsidR="00394A75" w:rsidRPr="00C330EF">
        <w:tc>
          <w:tcPr>
            <w:tcW w:w="3485" w:type="dxa"/>
          </w:tcPr>
          <w:p w:rsidR="00394A75" w:rsidRPr="008641BF" w:rsidRDefault="00BD05D9" w:rsidP="008641BF">
            <w:pPr>
              <w:pStyle w:val="TableText"/>
              <w:rPr>
                <w:bCs/>
              </w:rPr>
            </w:pPr>
            <w:r w:rsidRPr="008641BF">
              <w:rPr>
                <w:bCs/>
              </w:rPr>
              <w:fldChar w:fldCharType="begin"/>
            </w:r>
            <w:r w:rsidR="00335928" w:rsidRPr="008641BF">
              <w:instrText xml:space="preserve"> XE "2933A.8.04.03.266.1" </w:instrText>
            </w:r>
            <w:r w:rsidRPr="008641BF">
              <w:rPr>
                <w:bCs/>
              </w:rPr>
              <w:fldChar w:fldCharType="end"/>
            </w:r>
            <w:r w:rsidR="00394A75" w:rsidRPr="008641BF">
              <w:rPr>
                <w:bCs/>
              </w:rPr>
              <w:t>Message</w:t>
            </w:r>
          </w:p>
        </w:tc>
        <w:tc>
          <w:tcPr>
            <w:tcW w:w="3485" w:type="dxa"/>
          </w:tcPr>
          <w:p w:rsidR="00394A75" w:rsidRPr="008641BF" w:rsidRDefault="00394A75" w:rsidP="008641BF">
            <w:pPr>
              <w:pStyle w:val="TableText"/>
            </w:pPr>
            <w:proofErr w:type="spellStart"/>
            <w:r w:rsidRPr="008641BF">
              <w:t>msgSalesOrder_Complete</w:t>
            </w:r>
            <w:proofErr w:type="spellEnd"/>
          </w:p>
        </w:tc>
      </w:tr>
    </w:tbl>
    <w:p w:rsidR="00394A75" w:rsidRPr="00AA2065" w:rsidRDefault="00394A75" w:rsidP="00394A75">
      <w:pPr>
        <w:pStyle w:val="H3Topic"/>
      </w:pPr>
      <w:r w:rsidRPr="00C330EF">
        <w:rPr>
          <w:lang w:val="fr-FR"/>
        </w:rPr>
        <w:lastRenderedPageBreak/>
        <w:t xml:space="preserve">Exercise </w:t>
      </w:r>
      <w:r>
        <w:t>3</w:t>
      </w:r>
      <w:r w:rsidRPr="00C330EF">
        <w:rPr>
          <w:lang w:val="fr-FR"/>
        </w:rPr>
        <w:t xml:space="preserve">: </w:t>
      </w:r>
      <w:r w:rsidRPr="00C330EF">
        <w:t>Create Orchestration Ports</w:t>
      </w:r>
    </w:p>
    <w:p w:rsidR="00394A75" w:rsidRPr="00C330EF" w:rsidRDefault="00394A75" w:rsidP="00DF18AC">
      <w:pPr>
        <w:pStyle w:val="Heading5"/>
      </w:pPr>
      <w:r w:rsidRPr="00C330EF">
        <w:t>Overview</w:t>
      </w:r>
    </w:p>
    <w:p w:rsidR="00394A75" w:rsidRPr="00C330EF" w:rsidRDefault="00394A75" w:rsidP="00476D3B">
      <w:r w:rsidRPr="00C330EF">
        <w:t>Orchestration ports</w:t>
      </w:r>
      <w:r>
        <w:t xml:space="preserve"> (logical ports)</w:t>
      </w:r>
      <w:r w:rsidRPr="00C330EF">
        <w:t xml:space="preserve"> </w:t>
      </w:r>
      <w:r>
        <w:t xml:space="preserve">provide </w:t>
      </w:r>
      <w:r w:rsidRPr="00C330EF">
        <w:t>the connection</w:t>
      </w:r>
      <w:r>
        <w:t>s</w:t>
      </w:r>
      <w:r w:rsidRPr="00C330EF">
        <w:t xml:space="preserve"> between </w:t>
      </w:r>
      <w:r>
        <w:t xml:space="preserve">an </w:t>
      </w:r>
      <w:proofErr w:type="gramStart"/>
      <w:r>
        <w:t>orchestration’s</w:t>
      </w:r>
      <w:proofErr w:type="gramEnd"/>
      <w:r>
        <w:t xml:space="preserve"> </w:t>
      </w:r>
      <w:r w:rsidRPr="00C330EF">
        <w:t xml:space="preserve">send and receive shapes and </w:t>
      </w:r>
      <w:r>
        <w:t>the BizTalk MessageBox database</w:t>
      </w:r>
      <w:r w:rsidRPr="00C330EF">
        <w:t xml:space="preserve">. In this exercise, you will create </w:t>
      </w:r>
      <w:r>
        <w:t>a</w:t>
      </w:r>
      <w:r w:rsidRPr="00C330EF">
        <w:t xml:space="preserve"> receive port and two send ports.</w:t>
      </w:r>
      <w:r>
        <w:t xml:space="preserve"> These ports will be connected to send and receive shapes in the orchestration.</w:t>
      </w:r>
    </w:p>
    <w:p w:rsidR="00394A75" w:rsidRPr="00C330EF" w:rsidRDefault="00394A75" w:rsidP="00DF18AC">
      <w:pPr>
        <w:pStyle w:val="Heading5"/>
      </w:pPr>
      <w:r w:rsidRPr="00C330EF">
        <w:t>Create a</w:t>
      </w:r>
      <w:r>
        <w:t>n Orchestration</w:t>
      </w:r>
      <w:r w:rsidRPr="00C330EF">
        <w:t xml:space="preserve"> Receive Port</w:t>
      </w:r>
    </w:p>
    <w:p w:rsidR="00394A75" w:rsidRPr="00030233" w:rsidRDefault="00394A75" w:rsidP="00394A75">
      <w:pPr>
        <w:pStyle w:val="H5Boiler"/>
      </w:pPr>
      <w:r w:rsidRPr="00C330EF">
        <w:t>Procedure List</w:t>
      </w:r>
    </w:p>
    <w:p w:rsidR="00394A75" w:rsidRPr="00C330EF" w:rsidRDefault="00BD05D9" w:rsidP="0030548C">
      <w:pPr>
        <w:pStyle w:val="NumList"/>
        <w:numPr>
          <w:ilvl w:val="0"/>
          <w:numId w:val="31"/>
        </w:numPr>
      </w:pPr>
      <w:r>
        <w:fldChar w:fldCharType="begin"/>
      </w:r>
      <w:r w:rsidR="00335928">
        <w:instrText xml:space="preserve"> XE "</w:instrText>
      </w:r>
      <w:r w:rsidR="00335928" w:rsidRPr="0078425D">
        <w:instrText>2933A.8.04.04.269.1</w:instrText>
      </w:r>
      <w:r w:rsidR="00335928">
        <w:instrText xml:space="preserve">" </w:instrText>
      </w:r>
      <w:r>
        <w:fldChar w:fldCharType="end"/>
      </w:r>
      <w:r w:rsidR="00394A75" w:rsidRPr="00C330EF">
        <w:t xml:space="preserve">Right-click the left </w:t>
      </w:r>
      <w:r w:rsidR="00394A75" w:rsidRPr="0030548C">
        <w:rPr>
          <w:b/>
        </w:rPr>
        <w:t xml:space="preserve">Port </w:t>
      </w:r>
      <w:proofErr w:type="gramStart"/>
      <w:r w:rsidR="00394A75" w:rsidRPr="0030548C">
        <w:rPr>
          <w:b/>
        </w:rPr>
        <w:t>Surface</w:t>
      </w:r>
      <w:r w:rsidR="00394A75" w:rsidRPr="00C330EF">
        <w:t>,</w:t>
      </w:r>
      <w:proofErr w:type="gramEnd"/>
      <w:r w:rsidR="00394A75" w:rsidRPr="00C330EF">
        <w:t xml:space="preserve"> and then click </w:t>
      </w:r>
      <w:r w:rsidR="00394A75" w:rsidRPr="0030548C">
        <w:rPr>
          <w:b/>
        </w:rPr>
        <w:t>New Configured Port</w:t>
      </w:r>
      <w:r w:rsidR="00394A75" w:rsidRPr="00C330EF">
        <w:t>.</w:t>
      </w:r>
      <w:r>
        <w:fldChar w:fldCharType="begin"/>
      </w:r>
      <w:r w:rsidR="00335928">
        <w:instrText xml:space="preserve"> XE "</w:instrText>
      </w:r>
      <w:r w:rsidR="00335928" w:rsidRPr="00C53A50">
        <w:instrText>2933A.8.04.04.269.9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4447C5">
        <w:instrText>2933A.8.04.04.270.1</w:instrText>
      </w:r>
      <w:r w:rsidR="00335928">
        <w:instrText xml:space="preserve">" </w:instrText>
      </w:r>
      <w:r>
        <w:fldChar w:fldCharType="end"/>
      </w:r>
      <w:r w:rsidR="00394A75" w:rsidRPr="00C330EF">
        <w:t xml:space="preserve">On the </w:t>
      </w:r>
      <w:r w:rsidR="00394A75" w:rsidRPr="004979C3">
        <w:rPr>
          <w:b/>
        </w:rPr>
        <w:t>Welcome to the Port Configuration Wizard</w:t>
      </w:r>
      <w:r w:rsidR="00394A75" w:rsidRPr="00C330EF">
        <w:t xml:space="preserve"> page of the Port Configuration Wizard, click </w:t>
      </w:r>
      <w:proofErr w:type="gramStart"/>
      <w:r w:rsidR="00394A75" w:rsidRPr="005B1643">
        <w:rPr>
          <w:b/>
        </w:rPr>
        <w:t>Next</w:t>
      </w:r>
      <w:proofErr w:type="gramEnd"/>
      <w:r w:rsidR="00394A75" w:rsidRPr="00C330EF">
        <w:t>.</w:t>
      </w:r>
      <w:r>
        <w:fldChar w:fldCharType="begin"/>
      </w:r>
      <w:r w:rsidR="00335928">
        <w:instrText xml:space="preserve"> XE "</w:instrText>
      </w:r>
      <w:r w:rsidR="00335928" w:rsidRPr="00760C01">
        <w:instrText>2933A.8.04.04.270.9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1608F9">
        <w:instrText>2933A.8.04.04.271.1</w:instrText>
      </w:r>
      <w:r w:rsidR="00335928">
        <w:instrText xml:space="preserve">" </w:instrText>
      </w:r>
      <w:r>
        <w:fldChar w:fldCharType="end"/>
      </w:r>
      <w:r w:rsidR="00394A75" w:rsidRPr="00C330EF">
        <w:t xml:space="preserve">On </w:t>
      </w:r>
      <w:r w:rsidR="00394A75" w:rsidRPr="008C75A9">
        <w:t>the</w:t>
      </w:r>
      <w:r w:rsidR="00394A75" w:rsidRPr="00C330EF">
        <w:t xml:space="preserve"> </w:t>
      </w:r>
      <w:r w:rsidR="00394A75" w:rsidRPr="00C330EF">
        <w:rPr>
          <w:b/>
        </w:rPr>
        <w:t>Port Properties</w:t>
      </w:r>
      <w:r w:rsidR="00394A75" w:rsidRPr="00C330EF">
        <w:t xml:space="preserve"> page, in the </w:t>
      </w:r>
      <w:r w:rsidR="00394A75" w:rsidRPr="00C330EF">
        <w:rPr>
          <w:b/>
          <w:bCs/>
        </w:rPr>
        <w:t>Name</w:t>
      </w:r>
      <w:r w:rsidR="00394A75" w:rsidRPr="00C330EF">
        <w:t xml:space="preserve"> box, type </w:t>
      </w:r>
      <w:proofErr w:type="spellStart"/>
      <w:r w:rsidR="00394A75" w:rsidRPr="00C330EF">
        <w:rPr>
          <w:b/>
        </w:rPr>
        <w:t>SalesOrder</w:t>
      </w:r>
      <w:proofErr w:type="spellEnd"/>
      <w:r w:rsidR="00394A75" w:rsidRPr="00C330EF">
        <w:t xml:space="preserve">, and then click </w:t>
      </w:r>
      <w:proofErr w:type="gramStart"/>
      <w:r w:rsidR="00394A75" w:rsidRPr="00C330EF">
        <w:rPr>
          <w:b/>
        </w:rPr>
        <w:t>Next</w:t>
      </w:r>
      <w:proofErr w:type="gramEnd"/>
      <w:r w:rsidR="00394A75" w:rsidRPr="00C330EF">
        <w:t>.</w:t>
      </w:r>
      <w:r>
        <w:fldChar w:fldCharType="begin"/>
      </w:r>
      <w:r w:rsidR="00335928">
        <w:instrText xml:space="preserve"> XE "</w:instrText>
      </w:r>
      <w:r w:rsidR="00335928" w:rsidRPr="00B47ADC">
        <w:instrText>2933A.8.04.04.271.9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A87620">
        <w:instrText>2933A.8.04.04.272.1</w:instrText>
      </w:r>
      <w:r w:rsidR="00335928">
        <w:instrText xml:space="preserve">" </w:instrText>
      </w:r>
      <w:r>
        <w:fldChar w:fldCharType="end"/>
      </w:r>
      <w:r w:rsidR="00394A75" w:rsidRPr="00C330EF">
        <w:t xml:space="preserve">On </w:t>
      </w:r>
      <w:r w:rsidR="00394A75" w:rsidRPr="00DC7BBB">
        <w:t>the</w:t>
      </w:r>
      <w:r w:rsidR="00394A75" w:rsidRPr="00C330EF">
        <w:t xml:space="preserve"> </w:t>
      </w:r>
      <w:r w:rsidR="00394A75" w:rsidRPr="00C330EF">
        <w:rPr>
          <w:b/>
        </w:rPr>
        <w:t>Select a Port Type</w:t>
      </w:r>
      <w:r w:rsidR="00394A75" w:rsidRPr="00C330EF">
        <w:t xml:space="preserve"> page, in the </w:t>
      </w:r>
      <w:r w:rsidR="00394A75" w:rsidRPr="00C330EF">
        <w:rPr>
          <w:b/>
          <w:bCs/>
        </w:rPr>
        <w:t>Port Type Name</w:t>
      </w:r>
      <w:r w:rsidR="00394A75" w:rsidRPr="00C330EF">
        <w:t xml:space="preserve"> box, type </w:t>
      </w:r>
      <w:proofErr w:type="spellStart"/>
      <w:r w:rsidR="00394A75" w:rsidRPr="00C330EF">
        <w:rPr>
          <w:b/>
        </w:rPr>
        <w:t>SalesOrderType</w:t>
      </w:r>
      <w:proofErr w:type="spellEnd"/>
      <w:r w:rsidR="00394A75" w:rsidRPr="00C330EF">
        <w:t xml:space="preserve">, and then click </w:t>
      </w:r>
      <w:proofErr w:type="gramStart"/>
      <w:r w:rsidR="00394A75" w:rsidRPr="00C330EF">
        <w:rPr>
          <w:b/>
        </w:rPr>
        <w:t>Next</w:t>
      </w:r>
      <w:proofErr w:type="gramEnd"/>
      <w:r w:rsidR="00394A75" w:rsidRPr="00C330EF">
        <w:t>.</w:t>
      </w:r>
      <w:r>
        <w:fldChar w:fldCharType="begin"/>
      </w:r>
      <w:r w:rsidR="00335928">
        <w:instrText xml:space="preserve"> XE "</w:instrText>
      </w:r>
      <w:r w:rsidR="00335928" w:rsidRPr="00C128F4">
        <w:instrText>2933A.8.04.04.272.9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091C49">
        <w:instrText>2933A.8.04.04.273.1</w:instrText>
      </w:r>
      <w:r w:rsidR="00335928">
        <w:instrText xml:space="preserve">" </w:instrText>
      </w:r>
      <w:r>
        <w:fldChar w:fldCharType="end"/>
      </w:r>
      <w:r w:rsidR="00394A75" w:rsidRPr="00C330EF">
        <w:t xml:space="preserve">In the </w:t>
      </w:r>
      <w:r w:rsidR="00394A75" w:rsidRPr="00C330EF">
        <w:rPr>
          <w:b/>
        </w:rPr>
        <w:t>Port direction of communication</w:t>
      </w:r>
      <w:r w:rsidR="00394A75" w:rsidRPr="00C330EF">
        <w:t xml:space="preserve"> list, click </w:t>
      </w:r>
      <w:r w:rsidR="00394A75" w:rsidRPr="00C330EF">
        <w:rPr>
          <w:b/>
        </w:rPr>
        <w:t>I’ll always be receiving messages on this port</w:t>
      </w:r>
      <w:r w:rsidR="00394A75" w:rsidRPr="00C330EF">
        <w:t xml:space="preserve">, and then in the </w:t>
      </w:r>
      <w:r w:rsidR="00394A75" w:rsidRPr="00C330EF">
        <w:rPr>
          <w:b/>
        </w:rPr>
        <w:t>Port binding</w:t>
      </w:r>
      <w:r w:rsidR="00394A75" w:rsidRPr="00C330EF">
        <w:t xml:space="preserve"> list, click </w:t>
      </w:r>
      <w:r w:rsidR="00394A75" w:rsidRPr="00C330EF">
        <w:rPr>
          <w:b/>
          <w:bCs/>
        </w:rPr>
        <w:t>Specify now</w:t>
      </w:r>
      <w:r w:rsidR="00394A75" w:rsidRPr="00C330EF">
        <w:t>.</w:t>
      </w:r>
      <w:r>
        <w:fldChar w:fldCharType="begin"/>
      </w:r>
      <w:r w:rsidR="00335928">
        <w:instrText xml:space="preserve"> XE "</w:instrText>
      </w:r>
      <w:r w:rsidR="00335928" w:rsidRPr="00175CC1">
        <w:instrText>2933A.8.04.04.273.9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0F00C8">
        <w:instrText>2933A.8.04.04.274.1</w:instrText>
      </w:r>
      <w:r w:rsidR="00335928">
        <w:instrText xml:space="preserve">" </w:instrText>
      </w:r>
      <w:r>
        <w:fldChar w:fldCharType="end"/>
      </w:r>
      <w:r w:rsidR="00394A75" w:rsidRPr="00C330EF">
        <w:t xml:space="preserve">In the </w:t>
      </w:r>
      <w:r w:rsidR="00394A75" w:rsidRPr="00C330EF">
        <w:rPr>
          <w:b/>
        </w:rPr>
        <w:t>URI</w:t>
      </w:r>
      <w:r w:rsidR="00394A75" w:rsidRPr="00C330EF">
        <w:t xml:space="preserve"> box, type </w:t>
      </w:r>
      <w:r w:rsidR="00394A75" w:rsidRPr="00C330EF">
        <w:rPr>
          <w:b/>
        </w:rPr>
        <w:t>C:\AllFiles\LabFiles\Lab8\SalesOrderIN\*.xml</w:t>
      </w:r>
      <w:r w:rsidR="00394A75" w:rsidRPr="00C330EF">
        <w:t xml:space="preserve">, in the </w:t>
      </w:r>
      <w:r w:rsidR="00394A75" w:rsidRPr="00C330EF">
        <w:rPr>
          <w:b/>
        </w:rPr>
        <w:t>Transport</w:t>
      </w:r>
      <w:r w:rsidR="00394A75" w:rsidRPr="00C330EF">
        <w:t xml:space="preserve"> list, click </w:t>
      </w:r>
      <w:r w:rsidR="001E222F" w:rsidRPr="00C330EF">
        <w:rPr>
          <w:b/>
          <w:bCs/>
        </w:rPr>
        <w:t>F</w:t>
      </w:r>
      <w:r w:rsidR="001E222F">
        <w:rPr>
          <w:b/>
          <w:bCs/>
        </w:rPr>
        <w:t>ILE</w:t>
      </w:r>
      <w:r w:rsidR="00394A75" w:rsidRPr="00C330EF">
        <w:t xml:space="preserve">, and then click </w:t>
      </w:r>
      <w:proofErr w:type="gramStart"/>
      <w:r w:rsidR="00394A75" w:rsidRPr="00C330EF">
        <w:rPr>
          <w:b/>
        </w:rPr>
        <w:t>Next</w:t>
      </w:r>
      <w:proofErr w:type="gramEnd"/>
      <w:r w:rsidR="00394A75" w:rsidRPr="00C330EF">
        <w:t>.</w:t>
      </w:r>
      <w:r>
        <w:fldChar w:fldCharType="begin"/>
      </w:r>
      <w:r w:rsidR="00335928">
        <w:instrText xml:space="preserve"> XE "</w:instrText>
      </w:r>
      <w:r w:rsidR="00335928" w:rsidRPr="00E84DCF">
        <w:instrText>2933A.8.04.04.274.9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637641">
        <w:instrText>2933A.8.04.04.275.1</w:instrText>
      </w:r>
      <w:r w:rsidR="00335928">
        <w:instrText xml:space="preserve">" </w:instrText>
      </w:r>
      <w:r>
        <w:fldChar w:fldCharType="end"/>
      </w:r>
      <w:r w:rsidR="00394A75" w:rsidRPr="00C330EF">
        <w:t xml:space="preserve">On the </w:t>
      </w:r>
      <w:r w:rsidR="00394A75" w:rsidRPr="00C330EF">
        <w:rPr>
          <w:b/>
        </w:rPr>
        <w:t>Completing the Port Wizard</w:t>
      </w:r>
      <w:r w:rsidR="00394A75" w:rsidRPr="00C330EF">
        <w:t xml:space="preserve"> page, click </w:t>
      </w:r>
      <w:r w:rsidR="00394A75" w:rsidRPr="00C330EF">
        <w:rPr>
          <w:b/>
        </w:rPr>
        <w:t>Finish</w:t>
      </w:r>
      <w:r w:rsidR="00394A75" w:rsidRPr="00C330EF">
        <w:t>.</w:t>
      </w:r>
      <w:r>
        <w:fldChar w:fldCharType="begin"/>
      </w:r>
      <w:r w:rsidR="00335928">
        <w:instrText xml:space="preserve"> XE "</w:instrText>
      </w:r>
      <w:r w:rsidR="00335928" w:rsidRPr="00865F0B">
        <w:instrText>2933A.8.04.04.275.9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942BFC">
        <w:instrText>2933A.8.04.04.276.1</w:instrText>
      </w:r>
      <w:r w:rsidR="00335928">
        <w:instrText xml:space="preserve">" </w:instrText>
      </w:r>
      <w:r>
        <w:fldChar w:fldCharType="end"/>
      </w:r>
      <w:r w:rsidR="00394A75" w:rsidRPr="00C330EF">
        <w:t xml:space="preserve">In the </w:t>
      </w:r>
      <w:proofErr w:type="spellStart"/>
      <w:r w:rsidR="00394A75" w:rsidRPr="00C330EF">
        <w:rPr>
          <w:b/>
        </w:rPr>
        <w:t>SalesOrder</w:t>
      </w:r>
      <w:proofErr w:type="spellEnd"/>
      <w:r w:rsidR="00394A75" w:rsidRPr="00C330EF">
        <w:t xml:space="preserve"> receive port</w:t>
      </w:r>
      <w:r w:rsidR="0084223D">
        <w:t xml:space="preserve"> shape</w:t>
      </w:r>
      <w:r w:rsidR="00394A75" w:rsidRPr="00C330EF">
        <w:t xml:space="preserve">, click </w:t>
      </w:r>
      <w:r w:rsidR="00394A75" w:rsidRPr="00C330EF">
        <w:rPr>
          <w:b/>
        </w:rPr>
        <w:t>Operation_1</w:t>
      </w:r>
      <w:r w:rsidR="00394A75" w:rsidRPr="00C330EF">
        <w:rPr>
          <w:bCs/>
        </w:rPr>
        <w:t xml:space="preserve">, and </w:t>
      </w:r>
      <w:r w:rsidR="00394A75" w:rsidRPr="00C330EF">
        <w:t>then</w:t>
      </w:r>
      <w:r w:rsidR="00394A75">
        <w:t xml:space="preserve"> </w:t>
      </w:r>
      <w:r w:rsidR="00394A75" w:rsidRPr="00C330EF">
        <w:t xml:space="preserve">in the </w:t>
      </w:r>
      <w:r w:rsidR="00394A75" w:rsidRPr="00C330EF">
        <w:rPr>
          <w:b/>
        </w:rPr>
        <w:t>Identifier</w:t>
      </w:r>
      <w:r w:rsidR="00394A75" w:rsidRPr="00C330EF">
        <w:t xml:space="preserve"> box</w:t>
      </w:r>
      <w:r w:rsidR="00394A75">
        <w:t xml:space="preserve"> of the </w:t>
      </w:r>
      <w:r w:rsidR="00394A75" w:rsidRPr="00C330EF">
        <w:t xml:space="preserve">Properties window, type </w:t>
      </w:r>
      <w:proofErr w:type="spellStart"/>
      <w:r w:rsidR="00394A75" w:rsidRPr="00C330EF">
        <w:rPr>
          <w:b/>
        </w:rPr>
        <w:t>ProcessOrder</w:t>
      </w:r>
      <w:proofErr w:type="spellEnd"/>
      <w:r w:rsidR="00394A75" w:rsidRPr="00C330EF">
        <w:t>.</w:t>
      </w:r>
      <w:r>
        <w:fldChar w:fldCharType="begin"/>
      </w:r>
      <w:r w:rsidR="00335928">
        <w:instrText xml:space="preserve"> XE "</w:instrText>
      </w:r>
      <w:r w:rsidR="00335928" w:rsidRPr="007F4B38">
        <w:instrText>2933A.8.04.04.276.9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29621A">
        <w:instrText>2933A.8.04.04.277.1</w:instrText>
      </w:r>
      <w:r w:rsidR="00335928">
        <w:instrText xml:space="preserve">" </w:instrText>
      </w:r>
      <w:r>
        <w:fldChar w:fldCharType="end"/>
      </w:r>
      <w:r w:rsidR="00394A75" w:rsidRPr="00C330EF">
        <w:t xml:space="preserve">In the </w:t>
      </w:r>
      <w:proofErr w:type="spellStart"/>
      <w:r w:rsidR="00394A75" w:rsidRPr="00C330EF">
        <w:rPr>
          <w:b/>
        </w:rPr>
        <w:t>SalesOrder</w:t>
      </w:r>
      <w:proofErr w:type="spellEnd"/>
      <w:r w:rsidR="00394A75" w:rsidRPr="00C330EF">
        <w:t xml:space="preserve"> receive port</w:t>
      </w:r>
      <w:r w:rsidR="0084223D">
        <w:t xml:space="preserve"> shape</w:t>
      </w:r>
      <w:r w:rsidR="00394A75" w:rsidRPr="00C330EF">
        <w:t xml:space="preserve">, click </w:t>
      </w:r>
      <w:r w:rsidR="00394A75" w:rsidRPr="00C330EF">
        <w:rPr>
          <w:b/>
          <w:bCs/>
        </w:rPr>
        <w:t>Request</w:t>
      </w:r>
      <w:r w:rsidR="00394A75" w:rsidRPr="00C330EF">
        <w:t xml:space="preserve">, and then in the </w:t>
      </w:r>
      <w:r w:rsidR="00394A75" w:rsidRPr="00C330EF">
        <w:rPr>
          <w:b/>
        </w:rPr>
        <w:t>Name</w:t>
      </w:r>
      <w:r w:rsidR="00394A75" w:rsidRPr="00C330EF">
        <w:t xml:space="preserve"> box</w:t>
      </w:r>
      <w:r w:rsidR="00394A75" w:rsidRPr="00B12B77">
        <w:t xml:space="preserve"> </w:t>
      </w:r>
      <w:r w:rsidR="00394A75">
        <w:t xml:space="preserve">of the </w:t>
      </w:r>
      <w:r w:rsidR="00394A75" w:rsidRPr="00C330EF">
        <w:t xml:space="preserve">Properties window, type </w:t>
      </w:r>
      <w:proofErr w:type="spellStart"/>
      <w:r w:rsidR="00394A75" w:rsidRPr="00C330EF">
        <w:rPr>
          <w:b/>
        </w:rPr>
        <w:t>SalesOrder</w:t>
      </w:r>
      <w:r w:rsidR="00373816">
        <w:rPr>
          <w:b/>
        </w:rPr>
        <w:t>_XML</w:t>
      </w:r>
      <w:proofErr w:type="spellEnd"/>
      <w:r w:rsidR="00394A75" w:rsidRPr="00C330EF">
        <w:t>.</w:t>
      </w:r>
      <w:r>
        <w:fldChar w:fldCharType="begin"/>
      </w:r>
      <w:r w:rsidR="00335928">
        <w:instrText xml:space="preserve"> XE "</w:instrText>
      </w:r>
      <w:r w:rsidR="00335928" w:rsidRPr="009C3078">
        <w:instrText>2933A.8.04.04.277.9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D33E2C">
        <w:instrText>2933A.8.04.04.278.1</w:instrText>
      </w:r>
      <w:r w:rsidR="00335928">
        <w:instrText xml:space="preserve">" </w:instrText>
      </w:r>
      <w:r>
        <w:fldChar w:fldCharType="end"/>
      </w:r>
      <w:r w:rsidR="00394A75" w:rsidRPr="00C330EF">
        <w:t xml:space="preserve">Drag the green arrow from </w:t>
      </w:r>
      <w:proofErr w:type="spellStart"/>
      <w:r w:rsidR="00394A75" w:rsidRPr="00C330EF">
        <w:rPr>
          <w:b/>
        </w:rPr>
        <w:t>SalesOrder</w:t>
      </w:r>
      <w:proofErr w:type="spellEnd"/>
      <w:r w:rsidR="00394A75" w:rsidRPr="00C330EF">
        <w:t xml:space="preserve"> receive port to the </w:t>
      </w:r>
      <w:r w:rsidR="00394A75" w:rsidRPr="00C330EF">
        <w:rPr>
          <w:b/>
        </w:rPr>
        <w:t>Sales Order</w:t>
      </w:r>
      <w:r w:rsidR="00394A75" w:rsidRPr="00C330EF">
        <w:t xml:space="preserve"> receive shape.</w:t>
      </w:r>
      <w:r>
        <w:fldChar w:fldCharType="begin"/>
      </w:r>
      <w:r w:rsidR="00335928">
        <w:instrText xml:space="preserve"> XE "</w:instrText>
      </w:r>
      <w:r w:rsidR="00335928" w:rsidRPr="00841EC3">
        <w:instrText>2933A.8.04.04.278.9</w:instrText>
      </w:r>
      <w:r w:rsidR="00335928">
        <w:instrText xml:space="preserve">" </w:instrText>
      </w:r>
      <w:r>
        <w:fldChar w:fldCharType="end"/>
      </w:r>
    </w:p>
    <w:p w:rsidR="00394A75" w:rsidRPr="00C330EF" w:rsidRDefault="00394A75" w:rsidP="00DF18AC">
      <w:pPr>
        <w:pStyle w:val="Heading5"/>
      </w:pPr>
      <w:r w:rsidRPr="00C330EF">
        <w:t xml:space="preserve">Create </w:t>
      </w:r>
      <w:r>
        <w:t xml:space="preserve">Orchestration </w:t>
      </w:r>
      <w:r w:rsidRPr="00C330EF">
        <w:t>Send Ports</w:t>
      </w:r>
    </w:p>
    <w:p w:rsidR="00394A75" w:rsidRPr="00C330EF" w:rsidRDefault="00394A75" w:rsidP="00394A75">
      <w:pPr>
        <w:pStyle w:val="H5Boiler"/>
      </w:pPr>
      <w:r w:rsidRPr="00C330EF">
        <w:t>Procedure List</w:t>
      </w:r>
    </w:p>
    <w:p w:rsidR="00394A75" w:rsidRPr="00C330EF" w:rsidRDefault="00BD05D9" w:rsidP="0030548C">
      <w:pPr>
        <w:pStyle w:val="NumList"/>
        <w:numPr>
          <w:ilvl w:val="0"/>
          <w:numId w:val="32"/>
        </w:numPr>
      </w:pPr>
      <w:r>
        <w:fldChar w:fldCharType="begin"/>
      </w:r>
      <w:r w:rsidR="00335928">
        <w:instrText xml:space="preserve"> XE "</w:instrText>
      </w:r>
      <w:r w:rsidR="00335928" w:rsidRPr="00325F96">
        <w:instrText>2933A.8.04.04.279.1</w:instrText>
      </w:r>
      <w:r w:rsidR="00335928">
        <w:instrText xml:space="preserve">" </w:instrText>
      </w:r>
      <w:r>
        <w:fldChar w:fldCharType="end"/>
      </w:r>
      <w:r w:rsidR="00394A75" w:rsidRPr="00C330EF">
        <w:t xml:space="preserve">Right-click the left </w:t>
      </w:r>
      <w:r w:rsidR="00394A75" w:rsidRPr="0030548C">
        <w:rPr>
          <w:b/>
        </w:rPr>
        <w:t xml:space="preserve">Port </w:t>
      </w:r>
      <w:proofErr w:type="gramStart"/>
      <w:r w:rsidR="00394A75" w:rsidRPr="0030548C">
        <w:rPr>
          <w:b/>
        </w:rPr>
        <w:t>Surface</w:t>
      </w:r>
      <w:r w:rsidR="00394A75" w:rsidRPr="00C330EF">
        <w:t>,</w:t>
      </w:r>
      <w:proofErr w:type="gramEnd"/>
      <w:r w:rsidR="00394A75" w:rsidRPr="00C330EF">
        <w:t xml:space="preserve"> and then click </w:t>
      </w:r>
      <w:r w:rsidR="00394A75" w:rsidRPr="0030548C">
        <w:rPr>
          <w:b/>
        </w:rPr>
        <w:t>New Configured Port</w:t>
      </w:r>
      <w:r w:rsidR="00394A75" w:rsidRPr="00C330EF">
        <w:t>.</w:t>
      </w:r>
      <w:r>
        <w:fldChar w:fldCharType="begin"/>
      </w:r>
      <w:r w:rsidR="00335928">
        <w:instrText xml:space="preserve"> XE "</w:instrText>
      </w:r>
      <w:r w:rsidR="00335928" w:rsidRPr="00D923AE">
        <w:instrText>2933A.8.04.04.279.9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995FC4">
        <w:instrText>2933A.8.04.04.280.1</w:instrText>
      </w:r>
      <w:r w:rsidR="00335928">
        <w:instrText xml:space="preserve">" </w:instrText>
      </w:r>
      <w:r>
        <w:fldChar w:fldCharType="end"/>
      </w:r>
      <w:r w:rsidR="00394A75" w:rsidRPr="00C330EF">
        <w:t xml:space="preserve">On the </w:t>
      </w:r>
      <w:r w:rsidR="00394A75" w:rsidRPr="00C330EF">
        <w:rPr>
          <w:b/>
        </w:rPr>
        <w:t>Welcome to the Port Configuration Wizard</w:t>
      </w:r>
      <w:r w:rsidR="00394A75" w:rsidRPr="00C330EF">
        <w:t xml:space="preserve"> page of the </w:t>
      </w:r>
      <w:r w:rsidR="00394A75" w:rsidRPr="00C330EF">
        <w:rPr>
          <w:b/>
        </w:rPr>
        <w:t>Port Configuration Wizard</w:t>
      </w:r>
      <w:r w:rsidR="00394A75" w:rsidRPr="00C330EF">
        <w:t xml:space="preserve">, click </w:t>
      </w:r>
      <w:proofErr w:type="gramStart"/>
      <w:r w:rsidR="00394A75" w:rsidRPr="00C330EF">
        <w:rPr>
          <w:b/>
        </w:rPr>
        <w:t>Next</w:t>
      </w:r>
      <w:proofErr w:type="gramEnd"/>
      <w:r w:rsidR="00394A75" w:rsidRPr="00C330EF">
        <w:t>.</w:t>
      </w:r>
      <w:r>
        <w:fldChar w:fldCharType="begin"/>
      </w:r>
      <w:r w:rsidR="00335928">
        <w:instrText xml:space="preserve"> XE "</w:instrText>
      </w:r>
      <w:r w:rsidR="00335928" w:rsidRPr="004708F8">
        <w:instrText>2933A.8.04.04.280.9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9770C9">
        <w:instrText>2933A.8.04.04.281.1</w:instrText>
      </w:r>
      <w:r w:rsidR="00335928">
        <w:instrText xml:space="preserve">" </w:instrText>
      </w:r>
      <w:r>
        <w:fldChar w:fldCharType="end"/>
      </w:r>
      <w:r w:rsidR="00394A75" w:rsidRPr="00C330EF">
        <w:t xml:space="preserve">On the </w:t>
      </w:r>
      <w:r w:rsidR="00394A75" w:rsidRPr="00C330EF">
        <w:rPr>
          <w:b/>
        </w:rPr>
        <w:t>Port Properties</w:t>
      </w:r>
      <w:r w:rsidR="00394A75" w:rsidRPr="00C330EF">
        <w:t xml:space="preserve"> page, in the </w:t>
      </w:r>
      <w:r w:rsidR="00394A75" w:rsidRPr="00C330EF">
        <w:rPr>
          <w:b/>
        </w:rPr>
        <w:t>Name</w:t>
      </w:r>
      <w:r w:rsidR="00394A75" w:rsidRPr="00C330EF">
        <w:t xml:space="preserve"> box, type </w:t>
      </w:r>
      <w:r w:rsidR="00394A75" w:rsidRPr="00C330EF">
        <w:rPr>
          <w:b/>
        </w:rPr>
        <w:t>Restock</w:t>
      </w:r>
      <w:r w:rsidR="00394A75" w:rsidRPr="00C330EF">
        <w:t xml:space="preserve">, and then click </w:t>
      </w:r>
      <w:proofErr w:type="gramStart"/>
      <w:r w:rsidR="00394A75" w:rsidRPr="00C330EF">
        <w:rPr>
          <w:b/>
        </w:rPr>
        <w:t>Next</w:t>
      </w:r>
      <w:proofErr w:type="gramEnd"/>
      <w:r w:rsidR="00394A75" w:rsidRPr="00C330EF">
        <w:t>.</w:t>
      </w:r>
      <w:r>
        <w:fldChar w:fldCharType="begin"/>
      </w:r>
      <w:r w:rsidR="00335928">
        <w:instrText xml:space="preserve"> XE "</w:instrText>
      </w:r>
      <w:r w:rsidR="00335928" w:rsidRPr="00054068">
        <w:instrText>2933A.8.04.04.281.9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447C44">
        <w:instrText>2933A.8.04.04.282.1</w:instrText>
      </w:r>
      <w:r w:rsidR="00335928">
        <w:instrText xml:space="preserve">" </w:instrText>
      </w:r>
      <w:r>
        <w:fldChar w:fldCharType="end"/>
      </w:r>
      <w:r w:rsidR="00394A75" w:rsidRPr="00C330EF">
        <w:t xml:space="preserve">On the </w:t>
      </w:r>
      <w:r w:rsidR="00394A75" w:rsidRPr="00C330EF">
        <w:rPr>
          <w:b/>
        </w:rPr>
        <w:t>Select a Port Type</w:t>
      </w:r>
      <w:r w:rsidR="00394A75" w:rsidRPr="00C330EF">
        <w:t xml:space="preserve"> page, in the </w:t>
      </w:r>
      <w:r w:rsidR="00394A75" w:rsidRPr="00C330EF">
        <w:rPr>
          <w:b/>
        </w:rPr>
        <w:t>Port Type Name</w:t>
      </w:r>
      <w:r w:rsidR="00394A75" w:rsidRPr="00C330EF">
        <w:t xml:space="preserve"> box, type </w:t>
      </w:r>
      <w:proofErr w:type="spellStart"/>
      <w:r w:rsidR="00394A75" w:rsidRPr="00C330EF">
        <w:rPr>
          <w:b/>
        </w:rPr>
        <w:t>RestockType</w:t>
      </w:r>
      <w:proofErr w:type="spellEnd"/>
      <w:r w:rsidR="00394A75" w:rsidRPr="00C330EF">
        <w:t xml:space="preserve">, and then click </w:t>
      </w:r>
      <w:proofErr w:type="gramStart"/>
      <w:r w:rsidR="00394A75" w:rsidRPr="00C330EF">
        <w:rPr>
          <w:b/>
        </w:rPr>
        <w:t>Next</w:t>
      </w:r>
      <w:proofErr w:type="gramEnd"/>
      <w:r w:rsidR="00394A75" w:rsidRPr="00C330EF">
        <w:t>.</w:t>
      </w:r>
      <w:r>
        <w:fldChar w:fldCharType="begin"/>
      </w:r>
      <w:r w:rsidR="00335928">
        <w:instrText xml:space="preserve"> XE "</w:instrText>
      </w:r>
      <w:r w:rsidR="00335928" w:rsidRPr="00132B38">
        <w:instrText>2933A.8.04.04.282.9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171370">
        <w:instrText>2933A.8.04.04.283.1</w:instrText>
      </w:r>
      <w:r w:rsidR="00335928">
        <w:instrText xml:space="preserve">" </w:instrText>
      </w:r>
      <w:r>
        <w:fldChar w:fldCharType="end"/>
      </w:r>
      <w:r w:rsidR="00394A75" w:rsidRPr="00C330EF">
        <w:t xml:space="preserve">In the </w:t>
      </w:r>
      <w:r w:rsidR="00394A75" w:rsidRPr="00C330EF">
        <w:rPr>
          <w:b/>
        </w:rPr>
        <w:t>Port direction of communication</w:t>
      </w:r>
      <w:r w:rsidR="00394A75" w:rsidRPr="00C330EF">
        <w:rPr>
          <w:bCs/>
        </w:rPr>
        <w:t xml:space="preserve"> </w:t>
      </w:r>
      <w:r w:rsidR="00394A75" w:rsidRPr="00C330EF">
        <w:t xml:space="preserve">list, click </w:t>
      </w:r>
      <w:r w:rsidR="00394A75" w:rsidRPr="00C330EF">
        <w:rPr>
          <w:b/>
        </w:rPr>
        <w:t>I’ll always be sending messages on this port</w:t>
      </w:r>
      <w:r w:rsidR="00394A75" w:rsidRPr="00C330EF">
        <w:t xml:space="preserve">, and then on the </w:t>
      </w:r>
      <w:r w:rsidR="00394A75" w:rsidRPr="00C330EF">
        <w:rPr>
          <w:b/>
        </w:rPr>
        <w:t>Port binding</w:t>
      </w:r>
      <w:r w:rsidR="00394A75" w:rsidRPr="00C330EF">
        <w:t xml:space="preserve"> list, click </w:t>
      </w:r>
      <w:r w:rsidR="00394A75" w:rsidRPr="00C330EF">
        <w:rPr>
          <w:b/>
        </w:rPr>
        <w:t>Specify now</w:t>
      </w:r>
      <w:r w:rsidR="00394A75" w:rsidRPr="00C330EF">
        <w:t>.</w:t>
      </w:r>
      <w:r>
        <w:fldChar w:fldCharType="begin"/>
      </w:r>
      <w:r w:rsidR="00335928">
        <w:instrText xml:space="preserve"> XE "</w:instrText>
      </w:r>
      <w:r w:rsidR="00335928" w:rsidRPr="00130E2A">
        <w:instrText>2933A.8.04.04.283.9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6F532B">
        <w:instrText>2933A.8.04.04.284.1</w:instrText>
      </w:r>
      <w:r w:rsidR="00335928">
        <w:instrText xml:space="preserve">" </w:instrText>
      </w:r>
      <w:r>
        <w:fldChar w:fldCharType="end"/>
      </w:r>
      <w:r w:rsidR="00394A75" w:rsidRPr="00C330EF">
        <w:t xml:space="preserve">In the </w:t>
      </w:r>
      <w:r w:rsidR="00394A75" w:rsidRPr="00C330EF">
        <w:rPr>
          <w:b/>
        </w:rPr>
        <w:t>URI</w:t>
      </w:r>
      <w:r w:rsidR="00394A75" w:rsidRPr="00C330EF">
        <w:t xml:space="preserve"> box, type </w:t>
      </w:r>
      <w:r w:rsidR="00394A75" w:rsidRPr="00C330EF">
        <w:rPr>
          <w:b/>
        </w:rPr>
        <w:t>C:\AllFiles\LabFiles\Lab8\OUT\Restock%MessageID%</w:t>
      </w:r>
      <w:r w:rsidR="00394A75">
        <w:rPr>
          <w:b/>
        </w:rPr>
        <w:t>.xml</w:t>
      </w:r>
      <w:r w:rsidR="00394A75" w:rsidRPr="00C330EF">
        <w:t xml:space="preserve">, in the </w:t>
      </w:r>
      <w:r w:rsidR="00394A75" w:rsidRPr="00C330EF">
        <w:rPr>
          <w:b/>
        </w:rPr>
        <w:t>Transport</w:t>
      </w:r>
      <w:r w:rsidR="00394A75" w:rsidRPr="00C330EF">
        <w:t xml:space="preserve"> list, click </w:t>
      </w:r>
      <w:r w:rsidR="00394A75" w:rsidRPr="00C330EF">
        <w:rPr>
          <w:b/>
        </w:rPr>
        <w:t>FILE</w:t>
      </w:r>
      <w:r w:rsidR="00394A75" w:rsidRPr="00C330EF">
        <w:t xml:space="preserve">, and then click </w:t>
      </w:r>
      <w:proofErr w:type="gramStart"/>
      <w:r w:rsidR="00394A75" w:rsidRPr="00C330EF">
        <w:rPr>
          <w:b/>
        </w:rPr>
        <w:t>Next</w:t>
      </w:r>
      <w:proofErr w:type="gramEnd"/>
      <w:r w:rsidR="00394A75" w:rsidRPr="00C330EF">
        <w:t>.</w:t>
      </w:r>
      <w:r>
        <w:fldChar w:fldCharType="begin"/>
      </w:r>
      <w:r w:rsidR="00335928">
        <w:instrText xml:space="preserve"> XE "</w:instrText>
      </w:r>
      <w:r w:rsidR="00335928" w:rsidRPr="00E126DD">
        <w:instrText>2933A.8.04.04.284.9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4369F1">
        <w:instrText>2933A.8.04.04.285.1</w:instrText>
      </w:r>
      <w:r w:rsidR="00335928">
        <w:instrText xml:space="preserve">" </w:instrText>
      </w:r>
      <w:r>
        <w:fldChar w:fldCharType="end"/>
      </w:r>
      <w:r w:rsidR="00394A75" w:rsidRPr="00C330EF">
        <w:t xml:space="preserve">On the </w:t>
      </w:r>
      <w:r w:rsidR="00394A75" w:rsidRPr="00C330EF">
        <w:rPr>
          <w:b/>
        </w:rPr>
        <w:t>Completing the Port Wizard</w:t>
      </w:r>
      <w:r w:rsidR="00394A75" w:rsidRPr="00C330EF">
        <w:t xml:space="preserve"> page, click </w:t>
      </w:r>
      <w:r w:rsidR="00394A75" w:rsidRPr="00C330EF">
        <w:rPr>
          <w:b/>
        </w:rPr>
        <w:t>Finish</w:t>
      </w:r>
      <w:r w:rsidR="00394A75" w:rsidRPr="00C330EF">
        <w:t>.</w:t>
      </w:r>
      <w:r>
        <w:fldChar w:fldCharType="begin"/>
      </w:r>
      <w:r w:rsidR="00335928">
        <w:instrText xml:space="preserve"> XE "</w:instrText>
      </w:r>
      <w:r w:rsidR="00335928" w:rsidRPr="00B1410E">
        <w:instrText>2933A.8.04.04.285.9</w:instrText>
      </w:r>
      <w:r w:rsidR="00335928">
        <w:instrText xml:space="preserve">" </w:instrText>
      </w:r>
      <w:r>
        <w:fldChar w:fldCharType="end"/>
      </w:r>
    </w:p>
    <w:p w:rsidR="00394A75" w:rsidRPr="00887D27" w:rsidRDefault="00BD05D9" w:rsidP="008641BF">
      <w:pPr>
        <w:pStyle w:val="Quote"/>
      </w:pPr>
      <w:r>
        <w:lastRenderedPageBreak/>
        <w:fldChar w:fldCharType="begin"/>
      </w:r>
      <w:r w:rsidR="00335928">
        <w:instrText xml:space="preserve"> XE "</w:instrText>
      </w:r>
      <w:r w:rsidR="00335928" w:rsidRPr="009C4E02">
        <w:instrText>2933A.8.04.04.286.1</w:instrText>
      </w:r>
      <w:r w:rsidR="00335928">
        <w:instrText xml:space="preserve">" </w:instrText>
      </w:r>
      <w:r>
        <w:fldChar w:fldCharType="end"/>
      </w:r>
      <w:r w:rsidR="00394A75" w:rsidRPr="00887D27">
        <w:t>The port shapes can be repositioned by dragging the shape up or down the Port Surface.</w:t>
      </w:r>
      <w:r>
        <w:fldChar w:fldCharType="begin"/>
      </w:r>
      <w:r w:rsidR="00335928">
        <w:instrText xml:space="preserve"> XE "</w:instrText>
      </w:r>
      <w:r w:rsidR="00335928" w:rsidRPr="005875B6">
        <w:instrText>2933A.8.04.04.286.9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5B116A">
        <w:instrText>2933A.8.04.04.287.1</w:instrText>
      </w:r>
      <w:r w:rsidR="00335928">
        <w:instrText xml:space="preserve">" </w:instrText>
      </w:r>
      <w:r>
        <w:fldChar w:fldCharType="end"/>
      </w:r>
      <w:r w:rsidR="00394A75" w:rsidRPr="00C330EF">
        <w:t xml:space="preserve">In the </w:t>
      </w:r>
      <w:r w:rsidR="00394A75" w:rsidRPr="00C330EF">
        <w:rPr>
          <w:b/>
        </w:rPr>
        <w:t>Restock</w:t>
      </w:r>
      <w:r w:rsidR="00394A75" w:rsidRPr="00C330EF">
        <w:t xml:space="preserve"> send port</w:t>
      </w:r>
      <w:r w:rsidR="0084223D">
        <w:t xml:space="preserve"> shape</w:t>
      </w:r>
      <w:r w:rsidR="00394A75" w:rsidRPr="00C330EF">
        <w:t xml:space="preserve">, click </w:t>
      </w:r>
      <w:r w:rsidR="00394A75" w:rsidRPr="00C330EF">
        <w:rPr>
          <w:b/>
        </w:rPr>
        <w:t>Operation_1</w:t>
      </w:r>
      <w:r w:rsidR="00394A75" w:rsidRPr="00C330EF">
        <w:rPr>
          <w:bCs/>
        </w:rPr>
        <w:t>,</w:t>
      </w:r>
      <w:r w:rsidR="00394A75" w:rsidRPr="00C330EF">
        <w:t xml:space="preserve"> and then </w:t>
      </w:r>
      <w:r w:rsidR="00394A75" w:rsidRPr="00C330EF">
        <w:rPr>
          <w:bCs/>
        </w:rPr>
        <w:t xml:space="preserve">in the </w:t>
      </w:r>
      <w:r w:rsidR="00394A75" w:rsidRPr="00C330EF">
        <w:rPr>
          <w:b/>
        </w:rPr>
        <w:t>Identifier</w:t>
      </w:r>
      <w:r w:rsidR="00394A75" w:rsidRPr="00C330EF">
        <w:t xml:space="preserve"> box</w:t>
      </w:r>
      <w:r w:rsidR="00394A75">
        <w:t xml:space="preserve"> of the </w:t>
      </w:r>
      <w:r w:rsidR="00394A75" w:rsidRPr="00C330EF">
        <w:t xml:space="preserve">Properties window, type </w:t>
      </w:r>
      <w:proofErr w:type="spellStart"/>
      <w:r w:rsidR="00373816">
        <w:rPr>
          <w:b/>
        </w:rPr>
        <w:t>Send</w:t>
      </w:r>
      <w:r w:rsidR="00394A75" w:rsidRPr="00C330EF">
        <w:rPr>
          <w:b/>
        </w:rPr>
        <w:t>Restock</w:t>
      </w:r>
      <w:proofErr w:type="spellEnd"/>
      <w:r w:rsidR="00394A75" w:rsidRPr="00C330EF">
        <w:t>.</w:t>
      </w:r>
      <w:r>
        <w:fldChar w:fldCharType="begin"/>
      </w:r>
      <w:r w:rsidR="00335928">
        <w:instrText xml:space="preserve"> XE "</w:instrText>
      </w:r>
      <w:r w:rsidR="00335928" w:rsidRPr="003D7E33">
        <w:instrText>2933A.8.04.04.287.9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BA4382">
        <w:instrText>2933A.8.04.04.288.1</w:instrText>
      </w:r>
      <w:r w:rsidR="00335928">
        <w:instrText xml:space="preserve">" </w:instrText>
      </w:r>
      <w:r>
        <w:fldChar w:fldCharType="end"/>
      </w:r>
      <w:r w:rsidR="00394A75" w:rsidRPr="00C330EF">
        <w:t xml:space="preserve">In the </w:t>
      </w:r>
      <w:r w:rsidR="00394A75" w:rsidRPr="00C330EF">
        <w:rPr>
          <w:b/>
        </w:rPr>
        <w:t>Restock</w:t>
      </w:r>
      <w:r w:rsidR="00394A75" w:rsidRPr="00C330EF">
        <w:t xml:space="preserve"> send port</w:t>
      </w:r>
      <w:r w:rsidR="0084223D">
        <w:t xml:space="preserve"> shape</w:t>
      </w:r>
      <w:r w:rsidR="00394A75" w:rsidRPr="00C330EF">
        <w:t xml:space="preserve">, click </w:t>
      </w:r>
      <w:r w:rsidR="00394A75" w:rsidRPr="00C330EF">
        <w:rPr>
          <w:b/>
        </w:rPr>
        <w:t>Request</w:t>
      </w:r>
      <w:r w:rsidR="00394A75" w:rsidRPr="00C330EF">
        <w:rPr>
          <w:bCs/>
        </w:rPr>
        <w:t>,</w:t>
      </w:r>
      <w:r w:rsidR="00394A75" w:rsidRPr="00C330EF">
        <w:t xml:space="preserve"> and then</w:t>
      </w:r>
      <w:r w:rsidR="00394A75">
        <w:t xml:space="preserve"> </w:t>
      </w:r>
      <w:r w:rsidR="00394A75" w:rsidRPr="00C330EF">
        <w:t xml:space="preserve">in the </w:t>
      </w:r>
      <w:r w:rsidR="00394A75" w:rsidRPr="00C330EF">
        <w:rPr>
          <w:b/>
        </w:rPr>
        <w:t>Name</w:t>
      </w:r>
      <w:r w:rsidR="00394A75" w:rsidRPr="00C330EF">
        <w:t xml:space="preserve"> box</w:t>
      </w:r>
      <w:r w:rsidR="00394A75" w:rsidRPr="00B12B77">
        <w:t xml:space="preserve"> </w:t>
      </w:r>
      <w:r w:rsidR="00394A75">
        <w:t xml:space="preserve">of the </w:t>
      </w:r>
      <w:r w:rsidR="00394A75" w:rsidRPr="00C330EF">
        <w:t xml:space="preserve">Properties window, type </w:t>
      </w:r>
      <w:proofErr w:type="spellStart"/>
      <w:r w:rsidR="00394A75" w:rsidRPr="00C330EF">
        <w:rPr>
          <w:b/>
        </w:rPr>
        <w:t>Restock</w:t>
      </w:r>
      <w:r w:rsidR="00373816">
        <w:rPr>
          <w:b/>
        </w:rPr>
        <w:t>_XML</w:t>
      </w:r>
      <w:proofErr w:type="spellEnd"/>
      <w:r w:rsidR="00394A75" w:rsidRPr="00C330EF">
        <w:t>.</w:t>
      </w:r>
      <w:r>
        <w:fldChar w:fldCharType="begin"/>
      </w:r>
      <w:r w:rsidR="00335928">
        <w:instrText xml:space="preserve"> XE "</w:instrText>
      </w:r>
      <w:r w:rsidR="00335928" w:rsidRPr="00F3380E">
        <w:instrText>2933A.8.04.04.288.9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F57172">
        <w:instrText>2933A.8.04.04.289.1</w:instrText>
      </w:r>
      <w:r w:rsidR="00335928">
        <w:instrText xml:space="preserve">" </w:instrText>
      </w:r>
      <w:r>
        <w:fldChar w:fldCharType="end"/>
      </w:r>
      <w:r w:rsidR="00394A75" w:rsidRPr="00C330EF">
        <w:t xml:space="preserve">Drag the green arrow from </w:t>
      </w:r>
      <w:r w:rsidR="00394A75" w:rsidRPr="00C330EF">
        <w:rPr>
          <w:b/>
        </w:rPr>
        <w:t>Restock</w:t>
      </w:r>
      <w:r w:rsidR="00394A75" w:rsidRPr="00C330EF">
        <w:t xml:space="preserve"> send shape to the </w:t>
      </w:r>
      <w:r w:rsidR="00394A75" w:rsidRPr="00C330EF">
        <w:rPr>
          <w:b/>
        </w:rPr>
        <w:t>Restock</w:t>
      </w:r>
      <w:r w:rsidR="00394A75" w:rsidRPr="00C330EF">
        <w:t xml:space="preserve"> send port.</w:t>
      </w:r>
      <w:r>
        <w:fldChar w:fldCharType="begin"/>
      </w:r>
      <w:r w:rsidR="00335928">
        <w:instrText xml:space="preserve"> XE "</w:instrText>
      </w:r>
      <w:r w:rsidR="00335928" w:rsidRPr="000153B0">
        <w:instrText>2933A.8.04.04.289.9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7D14AF">
        <w:instrText>2933A.8.04.04.292.1</w:instrText>
      </w:r>
      <w:r w:rsidR="00335928">
        <w:instrText xml:space="preserve">" </w:instrText>
      </w:r>
      <w:r>
        <w:fldChar w:fldCharType="end"/>
      </w:r>
      <w:r w:rsidR="00394A75" w:rsidRPr="00C330EF">
        <w:t xml:space="preserve">Right-click the right </w:t>
      </w:r>
      <w:r w:rsidR="00394A75" w:rsidRPr="00C330EF">
        <w:rPr>
          <w:b/>
        </w:rPr>
        <w:t xml:space="preserve">Port </w:t>
      </w:r>
      <w:proofErr w:type="gramStart"/>
      <w:r w:rsidR="00394A75" w:rsidRPr="00C330EF">
        <w:rPr>
          <w:b/>
        </w:rPr>
        <w:t>Surface</w:t>
      </w:r>
      <w:r w:rsidR="00394A75" w:rsidRPr="00C330EF">
        <w:t>,</w:t>
      </w:r>
      <w:proofErr w:type="gramEnd"/>
      <w:r w:rsidR="00394A75" w:rsidRPr="00C330EF">
        <w:t xml:space="preserve"> and then click </w:t>
      </w:r>
      <w:r w:rsidR="00394A75" w:rsidRPr="00C330EF">
        <w:rPr>
          <w:b/>
        </w:rPr>
        <w:t>New Configured Port</w:t>
      </w:r>
      <w:r w:rsidR="00394A75" w:rsidRPr="00C330EF">
        <w:t>.</w:t>
      </w:r>
      <w:r>
        <w:fldChar w:fldCharType="begin"/>
      </w:r>
      <w:r w:rsidR="00335928">
        <w:instrText xml:space="preserve"> XE "</w:instrText>
      </w:r>
      <w:r w:rsidR="00335928" w:rsidRPr="00FB1BFE">
        <w:instrText>2933A.8.04.04.292.9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587BA4">
        <w:instrText>2933A.8.04.04.293.1</w:instrText>
      </w:r>
      <w:r w:rsidR="00335928">
        <w:instrText xml:space="preserve">" </w:instrText>
      </w:r>
      <w:r>
        <w:fldChar w:fldCharType="end"/>
      </w:r>
      <w:r w:rsidR="00394A75" w:rsidRPr="00C330EF">
        <w:t xml:space="preserve">On the </w:t>
      </w:r>
      <w:r w:rsidR="00394A75" w:rsidRPr="00C330EF">
        <w:rPr>
          <w:b/>
        </w:rPr>
        <w:t>Welcome to the Port Configuration Wizard</w:t>
      </w:r>
      <w:r w:rsidR="00394A75" w:rsidRPr="00C330EF">
        <w:t xml:space="preserve"> page of the </w:t>
      </w:r>
      <w:r w:rsidR="00394A75" w:rsidRPr="00C330EF">
        <w:rPr>
          <w:b/>
        </w:rPr>
        <w:t>Port Configuration Wizard</w:t>
      </w:r>
      <w:r w:rsidR="00394A75" w:rsidRPr="00C330EF">
        <w:t xml:space="preserve">, click </w:t>
      </w:r>
      <w:proofErr w:type="gramStart"/>
      <w:r w:rsidR="00394A75" w:rsidRPr="00C330EF">
        <w:rPr>
          <w:b/>
        </w:rPr>
        <w:t>Next</w:t>
      </w:r>
      <w:proofErr w:type="gramEnd"/>
      <w:r w:rsidR="00394A75" w:rsidRPr="00C330EF">
        <w:t>.</w:t>
      </w:r>
      <w:r>
        <w:fldChar w:fldCharType="begin"/>
      </w:r>
      <w:r w:rsidR="00335928">
        <w:instrText xml:space="preserve"> XE "</w:instrText>
      </w:r>
      <w:r w:rsidR="00335928" w:rsidRPr="00013305">
        <w:instrText>2933A.8.04.04.293.9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94782C">
        <w:instrText>2933A.8.04.04.294.1</w:instrText>
      </w:r>
      <w:r w:rsidR="00335928">
        <w:instrText xml:space="preserve">" </w:instrText>
      </w:r>
      <w:r>
        <w:fldChar w:fldCharType="end"/>
      </w:r>
      <w:r w:rsidR="00394A75" w:rsidRPr="00C330EF">
        <w:t xml:space="preserve">On the </w:t>
      </w:r>
      <w:r w:rsidR="00394A75" w:rsidRPr="00C330EF">
        <w:rPr>
          <w:b/>
        </w:rPr>
        <w:t>Port Properties</w:t>
      </w:r>
      <w:r w:rsidR="00394A75" w:rsidRPr="00C330EF">
        <w:t xml:space="preserve"> page, in the </w:t>
      </w:r>
      <w:r w:rsidR="00394A75" w:rsidRPr="00C330EF">
        <w:rPr>
          <w:b/>
        </w:rPr>
        <w:t>Name</w:t>
      </w:r>
      <w:r w:rsidR="00394A75" w:rsidRPr="00C330EF">
        <w:t xml:space="preserve"> box, type </w:t>
      </w:r>
      <w:proofErr w:type="spellStart"/>
      <w:r w:rsidR="00394A75" w:rsidRPr="00C330EF">
        <w:rPr>
          <w:b/>
        </w:rPr>
        <w:t>SalesOrder_Complete</w:t>
      </w:r>
      <w:proofErr w:type="spellEnd"/>
      <w:r w:rsidR="00394A75" w:rsidRPr="00C330EF">
        <w:t xml:space="preserve">, and then click </w:t>
      </w:r>
      <w:proofErr w:type="gramStart"/>
      <w:r w:rsidR="00394A75" w:rsidRPr="00C330EF">
        <w:rPr>
          <w:b/>
        </w:rPr>
        <w:t>Next</w:t>
      </w:r>
      <w:proofErr w:type="gramEnd"/>
      <w:r w:rsidR="00394A75" w:rsidRPr="00C330EF">
        <w:t>.</w:t>
      </w:r>
      <w:r>
        <w:fldChar w:fldCharType="begin"/>
      </w:r>
      <w:r w:rsidR="00335928">
        <w:instrText xml:space="preserve"> XE "</w:instrText>
      </w:r>
      <w:r w:rsidR="00335928" w:rsidRPr="00915FBE">
        <w:instrText>2933A.8.04.04.294.9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824F94">
        <w:instrText>2933A.8.04.04.295.1</w:instrText>
      </w:r>
      <w:r w:rsidR="00335928">
        <w:instrText xml:space="preserve">" </w:instrText>
      </w:r>
      <w:r>
        <w:fldChar w:fldCharType="end"/>
      </w:r>
      <w:r w:rsidR="00394A75" w:rsidRPr="00C330EF">
        <w:t xml:space="preserve">On the </w:t>
      </w:r>
      <w:r w:rsidR="00394A75" w:rsidRPr="00C330EF">
        <w:rPr>
          <w:b/>
        </w:rPr>
        <w:t>Select a Port Type</w:t>
      </w:r>
      <w:r w:rsidR="00394A75" w:rsidRPr="00C330EF">
        <w:t xml:space="preserve"> page, click </w:t>
      </w:r>
      <w:r w:rsidR="00394A75" w:rsidRPr="00C330EF">
        <w:rPr>
          <w:b/>
        </w:rPr>
        <w:t>Use an existing Port Type</w:t>
      </w:r>
      <w:r w:rsidR="00394A75" w:rsidRPr="00C330EF">
        <w:t xml:space="preserve">, click </w:t>
      </w:r>
      <w:proofErr w:type="spellStart"/>
      <w:r w:rsidR="0084223D" w:rsidRPr="0084223D">
        <w:rPr>
          <w:b/>
        </w:rPr>
        <w:t>AdvWorks.</w:t>
      </w:r>
      <w:r w:rsidR="00394A75" w:rsidRPr="00C330EF">
        <w:rPr>
          <w:b/>
        </w:rPr>
        <w:t>Processes.SalesOrderType</w:t>
      </w:r>
      <w:proofErr w:type="spellEnd"/>
      <w:r w:rsidR="00394A75" w:rsidRPr="00C330EF">
        <w:t xml:space="preserve">, and then click </w:t>
      </w:r>
      <w:proofErr w:type="gramStart"/>
      <w:r w:rsidR="00394A75" w:rsidRPr="00C330EF">
        <w:rPr>
          <w:b/>
        </w:rPr>
        <w:t>Next</w:t>
      </w:r>
      <w:proofErr w:type="gramEnd"/>
      <w:r w:rsidR="00394A75" w:rsidRPr="00C330EF">
        <w:t>.</w:t>
      </w:r>
      <w:r>
        <w:fldChar w:fldCharType="begin"/>
      </w:r>
      <w:r w:rsidR="00335928">
        <w:instrText xml:space="preserve"> XE "</w:instrText>
      </w:r>
      <w:r w:rsidR="00335928" w:rsidRPr="00C62268">
        <w:instrText>2933A.8.04.04.295.9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E137A9">
        <w:instrText>2933A.8.04.04.296.1</w:instrText>
      </w:r>
      <w:r w:rsidR="00335928">
        <w:instrText xml:space="preserve">" </w:instrText>
      </w:r>
      <w:r>
        <w:fldChar w:fldCharType="end"/>
      </w:r>
      <w:r w:rsidR="00394A75" w:rsidRPr="00C330EF">
        <w:t xml:space="preserve">In the </w:t>
      </w:r>
      <w:r w:rsidR="00394A75" w:rsidRPr="00C330EF">
        <w:rPr>
          <w:b/>
        </w:rPr>
        <w:t>Port direction of communication</w:t>
      </w:r>
      <w:r w:rsidR="00394A75" w:rsidRPr="00C330EF">
        <w:t xml:space="preserve"> list, click </w:t>
      </w:r>
      <w:r w:rsidR="00394A75" w:rsidRPr="00C330EF">
        <w:rPr>
          <w:b/>
        </w:rPr>
        <w:t>I’ll always be sending messages on this port</w:t>
      </w:r>
      <w:r w:rsidR="00394A75" w:rsidRPr="00C330EF">
        <w:t xml:space="preserve">, and then in the </w:t>
      </w:r>
      <w:r w:rsidR="00394A75" w:rsidRPr="00C330EF">
        <w:rPr>
          <w:b/>
        </w:rPr>
        <w:t>Port binding</w:t>
      </w:r>
      <w:r w:rsidR="00394A75" w:rsidRPr="00C330EF">
        <w:t xml:space="preserve"> list, click </w:t>
      </w:r>
      <w:r w:rsidR="00394A75" w:rsidRPr="00C330EF">
        <w:rPr>
          <w:b/>
        </w:rPr>
        <w:t>Specify now</w:t>
      </w:r>
      <w:r w:rsidR="00394A75" w:rsidRPr="00C330EF">
        <w:t>.</w:t>
      </w:r>
      <w:r>
        <w:fldChar w:fldCharType="begin"/>
      </w:r>
      <w:r w:rsidR="00335928">
        <w:instrText xml:space="preserve"> XE "</w:instrText>
      </w:r>
      <w:r w:rsidR="00335928" w:rsidRPr="00CB299D">
        <w:instrText>2933A.8.04.04.296.9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701231">
        <w:instrText>2933A.8.04.04.297.1</w:instrText>
      </w:r>
      <w:r w:rsidR="00335928">
        <w:instrText xml:space="preserve">" </w:instrText>
      </w:r>
      <w:r>
        <w:fldChar w:fldCharType="end"/>
      </w:r>
      <w:r w:rsidR="00394A75" w:rsidRPr="00C330EF">
        <w:t xml:space="preserve">In the </w:t>
      </w:r>
      <w:r w:rsidR="00394A75" w:rsidRPr="00C330EF">
        <w:rPr>
          <w:b/>
        </w:rPr>
        <w:t>URI</w:t>
      </w:r>
      <w:r w:rsidR="00394A75" w:rsidRPr="00C330EF">
        <w:t xml:space="preserve"> box, type </w:t>
      </w:r>
      <w:r w:rsidR="00394A75" w:rsidRPr="00C330EF">
        <w:rPr>
          <w:b/>
        </w:rPr>
        <w:t>C:\AllFiles\LabFiles\Lab8\OUT\CompleteSO%MessageID%</w:t>
      </w:r>
      <w:r w:rsidR="00394A75">
        <w:rPr>
          <w:b/>
        </w:rPr>
        <w:t>.xml</w:t>
      </w:r>
      <w:r w:rsidR="00394A75" w:rsidRPr="00C330EF">
        <w:t xml:space="preserve">, in the </w:t>
      </w:r>
      <w:r w:rsidR="00394A75" w:rsidRPr="00C330EF">
        <w:rPr>
          <w:b/>
        </w:rPr>
        <w:t>Transport</w:t>
      </w:r>
      <w:r w:rsidR="00394A75" w:rsidRPr="00C330EF">
        <w:t xml:space="preserve"> list, click </w:t>
      </w:r>
      <w:r w:rsidR="00394A75" w:rsidRPr="00C330EF">
        <w:rPr>
          <w:b/>
        </w:rPr>
        <w:t>FILE</w:t>
      </w:r>
      <w:r w:rsidR="00394A75" w:rsidRPr="00C330EF">
        <w:t xml:space="preserve">, and then click </w:t>
      </w:r>
      <w:proofErr w:type="gramStart"/>
      <w:r w:rsidR="00394A75" w:rsidRPr="00C330EF">
        <w:rPr>
          <w:b/>
        </w:rPr>
        <w:t>Next</w:t>
      </w:r>
      <w:proofErr w:type="gramEnd"/>
      <w:r w:rsidR="00394A75" w:rsidRPr="00C330EF">
        <w:t>.</w:t>
      </w:r>
      <w:r>
        <w:fldChar w:fldCharType="begin"/>
      </w:r>
      <w:r w:rsidR="00335928">
        <w:instrText xml:space="preserve"> XE "</w:instrText>
      </w:r>
      <w:r w:rsidR="00335928" w:rsidRPr="0020291C">
        <w:instrText>2933A.8.04.04.297.9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4F41F1">
        <w:instrText>2933A.8.04.04.298.1</w:instrText>
      </w:r>
      <w:r w:rsidR="00335928">
        <w:instrText xml:space="preserve">" </w:instrText>
      </w:r>
      <w:r>
        <w:fldChar w:fldCharType="end"/>
      </w:r>
      <w:r w:rsidR="00394A75" w:rsidRPr="00C330EF">
        <w:t xml:space="preserve">On the </w:t>
      </w:r>
      <w:r w:rsidR="00394A75" w:rsidRPr="00C330EF">
        <w:rPr>
          <w:b/>
        </w:rPr>
        <w:t>Completing the Port Wizard</w:t>
      </w:r>
      <w:r w:rsidR="00394A75" w:rsidRPr="00C330EF">
        <w:t xml:space="preserve"> page, click </w:t>
      </w:r>
      <w:r w:rsidR="00394A75" w:rsidRPr="00C330EF">
        <w:rPr>
          <w:b/>
        </w:rPr>
        <w:t>Finish</w:t>
      </w:r>
      <w:r w:rsidR="00394A75" w:rsidRPr="00C330EF">
        <w:t>.</w:t>
      </w:r>
      <w:r>
        <w:fldChar w:fldCharType="begin"/>
      </w:r>
      <w:r w:rsidR="00335928">
        <w:instrText xml:space="preserve"> XE "</w:instrText>
      </w:r>
      <w:r w:rsidR="00335928" w:rsidRPr="006D4713">
        <w:instrText>2933A.8.04.04.298.9</w:instrText>
      </w:r>
      <w:r w:rsidR="00335928">
        <w:instrText xml:space="preserve">" </w:instrText>
      </w:r>
      <w:r>
        <w:fldChar w:fldCharType="end"/>
      </w:r>
    </w:p>
    <w:p w:rsidR="00476D3B" w:rsidRDefault="00BD05D9" w:rsidP="00E718D9">
      <w:pPr>
        <w:pStyle w:val="NumList"/>
      </w:pPr>
      <w:r>
        <w:fldChar w:fldCharType="begin"/>
      </w:r>
      <w:r w:rsidR="00335928">
        <w:instrText xml:space="preserve"> XE "</w:instrText>
      </w:r>
      <w:r w:rsidR="00335928" w:rsidRPr="00BB3A25">
        <w:instrText>2933A.8.04.04.299.1</w:instrText>
      </w:r>
      <w:r w:rsidR="00335928">
        <w:instrText xml:space="preserve">" </w:instrText>
      </w:r>
      <w:r>
        <w:fldChar w:fldCharType="end"/>
      </w:r>
      <w:r w:rsidR="00394A75" w:rsidRPr="00C330EF">
        <w:t xml:space="preserve">Drag the green arrow from </w:t>
      </w:r>
      <w:r w:rsidR="00394A75" w:rsidRPr="00C330EF">
        <w:rPr>
          <w:b/>
        </w:rPr>
        <w:t>Complete Sales Order</w:t>
      </w:r>
      <w:r w:rsidR="00394A75" w:rsidRPr="00C330EF">
        <w:t xml:space="preserve"> send shape to the </w:t>
      </w:r>
      <w:proofErr w:type="spellStart"/>
      <w:r w:rsidR="00394A75" w:rsidRPr="00C330EF">
        <w:rPr>
          <w:b/>
        </w:rPr>
        <w:t>SalesOrder_Complete</w:t>
      </w:r>
      <w:proofErr w:type="spellEnd"/>
      <w:r w:rsidR="00394A75" w:rsidRPr="00C330EF">
        <w:t xml:space="preserve"> send port.</w:t>
      </w:r>
    </w:p>
    <w:p w:rsidR="00476D3B" w:rsidRDefault="00476D3B" w:rsidP="00476D3B">
      <w:pPr>
        <w:pStyle w:val="ArtSlide"/>
      </w:pPr>
      <w:r>
        <w:br w:type="page"/>
      </w:r>
    </w:p>
    <w:p w:rsidR="00B13741" w:rsidRDefault="00BD05D9" w:rsidP="008641BF">
      <w:pPr>
        <w:pStyle w:val="Quote"/>
      </w:pPr>
      <w:r>
        <w:lastRenderedPageBreak/>
        <w:fldChar w:fldCharType="begin"/>
      </w:r>
      <w:r w:rsidR="001E222F">
        <w:instrText xml:space="preserve"> XE "</w:instrText>
      </w:r>
      <w:r w:rsidR="001E222F" w:rsidRPr="00036E67">
        <w:instrText>2933A.8.04.04.290.1</w:instrText>
      </w:r>
      <w:r w:rsidR="001E222F">
        <w:instrText xml:space="preserve">" </w:instrText>
      </w:r>
      <w:r>
        <w:fldChar w:fldCharType="end"/>
      </w:r>
      <w:r w:rsidR="001E222F" w:rsidRPr="00887D27">
        <w:t>Your orchestration should</w:t>
      </w:r>
      <w:r w:rsidR="0030548C">
        <w:t xml:space="preserve"> look like the following figure:</w:t>
      </w:r>
    </w:p>
    <w:p w:rsidR="001E222F" w:rsidRPr="00887D27" w:rsidRDefault="00BD05D9" w:rsidP="008641BF">
      <w:pPr>
        <w:pStyle w:val="Quote"/>
      </w:pPr>
      <w:r>
        <w:fldChar w:fldCharType="begin"/>
      </w:r>
      <w:r w:rsidR="001E222F">
        <w:instrText xml:space="preserve"> XE "</w:instrText>
      </w:r>
      <w:r w:rsidR="001E222F" w:rsidRPr="005506A1">
        <w:instrText>2933A.8.04.04.290.9</w:instrText>
      </w:r>
      <w:r w:rsidR="001E222F">
        <w:instrText xml:space="preserve">" </w:instrText>
      </w:r>
      <w:r>
        <w:fldChar w:fldCharType="end"/>
      </w:r>
    </w:p>
    <w:p w:rsidR="00236876" w:rsidRDefault="00BD05D9" w:rsidP="0071786A">
      <w:pPr>
        <w:jc w:val="center"/>
      </w:pPr>
      <w:r>
        <w:fldChar w:fldCharType="begin"/>
      </w:r>
      <w:r w:rsidR="001E222F">
        <w:instrText xml:space="preserve"> XE "</w:instrText>
      </w:r>
      <w:r w:rsidR="001E222F" w:rsidRPr="000249F6">
        <w:instrText>2933A.8.04.04.291.1</w:instrText>
      </w:r>
      <w:r w:rsidR="001E222F">
        <w:instrText xml:space="preserve">" </w:instrText>
      </w:r>
      <w:r>
        <w:fldChar w:fldCharType="end"/>
      </w:r>
      <w:r w:rsidR="00E1072E">
        <w:rPr>
          <w:noProof/>
        </w:rPr>
        <w:drawing>
          <wp:inline distT="0" distB="0" distL="0" distR="0" wp14:anchorId="7C649F85" wp14:editId="3B48ADA0">
            <wp:extent cx="4362450" cy="4942225"/>
            <wp:effectExtent l="0" t="19050" r="76200" b="48875"/>
            <wp:docPr id="9" name="Picture 1" descr="D:\Users\Jerry\AppData\Local\Temp\SNAGHTML3117b5.PNG"/>
            <wp:cNvGraphicFramePr/>
            <a:graphic xmlns:a="http://schemas.openxmlformats.org/drawingml/2006/main">
              <a:graphicData uri="http://schemas.openxmlformats.org/drawingml/2006/picture">
                <pic:pic xmlns:pic="http://schemas.openxmlformats.org/drawingml/2006/picture">
                  <pic:nvPicPr>
                    <pic:cNvPr id="0" name="Picture 1" descr="D:\Users\Jerry\AppData\Local\Temp\SNAGHTML3117b5.PNG"/>
                    <pic:cNvPicPr>
                      <a:picLocks noChangeAspect="1" noChangeArrowheads="1"/>
                    </pic:cNvPicPr>
                  </pic:nvPicPr>
                  <pic:blipFill>
                    <a:blip r:embed="rId29" cstate="print"/>
                    <a:srcRect/>
                    <a:stretch>
                      <a:fillRect/>
                    </a:stretch>
                  </pic:blipFill>
                  <pic:spPr bwMode="auto">
                    <a:xfrm>
                      <a:off x="0" y="0"/>
                      <a:ext cx="4362450" cy="49422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r>
        <w:fldChar w:fldCharType="begin"/>
      </w:r>
      <w:r w:rsidR="00335928">
        <w:instrText xml:space="preserve"> XE "</w:instrText>
      </w:r>
      <w:r w:rsidR="00335928" w:rsidRPr="00E5312C">
        <w:instrText>2933A.8.04.04.299.9</w:instrText>
      </w:r>
      <w:r w:rsidR="00335928">
        <w:instrText xml:space="preserve">" </w:instrText>
      </w:r>
      <w:r>
        <w:fldChar w:fldCharType="end"/>
      </w:r>
      <w:r>
        <w:fldChar w:fldCharType="begin"/>
      </w:r>
      <w:r w:rsidR="008F5C13">
        <w:instrText xml:space="preserve"> XE "</w:instrText>
      </w:r>
      <w:r w:rsidR="008F5C13" w:rsidRPr="00E322A0">
        <w:instrText>2933A.8.04.04.300.1</w:instrText>
      </w:r>
      <w:r w:rsidR="008F5C13">
        <w:instrText xml:space="preserve">" </w:instrText>
      </w:r>
      <w:r>
        <w:fldChar w:fldCharType="end"/>
      </w:r>
      <w:r>
        <w:fldChar w:fldCharType="begin"/>
      </w:r>
      <w:r w:rsidR="008F5C13">
        <w:instrText xml:space="preserve"> XE "</w:instrText>
      </w:r>
      <w:r w:rsidR="008F5C13" w:rsidRPr="00A524F9">
        <w:instrText>2933A.8.04.04.300.9</w:instrText>
      </w:r>
      <w:r w:rsidR="008F5C13">
        <w:instrText xml:space="preserve">" </w:instrText>
      </w:r>
      <w:r>
        <w:fldChar w:fldCharType="end"/>
      </w:r>
    </w:p>
    <w:p w:rsidR="00394A75" w:rsidRPr="00AA2065" w:rsidRDefault="00394A75" w:rsidP="00394A75">
      <w:pPr>
        <w:pStyle w:val="H3Topic"/>
      </w:pPr>
      <w:r w:rsidRPr="00C330EF">
        <w:rPr>
          <w:lang w:val="fr-FR"/>
        </w:rPr>
        <w:lastRenderedPageBreak/>
        <w:t xml:space="preserve">Exercise </w:t>
      </w:r>
      <w:r>
        <w:t>4</w:t>
      </w:r>
      <w:r w:rsidRPr="00C330EF">
        <w:rPr>
          <w:lang w:val="fr-FR"/>
        </w:rPr>
        <w:t xml:space="preserve">: </w:t>
      </w:r>
      <w:r w:rsidRPr="00C330EF">
        <w:t>Build, Deploy, and Test the Solution</w:t>
      </w:r>
    </w:p>
    <w:p w:rsidR="00394A75" w:rsidRPr="00C330EF" w:rsidRDefault="00394A75" w:rsidP="00DF18AC">
      <w:pPr>
        <w:pStyle w:val="Heading5"/>
      </w:pPr>
      <w:r w:rsidRPr="00C330EF">
        <w:t>Overview</w:t>
      </w:r>
    </w:p>
    <w:p w:rsidR="00394A75" w:rsidRPr="00C330EF" w:rsidRDefault="00394A75" w:rsidP="00476D3B">
      <w:r w:rsidRPr="00C330EF">
        <w:t>In this exercise, you will deploy and test the</w:t>
      </w:r>
      <w:r>
        <w:t xml:space="preserve"> </w:t>
      </w:r>
      <w:proofErr w:type="spellStart"/>
      <w:r>
        <w:t>ProcessOrder_Cash</w:t>
      </w:r>
      <w:proofErr w:type="spellEnd"/>
      <w:r>
        <w:t xml:space="preserve"> orchestration.</w:t>
      </w:r>
      <w:r w:rsidRPr="00C330EF">
        <w:t xml:space="preserve"> </w:t>
      </w:r>
      <w:r>
        <w:t xml:space="preserve">The early bound orchestration ports that you defined in this lab will cause new messaging ports (physical ports) to be created and </w:t>
      </w:r>
      <w:r w:rsidR="00496F14">
        <w:t xml:space="preserve">will cause </w:t>
      </w:r>
      <w:r>
        <w:t xml:space="preserve">these ports to be bound to the orchestration ports (logical ports). </w:t>
      </w:r>
      <w:r w:rsidRPr="00C330EF">
        <w:t xml:space="preserve">You will submit a test message </w:t>
      </w:r>
      <w:r>
        <w:t>to the newly created receive port. The orchestration will generate two new messages and send them to the file system using the send ports.</w:t>
      </w:r>
      <w:r w:rsidRPr="00C330EF" w:rsidDel="00A45730">
        <w:t xml:space="preserve"> </w:t>
      </w:r>
    </w:p>
    <w:p w:rsidR="00394A75" w:rsidRPr="00C330EF" w:rsidRDefault="00394A75" w:rsidP="00DF18AC">
      <w:pPr>
        <w:pStyle w:val="Heading5"/>
      </w:pPr>
      <w:r w:rsidRPr="00C330EF">
        <w:t>Test the Orchestration</w:t>
      </w:r>
    </w:p>
    <w:p w:rsidR="00394A75" w:rsidRPr="00030233" w:rsidRDefault="00394A75" w:rsidP="00394A75">
      <w:pPr>
        <w:pStyle w:val="H5Boiler"/>
      </w:pPr>
      <w:r w:rsidRPr="00C330EF">
        <w:t>Procedure List</w:t>
      </w:r>
    </w:p>
    <w:p w:rsidR="00394A75" w:rsidRPr="00C330EF" w:rsidRDefault="00BD05D9" w:rsidP="00CE4009">
      <w:pPr>
        <w:pStyle w:val="NumList"/>
        <w:numPr>
          <w:ilvl w:val="0"/>
          <w:numId w:val="33"/>
        </w:numPr>
      </w:pPr>
      <w:r>
        <w:fldChar w:fldCharType="begin"/>
      </w:r>
      <w:r w:rsidR="00335928">
        <w:instrText xml:space="preserve"> XE "</w:instrText>
      </w:r>
      <w:r w:rsidR="00335928" w:rsidRPr="00A5758F">
        <w:instrText>2933A.8.04.05.301.1</w:instrText>
      </w:r>
      <w:r w:rsidR="00335928">
        <w:instrText xml:space="preserve">" </w:instrText>
      </w:r>
      <w:r>
        <w:fldChar w:fldCharType="end"/>
      </w:r>
      <w:r w:rsidR="00394A75" w:rsidRPr="00C330EF">
        <w:t xml:space="preserve">In Solution Explorer, right-click </w:t>
      </w:r>
      <w:r w:rsidR="00394A75" w:rsidRPr="00CE4009">
        <w:rPr>
          <w:b/>
        </w:rPr>
        <w:t>Processes</w:t>
      </w:r>
      <w:r w:rsidR="00394A75" w:rsidRPr="00C330EF">
        <w:t xml:space="preserve">, and then click </w:t>
      </w:r>
      <w:r w:rsidR="00394A75" w:rsidRPr="00CE4009">
        <w:rPr>
          <w:b/>
        </w:rPr>
        <w:t>Build</w:t>
      </w:r>
      <w:r w:rsidR="00394A75" w:rsidRPr="00C330EF">
        <w:t>.</w:t>
      </w:r>
      <w:r>
        <w:fldChar w:fldCharType="begin"/>
      </w:r>
      <w:r w:rsidR="00335928">
        <w:instrText xml:space="preserve"> XE "</w:instrText>
      </w:r>
      <w:r w:rsidR="00335928" w:rsidRPr="007C7214">
        <w:instrText>2933A.8.04.05.301.9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732869">
        <w:instrText>2933A.8.04.05.302.1</w:instrText>
      </w:r>
      <w:r w:rsidR="00335928">
        <w:instrText xml:space="preserve">" </w:instrText>
      </w:r>
      <w:r>
        <w:fldChar w:fldCharType="end"/>
      </w:r>
      <w:r w:rsidR="00394A75" w:rsidRPr="00C330EF">
        <w:t>You will receive the following error:</w:t>
      </w:r>
      <w:r>
        <w:fldChar w:fldCharType="begin"/>
      </w:r>
      <w:r w:rsidR="00335928">
        <w:instrText xml:space="preserve"> XE "</w:instrText>
      </w:r>
      <w:r w:rsidR="00335928" w:rsidRPr="00506557">
        <w:instrText>2933A.8.04.05.302.9</w:instrText>
      </w:r>
      <w:r w:rsidR="00335928">
        <w:instrText xml:space="preserve">" </w:instrText>
      </w:r>
      <w:r>
        <w:fldChar w:fldCharType="end"/>
      </w:r>
    </w:p>
    <w:p w:rsidR="00394A75" w:rsidRPr="008641BF" w:rsidRDefault="00BD05D9" w:rsidP="008641BF">
      <w:pPr>
        <w:pStyle w:val="Quote"/>
        <w:rPr>
          <w:b/>
        </w:rPr>
      </w:pPr>
      <w:r w:rsidRPr="008641BF">
        <w:rPr>
          <w:b/>
        </w:rPr>
        <w:fldChar w:fldCharType="begin"/>
      </w:r>
      <w:r w:rsidR="00335928" w:rsidRPr="008641BF">
        <w:rPr>
          <w:b/>
        </w:rPr>
        <w:instrText xml:space="preserve"> XE "2933A.8.04.05.303.1" </w:instrText>
      </w:r>
      <w:r w:rsidRPr="008641BF">
        <w:rPr>
          <w:b/>
        </w:rPr>
        <w:fldChar w:fldCharType="end"/>
      </w:r>
      <w:r w:rsidR="00394A75" w:rsidRPr="008641BF">
        <w:rPr>
          <w:b/>
        </w:rPr>
        <w:t xml:space="preserve">“You must specify at least one already-initialized correlation set for </w:t>
      </w:r>
      <w:proofErr w:type="gramStart"/>
      <w:r w:rsidR="00394A75" w:rsidRPr="008641BF">
        <w:rPr>
          <w:b/>
        </w:rPr>
        <w:t>a non</w:t>
      </w:r>
      <w:proofErr w:type="gramEnd"/>
      <w:r w:rsidR="00394A75" w:rsidRPr="008641BF">
        <w:rPr>
          <w:b/>
        </w:rPr>
        <w:t>-activation receive that is on a non-self correlating port.”</w:t>
      </w:r>
      <w:r w:rsidRPr="008641BF">
        <w:rPr>
          <w:b/>
        </w:rPr>
        <w:fldChar w:fldCharType="begin"/>
      </w:r>
      <w:r w:rsidR="00335928" w:rsidRPr="008641BF">
        <w:rPr>
          <w:b/>
        </w:rPr>
        <w:instrText xml:space="preserve"> XE "2933A.8.04.05.303.9" </w:instrText>
      </w:r>
      <w:r w:rsidRPr="008641BF">
        <w:rPr>
          <w:b/>
        </w:rPr>
        <w:fldChar w:fldCharType="end"/>
      </w:r>
    </w:p>
    <w:p w:rsidR="00394A75" w:rsidRPr="003C64CC" w:rsidRDefault="00BD05D9" w:rsidP="008641BF">
      <w:pPr>
        <w:pStyle w:val="Quote"/>
      </w:pPr>
      <w:r>
        <w:fldChar w:fldCharType="begin"/>
      </w:r>
      <w:r w:rsidR="00335928">
        <w:instrText xml:space="preserve"> XE "</w:instrText>
      </w:r>
      <w:r w:rsidR="00335928" w:rsidRPr="00C603BA">
        <w:instrText>2933A.8.04.05.304.1</w:instrText>
      </w:r>
      <w:r w:rsidR="00335928">
        <w:instrText xml:space="preserve">" </w:instrText>
      </w:r>
      <w:r>
        <w:fldChar w:fldCharType="end"/>
      </w:r>
      <w:r w:rsidR="00394A75" w:rsidRPr="003C64CC">
        <w:t xml:space="preserve">This is one of the most common errors committed when creating a new orchestration. The receive shape for the orchestration is not configured as an </w:t>
      </w:r>
      <w:r w:rsidR="00394A75">
        <w:t>activation</w:t>
      </w:r>
      <w:r w:rsidR="00394A75" w:rsidRPr="003C64CC">
        <w:t xml:space="preserve"> receive.</w:t>
      </w:r>
      <w:r>
        <w:fldChar w:fldCharType="begin"/>
      </w:r>
      <w:r w:rsidR="00335928">
        <w:instrText xml:space="preserve"> XE "</w:instrText>
      </w:r>
      <w:r w:rsidR="00335928" w:rsidRPr="008843E8">
        <w:instrText>2933A.8.04.05.304.9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F03967">
        <w:instrText>2933A.8.04.05.305.1</w:instrText>
      </w:r>
      <w:r w:rsidR="00335928">
        <w:instrText xml:space="preserve">" </w:instrText>
      </w:r>
      <w:r>
        <w:fldChar w:fldCharType="end"/>
      </w:r>
      <w:r w:rsidR="00394A75" w:rsidRPr="00C330EF">
        <w:t xml:space="preserve">Click the </w:t>
      </w:r>
      <w:r w:rsidR="00394A75" w:rsidRPr="00C330EF">
        <w:rPr>
          <w:b/>
        </w:rPr>
        <w:t>Sales Order</w:t>
      </w:r>
      <w:r w:rsidR="00394A75" w:rsidRPr="00C330EF">
        <w:t xml:space="preserve"> </w:t>
      </w:r>
      <w:proofErr w:type="gramStart"/>
      <w:r w:rsidR="00394A75" w:rsidRPr="00C330EF">
        <w:t>receive</w:t>
      </w:r>
      <w:proofErr w:type="gramEnd"/>
      <w:r w:rsidR="00394A75" w:rsidRPr="00C330EF">
        <w:t xml:space="preserve"> shape, and then in the Properties window, in the </w:t>
      </w:r>
      <w:r w:rsidR="00394A75" w:rsidRPr="00C330EF">
        <w:rPr>
          <w:b/>
        </w:rPr>
        <w:t>Activate</w:t>
      </w:r>
      <w:r w:rsidR="00394A75" w:rsidRPr="00C330EF">
        <w:t xml:space="preserve"> list, click </w:t>
      </w:r>
      <w:r w:rsidR="00394A75" w:rsidRPr="00C330EF">
        <w:rPr>
          <w:b/>
        </w:rPr>
        <w:t>True</w:t>
      </w:r>
      <w:r w:rsidR="00394A75" w:rsidRPr="00C330EF">
        <w:t>.</w:t>
      </w:r>
      <w:r>
        <w:fldChar w:fldCharType="begin"/>
      </w:r>
      <w:r w:rsidR="00335928">
        <w:instrText xml:space="preserve"> XE "</w:instrText>
      </w:r>
      <w:r w:rsidR="00335928" w:rsidRPr="00906261">
        <w:instrText>2933A.8.04.05.305.9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951F39">
        <w:instrText>2933A.8.04.05.306.1</w:instrText>
      </w:r>
      <w:r w:rsidR="00335928">
        <w:instrText xml:space="preserve">" </w:instrText>
      </w:r>
      <w:r>
        <w:fldChar w:fldCharType="end"/>
      </w:r>
      <w:r w:rsidR="00394A75" w:rsidRPr="00C330EF">
        <w:t xml:space="preserve">In Solution Explorer, right-click </w:t>
      </w:r>
      <w:r w:rsidR="00394A75" w:rsidRPr="00C330EF">
        <w:rPr>
          <w:b/>
        </w:rPr>
        <w:t>Processes</w:t>
      </w:r>
      <w:r w:rsidR="00394A75" w:rsidRPr="00C330EF">
        <w:t xml:space="preserve">, and then click </w:t>
      </w:r>
      <w:r w:rsidR="00394A75" w:rsidRPr="00C330EF">
        <w:rPr>
          <w:b/>
        </w:rPr>
        <w:t>Build</w:t>
      </w:r>
      <w:r w:rsidR="00394A75" w:rsidRPr="00C330EF">
        <w:t>.</w:t>
      </w:r>
      <w:r>
        <w:fldChar w:fldCharType="begin"/>
      </w:r>
      <w:r w:rsidR="00335928">
        <w:instrText xml:space="preserve"> XE "</w:instrText>
      </w:r>
      <w:r w:rsidR="00335928" w:rsidRPr="00237F32">
        <w:instrText>2933A.8.04.05.306.9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E07241">
        <w:instrText>2933A.8.04.05.307.1</w:instrText>
      </w:r>
      <w:r w:rsidR="00335928">
        <w:instrText xml:space="preserve">" </w:instrText>
      </w:r>
      <w:r>
        <w:fldChar w:fldCharType="end"/>
      </w:r>
      <w:r w:rsidR="00394A75" w:rsidRPr="00C330EF">
        <w:t xml:space="preserve">After the build has completed, right-click </w:t>
      </w:r>
      <w:r w:rsidR="00394A75" w:rsidRPr="00C330EF">
        <w:rPr>
          <w:b/>
        </w:rPr>
        <w:t>Processes</w:t>
      </w:r>
      <w:r w:rsidR="00394A75" w:rsidRPr="00C330EF">
        <w:t xml:space="preserve">, and then click </w:t>
      </w:r>
      <w:r w:rsidR="00394A75" w:rsidRPr="00C330EF">
        <w:rPr>
          <w:b/>
        </w:rPr>
        <w:t>Deploy</w:t>
      </w:r>
      <w:r w:rsidR="00394A75" w:rsidRPr="00C330EF">
        <w:t>.</w:t>
      </w:r>
      <w:r>
        <w:fldChar w:fldCharType="begin"/>
      </w:r>
      <w:r w:rsidR="00335928">
        <w:instrText xml:space="preserve"> XE "</w:instrText>
      </w:r>
      <w:r w:rsidR="00335928" w:rsidRPr="000A2795">
        <w:instrText>2933A.8.04.05.307.9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8A1997">
        <w:instrText>2933A.8.04.05.308.1</w:instrText>
      </w:r>
      <w:r w:rsidR="00335928">
        <w:instrText xml:space="preserve">" </w:instrText>
      </w:r>
      <w:r>
        <w:fldChar w:fldCharType="end"/>
      </w:r>
      <w:r w:rsidR="00394A75" w:rsidRPr="00C330EF">
        <w:t xml:space="preserve">On the </w:t>
      </w:r>
      <w:r w:rsidR="00394A75" w:rsidRPr="00C330EF">
        <w:rPr>
          <w:b/>
        </w:rPr>
        <w:t>Start</w:t>
      </w:r>
      <w:r w:rsidR="00394A75" w:rsidRPr="00C330EF">
        <w:t xml:space="preserve"> menu, point to </w:t>
      </w:r>
      <w:r w:rsidR="00394A75" w:rsidRPr="00C330EF">
        <w:rPr>
          <w:b/>
        </w:rPr>
        <w:t>All Programs</w:t>
      </w:r>
      <w:r w:rsidR="00394A75" w:rsidRPr="00C330EF">
        <w:t xml:space="preserve">, point to </w:t>
      </w:r>
      <w:r w:rsidR="00394A75" w:rsidRPr="00C330EF">
        <w:rPr>
          <w:b/>
        </w:rPr>
        <w:t xml:space="preserve">Microsoft BizTalk Server </w:t>
      </w:r>
      <w:r w:rsidR="00766ACE">
        <w:rPr>
          <w:b/>
        </w:rPr>
        <w:t>2010</w:t>
      </w:r>
      <w:r w:rsidR="00394A75" w:rsidRPr="00C330EF">
        <w:t xml:space="preserve">, and then click </w:t>
      </w:r>
      <w:r w:rsidR="00394A75" w:rsidRPr="00C330EF">
        <w:rPr>
          <w:b/>
        </w:rPr>
        <w:t>BizTalk Server Administration</w:t>
      </w:r>
      <w:r w:rsidR="00394A75" w:rsidRPr="00C330EF">
        <w:t>.</w:t>
      </w:r>
      <w:r>
        <w:fldChar w:fldCharType="begin"/>
      </w:r>
      <w:r w:rsidR="00335928">
        <w:instrText xml:space="preserve"> XE "</w:instrText>
      </w:r>
      <w:r w:rsidR="00335928" w:rsidRPr="00080484">
        <w:instrText>2933A.8.04.05.308.9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286AD0">
        <w:instrText>2933A.8.04.05.309.1</w:instrText>
      </w:r>
      <w:r w:rsidR="00335928">
        <w:instrText xml:space="preserve">" </w:instrText>
      </w:r>
      <w:r>
        <w:fldChar w:fldCharType="end"/>
      </w:r>
      <w:r w:rsidR="00394A75" w:rsidRPr="00C330EF">
        <w:t xml:space="preserve">In the BizTalk Server </w:t>
      </w:r>
      <w:r w:rsidR="00766ACE">
        <w:t>Administration</w:t>
      </w:r>
      <w:r w:rsidR="00394A75" w:rsidRPr="00C330EF">
        <w:t xml:space="preserve"> Console, </w:t>
      </w:r>
      <w:r w:rsidR="00394A75">
        <w:t>expand</w:t>
      </w:r>
      <w:r w:rsidR="00394A75" w:rsidRPr="00C330EF">
        <w:t xml:space="preserve"> </w:t>
      </w:r>
      <w:r w:rsidR="00394A75" w:rsidRPr="00C330EF">
        <w:rPr>
          <w:b/>
        </w:rPr>
        <w:t xml:space="preserve">BizTalk Server </w:t>
      </w:r>
      <w:r w:rsidR="00766ACE">
        <w:rPr>
          <w:b/>
        </w:rPr>
        <w:t>Administration</w:t>
      </w:r>
      <w:r w:rsidR="00394A75" w:rsidRPr="00C330EF">
        <w:rPr>
          <w:bCs/>
        </w:rPr>
        <w:t xml:space="preserve">, </w:t>
      </w:r>
      <w:r w:rsidR="00394A75" w:rsidRPr="00C330EF">
        <w:rPr>
          <w:b/>
        </w:rPr>
        <w:t>BizTalk Group</w:t>
      </w:r>
      <w:r w:rsidR="00394A75" w:rsidRPr="00C330EF">
        <w:rPr>
          <w:bCs/>
        </w:rPr>
        <w:t xml:space="preserve">, </w:t>
      </w:r>
      <w:r w:rsidR="00394A75" w:rsidRPr="00C330EF">
        <w:rPr>
          <w:b/>
        </w:rPr>
        <w:t>Applications</w:t>
      </w:r>
      <w:r w:rsidR="00394A75" w:rsidRPr="00C330EF">
        <w:rPr>
          <w:bCs/>
        </w:rPr>
        <w:t xml:space="preserve">, </w:t>
      </w:r>
      <w:r w:rsidR="00394A75" w:rsidRPr="00C330EF">
        <w:rPr>
          <w:b/>
        </w:rPr>
        <w:t>BizTalk Application 1</w:t>
      </w:r>
      <w:r w:rsidR="00394A75" w:rsidRPr="00C330EF">
        <w:t xml:space="preserve">, and then </w:t>
      </w:r>
      <w:r w:rsidR="00394A75">
        <w:t xml:space="preserve">click </w:t>
      </w:r>
      <w:r w:rsidR="00394A75" w:rsidRPr="00C330EF">
        <w:rPr>
          <w:b/>
        </w:rPr>
        <w:t>Resources</w:t>
      </w:r>
      <w:r w:rsidR="00394A75" w:rsidRPr="00C330EF">
        <w:t>.</w:t>
      </w:r>
      <w:r>
        <w:fldChar w:fldCharType="begin"/>
      </w:r>
      <w:r w:rsidR="00335928">
        <w:instrText xml:space="preserve"> XE "</w:instrText>
      </w:r>
      <w:r w:rsidR="00335928" w:rsidRPr="0057228A">
        <w:instrText>2933A.8.04.05.309.9</w:instrText>
      </w:r>
      <w:r w:rsidR="00335928">
        <w:instrText xml:space="preserve">" </w:instrText>
      </w:r>
      <w:r>
        <w:fldChar w:fldCharType="end"/>
      </w:r>
    </w:p>
    <w:p w:rsidR="00394A75" w:rsidRPr="003C64CC" w:rsidRDefault="00BD05D9" w:rsidP="008641BF">
      <w:pPr>
        <w:pStyle w:val="Quote"/>
      </w:pPr>
      <w:r>
        <w:fldChar w:fldCharType="begin"/>
      </w:r>
      <w:r w:rsidR="00335928">
        <w:instrText xml:space="preserve"> XE "</w:instrText>
      </w:r>
      <w:r w:rsidR="00335928" w:rsidRPr="002C08D0">
        <w:instrText>2933A.8.04.05.310.1</w:instrText>
      </w:r>
      <w:r w:rsidR="00335928">
        <w:instrText xml:space="preserve">" </w:instrText>
      </w:r>
      <w:r>
        <w:fldChar w:fldCharType="end"/>
      </w:r>
      <w:r w:rsidR="00394A75" w:rsidRPr="003C64CC">
        <w:t xml:space="preserve">Notice the </w:t>
      </w:r>
      <w:proofErr w:type="spellStart"/>
      <w:r w:rsidR="00394A75" w:rsidRPr="003C64CC">
        <w:t>AdvWorks.Messaging</w:t>
      </w:r>
      <w:proofErr w:type="spellEnd"/>
      <w:r w:rsidR="00394A75" w:rsidRPr="003C64CC">
        <w:t xml:space="preserve"> and </w:t>
      </w:r>
      <w:proofErr w:type="spellStart"/>
      <w:r w:rsidR="00394A75" w:rsidRPr="003C64CC">
        <w:t>AdvWorks.Processes</w:t>
      </w:r>
      <w:proofErr w:type="spellEnd"/>
      <w:r w:rsidR="00394A75" w:rsidRPr="003C64CC">
        <w:t xml:space="preserve"> resources.</w:t>
      </w:r>
      <w:r>
        <w:fldChar w:fldCharType="begin"/>
      </w:r>
      <w:r w:rsidR="00335928">
        <w:instrText xml:space="preserve"> XE "</w:instrText>
      </w:r>
      <w:r w:rsidR="00335928" w:rsidRPr="002079E4">
        <w:instrText>2933A.8.04.05.310.9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A25929">
        <w:instrText>2933A.8.04.05.311.1</w:instrText>
      </w:r>
      <w:r w:rsidR="00335928">
        <w:instrText xml:space="preserve">" </w:instrText>
      </w:r>
      <w:r>
        <w:fldChar w:fldCharType="end"/>
      </w:r>
      <w:r w:rsidR="00394A75" w:rsidRPr="00C330EF">
        <w:t xml:space="preserve">Right-click </w:t>
      </w:r>
      <w:r w:rsidR="00394A75" w:rsidRPr="00C330EF">
        <w:rPr>
          <w:b/>
        </w:rPr>
        <w:t>BizTalk Application 1</w:t>
      </w:r>
      <w:r w:rsidR="00394A75" w:rsidRPr="00C330EF">
        <w:t xml:space="preserve">, and then click </w:t>
      </w:r>
      <w:r w:rsidR="00394A75" w:rsidRPr="00C330EF">
        <w:rPr>
          <w:b/>
        </w:rPr>
        <w:t>Start</w:t>
      </w:r>
      <w:r w:rsidR="00394A75" w:rsidRPr="00C330EF">
        <w:t>.</w:t>
      </w:r>
      <w:r>
        <w:fldChar w:fldCharType="begin"/>
      </w:r>
      <w:r w:rsidR="00335928">
        <w:instrText xml:space="preserve"> XE "</w:instrText>
      </w:r>
      <w:r w:rsidR="00335928" w:rsidRPr="000718DD">
        <w:instrText>2933A.8.04.05.311.9</w:instrText>
      </w:r>
      <w:r w:rsidR="00335928">
        <w:instrText xml:space="preserve">" </w:instrText>
      </w:r>
      <w:r>
        <w:fldChar w:fldCharType="end"/>
      </w:r>
    </w:p>
    <w:p w:rsidR="00394A75" w:rsidRDefault="00BD05D9" w:rsidP="00E718D9">
      <w:pPr>
        <w:pStyle w:val="NumList"/>
      </w:pPr>
      <w:r>
        <w:fldChar w:fldCharType="begin"/>
      </w:r>
      <w:r w:rsidR="00335928">
        <w:instrText xml:space="preserve"> XE "</w:instrText>
      </w:r>
      <w:r w:rsidR="00335928" w:rsidRPr="001A4B77">
        <w:instrText>2933A.8.04.05.312.1</w:instrText>
      </w:r>
      <w:r w:rsidR="00335928">
        <w:instrText xml:space="preserve">" </w:instrText>
      </w:r>
      <w:r>
        <w:fldChar w:fldCharType="end"/>
      </w:r>
      <w:r w:rsidR="00394A75" w:rsidRPr="00C330EF">
        <w:t xml:space="preserve">In the </w:t>
      </w:r>
      <w:r w:rsidR="00394A75" w:rsidRPr="00C330EF">
        <w:rPr>
          <w:b/>
        </w:rPr>
        <w:t>Configure Application</w:t>
      </w:r>
      <w:r w:rsidR="00394A75" w:rsidRPr="00C330EF">
        <w:t xml:space="preserve"> message box, read the message, and then click </w:t>
      </w:r>
      <w:proofErr w:type="gramStart"/>
      <w:r w:rsidR="00394A75" w:rsidRPr="00C330EF">
        <w:rPr>
          <w:b/>
        </w:rPr>
        <w:t>Yes</w:t>
      </w:r>
      <w:proofErr w:type="gramEnd"/>
      <w:r w:rsidR="00394A75" w:rsidRPr="00C330EF">
        <w:t>.</w:t>
      </w:r>
      <w:r>
        <w:fldChar w:fldCharType="begin"/>
      </w:r>
      <w:r w:rsidR="00335928">
        <w:instrText xml:space="preserve"> XE "</w:instrText>
      </w:r>
      <w:r w:rsidR="00335928" w:rsidRPr="00B60A98">
        <w:instrText>2933A.8.04.05.312.9</w:instrText>
      </w:r>
      <w:r w:rsidR="00335928">
        <w:instrText xml:space="preserve">" </w:instrText>
      </w:r>
      <w:r>
        <w:fldChar w:fldCharType="end"/>
      </w:r>
    </w:p>
    <w:p w:rsidR="00394A75" w:rsidRPr="00722A1A" w:rsidRDefault="00BD05D9" w:rsidP="008641BF">
      <w:pPr>
        <w:pStyle w:val="Quote"/>
      </w:pPr>
      <w:r>
        <w:fldChar w:fldCharType="begin"/>
      </w:r>
      <w:r w:rsidR="00335928">
        <w:instrText xml:space="preserve"> XE "</w:instrText>
      </w:r>
      <w:r w:rsidR="00335928" w:rsidRPr="00950D63">
        <w:instrText>2933A.8.04.05.313.1</w:instrText>
      </w:r>
      <w:r w:rsidR="00335928">
        <w:instrText xml:space="preserve">" </w:instrText>
      </w:r>
      <w:r>
        <w:fldChar w:fldCharType="end"/>
      </w:r>
      <w:r w:rsidR="00394A75" w:rsidRPr="00722A1A">
        <w:t xml:space="preserve">The host instance used </w:t>
      </w:r>
      <w:r w:rsidR="00DE42CF">
        <w:t>b</w:t>
      </w:r>
      <w:r w:rsidR="00394A75" w:rsidRPr="00722A1A">
        <w:t>y the orchestration has not yet been configured. A host instance must be set before the orchestration, and therefore the application, can be started.</w:t>
      </w:r>
      <w:r>
        <w:fldChar w:fldCharType="begin"/>
      </w:r>
      <w:r w:rsidR="00335928">
        <w:instrText xml:space="preserve"> XE "</w:instrText>
      </w:r>
      <w:r w:rsidR="00335928" w:rsidRPr="00D94C6A">
        <w:instrText>2933A.8.04.05.313.9</w:instrText>
      </w:r>
      <w:r w:rsidR="00335928">
        <w:instrText xml:space="preserve">" </w:instrText>
      </w:r>
      <w:r>
        <w:fldChar w:fldCharType="end"/>
      </w:r>
    </w:p>
    <w:p w:rsidR="00394A75" w:rsidRDefault="00BD05D9" w:rsidP="00E718D9">
      <w:pPr>
        <w:pStyle w:val="NumList"/>
      </w:pPr>
      <w:r>
        <w:fldChar w:fldCharType="begin"/>
      </w:r>
      <w:r w:rsidR="00335928">
        <w:instrText xml:space="preserve"> XE "</w:instrText>
      </w:r>
      <w:r w:rsidR="00335928" w:rsidRPr="00515825">
        <w:instrText>2933A.8.04.05.314.1</w:instrText>
      </w:r>
      <w:r w:rsidR="00335928">
        <w:instrText xml:space="preserve">" </w:instrText>
      </w:r>
      <w:r>
        <w:fldChar w:fldCharType="end"/>
      </w:r>
      <w:r w:rsidR="00394A75" w:rsidRPr="00C330EF">
        <w:t xml:space="preserve">In the </w:t>
      </w:r>
      <w:r w:rsidR="00394A75" w:rsidRPr="00D06819">
        <w:rPr>
          <w:b/>
        </w:rPr>
        <w:t>Configure Application</w:t>
      </w:r>
      <w:r w:rsidR="00394A75" w:rsidRPr="00C330EF">
        <w:t xml:space="preserve"> </w:t>
      </w:r>
      <w:r w:rsidR="00394A75">
        <w:t>dialog box</w:t>
      </w:r>
      <w:r w:rsidR="00394A75" w:rsidRPr="00C330EF">
        <w:t xml:space="preserve">, click </w:t>
      </w:r>
      <w:proofErr w:type="spellStart"/>
      <w:r w:rsidR="00394A75" w:rsidRPr="00C330EF">
        <w:rPr>
          <w:b/>
        </w:rPr>
        <w:t>ProcessOrder_Cash</w:t>
      </w:r>
      <w:proofErr w:type="spellEnd"/>
      <w:r w:rsidR="00394A75" w:rsidRPr="00C330EF">
        <w:t>.</w:t>
      </w:r>
      <w:r>
        <w:fldChar w:fldCharType="begin"/>
      </w:r>
      <w:r w:rsidR="00335928">
        <w:instrText xml:space="preserve"> XE "</w:instrText>
      </w:r>
      <w:r w:rsidR="00335928" w:rsidRPr="000E7427">
        <w:instrText>2933A.8.04.05.314.9</w:instrText>
      </w:r>
      <w:r w:rsidR="00335928">
        <w:instrText xml:space="preserve">" </w:instrText>
      </w:r>
      <w:r>
        <w:fldChar w:fldCharType="end"/>
      </w:r>
    </w:p>
    <w:p w:rsidR="00394A75" w:rsidRPr="004F1BCA" w:rsidRDefault="00BD05D9" w:rsidP="008641BF">
      <w:pPr>
        <w:pStyle w:val="Quote"/>
      </w:pPr>
      <w:r>
        <w:fldChar w:fldCharType="begin"/>
      </w:r>
      <w:r w:rsidR="00335928">
        <w:instrText xml:space="preserve"> XE "</w:instrText>
      </w:r>
      <w:r w:rsidR="00335928" w:rsidRPr="00DB0F5B">
        <w:instrText>2933A.8.04.05.315.1</w:instrText>
      </w:r>
      <w:r w:rsidR="00335928">
        <w:instrText xml:space="preserve">" </w:instrText>
      </w:r>
      <w:r>
        <w:fldChar w:fldCharType="end"/>
      </w:r>
      <w:r w:rsidR="00394A75" w:rsidRPr="004F1BCA">
        <w:t>Notice that the physical receive port and send ports have been created and bound to the orchestration. This is because you configured the port bindings when configuring the orchestration ports. This is known as early binding.</w:t>
      </w:r>
      <w:r>
        <w:fldChar w:fldCharType="begin"/>
      </w:r>
      <w:r w:rsidR="00335928">
        <w:instrText xml:space="preserve"> XE "</w:instrText>
      </w:r>
      <w:r w:rsidR="00335928" w:rsidRPr="00CD5F2D">
        <w:instrText>2933A.8.04.05.315.9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395699">
        <w:instrText>2933A.8.04.05.316.1</w:instrText>
      </w:r>
      <w:r w:rsidR="00335928">
        <w:instrText xml:space="preserve">" </w:instrText>
      </w:r>
      <w:r>
        <w:fldChar w:fldCharType="end"/>
      </w:r>
      <w:r w:rsidR="00394A75" w:rsidRPr="00C330EF">
        <w:t xml:space="preserve">In the </w:t>
      </w:r>
      <w:r w:rsidR="00394A75" w:rsidRPr="00C330EF">
        <w:rPr>
          <w:b/>
        </w:rPr>
        <w:t>Host</w:t>
      </w:r>
      <w:r w:rsidR="00394A75" w:rsidRPr="00C330EF">
        <w:t xml:space="preserve"> list, click </w:t>
      </w:r>
      <w:proofErr w:type="spellStart"/>
      <w:r w:rsidR="00394A75" w:rsidRPr="00C330EF">
        <w:rPr>
          <w:b/>
        </w:rPr>
        <w:t>BizTalkServerApplication</w:t>
      </w:r>
      <w:proofErr w:type="spellEnd"/>
      <w:r w:rsidR="00394A75">
        <w:t xml:space="preserve">, and then click </w:t>
      </w:r>
      <w:r w:rsidR="00394A75">
        <w:rPr>
          <w:b/>
        </w:rPr>
        <w:t>OK</w:t>
      </w:r>
      <w:r w:rsidR="00394A75" w:rsidRPr="00C330EF">
        <w:t>.</w:t>
      </w:r>
      <w:r>
        <w:fldChar w:fldCharType="begin"/>
      </w:r>
      <w:r w:rsidR="00335928">
        <w:instrText xml:space="preserve"> XE "</w:instrText>
      </w:r>
      <w:r w:rsidR="00335928" w:rsidRPr="00DE0200">
        <w:instrText>2933A.8.04.05.316.9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2251E1">
        <w:instrText>2933A.8.04.05.317.1</w:instrText>
      </w:r>
      <w:r w:rsidR="00335928">
        <w:instrText xml:space="preserve">" </w:instrText>
      </w:r>
      <w:r>
        <w:fldChar w:fldCharType="end"/>
      </w:r>
      <w:r w:rsidR="00394A75" w:rsidRPr="00C330EF">
        <w:t xml:space="preserve">Right-click </w:t>
      </w:r>
      <w:r w:rsidR="00394A75" w:rsidRPr="00C330EF">
        <w:rPr>
          <w:b/>
        </w:rPr>
        <w:t>BizTalk Application 1</w:t>
      </w:r>
      <w:r w:rsidR="00394A75" w:rsidRPr="00C330EF">
        <w:t xml:space="preserve">, and then click </w:t>
      </w:r>
      <w:r w:rsidR="00394A75" w:rsidRPr="00C330EF">
        <w:rPr>
          <w:b/>
        </w:rPr>
        <w:t>Start</w:t>
      </w:r>
      <w:r w:rsidR="00394A75" w:rsidRPr="00C330EF">
        <w:t>.</w:t>
      </w:r>
      <w:r>
        <w:fldChar w:fldCharType="begin"/>
      </w:r>
      <w:r w:rsidR="00335928">
        <w:instrText xml:space="preserve"> XE "</w:instrText>
      </w:r>
      <w:r w:rsidR="00335928" w:rsidRPr="00187640">
        <w:instrText>2933A.8.04.05.317.9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113FEE">
        <w:instrText>2933A.8.04.05.318.1</w:instrText>
      </w:r>
      <w:r w:rsidR="00335928">
        <w:instrText xml:space="preserve">" </w:instrText>
      </w:r>
      <w:r>
        <w:fldChar w:fldCharType="end"/>
      </w:r>
      <w:r w:rsidR="00394A75" w:rsidRPr="00C330EF">
        <w:t xml:space="preserve">In the </w:t>
      </w:r>
      <w:r w:rsidR="00394A75" w:rsidRPr="00C330EF">
        <w:rPr>
          <w:b/>
        </w:rPr>
        <w:t>Start ‘BizTalk Application 1’ Application</w:t>
      </w:r>
      <w:r w:rsidR="00394A75" w:rsidRPr="00C330EF">
        <w:t xml:space="preserve"> dialog box, click </w:t>
      </w:r>
      <w:r w:rsidR="00394A75" w:rsidRPr="00C330EF">
        <w:rPr>
          <w:b/>
        </w:rPr>
        <w:t>Options</w:t>
      </w:r>
      <w:r w:rsidR="00394A75" w:rsidRPr="00C330EF">
        <w:t xml:space="preserve">, ensure that all check boxes are selected, and then click </w:t>
      </w:r>
      <w:r w:rsidR="00394A75" w:rsidRPr="00C330EF">
        <w:rPr>
          <w:b/>
        </w:rPr>
        <w:t>Start</w:t>
      </w:r>
      <w:r w:rsidR="00394A75" w:rsidRPr="00C330EF">
        <w:t>.</w:t>
      </w:r>
      <w:r>
        <w:fldChar w:fldCharType="begin"/>
      </w:r>
      <w:r w:rsidR="00335928">
        <w:instrText xml:space="preserve"> XE "</w:instrText>
      </w:r>
      <w:r w:rsidR="00335928" w:rsidRPr="00CC0F14">
        <w:instrText>2933A.8.04.05.318.9</w:instrText>
      </w:r>
      <w:r w:rsidR="00335928">
        <w:instrText xml:space="preserve">" </w:instrText>
      </w:r>
      <w:r>
        <w:fldChar w:fldCharType="end"/>
      </w:r>
    </w:p>
    <w:p w:rsidR="00394A75" w:rsidRPr="00C330EF" w:rsidRDefault="00BD05D9" w:rsidP="00E718D9">
      <w:pPr>
        <w:pStyle w:val="NumList"/>
      </w:pPr>
      <w:r>
        <w:lastRenderedPageBreak/>
        <w:fldChar w:fldCharType="begin"/>
      </w:r>
      <w:r w:rsidR="00335928">
        <w:instrText xml:space="preserve"> XE "</w:instrText>
      </w:r>
      <w:r w:rsidR="00335928" w:rsidRPr="00611FA2">
        <w:instrText>2933A.8.04.05.319.1</w:instrText>
      </w:r>
      <w:r w:rsidR="00335928">
        <w:instrText xml:space="preserve">" </w:instrText>
      </w:r>
      <w:r>
        <w:fldChar w:fldCharType="end"/>
      </w:r>
      <w:r w:rsidR="00394A75" w:rsidRPr="00C330EF">
        <w:t xml:space="preserve">In Windows Explorer, navigate to </w:t>
      </w:r>
      <w:r w:rsidR="00394A75" w:rsidRPr="00C330EF">
        <w:rPr>
          <w:b/>
        </w:rPr>
        <w:t>C:\AllFiles\LabFiles\Lab8</w:t>
      </w:r>
      <w:r w:rsidR="00394A75" w:rsidRPr="00C330EF">
        <w:t xml:space="preserve">, and then copy </w:t>
      </w:r>
      <w:r w:rsidR="00394A75" w:rsidRPr="00C330EF">
        <w:rPr>
          <w:b/>
        </w:rPr>
        <w:t>CashSalesOrder1Info.xml</w:t>
      </w:r>
      <w:r w:rsidR="00394A75" w:rsidRPr="00C330EF">
        <w:t xml:space="preserve"> to the </w:t>
      </w:r>
      <w:proofErr w:type="spellStart"/>
      <w:r w:rsidR="00394A75" w:rsidRPr="00C330EF">
        <w:rPr>
          <w:b/>
        </w:rPr>
        <w:t>SalesOrderIN</w:t>
      </w:r>
      <w:proofErr w:type="spellEnd"/>
      <w:r w:rsidR="00394A75" w:rsidRPr="00C330EF">
        <w:t xml:space="preserve"> folder.</w:t>
      </w:r>
      <w:r>
        <w:fldChar w:fldCharType="begin"/>
      </w:r>
      <w:r w:rsidR="00335928">
        <w:instrText xml:space="preserve"> XE "</w:instrText>
      </w:r>
      <w:r w:rsidR="00335928" w:rsidRPr="007A45FC">
        <w:instrText>2933A.8.04.05.319.9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C44940">
        <w:instrText>2933A.8.04.05.320.1</w:instrText>
      </w:r>
      <w:r w:rsidR="00335928">
        <w:instrText xml:space="preserve">" </w:instrText>
      </w:r>
      <w:r>
        <w:fldChar w:fldCharType="end"/>
      </w:r>
      <w:r w:rsidR="00394A75">
        <w:t>Navigate to the</w:t>
      </w:r>
      <w:r w:rsidR="00394A75" w:rsidRPr="00C330EF">
        <w:t xml:space="preserve"> </w:t>
      </w:r>
      <w:proofErr w:type="spellStart"/>
      <w:r w:rsidR="00394A75" w:rsidRPr="00C330EF">
        <w:rPr>
          <w:b/>
        </w:rPr>
        <w:t>SalesOrderIN</w:t>
      </w:r>
      <w:proofErr w:type="spellEnd"/>
      <w:r w:rsidR="00394A75" w:rsidRPr="00C330EF">
        <w:t xml:space="preserve"> folder.</w:t>
      </w:r>
      <w:r>
        <w:fldChar w:fldCharType="begin"/>
      </w:r>
      <w:r w:rsidR="00335928">
        <w:instrText xml:space="preserve"> XE "</w:instrText>
      </w:r>
      <w:r w:rsidR="00335928" w:rsidRPr="00B524DA">
        <w:instrText>2933A.8.04.05.320.9</w:instrText>
      </w:r>
      <w:r w:rsidR="00335928">
        <w:instrText xml:space="preserve">" </w:instrText>
      </w:r>
      <w:r>
        <w:fldChar w:fldCharType="end"/>
      </w:r>
    </w:p>
    <w:p w:rsidR="00394A75" w:rsidRPr="003C64CC" w:rsidRDefault="00BD05D9" w:rsidP="008641BF">
      <w:pPr>
        <w:pStyle w:val="Quote"/>
      </w:pPr>
      <w:r>
        <w:fldChar w:fldCharType="begin"/>
      </w:r>
      <w:r w:rsidR="00335928">
        <w:instrText xml:space="preserve"> XE "</w:instrText>
      </w:r>
      <w:r w:rsidR="00335928" w:rsidRPr="00B96641">
        <w:instrText>2933A.8.04.05.321.1</w:instrText>
      </w:r>
      <w:r w:rsidR="00335928">
        <w:instrText xml:space="preserve">" </w:instrText>
      </w:r>
      <w:r>
        <w:fldChar w:fldCharType="end"/>
      </w:r>
      <w:r w:rsidR="00394A75" w:rsidRPr="003C64CC">
        <w:t>Notice that the message has been processed and moved from this folder.</w:t>
      </w:r>
      <w:r>
        <w:fldChar w:fldCharType="begin"/>
      </w:r>
      <w:r w:rsidR="00335928">
        <w:instrText xml:space="preserve"> XE "</w:instrText>
      </w:r>
      <w:r w:rsidR="00335928" w:rsidRPr="007E16D8">
        <w:instrText>2933A.8.04.05.321.9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236E9B">
        <w:instrText>2933A.8.04.05.322.1</w:instrText>
      </w:r>
      <w:r w:rsidR="00335928">
        <w:instrText xml:space="preserve">" </w:instrText>
      </w:r>
      <w:r>
        <w:fldChar w:fldCharType="end"/>
      </w:r>
      <w:r w:rsidR="00394A75">
        <w:t xml:space="preserve">Navigate to the </w:t>
      </w:r>
      <w:r w:rsidR="00394A75" w:rsidRPr="00C330EF">
        <w:rPr>
          <w:b/>
        </w:rPr>
        <w:t>OUT</w:t>
      </w:r>
      <w:r w:rsidR="00394A75" w:rsidRPr="00C330EF">
        <w:t xml:space="preserve"> folder.</w:t>
      </w:r>
      <w:r>
        <w:fldChar w:fldCharType="begin"/>
      </w:r>
      <w:r w:rsidR="00335928">
        <w:instrText xml:space="preserve"> XE "</w:instrText>
      </w:r>
      <w:r w:rsidR="00335928" w:rsidRPr="00187E0F">
        <w:instrText>2933A.8.04.05.322.9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AF04B5">
        <w:instrText>2933A.8.04.05.323.1</w:instrText>
      </w:r>
      <w:r w:rsidR="00335928">
        <w:instrText xml:space="preserve">" </w:instrText>
      </w:r>
      <w:r>
        <w:fldChar w:fldCharType="end"/>
      </w:r>
      <w:r w:rsidR="00394A75">
        <w:t>O</w:t>
      </w:r>
      <w:r w:rsidR="00394A75" w:rsidRPr="00C330EF">
        <w:t xml:space="preserve">pen </w:t>
      </w:r>
      <w:proofErr w:type="spellStart"/>
      <w:proofErr w:type="gramStart"/>
      <w:r w:rsidR="00394A75" w:rsidRPr="00C330EF">
        <w:rPr>
          <w:b/>
        </w:rPr>
        <w:t>CompleteSO</w:t>
      </w:r>
      <w:proofErr w:type="spellEnd"/>
      <w:r w:rsidR="00394A75" w:rsidRPr="00C330EF">
        <w:rPr>
          <w:b/>
        </w:rPr>
        <w:t>{</w:t>
      </w:r>
      <w:proofErr w:type="gramEnd"/>
      <w:r w:rsidR="00394A75" w:rsidRPr="00C330EF">
        <w:rPr>
          <w:b/>
        </w:rPr>
        <w:t>GUID}.xml</w:t>
      </w:r>
      <w:r w:rsidR="00394A75" w:rsidRPr="00C330EF">
        <w:t>.</w:t>
      </w:r>
      <w:r>
        <w:fldChar w:fldCharType="begin"/>
      </w:r>
      <w:r w:rsidR="00335928">
        <w:instrText xml:space="preserve"> XE "</w:instrText>
      </w:r>
      <w:r w:rsidR="00335928" w:rsidRPr="00A746B0">
        <w:instrText>2933A.8.04.05.323.9</w:instrText>
      </w:r>
      <w:r w:rsidR="00335928">
        <w:instrText xml:space="preserve">" </w:instrText>
      </w:r>
      <w:r>
        <w:fldChar w:fldCharType="end"/>
      </w:r>
    </w:p>
    <w:p w:rsidR="00394A75" w:rsidRPr="003C64CC" w:rsidRDefault="00BD05D9" w:rsidP="008641BF">
      <w:pPr>
        <w:pStyle w:val="Quote"/>
      </w:pPr>
      <w:r>
        <w:fldChar w:fldCharType="begin"/>
      </w:r>
      <w:r w:rsidR="00335928">
        <w:instrText xml:space="preserve"> XE "</w:instrText>
      </w:r>
      <w:r w:rsidR="00335928" w:rsidRPr="00621FD8">
        <w:instrText>2933A.8.04.05.324.1</w:instrText>
      </w:r>
      <w:r w:rsidR="00335928">
        <w:instrText xml:space="preserve">" </w:instrText>
      </w:r>
      <w:r>
        <w:fldChar w:fldCharType="end"/>
      </w:r>
      <w:r w:rsidR="00394A75" w:rsidRPr="003C64CC">
        <w:t>The message is displayed using a</w:t>
      </w:r>
      <w:r w:rsidR="007C107E">
        <w:t xml:space="preserve"> Microsoft</w:t>
      </w:r>
      <w:r w:rsidR="00394A75" w:rsidRPr="003C64CC">
        <w:t xml:space="preserve"> InfoPath</w:t>
      </w:r>
      <w:r w:rsidR="007C107E">
        <w:t>®</w:t>
      </w:r>
      <w:r w:rsidR="00394A75" w:rsidRPr="003C64CC">
        <w:t xml:space="preserve"> form.</w:t>
      </w:r>
      <w:r>
        <w:fldChar w:fldCharType="begin"/>
      </w:r>
      <w:r w:rsidR="00335928">
        <w:instrText xml:space="preserve"> XE "</w:instrText>
      </w:r>
      <w:r w:rsidR="00335928" w:rsidRPr="0058020C">
        <w:instrText>2933A.8.04.05.324.9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DD0E1B">
        <w:instrText>2933A.8.04.05.325.1</w:instrText>
      </w:r>
      <w:r w:rsidR="00335928">
        <w:instrText xml:space="preserve">" </w:instrText>
      </w:r>
      <w:r>
        <w:fldChar w:fldCharType="end"/>
      </w:r>
      <w:r w:rsidR="00394A75" w:rsidRPr="00C330EF">
        <w:t>Close InfoPath.</w:t>
      </w:r>
      <w:r>
        <w:fldChar w:fldCharType="begin"/>
      </w:r>
      <w:r w:rsidR="00335928">
        <w:instrText xml:space="preserve"> XE "</w:instrText>
      </w:r>
      <w:r w:rsidR="00335928" w:rsidRPr="006F5A0B">
        <w:instrText>2933A.8.04.05.325.9</w:instrText>
      </w:r>
      <w:r w:rsidR="00335928">
        <w:instrText xml:space="preserve">" </w:instrText>
      </w:r>
      <w:r>
        <w:fldChar w:fldCharType="end"/>
      </w:r>
    </w:p>
    <w:p w:rsidR="00394A75" w:rsidRPr="00C330EF" w:rsidRDefault="00BD05D9" w:rsidP="00E718D9">
      <w:pPr>
        <w:pStyle w:val="NumList"/>
      </w:pPr>
      <w:r>
        <w:fldChar w:fldCharType="begin"/>
      </w:r>
      <w:r w:rsidR="00335928">
        <w:instrText xml:space="preserve"> XE "</w:instrText>
      </w:r>
      <w:r w:rsidR="00335928" w:rsidRPr="00770496">
        <w:instrText>2933A.8.04.05.326.1</w:instrText>
      </w:r>
      <w:r w:rsidR="00335928">
        <w:instrText xml:space="preserve">" </w:instrText>
      </w:r>
      <w:r>
        <w:fldChar w:fldCharType="end"/>
      </w:r>
      <w:r w:rsidR="00394A75" w:rsidRPr="00C330EF">
        <w:t xml:space="preserve">In Windows Explorer, open </w:t>
      </w:r>
      <w:proofErr w:type="gramStart"/>
      <w:r w:rsidR="00394A75" w:rsidRPr="00C330EF">
        <w:rPr>
          <w:b/>
        </w:rPr>
        <w:t>Restock{</w:t>
      </w:r>
      <w:proofErr w:type="gramEnd"/>
      <w:r w:rsidR="00394A75" w:rsidRPr="00C330EF">
        <w:rPr>
          <w:b/>
        </w:rPr>
        <w:t>GUID}.xml</w:t>
      </w:r>
      <w:r w:rsidR="00394A75" w:rsidRPr="00C330EF">
        <w:t>.</w:t>
      </w:r>
      <w:r>
        <w:fldChar w:fldCharType="begin"/>
      </w:r>
      <w:r w:rsidR="00335928">
        <w:instrText xml:space="preserve"> XE "</w:instrText>
      </w:r>
      <w:r w:rsidR="00335928" w:rsidRPr="00B57FC4">
        <w:instrText>2933A.8.04.05.326.9</w:instrText>
      </w:r>
      <w:r w:rsidR="00335928">
        <w:instrText xml:space="preserve">" </w:instrText>
      </w:r>
      <w:r>
        <w:fldChar w:fldCharType="end"/>
      </w:r>
    </w:p>
    <w:p w:rsidR="00394A75" w:rsidRPr="003C64CC" w:rsidRDefault="00BD05D9" w:rsidP="008641BF">
      <w:pPr>
        <w:pStyle w:val="Quote"/>
      </w:pPr>
      <w:r>
        <w:fldChar w:fldCharType="begin"/>
      </w:r>
      <w:r w:rsidR="00335928">
        <w:instrText xml:space="preserve"> XE "</w:instrText>
      </w:r>
      <w:r w:rsidR="00335928" w:rsidRPr="007C208F">
        <w:instrText>2933A.8.04.05.327.1</w:instrText>
      </w:r>
      <w:r w:rsidR="00335928">
        <w:instrText xml:space="preserve">" </w:instrText>
      </w:r>
      <w:r>
        <w:fldChar w:fldCharType="end"/>
      </w:r>
      <w:r w:rsidR="00394A75" w:rsidRPr="003C64CC">
        <w:t>The message is displayed in XML format.</w:t>
      </w:r>
      <w:r>
        <w:fldChar w:fldCharType="begin"/>
      </w:r>
      <w:r w:rsidR="00335928">
        <w:instrText xml:space="preserve"> XE "</w:instrText>
      </w:r>
      <w:r w:rsidR="00335928" w:rsidRPr="00FE51DB">
        <w:instrText>2933A.8.04.05.327.9</w:instrText>
      </w:r>
      <w:r w:rsidR="00335928">
        <w:instrText xml:space="preserve">" </w:instrText>
      </w:r>
      <w:r>
        <w:fldChar w:fldCharType="end"/>
      </w:r>
    </w:p>
    <w:p w:rsidR="002F63B1" w:rsidRPr="008C61AC" w:rsidRDefault="00BD05D9" w:rsidP="00E718D9">
      <w:pPr>
        <w:pStyle w:val="NumList"/>
      </w:pPr>
      <w:r>
        <w:fldChar w:fldCharType="begin"/>
      </w:r>
      <w:r w:rsidR="00335928">
        <w:instrText xml:space="preserve"> XE "</w:instrText>
      </w:r>
      <w:r w:rsidR="00335928" w:rsidRPr="005A29BB">
        <w:instrText>2933A.8.04.05.328.1</w:instrText>
      </w:r>
      <w:r w:rsidR="00335928">
        <w:instrText xml:space="preserve">" </w:instrText>
      </w:r>
      <w:r>
        <w:fldChar w:fldCharType="end"/>
      </w:r>
      <w:r w:rsidR="00394A75" w:rsidRPr="00C330EF">
        <w:t>Close all open windows.</w:t>
      </w:r>
      <w:r>
        <w:fldChar w:fldCharType="begin"/>
      </w:r>
      <w:r w:rsidR="00335928">
        <w:instrText xml:space="preserve"> XE "</w:instrText>
      </w:r>
      <w:r w:rsidR="00335928" w:rsidRPr="00573C69">
        <w:instrText>2933A.8.04.05.328.9</w:instrText>
      </w:r>
      <w:r w:rsidR="00335928">
        <w:instrText xml:space="preserve">" </w:instrText>
      </w:r>
      <w:r>
        <w:fldChar w:fldCharType="end"/>
      </w:r>
      <w:r>
        <w:fldChar w:fldCharType="begin"/>
      </w:r>
      <w:r w:rsidR="007508E9">
        <w:instrText xml:space="preserve"> XE "</w:instrText>
      </w:r>
      <w:r w:rsidR="007508E9" w:rsidRPr="00AE68E7">
        <w:instrText>2933A.8.04.05.329.1</w:instrText>
      </w:r>
      <w:r w:rsidR="007508E9">
        <w:instrText xml:space="preserve">" </w:instrText>
      </w:r>
      <w:r>
        <w:fldChar w:fldCharType="end"/>
      </w:r>
      <w:r>
        <w:fldChar w:fldCharType="begin"/>
      </w:r>
      <w:r w:rsidR="007508E9">
        <w:instrText xml:space="preserve"> XE "</w:instrText>
      </w:r>
      <w:r w:rsidR="007508E9" w:rsidRPr="003563A7">
        <w:instrText>2933A.8.04.05.329.9</w:instrText>
      </w:r>
      <w:r w:rsidR="007508E9">
        <w:instrText xml:space="preserve">" </w:instrText>
      </w:r>
      <w:r>
        <w:fldChar w:fldCharType="end"/>
      </w:r>
    </w:p>
    <w:sectPr w:rsidR="002F63B1" w:rsidRPr="008C61AC" w:rsidSect="000A3D8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91D" w:rsidRDefault="0098691D">
      <w:r>
        <w:separator/>
      </w:r>
    </w:p>
  </w:endnote>
  <w:endnote w:type="continuationSeparator" w:id="0">
    <w:p w:rsidR="0098691D" w:rsidRDefault="00986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91D" w:rsidRDefault="0098691D">
      <w:r>
        <w:separator/>
      </w:r>
    </w:p>
  </w:footnote>
  <w:footnote w:type="continuationSeparator" w:id="0">
    <w:p w:rsidR="0098691D" w:rsidRDefault="009869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5F8D128"/>
    <w:lvl w:ilvl="0">
      <w:start w:val="1"/>
      <w:numFmt w:val="decimal"/>
      <w:pStyle w:val="ListNumber"/>
      <w:lvlText w:val="%1."/>
      <w:lvlJc w:val="left"/>
      <w:pPr>
        <w:tabs>
          <w:tab w:val="num" w:pos="360"/>
        </w:tabs>
        <w:ind w:left="360" w:hanging="360"/>
      </w:pPr>
      <w:rPr>
        <w:rFonts w:hint="default"/>
      </w:rPr>
    </w:lvl>
  </w:abstractNum>
  <w:abstractNum w:abstractNumId="1">
    <w:nsid w:val="020A72CD"/>
    <w:multiLevelType w:val="hybridMultilevel"/>
    <w:tmpl w:val="706E9542"/>
    <w:lvl w:ilvl="0" w:tplc="CAF478F4">
      <w:start w:val="1"/>
      <w:numFmt w:val="decimal"/>
      <w:pStyle w:val="Task"/>
      <w:lvlText w:val="%1."/>
      <w:lvlJc w:val="left"/>
      <w:pPr>
        <w:tabs>
          <w:tab w:val="num" w:pos="360"/>
        </w:tabs>
        <w:ind w:left="360" w:hanging="360"/>
      </w:pPr>
    </w:lvl>
    <w:lvl w:ilvl="1" w:tplc="B91260DC">
      <w:start w:val="1"/>
      <w:numFmt w:val="lowerLetter"/>
      <w:pStyle w:val="Step"/>
      <w:lvlText w:val="%2."/>
      <w:lvlJc w:val="left"/>
      <w:pPr>
        <w:tabs>
          <w:tab w:val="num" w:pos="360"/>
        </w:tabs>
        <w:ind w:left="36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ADD7585"/>
    <w:multiLevelType w:val="hybridMultilevel"/>
    <w:tmpl w:val="9F4CB4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D3645C"/>
    <w:multiLevelType w:val="hybridMultilevel"/>
    <w:tmpl w:val="D716E2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C848CD"/>
    <w:multiLevelType w:val="hybridMultilevel"/>
    <w:tmpl w:val="5D16AE0A"/>
    <w:lvl w:ilvl="0" w:tplc="75F6CE76">
      <w:start w:val="1"/>
      <w:numFmt w:val="bullet"/>
      <w:pStyle w:val="BullList2"/>
      <w:lvlText w:val=""/>
      <w:lvlJc w:val="left"/>
      <w:pPr>
        <w:tabs>
          <w:tab w:val="num" w:pos="1800"/>
        </w:tabs>
        <w:ind w:left="1800" w:hanging="360"/>
      </w:pPr>
      <w:rPr>
        <w:rFonts w:ascii="Symbol" w:hAnsi="Symbol" w:hint="default"/>
        <w:color w:val="C0C0C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B6C2F6E"/>
    <w:multiLevelType w:val="hybridMultilevel"/>
    <w:tmpl w:val="A0DC8654"/>
    <w:lvl w:ilvl="0" w:tplc="79ECD8DA">
      <w:start w:val="1"/>
      <w:numFmt w:val="bullet"/>
      <w:pStyle w:val="Question"/>
      <w:lvlText w:val="Q"/>
      <w:lvlJc w:val="left"/>
      <w:pPr>
        <w:tabs>
          <w:tab w:val="num" w:pos="720"/>
        </w:tabs>
        <w:ind w:left="720" w:hanging="360"/>
      </w:pPr>
      <w:rPr>
        <w:rFonts w:ascii="Times New Roman" w:hAnsi="Times New Roman" w:cs="Times New Roman" w:hint="default"/>
        <w:b/>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9C01B0"/>
    <w:multiLevelType w:val="hybridMultilevel"/>
    <w:tmpl w:val="DB1C3F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642F55"/>
    <w:multiLevelType w:val="hybridMultilevel"/>
    <w:tmpl w:val="11E6216A"/>
    <w:lvl w:ilvl="0" w:tplc="E2904BD2">
      <w:start w:val="1"/>
      <w:numFmt w:val="bullet"/>
      <w:pStyle w:val="Answer"/>
      <w:lvlText w:val="A"/>
      <w:lvlJc w:val="left"/>
      <w:pPr>
        <w:tabs>
          <w:tab w:val="num" w:pos="1440"/>
        </w:tabs>
        <w:ind w:left="1440" w:hanging="360"/>
      </w:pPr>
      <w:rPr>
        <w:rFonts w:ascii="Times New Roman" w:hAnsi="Times New Roman" w:cs="Times New Roman" w:hint="default"/>
        <w:b/>
        <w:i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33144C96"/>
    <w:multiLevelType w:val="hybridMultilevel"/>
    <w:tmpl w:val="457AE14E"/>
    <w:lvl w:ilvl="0" w:tplc="081EC86C">
      <w:start w:val="1"/>
      <w:numFmt w:val="bullet"/>
      <w:pStyle w:val="BullLis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35425DEE"/>
    <w:multiLevelType w:val="hybridMultilevel"/>
    <w:tmpl w:val="AE961FAA"/>
    <w:lvl w:ilvl="0" w:tplc="30AA49CC">
      <w:start w:val="1"/>
      <w:numFmt w:val="decimal"/>
      <w:pStyle w:val="NumList"/>
      <w:lvlText w:val="%1."/>
      <w:lvlJc w:val="left"/>
      <w:pPr>
        <w:tabs>
          <w:tab w:val="num" w:pos="1080"/>
        </w:tabs>
        <w:ind w:left="720" w:hanging="360"/>
      </w:pPr>
      <w:rPr>
        <w:rFont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3A005D1B"/>
    <w:multiLevelType w:val="hybridMultilevel"/>
    <w:tmpl w:val="540CA7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17025B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2">
    <w:nsid w:val="4D5908BC"/>
    <w:multiLevelType w:val="hybridMultilevel"/>
    <w:tmpl w:val="080E3DA4"/>
    <w:lvl w:ilvl="0" w:tplc="5DBA14DC">
      <w:start w:val="1"/>
      <w:numFmt w:val="decimal"/>
      <w:pStyle w:val="ListCodeNumbered"/>
      <w:lvlText w:val="%1"/>
      <w:lvlJc w:val="left"/>
      <w:pPr>
        <w:tabs>
          <w:tab w:val="num" w:pos="1080"/>
        </w:tabs>
        <w:ind w:left="1080" w:hanging="360"/>
      </w:pPr>
      <w:rPr>
        <w:rFonts w:ascii="Lucida Console" w:hAnsi="Lucida Console"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0F5742A"/>
    <w:multiLevelType w:val="hybridMultilevel"/>
    <w:tmpl w:val="436C1528"/>
    <w:lvl w:ilvl="0" w:tplc="0E90194A">
      <w:start w:val="1"/>
      <w:numFmt w:val="lowerLetter"/>
      <w:pStyle w:val="NumList2"/>
      <w:lvlText w:val="%1."/>
      <w:lvlJc w:val="left"/>
      <w:pPr>
        <w:tabs>
          <w:tab w:val="num" w:pos="1440"/>
        </w:tabs>
        <w:ind w:left="144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3520161"/>
    <w:multiLevelType w:val="hybridMultilevel"/>
    <w:tmpl w:val="0F8A7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A20685"/>
    <w:multiLevelType w:val="hybridMultilevel"/>
    <w:tmpl w:val="9F3AE2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0"/>
  </w:num>
  <w:num w:numId="3">
    <w:abstractNumId w:val="5"/>
  </w:num>
  <w:num w:numId="4">
    <w:abstractNumId w:val="7"/>
  </w:num>
  <w:num w:numId="5">
    <w:abstractNumId w:val="8"/>
  </w:num>
  <w:num w:numId="6">
    <w:abstractNumId w:val="4"/>
  </w:num>
  <w:num w:numId="7">
    <w:abstractNumId w:val="12"/>
  </w:num>
  <w:num w:numId="8">
    <w:abstractNumId w:val="13"/>
  </w:num>
  <w:num w:numId="9">
    <w:abstractNumId w:val="1"/>
  </w:num>
  <w:num w:numId="10">
    <w:abstractNumId w:val="9"/>
    <w:lvlOverride w:ilvl="0">
      <w:startOverride w:val="1"/>
    </w:lvlOverride>
  </w:num>
  <w:num w:numId="11">
    <w:abstractNumId w:val="9"/>
  </w:num>
  <w:num w:numId="12">
    <w:abstractNumId w:val="9"/>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2"/>
  </w:num>
  <w:num w:numId="19">
    <w:abstractNumId w:val="3"/>
  </w:num>
  <w:num w:numId="20">
    <w:abstractNumId w:val="10"/>
  </w:num>
  <w:num w:numId="21">
    <w:abstractNumId w:val="6"/>
  </w:num>
  <w:num w:numId="22">
    <w:abstractNumId w:val="15"/>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35">
    <w:abstractNumId w:val="9"/>
    <w:lvlOverride w:ilvl="0">
      <w:startOverride w:val="1"/>
    </w:lvlOverride>
  </w:num>
  <w:num w:numId="36">
    <w:abstractNumId w:val="9"/>
    <w:lvlOverride w:ilvl="0">
      <w:startOverride w:val="1"/>
    </w:lvlOverride>
  </w:num>
  <w:num w:numId="37">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InvalidXml/>
  <w:useXSLTWhenSaving/>
  <w:saveThroughXslt r:id="rId2"/>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F291DC5-5CE7-42BD-BB65-197E0E93FBF4}"/>
    <w:docVar w:name="dgnword-eventsink" w:val="209955936"/>
  </w:docVars>
  <w:rsids>
    <w:rsidRoot w:val="00387747"/>
    <w:rsid w:val="00003C2F"/>
    <w:rsid w:val="00007909"/>
    <w:rsid w:val="000113EF"/>
    <w:rsid w:val="00015385"/>
    <w:rsid w:val="00016E3B"/>
    <w:rsid w:val="00017D4E"/>
    <w:rsid w:val="00022813"/>
    <w:rsid w:val="00030233"/>
    <w:rsid w:val="00031241"/>
    <w:rsid w:val="00031C1A"/>
    <w:rsid w:val="00032D99"/>
    <w:rsid w:val="00033E35"/>
    <w:rsid w:val="00044556"/>
    <w:rsid w:val="00046774"/>
    <w:rsid w:val="000667DD"/>
    <w:rsid w:val="00080529"/>
    <w:rsid w:val="0008138D"/>
    <w:rsid w:val="0008261E"/>
    <w:rsid w:val="00082D8A"/>
    <w:rsid w:val="000840E1"/>
    <w:rsid w:val="00085B43"/>
    <w:rsid w:val="000908F2"/>
    <w:rsid w:val="000A3D8C"/>
    <w:rsid w:val="000B12CC"/>
    <w:rsid w:val="000B3398"/>
    <w:rsid w:val="000B5A17"/>
    <w:rsid w:val="000C60DE"/>
    <w:rsid w:val="000D1198"/>
    <w:rsid w:val="000D1882"/>
    <w:rsid w:val="000D2F64"/>
    <w:rsid w:val="000D3D37"/>
    <w:rsid w:val="000E64CB"/>
    <w:rsid w:val="000F3DA3"/>
    <w:rsid w:val="000F6B96"/>
    <w:rsid w:val="00100C17"/>
    <w:rsid w:val="00106CEF"/>
    <w:rsid w:val="0010762C"/>
    <w:rsid w:val="00107FE5"/>
    <w:rsid w:val="0011053E"/>
    <w:rsid w:val="00112CD8"/>
    <w:rsid w:val="001160BD"/>
    <w:rsid w:val="00132467"/>
    <w:rsid w:val="001335EE"/>
    <w:rsid w:val="00133A41"/>
    <w:rsid w:val="001366F2"/>
    <w:rsid w:val="00140E04"/>
    <w:rsid w:val="00141D0D"/>
    <w:rsid w:val="00141DDB"/>
    <w:rsid w:val="00142901"/>
    <w:rsid w:val="00144AD5"/>
    <w:rsid w:val="0014525E"/>
    <w:rsid w:val="001604A0"/>
    <w:rsid w:val="00163876"/>
    <w:rsid w:val="00164089"/>
    <w:rsid w:val="00165D33"/>
    <w:rsid w:val="001811DB"/>
    <w:rsid w:val="001856D6"/>
    <w:rsid w:val="00191F88"/>
    <w:rsid w:val="00193282"/>
    <w:rsid w:val="001A527D"/>
    <w:rsid w:val="001B2839"/>
    <w:rsid w:val="001D3B52"/>
    <w:rsid w:val="001D4AA2"/>
    <w:rsid w:val="001D6026"/>
    <w:rsid w:val="001D687C"/>
    <w:rsid w:val="001E222F"/>
    <w:rsid w:val="001E22CD"/>
    <w:rsid w:val="001E4D67"/>
    <w:rsid w:val="001F09D3"/>
    <w:rsid w:val="001F4DA1"/>
    <w:rsid w:val="00200C04"/>
    <w:rsid w:val="0020362D"/>
    <w:rsid w:val="00204441"/>
    <w:rsid w:val="00211DAC"/>
    <w:rsid w:val="00214365"/>
    <w:rsid w:val="002143DF"/>
    <w:rsid w:val="00220D72"/>
    <w:rsid w:val="00230019"/>
    <w:rsid w:val="00236861"/>
    <w:rsid w:val="00236876"/>
    <w:rsid w:val="00246EEA"/>
    <w:rsid w:val="00252626"/>
    <w:rsid w:val="00257741"/>
    <w:rsid w:val="00257816"/>
    <w:rsid w:val="00261289"/>
    <w:rsid w:val="00261700"/>
    <w:rsid w:val="00262300"/>
    <w:rsid w:val="00262E96"/>
    <w:rsid w:val="00272A64"/>
    <w:rsid w:val="00283051"/>
    <w:rsid w:val="0029738D"/>
    <w:rsid w:val="002B0952"/>
    <w:rsid w:val="002C6DA0"/>
    <w:rsid w:val="002D15EF"/>
    <w:rsid w:val="002D737C"/>
    <w:rsid w:val="002E224C"/>
    <w:rsid w:val="002E4DF3"/>
    <w:rsid w:val="002F1B2B"/>
    <w:rsid w:val="002F2499"/>
    <w:rsid w:val="002F63B1"/>
    <w:rsid w:val="002F7750"/>
    <w:rsid w:val="002F7828"/>
    <w:rsid w:val="003006E3"/>
    <w:rsid w:val="00302F0E"/>
    <w:rsid w:val="0030548C"/>
    <w:rsid w:val="00306EB5"/>
    <w:rsid w:val="003071E6"/>
    <w:rsid w:val="00334A29"/>
    <w:rsid w:val="00335928"/>
    <w:rsid w:val="00337144"/>
    <w:rsid w:val="00347AF3"/>
    <w:rsid w:val="00352CA1"/>
    <w:rsid w:val="003725FD"/>
    <w:rsid w:val="003729E2"/>
    <w:rsid w:val="00373816"/>
    <w:rsid w:val="00374C51"/>
    <w:rsid w:val="00377089"/>
    <w:rsid w:val="00377821"/>
    <w:rsid w:val="0038049A"/>
    <w:rsid w:val="00382B7B"/>
    <w:rsid w:val="003873D5"/>
    <w:rsid w:val="00387747"/>
    <w:rsid w:val="00387B6A"/>
    <w:rsid w:val="0039107F"/>
    <w:rsid w:val="00394A75"/>
    <w:rsid w:val="00394F62"/>
    <w:rsid w:val="003951BD"/>
    <w:rsid w:val="00396232"/>
    <w:rsid w:val="0039671B"/>
    <w:rsid w:val="00396980"/>
    <w:rsid w:val="003A44C5"/>
    <w:rsid w:val="003A77D3"/>
    <w:rsid w:val="003B3098"/>
    <w:rsid w:val="003B428D"/>
    <w:rsid w:val="003B5637"/>
    <w:rsid w:val="003C14EF"/>
    <w:rsid w:val="003D2B3D"/>
    <w:rsid w:val="003D4172"/>
    <w:rsid w:val="003E396B"/>
    <w:rsid w:val="003F03C7"/>
    <w:rsid w:val="0040685D"/>
    <w:rsid w:val="0040759B"/>
    <w:rsid w:val="00411DE7"/>
    <w:rsid w:val="00412AC2"/>
    <w:rsid w:val="00413F01"/>
    <w:rsid w:val="00422092"/>
    <w:rsid w:val="00427ED1"/>
    <w:rsid w:val="00431EEE"/>
    <w:rsid w:val="00442DBF"/>
    <w:rsid w:val="004478E6"/>
    <w:rsid w:val="004508DB"/>
    <w:rsid w:val="004527F7"/>
    <w:rsid w:val="004579EB"/>
    <w:rsid w:val="00462197"/>
    <w:rsid w:val="00463FCF"/>
    <w:rsid w:val="004747D0"/>
    <w:rsid w:val="0047595F"/>
    <w:rsid w:val="00476D3B"/>
    <w:rsid w:val="00482836"/>
    <w:rsid w:val="00485696"/>
    <w:rsid w:val="00487C28"/>
    <w:rsid w:val="00490C85"/>
    <w:rsid w:val="00496F14"/>
    <w:rsid w:val="00497583"/>
    <w:rsid w:val="004A01D2"/>
    <w:rsid w:val="004A3079"/>
    <w:rsid w:val="004A3C24"/>
    <w:rsid w:val="004B33F0"/>
    <w:rsid w:val="004C1D99"/>
    <w:rsid w:val="004C6486"/>
    <w:rsid w:val="004C7420"/>
    <w:rsid w:val="004D1103"/>
    <w:rsid w:val="004D3C3A"/>
    <w:rsid w:val="004D437C"/>
    <w:rsid w:val="004E2E1B"/>
    <w:rsid w:val="004E52C2"/>
    <w:rsid w:val="004F498C"/>
    <w:rsid w:val="004F5DB7"/>
    <w:rsid w:val="00511852"/>
    <w:rsid w:val="00512175"/>
    <w:rsid w:val="00513293"/>
    <w:rsid w:val="005246A1"/>
    <w:rsid w:val="00536D10"/>
    <w:rsid w:val="005406A4"/>
    <w:rsid w:val="005414F6"/>
    <w:rsid w:val="00541D0F"/>
    <w:rsid w:val="005434E8"/>
    <w:rsid w:val="005444D3"/>
    <w:rsid w:val="00552780"/>
    <w:rsid w:val="005550F4"/>
    <w:rsid w:val="0056156F"/>
    <w:rsid w:val="00561CA6"/>
    <w:rsid w:val="00577E39"/>
    <w:rsid w:val="00581E95"/>
    <w:rsid w:val="00582AF9"/>
    <w:rsid w:val="00584FD5"/>
    <w:rsid w:val="0059656C"/>
    <w:rsid w:val="005977B6"/>
    <w:rsid w:val="005A08C3"/>
    <w:rsid w:val="005A2FA0"/>
    <w:rsid w:val="005A4152"/>
    <w:rsid w:val="005A555E"/>
    <w:rsid w:val="005B339E"/>
    <w:rsid w:val="005B4979"/>
    <w:rsid w:val="005B7409"/>
    <w:rsid w:val="005B78B1"/>
    <w:rsid w:val="005C0E0D"/>
    <w:rsid w:val="005C5071"/>
    <w:rsid w:val="005D3581"/>
    <w:rsid w:val="005D37B6"/>
    <w:rsid w:val="005D6DC4"/>
    <w:rsid w:val="005F383E"/>
    <w:rsid w:val="00611D05"/>
    <w:rsid w:val="0061792D"/>
    <w:rsid w:val="006232EF"/>
    <w:rsid w:val="006236CF"/>
    <w:rsid w:val="006252A1"/>
    <w:rsid w:val="00633932"/>
    <w:rsid w:val="00637155"/>
    <w:rsid w:val="006401A3"/>
    <w:rsid w:val="006416F1"/>
    <w:rsid w:val="0064455B"/>
    <w:rsid w:val="006451E6"/>
    <w:rsid w:val="0064752D"/>
    <w:rsid w:val="0065471F"/>
    <w:rsid w:val="0065629E"/>
    <w:rsid w:val="00673EA2"/>
    <w:rsid w:val="00674DD6"/>
    <w:rsid w:val="00681D49"/>
    <w:rsid w:val="00683532"/>
    <w:rsid w:val="00685807"/>
    <w:rsid w:val="0069321D"/>
    <w:rsid w:val="00696080"/>
    <w:rsid w:val="006A7810"/>
    <w:rsid w:val="006B211B"/>
    <w:rsid w:val="006B4A53"/>
    <w:rsid w:val="006C4263"/>
    <w:rsid w:val="006C7D9A"/>
    <w:rsid w:val="006E0A8B"/>
    <w:rsid w:val="006E2D31"/>
    <w:rsid w:val="006E6AA2"/>
    <w:rsid w:val="006F14E0"/>
    <w:rsid w:val="007042DE"/>
    <w:rsid w:val="00710F46"/>
    <w:rsid w:val="0071786A"/>
    <w:rsid w:val="00717A4E"/>
    <w:rsid w:val="00724E78"/>
    <w:rsid w:val="00726A23"/>
    <w:rsid w:val="007274E3"/>
    <w:rsid w:val="007350DF"/>
    <w:rsid w:val="00745D35"/>
    <w:rsid w:val="00747D36"/>
    <w:rsid w:val="007508E9"/>
    <w:rsid w:val="00756214"/>
    <w:rsid w:val="00766ACE"/>
    <w:rsid w:val="00772B00"/>
    <w:rsid w:val="00775058"/>
    <w:rsid w:val="00777F97"/>
    <w:rsid w:val="00787455"/>
    <w:rsid w:val="00791BF8"/>
    <w:rsid w:val="00792402"/>
    <w:rsid w:val="007950E2"/>
    <w:rsid w:val="007A5916"/>
    <w:rsid w:val="007A63C5"/>
    <w:rsid w:val="007A70F4"/>
    <w:rsid w:val="007B0F99"/>
    <w:rsid w:val="007B101F"/>
    <w:rsid w:val="007B36FB"/>
    <w:rsid w:val="007B46E5"/>
    <w:rsid w:val="007C107E"/>
    <w:rsid w:val="007C217A"/>
    <w:rsid w:val="007E29DF"/>
    <w:rsid w:val="007E4738"/>
    <w:rsid w:val="007E60DF"/>
    <w:rsid w:val="007F39B3"/>
    <w:rsid w:val="00811077"/>
    <w:rsid w:val="0081505A"/>
    <w:rsid w:val="00815C8A"/>
    <w:rsid w:val="008203BF"/>
    <w:rsid w:val="008213D7"/>
    <w:rsid w:val="00826EE6"/>
    <w:rsid w:val="00835460"/>
    <w:rsid w:val="008374B0"/>
    <w:rsid w:val="008405FB"/>
    <w:rsid w:val="0084223D"/>
    <w:rsid w:val="00842BC4"/>
    <w:rsid w:val="00843718"/>
    <w:rsid w:val="008460F4"/>
    <w:rsid w:val="008507A3"/>
    <w:rsid w:val="00850C46"/>
    <w:rsid w:val="008625A7"/>
    <w:rsid w:val="008641BF"/>
    <w:rsid w:val="00871519"/>
    <w:rsid w:val="008736E4"/>
    <w:rsid w:val="00876A1D"/>
    <w:rsid w:val="008777B3"/>
    <w:rsid w:val="00881069"/>
    <w:rsid w:val="00885665"/>
    <w:rsid w:val="0088672D"/>
    <w:rsid w:val="0089629F"/>
    <w:rsid w:val="008A50E8"/>
    <w:rsid w:val="008A708C"/>
    <w:rsid w:val="008B0F43"/>
    <w:rsid w:val="008B768A"/>
    <w:rsid w:val="008C25A5"/>
    <w:rsid w:val="008C4A89"/>
    <w:rsid w:val="008C61AC"/>
    <w:rsid w:val="008C6D6F"/>
    <w:rsid w:val="008C75A9"/>
    <w:rsid w:val="008E4FF2"/>
    <w:rsid w:val="008E6AFC"/>
    <w:rsid w:val="008F0EE4"/>
    <w:rsid w:val="008F0FCA"/>
    <w:rsid w:val="008F1DCE"/>
    <w:rsid w:val="008F5C13"/>
    <w:rsid w:val="00904160"/>
    <w:rsid w:val="00904B3A"/>
    <w:rsid w:val="009071B8"/>
    <w:rsid w:val="009140B5"/>
    <w:rsid w:val="00921C03"/>
    <w:rsid w:val="00925A4A"/>
    <w:rsid w:val="009302EA"/>
    <w:rsid w:val="00936C7C"/>
    <w:rsid w:val="009506CD"/>
    <w:rsid w:val="0096173D"/>
    <w:rsid w:val="00963802"/>
    <w:rsid w:val="00974E98"/>
    <w:rsid w:val="009805B6"/>
    <w:rsid w:val="00983B9B"/>
    <w:rsid w:val="009861BF"/>
    <w:rsid w:val="0098691D"/>
    <w:rsid w:val="009934A3"/>
    <w:rsid w:val="009A2041"/>
    <w:rsid w:val="009B16D5"/>
    <w:rsid w:val="009B195E"/>
    <w:rsid w:val="009B3C80"/>
    <w:rsid w:val="009B437A"/>
    <w:rsid w:val="009C204A"/>
    <w:rsid w:val="009C7E21"/>
    <w:rsid w:val="009D754E"/>
    <w:rsid w:val="009E648D"/>
    <w:rsid w:val="009E70A0"/>
    <w:rsid w:val="009F28B1"/>
    <w:rsid w:val="00A01986"/>
    <w:rsid w:val="00A045A3"/>
    <w:rsid w:val="00A0609D"/>
    <w:rsid w:val="00A062AD"/>
    <w:rsid w:val="00A100DE"/>
    <w:rsid w:val="00A10749"/>
    <w:rsid w:val="00A13D49"/>
    <w:rsid w:val="00A16319"/>
    <w:rsid w:val="00A22A03"/>
    <w:rsid w:val="00A22BF3"/>
    <w:rsid w:val="00A274D1"/>
    <w:rsid w:val="00A35A5B"/>
    <w:rsid w:val="00A42923"/>
    <w:rsid w:val="00A46010"/>
    <w:rsid w:val="00A47739"/>
    <w:rsid w:val="00A60628"/>
    <w:rsid w:val="00A63783"/>
    <w:rsid w:val="00A64AE4"/>
    <w:rsid w:val="00A75472"/>
    <w:rsid w:val="00A75521"/>
    <w:rsid w:val="00A80662"/>
    <w:rsid w:val="00A80A68"/>
    <w:rsid w:val="00A82506"/>
    <w:rsid w:val="00A82CBB"/>
    <w:rsid w:val="00A848CB"/>
    <w:rsid w:val="00A852A9"/>
    <w:rsid w:val="00A852D6"/>
    <w:rsid w:val="00A856A1"/>
    <w:rsid w:val="00A9717F"/>
    <w:rsid w:val="00AA2065"/>
    <w:rsid w:val="00AB6ED8"/>
    <w:rsid w:val="00AC586B"/>
    <w:rsid w:val="00AC7718"/>
    <w:rsid w:val="00AD31BF"/>
    <w:rsid w:val="00AD4636"/>
    <w:rsid w:val="00AE0FB1"/>
    <w:rsid w:val="00AE3704"/>
    <w:rsid w:val="00AE4615"/>
    <w:rsid w:val="00AE75FD"/>
    <w:rsid w:val="00AF314A"/>
    <w:rsid w:val="00AF51EB"/>
    <w:rsid w:val="00AF5ECF"/>
    <w:rsid w:val="00AF7233"/>
    <w:rsid w:val="00B06589"/>
    <w:rsid w:val="00B1113F"/>
    <w:rsid w:val="00B13741"/>
    <w:rsid w:val="00B14779"/>
    <w:rsid w:val="00B21EC9"/>
    <w:rsid w:val="00B21EE1"/>
    <w:rsid w:val="00B32463"/>
    <w:rsid w:val="00B37F11"/>
    <w:rsid w:val="00B542A2"/>
    <w:rsid w:val="00B57AC9"/>
    <w:rsid w:val="00B6428C"/>
    <w:rsid w:val="00B70B5A"/>
    <w:rsid w:val="00B85A38"/>
    <w:rsid w:val="00B942C8"/>
    <w:rsid w:val="00B957D8"/>
    <w:rsid w:val="00B958E5"/>
    <w:rsid w:val="00BA0EBA"/>
    <w:rsid w:val="00BA2569"/>
    <w:rsid w:val="00BA57E9"/>
    <w:rsid w:val="00BA66D6"/>
    <w:rsid w:val="00BB5E21"/>
    <w:rsid w:val="00BC0F87"/>
    <w:rsid w:val="00BC3929"/>
    <w:rsid w:val="00BC587C"/>
    <w:rsid w:val="00BC6A82"/>
    <w:rsid w:val="00BD05D9"/>
    <w:rsid w:val="00BD375B"/>
    <w:rsid w:val="00BD4FC2"/>
    <w:rsid w:val="00BE5C26"/>
    <w:rsid w:val="00BE7866"/>
    <w:rsid w:val="00C04F8A"/>
    <w:rsid w:val="00C169DC"/>
    <w:rsid w:val="00C330EF"/>
    <w:rsid w:val="00C46A45"/>
    <w:rsid w:val="00C53EA2"/>
    <w:rsid w:val="00C64D42"/>
    <w:rsid w:val="00C657A1"/>
    <w:rsid w:val="00C67A07"/>
    <w:rsid w:val="00C71678"/>
    <w:rsid w:val="00C7328A"/>
    <w:rsid w:val="00C74F1D"/>
    <w:rsid w:val="00C80596"/>
    <w:rsid w:val="00C8287A"/>
    <w:rsid w:val="00C8465A"/>
    <w:rsid w:val="00C85BE5"/>
    <w:rsid w:val="00C92454"/>
    <w:rsid w:val="00C94912"/>
    <w:rsid w:val="00C9564A"/>
    <w:rsid w:val="00C95F37"/>
    <w:rsid w:val="00C96F06"/>
    <w:rsid w:val="00CA0912"/>
    <w:rsid w:val="00CA3923"/>
    <w:rsid w:val="00CB0712"/>
    <w:rsid w:val="00CB0811"/>
    <w:rsid w:val="00CB1B09"/>
    <w:rsid w:val="00CC66A6"/>
    <w:rsid w:val="00CE32B2"/>
    <w:rsid w:val="00CE4009"/>
    <w:rsid w:val="00CF0344"/>
    <w:rsid w:val="00CF244A"/>
    <w:rsid w:val="00CF2803"/>
    <w:rsid w:val="00CF795A"/>
    <w:rsid w:val="00CF7C7C"/>
    <w:rsid w:val="00CF7E42"/>
    <w:rsid w:val="00D05728"/>
    <w:rsid w:val="00D10A95"/>
    <w:rsid w:val="00D1347E"/>
    <w:rsid w:val="00D24967"/>
    <w:rsid w:val="00D274A8"/>
    <w:rsid w:val="00D34C85"/>
    <w:rsid w:val="00D40556"/>
    <w:rsid w:val="00D40E2D"/>
    <w:rsid w:val="00D57362"/>
    <w:rsid w:val="00D6148B"/>
    <w:rsid w:val="00D70D3E"/>
    <w:rsid w:val="00D76E3D"/>
    <w:rsid w:val="00D76EB1"/>
    <w:rsid w:val="00D821F4"/>
    <w:rsid w:val="00D8485D"/>
    <w:rsid w:val="00D84B40"/>
    <w:rsid w:val="00D92F95"/>
    <w:rsid w:val="00D93EE7"/>
    <w:rsid w:val="00DA0036"/>
    <w:rsid w:val="00DC4C6C"/>
    <w:rsid w:val="00DC7EEC"/>
    <w:rsid w:val="00DD6D64"/>
    <w:rsid w:val="00DD74F8"/>
    <w:rsid w:val="00DE42CF"/>
    <w:rsid w:val="00DE65CD"/>
    <w:rsid w:val="00DF08B6"/>
    <w:rsid w:val="00DF18AC"/>
    <w:rsid w:val="00E07D53"/>
    <w:rsid w:val="00E1072E"/>
    <w:rsid w:val="00E10D5C"/>
    <w:rsid w:val="00E146DE"/>
    <w:rsid w:val="00E22319"/>
    <w:rsid w:val="00E24034"/>
    <w:rsid w:val="00E26080"/>
    <w:rsid w:val="00E27ED2"/>
    <w:rsid w:val="00E31265"/>
    <w:rsid w:val="00E3673A"/>
    <w:rsid w:val="00E427A6"/>
    <w:rsid w:val="00E466FA"/>
    <w:rsid w:val="00E53D29"/>
    <w:rsid w:val="00E655D1"/>
    <w:rsid w:val="00E668B3"/>
    <w:rsid w:val="00E718D9"/>
    <w:rsid w:val="00E778FB"/>
    <w:rsid w:val="00E950FE"/>
    <w:rsid w:val="00EA286E"/>
    <w:rsid w:val="00EA2DB1"/>
    <w:rsid w:val="00EB03F8"/>
    <w:rsid w:val="00EB3C86"/>
    <w:rsid w:val="00EB52DD"/>
    <w:rsid w:val="00ED7162"/>
    <w:rsid w:val="00EE1280"/>
    <w:rsid w:val="00EE5BBD"/>
    <w:rsid w:val="00EE5FFA"/>
    <w:rsid w:val="00EF5FA2"/>
    <w:rsid w:val="00F117CE"/>
    <w:rsid w:val="00F14B86"/>
    <w:rsid w:val="00F15674"/>
    <w:rsid w:val="00F21D34"/>
    <w:rsid w:val="00F225B8"/>
    <w:rsid w:val="00F2741D"/>
    <w:rsid w:val="00F311D7"/>
    <w:rsid w:val="00F36A96"/>
    <w:rsid w:val="00F425E1"/>
    <w:rsid w:val="00F527C1"/>
    <w:rsid w:val="00F5517B"/>
    <w:rsid w:val="00F641C8"/>
    <w:rsid w:val="00F66727"/>
    <w:rsid w:val="00F73803"/>
    <w:rsid w:val="00F76B84"/>
    <w:rsid w:val="00F800E7"/>
    <w:rsid w:val="00F84FCA"/>
    <w:rsid w:val="00F949E2"/>
    <w:rsid w:val="00FB50F9"/>
    <w:rsid w:val="00FC07B2"/>
    <w:rsid w:val="00FC272B"/>
    <w:rsid w:val="00FC32C5"/>
    <w:rsid w:val="00FD1385"/>
    <w:rsid w:val="00FD2642"/>
    <w:rsid w:val="00FE43F7"/>
    <w:rsid w:val="00FE6433"/>
    <w:rsid w:val="00FF0A20"/>
    <w:rsid w:val="00FF3961"/>
    <w:rsid w:val="00FF45A5"/>
  </w:rsids>
  <m:mathPr>
    <m:mathFont m:val="Cambria Math"/>
    <m:brkBin m:val="before"/>
    <m:brkBinSub m:val="--"/>
    <m:smallFrac m:val="0"/>
    <m:dispDef/>
    <m:lMargin m:val="0"/>
    <m:rMargin m:val="0"/>
    <m:defJc m:val="centerGroup"/>
    <m:wrapIndent m:val="1440"/>
    <m:intLim m:val="subSup"/>
    <m:naryLim m:val="undOvr"/>
  </m:mathPr>
  <w:attachedSchema w:val="urn:ilt"/>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41BF"/>
    <w:pPr>
      <w:spacing w:after="160"/>
    </w:pPr>
    <w:rPr>
      <w:rFonts w:ascii="Calibri" w:hAnsi="Calibri"/>
      <w:color w:val="17365D" w:themeColor="text2" w:themeShade="BF"/>
      <w:kern w:val="24"/>
      <w:sz w:val="22"/>
      <w:szCs w:val="21"/>
    </w:rPr>
  </w:style>
  <w:style w:type="paragraph" w:styleId="Heading1">
    <w:name w:val="heading 1"/>
    <w:basedOn w:val="Normal"/>
    <w:next w:val="Normal"/>
    <w:qFormat/>
    <w:rsid w:val="008C61A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C61A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C61AC"/>
    <w:pPr>
      <w:keepNext/>
      <w:spacing w:before="240" w:after="60"/>
      <w:outlineLvl w:val="2"/>
    </w:pPr>
    <w:rPr>
      <w:rFonts w:ascii="Arial" w:hAnsi="Arial" w:cs="Arial"/>
      <w:b/>
      <w:bCs/>
      <w:sz w:val="26"/>
      <w:szCs w:val="26"/>
    </w:rPr>
  </w:style>
  <w:style w:type="paragraph" w:styleId="Heading4">
    <w:name w:val="heading 4"/>
    <w:basedOn w:val="Normal"/>
    <w:next w:val="Normal"/>
    <w:qFormat/>
    <w:rsid w:val="008C61AC"/>
    <w:pPr>
      <w:keepNext/>
      <w:spacing w:before="240" w:after="60"/>
      <w:outlineLvl w:val="3"/>
    </w:pPr>
    <w:rPr>
      <w:b/>
      <w:bCs/>
      <w:sz w:val="28"/>
      <w:szCs w:val="28"/>
    </w:rPr>
  </w:style>
  <w:style w:type="paragraph" w:styleId="Heading5">
    <w:name w:val="heading 5"/>
    <w:basedOn w:val="Normal"/>
    <w:next w:val="Normal"/>
    <w:qFormat/>
    <w:rsid w:val="00100C17"/>
    <w:pPr>
      <w:spacing w:before="240" w:after="60"/>
      <w:outlineLvl w:val="4"/>
    </w:pPr>
    <w:rPr>
      <w:rFonts w:ascii="Tahoma" w:hAnsi="Tahoma"/>
      <w:b/>
      <w:bCs/>
      <w:iCs/>
      <w:color w:val="0F243E" w:themeColor="text2" w:themeShade="80"/>
      <w:sz w:val="20"/>
      <w:szCs w:val="26"/>
    </w:rPr>
  </w:style>
  <w:style w:type="paragraph" w:styleId="Heading6">
    <w:name w:val="heading 6"/>
    <w:basedOn w:val="Normal"/>
    <w:next w:val="Normal"/>
    <w:qFormat/>
    <w:rsid w:val="0011053E"/>
    <w:pPr>
      <w:spacing w:before="240" w:after="60"/>
      <w:outlineLvl w:val="5"/>
    </w:pPr>
    <w:rPr>
      <w:b/>
      <w:bCs/>
      <w:szCs w:val="22"/>
    </w:rPr>
  </w:style>
  <w:style w:type="paragraph" w:styleId="Heading7">
    <w:name w:val="heading 7"/>
    <w:basedOn w:val="Normal"/>
    <w:next w:val="Normal"/>
    <w:qFormat/>
    <w:rsid w:val="0011053E"/>
    <w:pPr>
      <w:spacing w:before="240" w:after="60"/>
      <w:outlineLvl w:val="6"/>
    </w:pPr>
    <w:rPr>
      <w:sz w:val="24"/>
      <w:szCs w:val="24"/>
    </w:rPr>
  </w:style>
  <w:style w:type="paragraph" w:styleId="Heading8">
    <w:name w:val="heading 8"/>
    <w:basedOn w:val="Normal"/>
    <w:next w:val="Normal"/>
    <w:qFormat/>
    <w:rsid w:val="0011053E"/>
    <w:pPr>
      <w:spacing w:before="240" w:after="60"/>
      <w:outlineLvl w:val="7"/>
    </w:pPr>
    <w:rPr>
      <w:i/>
      <w:iCs/>
      <w:sz w:val="24"/>
      <w:szCs w:val="24"/>
    </w:rPr>
  </w:style>
  <w:style w:type="paragraph" w:styleId="Heading9">
    <w:name w:val="heading 9"/>
    <w:basedOn w:val="Normal"/>
    <w:next w:val="Normal"/>
    <w:qFormat/>
    <w:rsid w:val="0011053E"/>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1053E"/>
    <w:pPr>
      <w:numPr>
        <w:numId w:val="1"/>
      </w:numPr>
    </w:pPr>
  </w:style>
  <w:style w:type="paragraph" w:customStyle="1" w:styleId="ArtSlide">
    <w:name w:val="Art.Slide"/>
    <w:next w:val="ArtSlideBorder"/>
    <w:rsid w:val="00835460"/>
    <w:pPr>
      <w:pBdr>
        <w:bottom w:val="single" w:sz="4" w:space="1" w:color="auto"/>
      </w:pBdr>
      <w:jc w:val="center"/>
    </w:pPr>
    <w:rPr>
      <w:kern w:val="24"/>
      <w:sz w:val="21"/>
      <w:szCs w:val="21"/>
    </w:rPr>
  </w:style>
  <w:style w:type="paragraph" w:customStyle="1" w:styleId="ArtSlideBorder">
    <w:name w:val="Art.Slide.Border"/>
    <w:next w:val="Normal"/>
    <w:autoRedefine/>
    <w:rsid w:val="008C61AC"/>
    <w:pPr>
      <w:jc w:val="center"/>
    </w:pPr>
    <w:rPr>
      <w:kern w:val="24"/>
      <w:sz w:val="16"/>
      <w:szCs w:val="21"/>
    </w:rPr>
  </w:style>
  <w:style w:type="paragraph" w:styleId="BalloonText">
    <w:name w:val="Balloon Text"/>
    <w:basedOn w:val="Normal"/>
    <w:semiHidden/>
    <w:rsid w:val="0011053E"/>
    <w:rPr>
      <w:rFonts w:ascii="Tahoma" w:hAnsi="Tahoma" w:cs="Tahoma"/>
      <w:sz w:val="16"/>
      <w:szCs w:val="16"/>
    </w:rPr>
  </w:style>
  <w:style w:type="paragraph" w:customStyle="1" w:styleId="BoilerHelp">
    <w:name w:val="Boiler.Help"/>
    <w:rsid w:val="0011053E"/>
    <w:rPr>
      <w:bCs/>
      <w:iCs/>
      <w:vanish/>
      <w:color w:val="800000"/>
      <w:kern w:val="24"/>
      <w:sz w:val="21"/>
      <w:szCs w:val="21"/>
    </w:rPr>
  </w:style>
  <w:style w:type="paragraph" w:customStyle="1" w:styleId="BoilerFixed">
    <w:name w:val="Boiler.Fixed"/>
    <w:basedOn w:val="BoilerHelp"/>
    <w:next w:val="Normal"/>
    <w:link w:val="BoilerFixedChar"/>
    <w:rsid w:val="00AA2065"/>
    <w:rPr>
      <w:rFonts w:ascii="Calibri" w:hAnsi="Calibri"/>
      <w:vanish w:val="0"/>
      <w:color w:val="0000FF"/>
      <w:sz w:val="22"/>
    </w:rPr>
  </w:style>
  <w:style w:type="paragraph" w:customStyle="1" w:styleId="CodePlain">
    <w:name w:val="Code.Plain"/>
    <w:autoRedefine/>
    <w:rsid w:val="008C61AC"/>
    <w:pPr>
      <w:shd w:val="clear" w:color="auto" w:fill="E6E6E6"/>
      <w:tabs>
        <w:tab w:val="left" w:pos="360"/>
      </w:tabs>
      <w:spacing w:after="40"/>
      <w:ind w:left="720" w:hanging="720"/>
    </w:pPr>
    <w:rPr>
      <w:rFonts w:ascii="Lucida Console" w:hAnsi="Lucida Console"/>
      <w:kern w:val="20"/>
    </w:rPr>
  </w:style>
  <w:style w:type="paragraph" w:customStyle="1" w:styleId="CodeNumbered">
    <w:name w:val="Code.Numbered"/>
    <w:basedOn w:val="CodePlain"/>
    <w:autoRedefine/>
    <w:rsid w:val="008C61AC"/>
    <w:pPr>
      <w:tabs>
        <w:tab w:val="clear" w:pos="360"/>
      </w:tabs>
      <w:ind w:left="0" w:firstLine="0"/>
    </w:pPr>
  </w:style>
  <w:style w:type="paragraph" w:styleId="DocumentMap">
    <w:name w:val="Document Map"/>
    <w:basedOn w:val="Normal"/>
    <w:semiHidden/>
    <w:rsid w:val="0011053E"/>
    <w:pPr>
      <w:shd w:val="clear" w:color="auto" w:fill="000080"/>
    </w:pPr>
    <w:rPr>
      <w:rFonts w:ascii="Tahoma" w:hAnsi="Tahoma" w:cs="Tahoma"/>
      <w:sz w:val="20"/>
      <w:szCs w:val="20"/>
    </w:rPr>
  </w:style>
  <w:style w:type="paragraph" w:customStyle="1" w:styleId="H1Module">
    <w:name w:val="H1.Module"/>
    <w:basedOn w:val="Heading1"/>
    <w:next w:val="ArtSlide"/>
    <w:autoRedefine/>
    <w:rsid w:val="00E718D9"/>
    <w:pPr>
      <w:pBdr>
        <w:top w:val="single" w:sz="12" w:space="1" w:color="auto"/>
        <w:bottom w:val="single" w:sz="4" w:space="1" w:color="auto"/>
      </w:pBdr>
    </w:pPr>
    <w:rPr>
      <w:color w:val="000000" w:themeColor="text1"/>
      <w:sz w:val="40"/>
    </w:rPr>
  </w:style>
  <w:style w:type="paragraph" w:customStyle="1" w:styleId="H2Lesson">
    <w:name w:val="H2.Lesson"/>
    <w:basedOn w:val="Heading2"/>
    <w:next w:val="ArtSlide"/>
    <w:autoRedefine/>
    <w:rsid w:val="00E718D9"/>
    <w:rPr>
      <w:rFonts w:ascii="Arial Narrow" w:hAnsi="Arial Narrow"/>
      <w:i w:val="0"/>
      <w:color w:val="000000" w:themeColor="text1"/>
      <w:sz w:val="32"/>
    </w:rPr>
  </w:style>
  <w:style w:type="paragraph" w:customStyle="1" w:styleId="H3Topic">
    <w:name w:val="H3.Topic"/>
    <w:basedOn w:val="Heading3"/>
    <w:next w:val="ArtSlide"/>
    <w:link w:val="H3TopicChar"/>
    <w:autoRedefine/>
    <w:rsid w:val="00E718D9"/>
    <w:pPr>
      <w:pageBreakBefore/>
    </w:pPr>
    <w:rPr>
      <w:rFonts w:ascii="Arial Narrow" w:hAnsi="Arial Narrow"/>
      <w:color w:val="000000" w:themeColor="text1"/>
      <w:sz w:val="28"/>
    </w:rPr>
  </w:style>
  <w:style w:type="paragraph" w:customStyle="1" w:styleId="H4Objective">
    <w:name w:val="H4.Objective"/>
    <w:basedOn w:val="Heading4"/>
    <w:next w:val="Normal"/>
    <w:autoRedefine/>
    <w:rsid w:val="008C61AC"/>
    <w:pPr>
      <w:shd w:val="clear" w:color="auto" w:fill="F3F3F3"/>
    </w:pPr>
    <w:rPr>
      <w:b w:val="0"/>
      <w:sz w:val="21"/>
      <w:szCs w:val="21"/>
    </w:rPr>
  </w:style>
  <w:style w:type="paragraph" w:customStyle="1" w:styleId="H5Boiler">
    <w:name w:val="H5.Boiler"/>
    <w:next w:val="Normal"/>
    <w:link w:val="H5BoilerChar"/>
    <w:autoRedefine/>
    <w:rsid w:val="00DF18AC"/>
    <w:rPr>
      <w:rFonts w:ascii="Calibri" w:hAnsi="Calibri"/>
      <w:bCs/>
      <w:iCs/>
      <w:color w:val="000000" w:themeColor="text1"/>
      <w:sz w:val="22"/>
      <w:szCs w:val="22"/>
    </w:rPr>
  </w:style>
  <w:style w:type="paragraph" w:customStyle="1" w:styleId="H5Subheading">
    <w:name w:val="H5.Subheading"/>
    <w:basedOn w:val="Heading5"/>
    <w:next w:val="Normal"/>
    <w:link w:val="H5SubheadingChar"/>
    <w:autoRedefine/>
    <w:rsid w:val="008C61AC"/>
    <w:pPr>
      <w:keepNext/>
      <w:spacing w:before="60"/>
    </w:pPr>
    <w:rPr>
      <w:rFonts w:ascii="Arial Narrow" w:hAnsi="Arial Narrow"/>
      <w:i/>
    </w:rPr>
  </w:style>
  <w:style w:type="character" w:customStyle="1" w:styleId="H5SubheadingChar">
    <w:name w:val="H5.Subheading Char"/>
    <w:basedOn w:val="DefaultParagraphFont"/>
    <w:link w:val="H5Subheading"/>
    <w:rsid w:val="008C61AC"/>
    <w:rPr>
      <w:rFonts w:ascii="Arial Narrow" w:hAnsi="Arial Narrow"/>
      <w:b/>
      <w:bCs/>
      <w:iCs/>
      <w:kern w:val="24"/>
      <w:sz w:val="22"/>
      <w:szCs w:val="26"/>
      <w:lang w:val="en-US" w:eastAsia="en-US" w:bidi="ar-SA"/>
    </w:rPr>
  </w:style>
  <w:style w:type="paragraph" w:customStyle="1" w:styleId="HiddenBoiler">
    <w:name w:val="Hidden.Boiler"/>
    <w:autoRedefine/>
    <w:rsid w:val="0011053E"/>
    <w:rPr>
      <w:bCs/>
      <w:iCs/>
      <w:vanish/>
      <w:color w:val="800000"/>
      <w:sz w:val="21"/>
      <w:szCs w:val="21"/>
    </w:rPr>
  </w:style>
  <w:style w:type="paragraph" w:customStyle="1" w:styleId="Le">
    <w:name w:val="Le"/>
    <w:next w:val="Normal"/>
    <w:rsid w:val="008C61AC"/>
    <w:pPr>
      <w:spacing w:line="160" w:lineRule="exact"/>
      <w:jc w:val="right"/>
    </w:pPr>
    <w:rPr>
      <w:sz w:val="16"/>
    </w:rPr>
  </w:style>
  <w:style w:type="paragraph" w:styleId="MessageHeader">
    <w:name w:val="Message Header"/>
    <w:basedOn w:val="Normal"/>
    <w:semiHidden/>
    <w:rsid w:val="0011053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semiHidden/>
    <w:rsid w:val="0011053E"/>
    <w:rPr>
      <w:sz w:val="24"/>
      <w:szCs w:val="24"/>
    </w:rPr>
  </w:style>
  <w:style w:type="paragraph" w:customStyle="1" w:styleId="Pb">
    <w:name w:val="Pb"/>
    <w:next w:val="Normal"/>
    <w:rsid w:val="008C61AC"/>
    <w:pPr>
      <w:keepNext/>
      <w:pageBreakBefore/>
      <w:framePr w:hSpace="180" w:wrap="around" w:vAnchor="text" w:hAnchor="page" w:y="1"/>
      <w:spacing w:line="80" w:lineRule="exact"/>
      <w:ind w:left="-280"/>
    </w:pPr>
    <w:rPr>
      <w:sz w:val="12"/>
    </w:rPr>
  </w:style>
  <w:style w:type="paragraph" w:customStyle="1" w:styleId="ReaderAidContent">
    <w:name w:val="ReaderAid.Content"/>
    <w:autoRedefine/>
    <w:rsid w:val="008C61AC"/>
    <w:pPr>
      <w:pBdr>
        <w:left w:val="single" w:sz="4" w:space="4" w:color="auto"/>
        <w:bottom w:val="single" w:sz="4" w:space="1" w:color="auto"/>
        <w:right w:val="single" w:sz="4" w:space="4" w:color="auto"/>
      </w:pBdr>
      <w:shd w:val="clear" w:color="auto" w:fill="F3F3F3"/>
    </w:pPr>
    <w:rPr>
      <w:kern w:val="24"/>
      <w:sz w:val="21"/>
      <w:szCs w:val="21"/>
    </w:rPr>
  </w:style>
  <w:style w:type="paragraph" w:customStyle="1" w:styleId="ReaderAidHead">
    <w:name w:val="ReaderAid.Head"/>
    <w:basedOn w:val="H5Boiler"/>
    <w:next w:val="ReaderAidContent"/>
    <w:link w:val="ReaderAidHeadChar"/>
    <w:autoRedefine/>
    <w:rsid w:val="008C61AC"/>
    <w:pPr>
      <w:pBdr>
        <w:top w:val="single" w:sz="4" w:space="1" w:color="auto"/>
        <w:left w:val="single" w:sz="4" w:space="4" w:color="auto"/>
        <w:right w:val="single" w:sz="4" w:space="4" w:color="auto"/>
      </w:pBdr>
      <w:shd w:val="clear" w:color="auto" w:fill="F3F3F3"/>
    </w:pPr>
  </w:style>
  <w:style w:type="paragraph" w:styleId="Salutation">
    <w:name w:val="Salutation"/>
    <w:basedOn w:val="Normal"/>
    <w:next w:val="Normal"/>
    <w:semiHidden/>
    <w:rsid w:val="0011053E"/>
  </w:style>
  <w:style w:type="paragraph" w:styleId="Signature">
    <w:name w:val="Signature"/>
    <w:basedOn w:val="Normal"/>
    <w:semiHidden/>
    <w:rsid w:val="0011053E"/>
    <w:pPr>
      <w:ind w:left="4320"/>
    </w:pPr>
  </w:style>
  <w:style w:type="character" w:styleId="Strong">
    <w:name w:val="Strong"/>
    <w:basedOn w:val="DefaultParagraphFont"/>
    <w:qFormat/>
    <w:rsid w:val="0011053E"/>
    <w:rPr>
      <w:b/>
      <w:bCs/>
    </w:rPr>
  </w:style>
  <w:style w:type="paragraph" w:styleId="Subtitle">
    <w:name w:val="Subtitle"/>
    <w:basedOn w:val="Normal"/>
    <w:qFormat/>
    <w:rsid w:val="0011053E"/>
    <w:pPr>
      <w:spacing w:after="60"/>
      <w:jc w:val="center"/>
      <w:outlineLvl w:val="1"/>
    </w:pPr>
    <w:rPr>
      <w:rFonts w:ascii="Arial" w:hAnsi="Arial" w:cs="Arial"/>
      <w:sz w:val="24"/>
      <w:szCs w:val="24"/>
    </w:rPr>
  </w:style>
  <w:style w:type="table" w:styleId="Table3Deffects1">
    <w:name w:val="Table 3D effects 1"/>
    <w:basedOn w:val="TableNormal"/>
    <w:semiHidden/>
    <w:rsid w:val="0011053E"/>
    <w:pPr>
      <w:spacing w:after="16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1053E"/>
    <w:pPr>
      <w:spacing w:after="16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1053E"/>
    <w:pPr>
      <w:spacing w:after="16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1053E"/>
    <w:pPr>
      <w:spacing w:after="1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1053E"/>
    <w:pPr>
      <w:spacing w:after="1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1053E"/>
    <w:pPr>
      <w:spacing w:after="16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1053E"/>
    <w:pPr>
      <w:spacing w:after="16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1053E"/>
    <w:pPr>
      <w:spacing w:after="16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1053E"/>
    <w:pPr>
      <w:spacing w:after="16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1053E"/>
    <w:pPr>
      <w:spacing w:after="16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1053E"/>
    <w:pPr>
      <w:spacing w:after="16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1053E"/>
    <w:pPr>
      <w:spacing w:after="16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1053E"/>
    <w:pPr>
      <w:spacing w:after="16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1053E"/>
    <w:pPr>
      <w:spacing w:after="16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1053E"/>
    <w:pPr>
      <w:spacing w:after="16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1053E"/>
    <w:pPr>
      <w:spacing w:after="16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1053E"/>
    <w:pPr>
      <w:spacing w:after="16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1053E"/>
    <w:pPr>
      <w:spacing w:after="1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1053E"/>
    <w:pPr>
      <w:spacing w:after="1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1053E"/>
    <w:pPr>
      <w:spacing w:after="16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1053E"/>
    <w:pPr>
      <w:spacing w:after="16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1053E"/>
    <w:pPr>
      <w:spacing w:after="16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1053E"/>
    <w:pPr>
      <w:spacing w:after="16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1053E"/>
    <w:pPr>
      <w:spacing w:after="16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1053E"/>
    <w:pPr>
      <w:spacing w:after="16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1053E"/>
    <w:pPr>
      <w:spacing w:after="16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11053E"/>
    <w:pPr>
      <w:spacing w:after="1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semiHidden/>
    <w:rsid w:val="0011053E"/>
    <w:pPr>
      <w:spacing w:after="1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1053E"/>
    <w:pPr>
      <w:spacing w:after="16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1053E"/>
    <w:pPr>
      <w:spacing w:after="16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1053E"/>
    <w:pPr>
      <w:spacing w:after="16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ILT">
    <w:name w:val="Table.ILT"/>
    <w:basedOn w:val="TableNormal"/>
    <w:rsid w:val="008C61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nwCell">
      <w:tblPr/>
      <w:tcPr>
        <w:shd w:val="clear" w:color="auto" w:fill="F3F3F3"/>
      </w:tcPr>
    </w:tblStylePr>
  </w:style>
  <w:style w:type="table" w:customStyle="1" w:styleId="TableILTSide">
    <w:name w:val="Table.ILT.Side"/>
    <w:basedOn w:val="TableNormal"/>
    <w:rsid w:val="008C61AC"/>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firstCol">
      <w:pPr>
        <w:jc w:val="left"/>
      </w:pPr>
      <w:rPr>
        <w:rFonts w:ascii="Times New Roman" w:hAnsi="Times New Roman"/>
        <w:b/>
        <w:sz w:val="18"/>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tblStylePr w:type="nwCell">
      <w:tblPr/>
      <w:tcPr>
        <w:tcBorders>
          <w:top w:val="nil"/>
          <w:left w:val="nil"/>
          <w:bottom w:val="nil"/>
          <w:right w:val="nil"/>
          <w:insideH w:val="nil"/>
          <w:insideV w:val="nil"/>
        </w:tcBorders>
        <w:shd w:val="clear" w:color="auto" w:fill="FFFFFF"/>
      </w:tcPr>
    </w:tblStylePr>
  </w:style>
  <w:style w:type="character" w:customStyle="1" w:styleId="H5BoilerChar">
    <w:name w:val="H5.Boiler Char"/>
    <w:basedOn w:val="DefaultParagraphFont"/>
    <w:link w:val="H5Boiler"/>
    <w:rsid w:val="00DF18AC"/>
    <w:rPr>
      <w:rFonts w:ascii="Calibri" w:hAnsi="Calibri"/>
      <w:bCs/>
      <w:iCs/>
      <w:color w:val="000000" w:themeColor="text1"/>
      <w:sz w:val="22"/>
      <w:szCs w:val="22"/>
    </w:rPr>
  </w:style>
  <w:style w:type="paragraph" w:styleId="TOC1">
    <w:name w:val="toc 1"/>
    <w:basedOn w:val="Normal"/>
    <w:next w:val="Normal"/>
    <w:autoRedefine/>
    <w:semiHidden/>
    <w:rsid w:val="00462197"/>
  </w:style>
  <w:style w:type="character" w:styleId="Hyperlink">
    <w:name w:val="Hyperlink"/>
    <w:basedOn w:val="DefaultParagraphFont"/>
    <w:rsid w:val="00462197"/>
    <w:rPr>
      <w:color w:val="0000FF"/>
      <w:u w:val="single"/>
    </w:rPr>
  </w:style>
  <w:style w:type="paragraph" w:styleId="ListNumber">
    <w:name w:val="List Number"/>
    <w:basedOn w:val="Normal"/>
    <w:rsid w:val="00462197"/>
    <w:pPr>
      <w:numPr>
        <w:numId w:val="2"/>
      </w:numPr>
    </w:pPr>
  </w:style>
  <w:style w:type="character" w:customStyle="1" w:styleId="ReaderAidHeadChar">
    <w:name w:val="ReaderAid.Head Char"/>
    <w:basedOn w:val="DefaultParagraphFont"/>
    <w:link w:val="ReaderAidHead"/>
    <w:rsid w:val="008C61AC"/>
    <w:rPr>
      <w:rFonts w:ascii="Abadi MT Condensed" w:hAnsi="Abadi MT Condensed"/>
      <w:bCs/>
      <w:iCs/>
      <w:color w:val="0000FF"/>
      <w:sz w:val="22"/>
      <w:szCs w:val="22"/>
      <w:lang w:val="en-US" w:eastAsia="en-US" w:bidi="ar-SA"/>
    </w:rPr>
  </w:style>
  <w:style w:type="paragraph" w:customStyle="1" w:styleId="Question">
    <w:name w:val="Question"/>
    <w:basedOn w:val="Normal"/>
    <w:rsid w:val="008C61AC"/>
    <w:pPr>
      <w:numPr>
        <w:numId w:val="3"/>
      </w:numPr>
      <w:tabs>
        <w:tab w:val="clear" w:pos="720"/>
        <w:tab w:val="num" w:pos="1080"/>
      </w:tabs>
    </w:pPr>
  </w:style>
  <w:style w:type="paragraph" w:customStyle="1" w:styleId="Answer">
    <w:name w:val="Answer"/>
    <w:basedOn w:val="Question"/>
    <w:rsid w:val="008C61AC"/>
    <w:pPr>
      <w:numPr>
        <w:numId w:val="4"/>
      </w:numPr>
      <w:tabs>
        <w:tab w:val="clear" w:pos="1440"/>
        <w:tab w:val="left" w:pos="720"/>
        <w:tab w:val="num" w:pos="1080"/>
      </w:tabs>
      <w:ind w:left="720"/>
    </w:pPr>
    <w:rPr>
      <w:b/>
    </w:rPr>
  </w:style>
  <w:style w:type="paragraph" w:customStyle="1" w:styleId="BullList">
    <w:name w:val="Bull List"/>
    <w:rsid w:val="008C61AC"/>
    <w:pPr>
      <w:numPr>
        <w:numId w:val="5"/>
      </w:numPr>
      <w:tabs>
        <w:tab w:val="left" w:pos="720"/>
      </w:tabs>
      <w:spacing w:after="100"/>
      <w:ind w:left="720"/>
    </w:pPr>
    <w:rPr>
      <w:kern w:val="24"/>
      <w:sz w:val="21"/>
      <w:szCs w:val="21"/>
    </w:rPr>
  </w:style>
  <w:style w:type="paragraph" w:customStyle="1" w:styleId="BullList2">
    <w:name w:val="Bull List 2"/>
    <w:rsid w:val="008C61AC"/>
    <w:pPr>
      <w:numPr>
        <w:numId w:val="6"/>
      </w:numPr>
      <w:tabs>
        <w:tab w:val="clear" w:pos="1800"/>
        <w:tab w:val="num" w:pos="1080"/>
      </w:tabs>
      <w:spacing w:after="100"/>
      <w:ind w:left="720"/>
    </w:pPr>
    <w:rPr>
      <w:kern w:val="24"/>
      <w:sz w:val="21"/>
      <w:szCs w:val="21"/>
    </w:rPr>
  </w:style>
  <w:style w:type="paragraph" w:customStyle="1" w:styleId="Definition">
    <w:name w:val="Definition"/>
    <w:basedOn w:val="Normal"/>
    <w:rsid w:val="008C61AC"/>
    <w:pPr>
      <w:ind w:left="360"/>
    </w:pPr>
  </w:style>
  <w:style w:type="paragraph" w:customStyle="1" w:styleId="InoteContent">
    <w:name w:val="Inote.Content"/>
    <w:basedOn w:val="ReaderAidContent"/>
    <w:rsid w:val="008C61AC"/>
    <w:pPr>
      <w:pBdr>
        <w:left w:val="double" w:sz="4" w:space="4" w:color="auto"/>
        <w:bottom w:val="none" w:sz="0" w:space="0" w:color="auto"/>
        <w:right w:val="double" w:sz="4" w:space="4" w:color="auto"/>
      </w:pBdr>
      <w:shd w:val="clear" w:color="auto" w:fill="auto"/>
      <w:spacing w:after="180"/>
    </w:pPr>
  </w:style>
  <w:style w:type="paragraph" w:customStyle="1" w:styleId="InoteHead">
    <w:name w:val="Inote.Head"/>
    <w:basedOn w:val="ReaderAidHead"/>
    <w:rsid w:val="008C61AC"/>
    <w:pPr>
      <w:pBdr>
        <w:top w:val="none" w:sz="0" w:space="0" w:color="auto"/>
        <w:left w:val="double" w:sz="4" w:space="4" w:color="auto"/>
        <w:right w:val="double" w:sz="4" w:space="4" w:color="auto"/>
      </w:pBdr>
      <w:shd w:val="clear" w:color="auto" w:fill="auto"/>
    </w:pPr>
  </w:style>
  <w:style w:type="paragraph" w:customStyle="1" w:styleId="InoteReaderaidContent">
    <w:name w:val="Inote.Readeraid.Content"/>
    <w:basedOn w:val="ReaderAidContent"/>
    <w:rsid w:val="008C61AC"/>
    <w:pPr>
      <w:pBdr>
        <w:left w:val="double" w:sz="4" w:space="22" w:color="auto"/>
        <w:bottom w:val="none" w:sz="0" w:space="0" w:color="auto"/>
        <w:right w:val="double" w:sz="4" w:space="22" w:color="auto"/>
      </w:pBdr>
      <w:shd w:val="clear" w:color="auto" w:fill="auto"/>
      <w:ind w:left="360" w:right="360"/>
    </w:pPr>
  </w:style>
  <w:style w:type="paragraph" w:customStyle="1" w:styleId="InoteReaderAidHead">
    <w:name w:val="Inote.ReaderAid.Head"/>
    <w:basedOn w:val="ReaderAidHead"/>
    <w:rsid w:val="008C61AC"/>
    <w:pPr>
      <w:pBdr>
        <w:top w:val="none" w:sz="0" w:space="0" w:color="auto"/>
        <w:left w:val="double" w:sz="4" w:space="22" w:color="auto"/>
        <w:right w:val="double" w:sz="4" w:space="22" w:color="auto"/>
      </w:pBdr>
      <w:shd w:val="clear" w:color="auto" w:fill="auto"/>
      <w:spacing w:before="60"/>
      <w:ind w:left="360" w:right="360"/>
    </w:pPr>
  </w:style>
  <w:style w:type="paragraph" w:customStyle="1" w:styleId="InoteSubheading">
    <w:name w:val="Inote.Subheading"/>
    <w:basedOn w:val="H5Subheading"/>
    <w:rsid w:val="008C61AC"/>
    <w:pPr>
      <w:pBdr>
        <w:left w:val="double" w:sz="4" w:space="4" w:color="auto"/>
        <w:right w:val="double" w:sz="4" w:space="4" w:color="auto"/>
      </w:pBdr>
    </w:pPr>
  </w:style>
  <w:style w:type="paragraph" w:styleId="ListBullet">
    <w:name w:val="List Bullet"/>
    <w:basedOn w:val="Normal"/>
    <w:rsid w:val="008C61AC"/>
  </w:style>
  <w:style w:type="paragraph" w:customStyle="1" w:styleId="ListCodeNumbered">
    <w:name w:val="List Code.Numbered"/>
    <w:basedOn w:val="CodeNumbered"/>
    <w:rsid w:val="008C61AC"/>
    <w:pPr>
      <w:numPr>
        <w:numId w:val="7"/>
      </w:numPr>
      <w:ind w:left="720"/>
    </w:pPr>
  </w:style>
  <w:style w:type="paragraph" w:customStyle="1" w:styleId="ListCodePlain">
    <w:name w:val="List Code.Plain"/>
    <w:basedOn w:val="CodePlain"/>
    <w:rsid w:val="008C61AC"/>
    <w:pPr>
      <w:ind w:firstLine="0"/>
    </w:pPr>
  </w:style>
  <w:style w:type="paragraph" w:customStyle="1" w:styleId="ListDefinition">
    <w:name w:val="List Definition"/>
    <w:basedOn w:val="Definition"/>
    <w:rsid w:val="008C61AC"/>
    <w:pPr>
      <w:ind w:left="1080"/>
    </w:pPr>
  </w:style>
  <w:style w:type="paragraph" w:customStyle="1" w:styleId="ListPara">
    <w:name w:val="List Para"/>
    <w:basedOn w:val="BullList"/>
    <w:rsid w:val="008C61AC"/>
    <w:pPr>
      <w:numPr>
        <w:numId w:val="0"/>
      </w:numPr>
      <w:ind w:left="720"/>
    </w:pPr>
  </w:style>
  <w:style w:type="paragraph" w:customStyle="1" w:styleId="NumList2">
    <w:name w:val="Num List 2"/>
    <w:rsid w:val="008C61AC"/>
    <w:pPr>
      <w:numPr>
        <w:numId w:val="8"/>
      </w:numPr>
      <w:tabs>
        <w:tab w:val="clear" w:pos="1440"/>
        <w:tab w:val="num" w:pos="1080"/>
      </w:tabs>
      <w:spacing w:before="60" w:after="60"/>
      <w:ind w:left="720"/>
    </w:pPr>
    <w:rPr>
      <w:kern w:val="24"/>
      <w:sz w:val="21"/>
      <w:szCs w:val="21"/>
    </w:rPr>
  </w:style>
  <w:style w:type="paragraph" w:customStyle="1" w:styleId="ListPara2">
    <w:name w:val="List Para 2"/>
    <w:basedOn w:val="NumList2"/>
    <w:rsid w:val="008C61AC"/>
    <w:pPr>
      <w:numPr>
        <w:numId w:val="0"/>
      </w:numPr>
      <w:tabs>
        <w:tab w:val="left" w:pos="1080"/>
      </w:tabs>
      <w:ind w:left="1080"/>
    </w:pPr>
  </w:style>
  <w:style w:type="paragraph" w:customStyle="1" w:styleId="Term">
    <w:name w:val="Term"/>
    <w:basedOn w:val="Normal"/>
    <w:rsid w:val="008C61AC"/>
    <w:rPr>
      <w:i/>
    </w:rPr>
  </w:style>
  <w:style w:type="paragraph" w:customStyle="1" w:styleId="ListTerm">
    <w:name w:val="List Term"/>
    <w:basedOn w:val="Term"/>
    <w:rsid w:val="008C61AC"/>
    <w:pPr>
      <w:ind w:left="720"/>
    </w:pPr>
  </w:style>
  <w:style w:type="paragraph" w:customStyle="1" w:styleId="NumList">
    <w:name w:val="Num List"/>
    <w:link w:val="NumListChar"/>
    <w:rsid w:val="00E718D9"/>
    <w:pPr>
      <w:numPr>
        <w:numId w:val="12"/>
      </w:numPr>
      <w:tabs>
        <w:tab w:val="left" w:pos="720"/>
      </w:tabs>
      <w:spacing w:after="100"/>
    </w:pPr>
    <w:rPr>
      <w:rFonts w:ascii="Calibri" w:hAnsi="Calibri"/>
      <w:color w:val="17365D" w:themeColor="text2" w:themeShade="BF"/>
      <w:kern w:val="24"/>
      <w:sz w:val="22"/>
      <w:szCs w:val="21"/>
    </w:rPr>
  </w:style>
  <w:style w:type="paragraph" w:customStyle="1" w:styleId="TableHead">
    <w:name w:val="Table Head"/>
    <w:basedOn w:val="Normal"/>
    <w:rsid w:val="008C61AC"/>
    <w:pPr>
      <w:spacing w:before="40" w:after="120"/>
      <w:jc w:val="center"/>
    </w:pPr>
    <w:rPr>
      <w:b/>
    </w:rPr>
  </w:style>
  <w:style w:type="paragraph" w:customStyle="1" w:styleId="TableText">
    <w:name w:val="Table Text"/>
    <w:basedOn w:val="Normal"/>
    <w:rsid w:val="008C61AC"/>
    <w:pPr>
      <w:spacing w:before="40" w:after="120"/>
    </w:pPr>
  </w:style>
  <w:style w:type="character" w:customStyle="1" w:styleId="BoilerFixedChar">
    <w:name w:val="Boiler.Fixed Char"/>
    <w:basedOn w:val="DefaultParagraphFont"/>
    <w:link w:val="BoilerFixed"/>
    <w:rsid w:val="00AA2065"/>
    <w:rPr>
      <w:rFonts w:ascii="Calibri" w:hAnsi="Calibri"/>
      <w:bCs/>
      <w:iCs/>
      <w:color w:val="0000FF"/>
      <w:kern w:val="24"/>
      <w:sz w:val="22"/>
      <w:szCs w:val="21"/>
    </w:rPr>
  </w:style>
  <w:style w:type="paragraph" w:customStyle="1" w:styleId="Note">
    <w:name w:val="Note"/>
    <w:rsid w:val="001B2839"/>
    <w:pPr>
      <w:shd w:val="clear" w:color="auto" w:fill="E6E6E6"/>
      <w:tabs>
        <w:tab w:val="left" w:pos="-1080"/>
      </w:tabs>
      <w:spacing w:before="240" w:after="240"/>
      <w:ind w:left="-1080"/>
    </w:pPr>
    <w:rPr>
      <w:i/>
      <w:iCs/>
      <w:sz w:val="18"/>
      <w:szCs w:val="18"/>
    </w:rPr>
  </w:style>
  <w:style w:type="character" w:styleId="CommentReference">
    <w:name w:val="annotation reference"/>
    <w:basedOn w:val="DefaultParagraphFont"/>
    <w:semiHidden/>
    <w:rsid w:val="001B2839"/>
    <w:rPr>
      <w:sz w:val="16"/>
      <w:szCs w:val="16"/>
    </w:rPr>
  </w:style>
  <w:style w:type="paragraph" w:styleId="CommentText">
    <w:name w:val="annotation text"/>
    <w:basedOn w:val="Normal"/>
    <w:semiHidden/>
    <w:rsid w:val="001B2839"/>
    <w:pPr>
      <w:spacing w:line="240" w:lineRule="exact"/>
    </w:pPr>
    <w:rPr>
      <w:kern w:val="0"/>
      <w:sz w:val="20"/>
      <w:szCs w:val="20"/>
    </w:rPr>
  </w:style>
  <w:style w:type="paragraph" w:customStyle="1" w:styleId="Task">
    <w:name w:val="Task"/>
    <w:basedOn w:val="Normal"/>
    <w:rsid w:val="00974E98"/>
    <w:pPr>
      <w:numPr>
        <w:numId w:val="9"/>
      </w:numPr>
      <w:tabs>
        <w:tab w:val="left" w:pos="-1440"/>
        <w:tab w:val="left" w:pos="6752"/>
      </w:tabs>
      <w:spacing w:before="240" w:after="240" w:line="240" w:lineRule="exact"/>
    </w:pPr>
    <w:rPr>
      <w:b/>
      <w:kern w:val="0"/>
      <w:sz w:val="20"/>
      <w:szCs w:val="20"/>
    </w:rPr>
  </w:style>
  <w:style w:type="paragraph" w:customStyle="1" w:styleId="Step">
    <w:name w:val="Step"/>
    <w:rsid w:val="00974E98"/>
    <w:pPr>
      <w:numPr>
        <w:ilvl w:val="1"/>
        <w:numId w:val="9"/>
      </w:numPr>
      <w:spacing w:before="120" w:after="120"/>
    </w:pPr>
  </w:style>
  <w:style w:type="paragraph" w:styleId="CommentSubject">
    <w:name w:val="annotation subject"/>
    <w:basedOn w:val="CommentText"/>
    <w:next w:val="CommentText"/>
    <w:semiHidden/>
    <w:rsid w:val="00974E98"/>
    <w:pPr>
      <w:spacing w:line="240" w:lineRule="auto"/>
    </w:pPr>
    <w:rPr>
      <w:b/>
      <w:bCs/>
      <w:kern w:val="24"/>
    </w:rPr>
  </w:style>
  <w:style w:type="paragraph" w:customStyle="1" w:styleId="DefaultParagraphFontParaChar">
    <w:name w:val="Default Paragraph Font Para Char"/>
    <w:basedOn w:val="Normal"/>
    <w:rsid w:val="00D05728"/>
    <w:pPr>
      <w:spacing w:line="240" w:lineRule="exact"/>
    </w:pPr>
    <w:rPr>
      <w:rFonts w:ascii="Verdana" w:hAnsi="Verdana"/>
      <w:kern w:val="0"/>
      <w:sz w:val="20"/>
      <w:szCs w:val="20"/>
    </w:rPr>
  </w:style>
  <w:style w:type="character" w:customStyle="1" w:styleId="H3TopicChar">
    <w:name w:val="H3.Topic Char"/>
    <w:basedOn w:val="DefaultParagraphFont"/>
    <w:link w:val="H3Topic"/>
    <w:rsid w:val="00E718D9"/>
    <w:rPr>
      <w:rFonts w:ascii="Arial Narrow" w:hAnsi="Arial Narrow" w:cs="Arial"/>
      <w:b/>
      <w:bCs/>
      <w:color w:val="000000" w:themeColor="text1"/>
      <w:kern w:val="24"/>
      <w:sz w:val="28"/>
      <w:szCs w:val="26"/>
    </w:rPr>
  </w:style>
  <w:style w:type="character" w:customStyle="1" w:styleId="NumListChar">
    <w:name w:val="Num List Char"/>
    <w:basedOn w:val="DefaultParagraphFont"/>
    <w:link w:val="NumList"/>
    <w:rsid w:val="00E718D9"/>
    <w:rPr>
      <w:rFonts w:ascii="Calibri" w:hAnsi="Calibri"/>
      <w:color w:val="17365D" w:themeColor="text2" w:themeShade="BF"/>
      <w:kern w:val="24"/>
      <w:sz w:val="22"/>
      <w:szCs w:val="21"/>
    </w:rPr>
  </w:style>
  <w:style w:type="paragraph" w:styleId="Quote">
    <w:name w:val="Quote"/>
    <w:basedOn w:val="Normal"/>
    <w:next w:val="Normal"/>
    <w:link w:val="QuoteChar"/>
    <w:uiPriority w:val="29"/>
    <w:qFormat/>
    <w:rsid w:val="008641BF"/>
    <w:pPr>
      <w:ind w:left="1080"/>
    </w:pPr>
    <w:rPr>
      <w:i/>
      <w:iCs/>
    </w:rPr>
  </w:style>
  <w:style w:type="character" w:customStyle="1" w:styleId="QuoteChar">
    <w:name w:val="Quote Char"/>
    <w:basedOn w:val="DefaultParagraphFont"/>
    <w:link w:val="Quote"/>
    <w:uiPriority w:val="29"/>
    <w:rsid w:val="008641BF"/>
    <w:rPr>
      <w:rFonts w:ascii="Calibri" w:hAnsi="Calibri"/>
      <w:i/>
      <w:iCs/>
      <w:color w:val="17365D" w:themeColor="text2" w:themeShade="BF"/>
      <w:kern w:val="24"/>
      <w:sz w:val="22"/>
      <w:szCs w:val="21"/>
    </w:rPr>
  </w:style>
  <w:style w:type="paragraph" w:customStyle="1" w:styleId="StyleH5SubheadingTimesNewRoman105ptNotBold">
    <w:name w:val="Style H5.Subheading + Times New Roman 10.5 pt Not Bold"/>
    <w:basedOn w:val="H5Subheading"/>
    <w:rsid w:val="00272A64"/>
    <w:rPr>
      <w:rFonts w:ascii="Tahoma" w:hAnsi="Tahoma"/>
      <w:b w:val="0"/>
      <w:bCs w:val="0"/>
      <w:iCs w:val="0"/>
    </w:rPr>
  </w:style>
  <w:style w:type="paragraph" w:styleId="ListParagraph">
    <w:name w:val="List Paragraph"/>
    <w:basedOn w:val="Normal"/>
    <w:uiPriority w:val="34"/>
    <w:qFormat/>
    <w:rsid w:val="005406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41BF"/>
    <w:pPr>
      <w:spacing w:after="160"/>
    </w:pPr>
    <w:rPr>
      <w:rFonts w:ascii="Calibri" w:hAnsi="Calibri"/>
      <w:color w:val="17365D" w:themeColor="text2" w:themeShade="BF"/>
      <w:kern w:val="24"/>
      <w:sz w:val="22"/>
      <w:szCs w:val="21"/>
    </w:rPr>
  </w:style>
  <w:style w:type="paragraph" w:styleId="Heading1">
    <w:name w:val="heading 1"/>
    <w:basedOn w:val="Normal"/>
    <w:next w:val="Normal"/>
    <w:qFormat/>
    <w:rsid w:val="008C61A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C61A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8C61AC"/>
    <w:pPr>
      <w:keepNext/>
      <w:spacing w:before="240" w:after="60"/>
      <w:outlineLvl w:val="2"/>
    </w:pPr>
    <w:rPr>
      <w:rFonts w:ascii="Arial" w:hAnsi="Arial" w:cs="Arial"/>
      <w:b/>
      <w:bCs/>
      <w:sz w:val="26"/>
      <w:szCs w:val="26"/>
    </w:rPr>
  </w:style>
  <w:style w:type="paragraph" w:styleId="Heading4">
    <w:name w:val="heading 4"/>
    <w:basedOn w:val="Normal"/>
    <w:next w:val="Normal"/>
    <w:qFormat/>
    <w:rsid w:val="008C61AC"/>
    <w:pPr>
      <w:keepNext/>
      <w:spacing w:before="240" w:after="60"/>
      <w:outlineLvl w:val="3"/>
    </w:pPr>
    <w:rPr>
      <w:b/>
      <w:bCs/>
      <w:sz w:val="28"/>
      <w:szCs w:val="28"/>
    </w:rPr>
  </w:style>
  <w:style w:type="paragraph" w:styleId="Heading5">
    <w:name w:val="heading 5"/>
    <w:basedOn w:val="Normal"/>
    <w:next w:val="Normal"/>
    <w:qFormat/>
    <w:rsid w:val="00100C17"/>
    <w:pPr>
      <w:spacing w:before="240" w:after="60"/>
      <w:outlineLvl w:val="4"/>
    </w:pPr>
    <w:rPr>
      <w:rFonts w:ascii="Tahoma" w:hAnsi="Tahoma"/>
      <w:b/>
      <w:bCs/>
      <w:iCs/>
      <w:color w:val="0F243E" w:themeColor="text2" w:themeShade="80"/>
      <w:sz w:val="20"/>
      <w:szCs w:val="26"/>
    </w:rPr>
  </w:style>
  <w:style w:type="paragraph" w:styleId="Heading6">
    <w:name w:val="heading 6"/>
    <w:basedOn w:val="Normal"/>
    <w:next w:val="Normal"/>
    <w:qFormat/>
    <w:rsid w:val="0011053E"/>
    <w:pPr>
      <w:spacing w:before="240" w:after="60"/>
      <w:outlineLvl w:val="5"/>
    </w:pPr>
    <w:rPr>
      <w:b/>
      <w:bCs/>
      <w:szCs w:val="22"/>
    </w:rPr>
  </w:style>
  <w:style w:type="paragraph" w:styleId="Heading7">
    <w:name w:val="heading 7"/>
    <w:basedOn w:val="Normal"/>
    <w:next w:val="Normal"/>
    <w:qFormat/>
    <w:rsid w:val="0011053E"/>
    <w:pPr>
      <w:spacing w:before="240" w:after="60"/>
      <w:outlineLvl w:val="6"/>
    </w:pPr>
    <w:rPr>
      <w:sz w:val="24"/>
      <w:szCs w:val="24"/>
    </w:rPr>
  </w:style>
  <w:style w:type="paragraph" w:styleId="Heading8">
    <w:name w:val="heading 8"/>
    <w:basedOn w:val="Normal"/>
    <w:next w:val="Normal"/>
    <w:qFormat/>
    <w:rsid w:val="0011053E"/>
    <w:pPr>
      <w:spacing w:before="240" w:after="60"/>
      <w:outlineLvl w:val="7"/>
    </w:pPr>
    <w:rPr>
      <w:i/>
      <w:iCs/>
      <w:sz w:val="24"/>
      <w:szCs w:val="24"/>
    </w:rPr>
  </w:style>
  <w:style w:type="paragraph" w:styleId="Heading9">
    <w:name w:val="heading 9"/>
    <w:basedOn w:val="Normal"/>
    <w:next w:val="Normal"/>
    <w:qFormat/>
    <w:rsid w:val="0011053E"/>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1053E"/>
    <w:pPr>
      <w:numPr>
        <w:numId w:val="1"/>
      </w:numPr>
    </w:pPr>
  </w:style>
  <w:style w:type="paragraph" w:customStyle="1" w:styleId="ArtSlide">
    <w:name w:val="Art.Slide"/>
    <w:next w:val="ArtSlideBorder"/>
    <w:rsid w:val="00835460"/>
    <w:pPr>
      <w:pBdr>
        <w:bottom w:val="single" w:sz="4" w:space="1" w:color="auto"/>
      </w:pBdr>
      <w:jc w:val="center"/>
    </w:pPr>
    <w:rPr>
      <w:kern w:val="24"/>
      <w:sz w:val="21"/>
      <w:szCs w:val="21"/>
    </w:rPr>
  </w:style>
  <w:style w:type="paragraph" w:customStyle="1" w:styleId="ArtSlideBorder">
    <w:name w:val="Art.Slide.Border"/>
    <w:next w:val="Normal"/>
    <w:autoRedefine/>
    <w:rsid w:val="008C61AC"/>
    <w:pPr>
      <w:jc w:val="center"/>
    </w:pPr>
    <w:rPr>
      <w:kern w:val="24"/>
      <w:sz w:val="16"/>
      <w:szCs w:val="21"/>
    </w:rPr>
  </w:style>
  <w:style w:type="paragraph" w:styleId="BalloonText">
    <w:name w:val="Balloon Text"/>
    <w:basedOn w:val="Normal"/>
    <w:semiHidden/>
    <w:rsid w:val="0011053E"/>
    <w:rPr>
      <w:rFonts w:ascii="Tahoma" w:hAnsi="Tahoma" w:cs="Tahoma"/>
      <w:sz w:val="16"/>
      <w:szCs w:val="16"/>
    </w:rPr>
  </w:style>
  <w:style w:type="paragraph" w:customStyle="1" w:styleId="BoilerHelp">
    <w:name w:val="Boiler.Help"/>
    <w:rsid w:val="0011053E"/>
    <w:rPr>
      <w:bCs/>
      <w:iCs/>
      <w:vanish/>
      <w:color w:val="800000"/>
      <w:kern w:val="24"/>
      <w:sz w:val="21"/>
      <w:szCs w:val="21"/>
    </w:rPr>
  </w:style>
  <w:style w:type="paragraph" w:customStyle="1" w:styleId="BoilerFixed">
    <w:name w:val="Boiler.Fixed"/>
    <w:basedOn w:val="BoilerHelp"/>
    <w:next w:val="Normal"/>
    <w:link w:val="BoilerFixedChar"/>
    <w:rsid w:val="00AA2065"/>
    <w:rPr>
      <w:rFonts w:ascii="Calibri" w:hAnsi="Calibri"/>
      <w:vanish w:val="0"/>
      <w:color w:val="0000FF"/>
      <w:sz w:val="22"/>
    </w:rPr>
  </w:style>
  <w:style w:type="paragraph" w:customStyle="1" w:styleId="CodePlain">
    <w:name w:val="Code.Plain"/>
    <w:autoRedefine/>
    <w:rsid w:val="008C61AC"/>
    <w:pPr>
      <w:shd w:val="clear" w:color="auto" w:fill="E6E6E6"/>
      <w:tabs>
        <w:tab w:val="left" w:pos="360"/>
      </w:tabs>
      <w:spacing w:after="40"/>
      <w:ind w:left="720" w:hanging="720"/>
    </w:pPr>
    <w:rPr>
      <w:rFonts w:ascii="Lucida Console" w:hAnsi="Lucida Console"/>
      <w:kern w:val="20"/>
    </w:rPr>
  </w:style>
  <w:style w:type="paragraph" w:customStyle="1" w:styleId="CodeNumbered">
    <w:name w:val="Code.Numbered"/>
    <w:basedOn w:val="CodePlain"/>
    <w:autoRedefine/>
    <w:rsid w:val="008C61AC"/>
    <w:pPr>
      <w:tabs>
        <w:tab w:val="clear" w:pos="360"/>
      </w:tabs>
      <w:ind w:left="0" w:firstLine="0"/>
    </w:pPr>
  </w:style>
  <w:style w:type="paragraph" w:styleId="DocumentMap">
    <w:name w:val="Document Map"/>
    <w:basedOn w:val="Normal"/>
    <w:semiHidden/>
    <w:rsid w:val="0011053E"/>
    <w:pPr>
      <w:shd w:val="clear" w:color="auto" w:fill="000080"/>
    </w:pPr>
    <w:rPr>
      <w:rFonts w:ascii="Tahoma" w:hAnsi="Tahoma" w:cs="Tahoma"/>
      <w:sz w:val="20"/>
      <w:szCs w:val="20"/>
    </w:rPr>
  </w:style>
  <w:style w:type="paragraph" w:customStyle="1" w:styleId="H1Module">
    <w:name w:val="H1.Module"/>
    <w:basedOn w:val="Heading1"/>
    <w:next w:val="ArtSlide"/>
    <w:autoRedefine/>
    <w:rsid w:val="00E718D9"/>
    <w:pPr>
      <w:pBdr>
        <w:top w:val="single" w:sz="12" w:space="1" w:color="auto"/>
        <w:bottom w:val="single" w:sz="4" w:space="1" w:color="auto"/>
      </w:pBdr>
    </w:pPr>
    <w:rPr>
      <w:color w:val="000000" w:themeColor="text1"/>
      <w:sz w:val="40"/>
    </w:rPr>
  </w:style>
  <w:style w:type="paragraph" w:customStyle="1" w:styleId="H2Lesson">
    <w:name w:val="H2.Lesson"/>
    <w:basedOn w:val="Heading2"/>
    <w:next w:val="ArtSlide"/>
    <w:autoRedefine/>
    <w:rsid w:val="00E718D9"/>
    <w:rPr>
      <w:rFonts w:ascii="Arial Narrow" w:hAnsi="Arial Narrow"/>
      <w:i w:val="0"/>
      <w:color w:val="000000" w:themeColor="text1"/>
      <w:sz w:val="32"/>
    </w:rPr>
  </w:style>
  <w:style w:type="paragraph" w:customStyle="1" w:styleId="H3Topic">
    <w:name w:val="H3.Topic"/>
    <w:basedOn w:val="Heading3"/>
    <w:next w:val="ArtSlide"/>
    <w:link w:val="H3TopicChar"/>
    <w:autoRedefine/>
    <w:rsid w:val="00E718D9"/>
    <w:pPr>
      <w:pageBreakBefore/>
    </w:pPr>
    <w:rPr>
      <w:rFonts w:ascii="Arial Narrow" w:hAnsi="Arial Narrow"/>
      <w:color w:val="000000" w:themeColor="text1"/>
      <w:sz w:val="28"/>
    </w:rPr>
  </w:style>
  <w:style w:type="paragraph" w:customStyle="1" w:styleId="H4Objective">
    <w:name w:val="H4.Objective"/>
    <w:basedOn w:val="Heading4"/>
    <w:next w:val="Normal"/>
    <w:autoRedefine/>
    <w:rsid w:val="008C61AC"/>
    <w:pPr>
      <w:shd w:val="clear" w:color="auto" w:fill="F3F3F3"/>
    </w:pPr>
    <w:rPr>
      <w:b w:val="0"/>
      <w:sz w:val="21"/>
      <w:szCs w:val="21"/>
    </w:rPr>
  </w:style>
  <w:style w:type="paragraph" w:customStyle="1" w:styleId="H5Boiler">
    <w:name w:val="H5.Boiler"/>
    <w:next w:val="Normal"/>
    <w:link w:val="H5BoilerChar"/>
    <w:autoRedefine/>
    <w:rsid w:val="00DF18AC"/>
    <w:rPr>
      <w:rFonts w:ascii="Calibri" w:hAnsi="Calibri"/>
      <w:bCs/>
      <w:iCs/>
      <w:color w:val="000000" w:themeColor="text1"/>
      <w:sz w:val="22"/>
      <w:szCs w:val="22"/>
    </w:rPr>
  </w:style>
  <w:style w:type="paragraph" w:customStyle="1" w:styleId="H5Subheading">
    <w:name w:val="H5.Subheading"/>
    <w:basedOn w:val="Heading5"/>
    <w:next w:val="Normal"/>
    <w:link w:val="H5SubheadingChar"/>
    <w:autoRedefine/>
    <w:rsid w:val="008C61AC"/>
    <w:pPr>
      <w:keepNext/>
      <w:spacing w:before="60"/>
    </w:pPr>
    <w:rPr>
      <w:rFonts w:ascii="Arial Narrow" w:hAnsi="Arial Narrow"/>
      <w:i/>
    </w:rPr>
  </w:style>
  <w:style w:type="character" w:customStyle="1" w:styleId="H5SubheadingChar">
    <w:name w:val="H5.Subheading Char"/>
    <w:basedOn w:val="DefaultParagraphFont"/>
    <w:link w:val="H5Subheading"/>
    <w:rsid w:val="008C61AC"/>
    <w:rPr>
      <w:rFonts w:ascii="Arial Narrow" w:hAnsi="Arial Narrow"/>
      <w:b/>
      <w:bCs/>
      <w:iCs/>
      <w:kern w:val="24"/>
      <w:sz w:val="22"/>
      <w:szCs w:val="26"/>
      <w:lang w:val="en-US" w:eastAsia="en-US" w:bidi="ar-SA"/>
    </w:rPr>
  </w:style>
  <w:style w:type="paragraph" w:customStyle="1" w:styleId="HiddenBoiler">
    <w:name w:val="Hidden.Boiler"/>
    <w:autoRedefine/>
    <w:rsid w:val="0011053E"/>
    <w:rPr>
      <w:bCs/>
      <w:iCs/>
      <w:vanish/>
      <w:color w:val="800000"/>
      <w:sz w:val="21"/>
      <w:szCs w:val="21"/>
    </w:rPr>
  </w:style>
  <w:style w:type="paragraph" w:customStyle="1" w:styleId="Le">
    <w:name w:val="Le"/>
    <w:next w:val="Normal"/>
    <w:rsid w:val="008C61AC"/>
    <w:pPr>
      <w:spacing w:line="160" w:lineRule="exact"/>
      <w:jc w:val="right"/>
    </w:pPr>
    <w:rPr>
      <w:sz w:val="16"/>
    </w:rPr>
  </w:style>
  <w:style w:type="paragraph" w:styleId="MessageHeader">
    <w:name w:val="Message Header"/>
    <w:basedOn w:val="Normal"/>
    <w:semiHidden/>
    <w:rsid w:val="0011053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semiHidden/>
    <w:rsid w:val="0011053E"/>
    <w:rPr>
      <w:sz w:val="24"/>
      <w:szCs w:val="24"/>
    </w:rPr>
  </w:style>
  <w:style w:type="paragraph" w:customStyle="1" w:styleId="Pb">
    <w:name w:val="Pb"/>
    <w:next w:val="Normal"/>
    <w:rsid w:val="008C61AC"/>
    <w:pPr>
      <w:keepNext/>
      <w:pageBreakBefore/>
      <w:framePr w:hSpace="180" w:wrap="around" w:vAnchor="text" w:hAnchor="page" w:y="1"/>
      <w:spacing w:line="80" w:lineRule="exact"/>
      <w:ind w:left="-280"/>
    </w:pPr>
    <w:rPr>
      <w:sz w:val="12"/>
    </w:rPr>
  </w:style>
  <w:style w:type="paragraph" w:customStyle="1" w:styleId="ReaderAidContent">
    <w:name w:val="ReaderAid.Content"/>
    <w:autoRedefine/>
    <w:rsid w:val="008C61AC"/>
    <w:pPr>
      <w:pBdr>
        <w:left w:val="single" w:sz="4" w:space="4" w:color="auto"/>
        <w:bottom w:val="single" w:sz="4" w:space="1" w:color="auto"/>
        <w:right w:val="single" w:sz="4" w:space="4" w:color="auto"/>
      </w:pBdr>
      <w:shd w:val="clear" w:color="auto" w:fill="F3F3F3"/>
    </w:pPr>
    <w:rPr>
      <w:kern w:val="24"/>
      <w:sz w:val="21"/>
      <w:szCs w:val="21"/>
    </w:rPr>
  </w:style>
  <w:style w:type="paragraph" w:customStyle="1" w:styleId="ReaderAidHead">
    <w:name w:val="ReaderAid.Head"/>
    <w:basedOn w:val="H5Boiler"/>
    <w:next w:val="ReaderAidContent"/>
    <w:link w:val="ReaderAidHeadChar"/>
    <w:autoRedefine/>
    <w:rsid w:val="008C61AC"/>
    <w:pPr>
      <w:pBdr>
        <w:top w:val="single" w:sz="4" w:space="1" w:color="auto"/>
        <w:left w:val="single" w:sz="4" w:space="4" w:color="auto"/>
        <w:right w:val="single" w:sz="4" w:space="4" w:color="auto"/>
      </w:pBdr>
      <w:shd w:val="clear" w:color="auto" w:fill="F3F3F3"/>
    </w:pPr>
  </w:style>
  <w:style w:type="paragraph" w:styleId="Salutation">
    <w:name w:val="Salutation"/>
    <w:basedOn w:val="Normal"/>
    <w:next w:val="Normal"/>
    <w:semiHidden/>
    <w:rsid w:val="0011053E"/>
  </w:style>
  <w:style w:type="paragraph" w:styleId="Signature">
    <w:name w:val="Signature"/>
    <w:basedOn w:val="Normal"/>
    <w:semiHidden/>
    <w:rsid w:val="0011053E"/>
    <w:pPr>
      <w:ind w:left="4320"/>
    </w:pPr>
  </w:style>
  <w:style w:type="character" w:styleId="Strong">
    <w:name w:val="Strong"/>
    <w:basedOn w:val="DefaultParagraphFont"/>
    <w:qFormat/>
    <w:rsid w:val="0011053E"/>
    <w:rPr>
      <w:b/>
      <w:bCs/>
    </w:rPr>
  </w:style>
  <w:style w:type="paragraph" w:styleId="Subtitle">
    <w:name w:val="Subtitle"/>
    <w:basedOn w:val="Normal"/>
    <w:qFormat/>
    <w:rsid w:val="0011053E"/>
    <w:pPr>
      <w:spacing w:after="60"/>
      <w:jc w:val="center"/>
      <w:outlineLvl w:val="1"/>
    </w:pPr>
    <w:rPr>
      <w:rFonts w:ascii="Arial" w:hAnsi="Arial" w:cs="Arial"/>
      <w:sz w:val="24"/>
      <w:szCs w:val="24"/>
    </w:rPr>
  </w:style>
  <w:style w:type="table" w:styleId="Table3Deffects1">
    <w:name w:val="Table 3D effects 1"/>
    <w:basedOn w:val="TableNormal"/>
    <w:semiHidden/>
    <w:rsid w:val="0011053E"/>
    <w:pPr>
      <w:spacing w:after="16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1053E"/>
    <w:pPr>
      <w:spacing w:after="16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1053E"/>
    <w:pPr>
      <w:spacing w:after="16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1053E"/>
    <w:pPr>
      <w:spacing w:after="1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1053E"/>
    <w:pPr>
      <w:spacing w:after="16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1053E"/>
    <w:pPr>
      <w:spacing w:after="16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1053E"/>
    <w:pPr>
      <w:spacing w:after="16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1053E"/>
    <w:pPr>
      <w:spacing w:after="16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1053E"/>
    <w:pPr>
      <w:spacing w:after="16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1053E"/>
    <w:pPr>
      <w:spacing w:after="16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1053E"/>
    <w:pPr>
      <w:spacing w:after="16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1053E"/>
    <w:pPr>
      <w:spacing w:after="16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1053E"/>
    <w:pPr>
      <w:spacing w:after="16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1053E"/>
    <w:pPr>
      <w:spacing w:after="16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1053E"/>
    <w:pPr>
      <w:spacing w:after="16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1053E"/>
    <w:pPr>
      <w:spacing w:after="16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1053E"/>
    <w:pPr>
      <w:spacing w:after="16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1053E"/>
    <w:pPr>
      <w:spacing w:after="1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1053E"/>
    <w:pPr>
      <w:spacing w:after="1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1053E"/>
    <w:pPr>
      <w:spacing w:after="16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1053E"/>
    <w:pPr>
      <w:spacing w:after="16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1053E"/>
    <w:pPr>
      <w:spacing w:after="16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1053E"/>
    <w:pPr>
      <w:spacing w:after="16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1053E"/>
    <w:pPr>
      <w:spacing w:after="16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1053E"/>
    <w:pPr>
      <w:spacing w:after="16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1053E"/>
    <w:pPr>
      <w:spacing w:after="16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11053E"/>
    <w:pPr>
      <w:spacing w:after="16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semiHidden/>
    <w:rsid w:val="0011053E"/>
    <w:pPr>
      <w:spacing w:after="1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1053E"/>
    <w:pPr>
      <w:spacing w:after="16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1053E"/>
    <w:pPr>
      <w:spacing w:after="16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1053E"/>
    <w:pPr>
      <w:spacing w:after="16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ILT">
    <w:name w:val="Table.ILT"/>
    <w:basedOn w:val="TableNormal"/>
    <w:rsid w:val="008C61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nwCell">
      <w:tblPr/>
      <w:tcPr>
        <w:shd w:val="clear" w:color="auto" w:fill="F3F3F3"/>
      </w:tcPr>
    </w:tblStylePr>
  </w:style>
  <w:style w:type="table" w:customStyle="1" w:styleId="TableILTSide">
    <w:name w:val="Table.ILT.Side"/>
    <w:basedOn w:val="TableNormal"/>
    <w:rsid w:val="008C61AC"/>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Times New Roman" w:hAnsi="Times New Roman"/>
        <w:b w:val="0"/>
        <w:i w:val="0"/>
        <w:sz w:val="18"/>
        <w:szCs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firstCol">
      <w:pPr>
        <w:jc w:val="left"/>
      </w:pPr>
      <w:rPr>
        <w:rFonts w:ascii="Times New Roman" w:hAnsi="Times New Roman"/>
        <w:b/>
        <w:sz w:val="18"/>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3F3F3"/>
      </w:tcPr>
    </w:tblStylePr>
    <w:tblStylePr w:type="nwCell">
      <w:tblPr/>
      <w:tcPr>
        <w:tcBorders>
          <w:top w:val="nil"/>
          <w:left w:val="nil"/>
          <w:bottom w:val="nil"/>
          <w:right w:val="nil"/>
          <w:insideH w:val="nil"/>
          <w:insideV w:val="nil"/>
        </w:tcBorders>
        <w:shd w:val="clear" w:color="auto" w:fill="FFFFFF"/>
      </w:tcPr>
    </w:tblStylePr>
  </w:style>
  <w:style w:type="character" w:customStyle="1" w:styleId="H5BoilerChar">
    <w:name w:val="H5.Boiler Char"/>
    <w:basedOn w:val="DefaultParagraphFont"/>
    <w:link w:val="H5Boiler"/>
    <w:rsid w:val="00DF18AC"/>
    <w:rPr>
      <w:rFonts w:ascii="Calibri" w:hAnsi="Calibri"/>
      <w:bCs/>
      <w:iCs/>
      <w:color w:val="000000" w:themeColor="text1"/>
      <w:sz w:val="22"/>
      <w:szCs w:val="22"/>
    </w:rPr>
  </w:style>
  <w:style w:type="paragraph" w:styleId="TOC1">
    <w:name w:val="toc 1"/>
    <w:basedOn w:val="Normal"/>
    <w:next w:val="Normal"/>
    <w:autoRedefine/>
    <w:semiHidden/>
    <w:rsid w:val="00462197"/>
  </w:style>
  <w:style w:type="character" w:styleId="Hyperlink">
    <w:name w:val="Hyperlink"/>
    <w:basedOn w:val="DefaultParagraphFont"/>
    <w:rsid w:val="00462197"/>
    <w:rPr>
      <w:color w:val="0000FF"/>
      <w:u w:val="single"/>
    </w:rPr>
  </w:style>
  <w:style w:type="paragraph" w:styleId="ListNumber">
    <w:name w:val="List Number"/>
    <w:basedOn w:val="Normal"/>
    <w:rsid w:val="00462197"/>
    <w:pPr>
      <w:numPr>
        <w:numId w:val="2"/>
      </w:numPr>
    </w:pPr>
  </w:style>
  <w:style w:type="character" w:customStyle="1" w:styleId="ReaderAidHeadChar">
    <w:name w:val="ReaderAid.Head Char"/>
    <w:basedOn w:val="DefaultParagraphFont"/>
    <w:link w:val="ReaderAidHead"/>
    <w:rsid w:val="008C61AC"/>
    <w:rPr>
      <w:rFonts w:ascii="Abadi MT Condensed" w:hAnsi="Abadi MT Condensed"/>
      <w:bCs/>
      <w:iCs/>
      <w:color w:val="0000FF"/>
      <w:sz w:val="22"/>
      <w:szCs w:val="22"/>
      <w:lang w:val="en-US" w:eastAsia="en-US" w:bidi="ar-SA"/>
    </w:rPr>
  </w:style>
  <w:style w:type="paragraph" w:customStyle="1" w:styleId="Question">
    <w:name w:val="Question"/>
    <w:basedOn w:val="Normal"/>
    <w:rsid w:val="008C61AC"/>
    <w:pPr>
      <w:numPr>
        <w:numId w:val="3"/>
      </w:numPr>
      <w:tabs>
        <w:tab w:val="clear" w:pos="720"/>
        <w:tab w:val="num" w:pos="1080"/>
      </w:tabs>
    </w:pPr>
  </w:style>
  <w:style w:type="paragraph" w:customStyle="1" w:styleId="Answer">
    <w:name w:val="Answer"/>
    <w:basedOn w:val="Question"/>
    <w:rsid w:val="008C61AC"/>
    <w:pPr>
      <w:numPr>
        <w:numId w:val="4"/>
      </w:numPr>
      <w:tabs>
        <w:tab w:val="clear" w:pos="1440"/>
        <w:tab w:val="left" w:pos="720"/>
        <w:tab w:val="num" w:pos="1080"/>
      </w:tabs>
      <w:ind w:left="720"/>
    </w:pPr>
    <w:rPr>
      <w:b/>
    </w:rPr>
  </w:style>
  <w:style w:type="paragraph" w:customStyle="1" w:styleId="BullList">
    <w:name w:val="Bull List"/>
    <w:rsid w:val="008C61AC"/>
    <w:pPr>
      <w:numPr>
        <w:numId w:val="5"/>
      </w:numPr>
      <w:tabs>
        <w:tab w:val="left" w:pos="720"/>
      </w:tabs>
      <w:spacing w:after="100"/>
      <w:ind w:left="720"/>
    </w:pPr>
    <w:rPr>
      <w:kern w:val="24"/>
      <w:sz w:val="21"/>
      <w:szCs w:val="21"/>
    </w:rPr>
  </w:style>
  <w:style w:type="paragraph" w:customStyle="1" w:styleId="BullList2">
    <w:name w:val="Bull List 2"/>
    <w:rsid w:val="008C61AC"/>
    <w:pPr>
      <w:numPr>
        <w:numId w:val="6"/>
      </w:numPr>
      <w:tabs>
        <w:tab w:val="clear" w:pos="1800"/>
        <w:tab w:val="num" w:pos="1080"/>
      </w:tabs>
      <w:spacing w:after="100"/>
      <w:ind w:left="720"/>
    </w:pPr>
    <w:rPr>
      <w:kern w:val="24"/>
      <w:sz w:val="21"/>
      <w:szCs w:val="21"/>
    </w:rPr>
  </w:style>
  <w:style w:type="paragraph" w:customStyle="1" w:styleId="Definition">
    <w:name w:val="Definition"/>
    <w:basedOn w:val="Normal"/>
    <w:rsid w:val="008C61AC"/>
    <w:pPr>
      <w:ind w:left="360"/>
    </w:pPr>
  </w:style>
  <w:style w:type="paragraph" w:customStyle="1" w:styleId="InoteContent">
    <w:name w:val="Inote.Content"/>
    <w:basedOn w:val="ReaderAidContent"/>
    <w:rsid w:val="008C61AC"/>
    <w:pPr>
      <w:pBdr>
        <w:left w:val="double" w:sz="4" w:space="4" w:color="auto"/>
        <w:bottom w:val="none" w:sz="0" w:space="0" w:color="auto"/>
        <w:right w:val="double" w:sz="4" w:space="4" w:color="auto"/>
      </w:pBdr>
      <w:shd w:val="clear" w:color="auto" w:fill="auto"/>
      <w:spacing w:after="180"/>
    </w:pPr>
  </w:style>
  <w:style w:type="paragraph" w:customStyle="1" w:styleId="InoteHead">
    <w:name w:val="Inote.Head"/>
    <w:basedOn w:val="ReaderAidHead"/>
    <w:rsid w:val="008C61AC"/>
    <w:pPr>
      <w:pBdr>
        <w:top w:val="none" w:sz="0" w:space="0" w:color="auto"/>
        <w:left w:val="double" w:sz="4" w:space="4" w:color="auto"/>
        <w:right w:val="double" w:sz="4" w:space="4" w:color="auto"/>
      </w:pBdr>
      <w:shd w:val="clear" w:color="auto" w:fill="auto"/>
    </w:pPr>
  </w:style>
  <w:style w:type="paragraph" w:customStyle="1" w:styleId="InoteReaderaidContent">
    <w:name w:val="Inote.Readeraid.Content"/>
    <w:basedOn w:val="ReaderAidContent"/>
    <w:rsid w:val="008C61AC"/>
    <w:pPr>
      <w:pBdr>
        <w:left w:val="double" w:sz="4" w:space="22" w:color="auto"/>
        <w:bottom w:val="none" w:sz="0" w:space="0" w:color="auto"/>
        <w:right w:val="double" w:sz="4" w:space="22" w:color="auto"/>
      </w:pBdr>
      <w:shd w:val="clear" w:color="auto" w:fill="auto"/>
      <w:ind w:left="360" w:right="360"/>
    </w:pPr>
  </w:style>
  <w:style w:type="paragraph" w:customStyle="1" w:styleId="InoteReaderAidHead">
    <w:name w:val="Inote.ReaderAid.Head"/>
    <w:basedOn w:val="ReaderAidHead"/>
    <w:rsid w:val="008C61AC"/>
    <w:pPr>
      <w:pBdr>
        <w:top w:val="none" w:sz="0" w:space="0" w:color="auto"/>
        <w:left w:val="double" w:sz="4" w:space="22" w:color="auto"/>
        <w:right w:val="double" w:sz="4" w:space="22" w:color="auto"/>
      </w:pBdr>
      <w:shd w:val="clear" w:color="auto" w:fill="auto"/>
      <w:spacing w:before="60"/>
      <w:ind w:left="360" w:right="360"/>
    </w:pPr>
  </w:style>
  <w:style w:type="paragraph" w:customStyle="1" w:styleId="InoteSubheading">
    <w:name w:val="Inote.Subheading"/>
    <w:basedOn w:val="H5Subheading"/>
    <w:rsid w:val="008C61AC"/>
    <w:pPr>
      <w:pBdr>
        <w:left w:val="double" w:sz="4" w:space="4" w:color="auto"/>
        <w:right w:val="double" w:sz="4" w:space="4" w:color="auto"/>
      </w:pBdr>
    </w:pPr>
  </w:style>
  <w:style w:type="paragraph" w:styleId="ListBullet">
    <w:name w:val="List Bullet"/>
    <w:basedOn w:val="Normal"/>
    <w:rsid w:val="008C61AC"/>
  </w:style>
  <w:style w:type="paragraph" w:customStyle="1" w:styleId="ListCodeNumbered">
    <w:name w:val="List Code.Numbered"/>
    <w:basedOn w:val="CodeNumbered"/>
    <w:rsid w:val="008C61AC"/>
    <w:pPr>
      <w:numPr>
        <w:numId w:val="7"/>
      </w:numPr>
      <w:ind w:left="720"/>
    </w:pPr>
  </w:style>
  <w:style w:type="paragraph" w:customStyle="1" w:styleId="ListCodePlain">
    <w:name w:val="List Code.Plain"/>
    <w:basedOn w:val="CodePlain"/>
    <w:rsid w:val="008C61AC"/>
    <w:pPr>
      <w:ind w:firstLine="0"/>
    </w:pPr>
  </w:style>
  <w:style w:type="paragraph" w:customStyle="1" w:styleId="ListDefinition">
    <w:name w:val="List Definition"/>
    <w:basedOn w:val="Definition"/>
    <w:rsid w:val="008C61AC"/>
    <w:pPr>
      <w:ind w:left="1080"/>
    </w:pPr>
  </w:style>
  <w:style w:type="paragraph" w:customStyle="1" w:styleId="ListPara">
    <w:name w:val="List Para"/>
    <w:basedOn w:val="BullList"/>
    <w:rsid w:val="008C61AC"/>
    <w:pPr>
      <w:numPr>
        <w:numId w:val="0"/>
      </w:numPr>
      <w:ind w:left="720"/>
    </w:pPr>
  </w:style>
  <w:style w:type="paragraph" w:customStyle="1" w:styleId="NumList2">
    <w:name w:val="Num List 2"/>
    <w:rsid w:val="008C61AC"/>
    <w:pPr>
      <w:numPr>
        <w:numId w:val="8"/>
      </w:numPr>
      <w:tabs>
        <w:tab w:val="clear" w:pos="1440"/>
        <w:tab w:val="num" w:pos="1080"/>
      </w:tabs>
      <w:spacing w:before="60" w:after="60"/>
      <w:ind w:left="720"/>
    </w:pPr>
    <w:rPr>
      <w:kern w:val="24"/>
      <w:sz w:val="21"/>
      <w:szCs w:val="21"/>
    </w:rPr>
  </w:style>
  <w:style w:type="paragraph" w:customStyle="1" w:styleId="ListPara2">
    <w:name w:val="List Para 2"/>
    <w:basedOn w:val="NumList2"/>
    <w:rsid w:val="008C61AC"/>
    <w:pPr>
      <w:numPr>
        <w:numId w:val="0"/>
      </w:numPr>
      <w:tabs>
        <w:tab w:val="left" w:pos="1080"/>
      </w:tabs>
      <w:ind w:left="1080"/>
    </w:pPr>
  </w:style>
  <w:style w:type="paragraph" w:customStyle="1" w:styleId="Term">
    <w:name w:val="Term"/>
    <w:basedOn w:val="Normal"/>
    <w:rsid w:val="008C61AC"/>
    <w:rPr>
      <w:i/>
    </w:rPr>
  </w:style>
  <w:style w:type="paragraph" w:customStyle="1" w:styleId="ListTerm">
    <w:name w:val="List Term"/>
    <w:basedOn w:val="Term"/>
    <w:rsid w:val="008C61AC"/>
    <w:pPr>
      <w:ind w:left="720"/>
    </w:pPr>
  </w:style>
  <w:style w:type="paragraph" w:customStyle="1" w:styleId="NumList">
    <w:name w:val="Num List"/>
    <w:link w:val="NumListChar"/>
    <w:rsid w:val="00E718D9"/>
    <w:pPr>
      <w:numPr>
        <w:numId w:val="12"/>
      </w:numPr>
      <w:tabs>
        <w:tab w:val="left" w:pos="720"/>
      </w:tabs>
      <w:spacing w:after="100"/>
    </w:pPr>
    <w:rPr>
      <w:rFonts w:ascii="Calibri" w:hAnsi="Calibri"/>
      <w:color w:val="17365D" w:themeColor="text2" w:themeShade="BF"/>
      <w:kern w:val="24"/>
      <w:sz w:val="22"/>
      <w:szCs w:val="21"/>
    </w:rPr>
  </w:style>
  <w:style w:type="paragraph" w:customStyle="1" w:styleId="TableHead">
    <w:name w:val="Table Head"/>
    <w:basedOn w:val="Normal"/>
    <w:rsid w:val="008C61AC"/>
    <w:pPr>
      <w:spacing w:before="40" w:after="120"/>
      <w:jc w:val="center"/>
    </w:pPr>
    <w:rPr>
      <w:b/>
    </w:rPr>
  </w:style>
  <w:style w:type="paragraph" w:customStyle="1" w:styleId="TableText">
    <w:name w:val="Table Text"/>
    <w:basedOn w:val="Normal"/>
    <w:rsid w:val="008C61AC"/>
    <w:pPr>
      <w:spacing w:before="40" w:after="120"/>
    </w:pPr>
  </w:style>
  <w:style w:type="character" w:customStyle="1" w:styleId="BoilerFixedChar">
    <w:name w:val="Boiler.Fixed Char"/>
    <w:basedOn w:val="DefaultParagraphFont"/>
    <w:link w:val="BoilerFixed"/>
    <w:rsid w:val="00AA2065"/>
    <w:rPr>
      <w:rFonts w:ascii="Calibri" w:hAnsi="Calibri"/>
      <w:bCs/>
      <w:iCs/>
      <w:color w:val="0000FF"/>
      <w:kern w:val="24"/>
      <w:sz w:val="22"/>
      <w:szCs w:val="21"/>
    </w:rPr>
  </w:style>
  <w:style w:type="paragraph" w:customStyle="1" w:styleId="Note">
    <w:name w:val="Note"/>
    <w:rsid w:val="001B2839"/>
    <w:pPr>
      <w:shd w:val="clear" w:color="auto" w:fill="E6E6E6"/>
      <w:tabs>
        <w:tab w:val="left" w:pos="-1080"/>
      </w:tabs>
      <w:spacing w:before="240" w:after="240"/>
      <w:ind w:left="-1080"/>
    </w:pPr>
    <w:rPr>
      <w:i/>
      <w:iCs/>
      <w:sz w:val="18"/>
      <w:szCs w:val="18"/>
    </w:rPr>
  </w:style>
  <w:style w:type="character" w:styleId="CommentReference">
    <w:name w:val="annotation reference"/>
    <w:basedOn w:val="DefaultParagraphFont"/>
    <w:semiHidden/>
    <w:rsid w:val="001B2839"/>
    <w:rPr>
      <w:sz w:val="16"/>
      <w:szCs w:val="16"/>
    </w:rPr>
  </w:style>
  <w:style w:type="paragraph" w:styleId="CommentText">
    <w:name w:val="annotation text"/>
    <w:basedOn w:val="Normal"/>
    <w:semiHidden/>
    <w:rsid w:val="001B2839"/>
    <w:pPr>
      <w:spacing w:line="240" w:lineRule="exact"/>
    </w:pPr>
    <w:rPr>
      <w:kern w:val="0"/>
      <w:sz w:val="20"/>
      <w:szCs w:val="20"/>
    </w:rPr>
  </w:style>
  <w:style w:type="paragraph" w:customStyle="1" w:styleId="Task">
    <w:name w:val="Task"/>
    <w:basedOn w:val="Normal"/>
    <w:rsid w:val="00974E98"/>
    <w:pPr>
      <w:numPr>
        <w:numId w:val="9"/>
      </w:numPr>
      <w:tabs>
        <w:tab w:val="left" w:pos="-1440"/>
        <w:tab w:val="left" w:pos="6752"/>
      </w:tabs>
      <w:spacing w:before="240" w:after="240" w:line="240" w:lineRule="exact"/>
    </w:pPr>
    <w:rPr>
      <w:b/>
      <w:kern w:val="0"/>
      <w:sz w:val="20"/>
      <w:szCs w:val="20"/>
    </w:rPr>
  </w:style>
  <w:style w:type="paragraph" w:customStyle="1" w:styleId="Step">
    <w:name w:val="Step"/>
    <w:rsid w:val="00974E98"/>
    <w:pPr>
      <w:numPr>
        <w:ilvl w:val="1"/>
        <w:numId w:val="9"/>
      </w:numPr>
      <w:spacing w:before="120" w:after="120"/>
    </w:pPr>
  </w:style>
  <w:style w:type="paragraph" w:styleId="CommentSubject">
    <w:name w:val="annotation subject"/>
    <w:basedOn w:val="CommentText"/>
    <w:next w:val="CommentText"/>
    <w:semiHidden/>
    <w:rsid w:val="00974E98"/>
    <w:pPr>
      <w:spacing w:line="240" w:lineRule="auto"/>
    </w:pPr>
    <w:rPr>
      <w:b/>
      <w:bCs/>
      <w:kern w:val="24"/>
    </w:rPr>
  </w:style>
  <w:style w:type="paragraph" w:customStyle="1" w:styleId="DefaultParagraphFontParaChar">
    <w:name w:val="Default Paragraph Font Para Char"/>
    <w:basedOn w:val="Normal"/>
    <w:rsid w:val="00D05728"/>
    <w:pPr>
      <w:spacing w:line="240" w:lineRule="exact"/>
    </w:pPr>
    <w:rPr>
      <w:rFonts w:ascii="Verdana" w:hAnsi="Verdana"/>
      <w:kern w:val="0"/>
      <w:sz w:val="20"/>
      <w:szCs w:val="20"/>
    </w:rPr>
  </w:style>
  <w:style w:type="character" w:customStyle="1" w:styleId="H3TopicChar">
    <w:name w:val="H3.Topic Char"/>
    <w:basedOn w:val="DefaultParagraphFont"/>
    <w:link w:val="H3Topic"/>
    <w:rsid w:val="00E718D9"/>
    <w:rPr>
      <w:rFonts w:ascii="Arial Narrow" w:hAnsi="Arial Narrow" w:cs="Arial"/>
      <w:b/>
      <w:bCs/>
      <w:color w:val="000000" w:themeColor="text1"/>
      <w:kern w:val="24"/>
      <w:sz w:val="28"/>
      <w:szCs w:val="26"/>
    </w:rPr>
  </w:style>
  <w:style w:type="character" w:customStyle="1" w:styleId="NumListChar">
    <w:name w:val="Num List Char"/>
    <w:basedOn w:val="DefaultParagraphFont"/>
    <w:link w:val="NumList"/>
    <w:rsid w:val="00E718D9"/>
    <w:rPr>
      <w:rFonts w:ascii="Calibri" w:hAnsi="Calibri"/>
      <w:color w:val="17365D" w:themeColor="text2" w:themeShade="BF"/>
      <w:kern w:val="24"/>
      <w:sz w:val="22"/>
      <w:szCs w:val="21"/>
    </w:rPr>
  </w:style>
  <w:style w:type="paragraph" w:styleId="Quote">
    <w:name w:val="Quote"/>
    <w:basedOn w:val="Normal"/>
    <w:next w:val="Normal"/>
    <w:link w:val="QuoteChar"/>
    <w:uiPriority w:val="29"/>
    <w:qFormat/>
    <w:rsid w:val="008641BF"/>
    <w:pPr>
      <w:ind w:left="1080"/>
    </w:pPr>
    <w:rPr>
      <w:i/>
      <w:iCs/>
    </w:rPr>
  </w:style>
  <w:style w:type="character" w:customStyle="1" w:styleId="QuoteChar">
    <w:name w:val="Quote Char"/>
    <w:basedOn w:val="DefaultParagraphFont"/>
    <w:link w:val="Quote"/>
    <w:uiPriority w:val="29"/>
    <w:rsid w:val="008641BF"/>
    <w:rPr>
      <w:rFonts w:ascii="Calibri" w:hAnsi="Calibri"/>
      <w:i/>
      <w:iCs/>
      <w:color w:val="17365D" w:themeColor="text2" w:themeShade="BF"/>
      <w:kern w:val="24"/>
      <w:sz w:val="22"/>
      <w:szCs w:val="21"/>
    </w:rPr>
  </w:style>
  <w:style w:type="paragraph" w:customStyle="1" w:styleId="StyleH5SubheadingTimesNewRoman105ptNotBold">
    <w:name w:val="Style H5.Subheading + Times New Roman 10.5 pt Not Bold"/>
    <w:basedOn w:val="H5Subheading"/>
    <w:rsid w:val="00272A64"/>
    <w:rPr>
      <w:rFonts w:ascii="Tahoma" w:hAnsi="Tahoma"/>
      <w:b w:val="0"/>
      <w:bCs w:val="0"/>
      <w:iCs w:val="0"/>
    </w:rPr>
  </w:style>
  <w:style w:type="paragraph" w:styleId="ListParagraph">
    <w:name w:val="List Paragraph"/>
    <w:basedOn w:val="Normal"/>
    <w:uiPriority w:val="34"/>
    <w:qFormat/>
    <w:rsid w:val="005406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854022">
      <w:bodyDiv w:val="1"/>
      <w:marLeft w:val="0"/>
      <w:marRight w:val="0"/>
      <w:marTop w:val="0"/>
      <w:marBottom w:val="0"/>
      <w:divBdr>
        <w:top w:val="none" w:sz="0" w:space="0" w:color="auto"/>
        <w:left w:val="none" w:sz="0" w:space="0" w:color="auto"/>
        <w:bottom w:val="none" w:sz="0" w:space="0" w:color="auto"/>
        <w:right w:val="none" w:sz="0" w:space="0" w:color="auto"/>
      </w:divBdr>
    </w:div>
    <w:div w:id="1874995300">
      <w:bodyDiv w:val="1"/>
      <w:marLeft w:val="0"/>
      <w:marRight w:val="0"/>
      <w:marTop w:val="0"/>
      <w:marBottom w:val="0"/>
      <w:divBdr>
        <w:top w:val="none" w:sz="0" w:space="0" w:color="auto"/>
        <w:left w:val="none" w:sz="0" w:space="0" w:color="auto"/>
        <w:bottom w:val="none" w:sz="0" w:space="0" w:color="auto"/>
        <w:right w:val="none" w:sz="0" w:space="0" w:color="auto"/>
      </w:divBdr>
      <w:divsChild>
        <w:div w:id="1760322350">
          <w:marLeft w:val="0"/>
          <w:marRight w:val="0"/>
          <w:marTop w:val="0"/>
          <w:marBottom w:val="0"/>
          <w:divBdr>
            <w:top w:val="none" w:sz="0" w:space="0" w:color="auto"/>
            <w:left w:val="none" w:sz="0" w:space="0" w:color="auto"/>
            <w:bottom w:val="none" w:sz="0" w:space="0" w:color="auto"/>
            <w:right w:val="none" w:sz="0" w:space="0" w:color="auto"/>
          </w:divBdr>
        </w:div>
      </w:divsChild>
    </w:div>
    <w:div w:id="190456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png"/><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2" Type="http://schemas.openxmlformats.org/officeDocument/2006/relationships/transform" Target="file:///D:\microsoft\ILT-XML\XML\ILTMainTransform.xsl" TargetMode="External"/><Relationship Id="rId1" Type="http://schemas.openxmlformats.org/officeDocument/2006/relationships/attachedTemplate" Target="file:///C:\Program%20Files\ILTTemplate\Modul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ModuleTemplate.dot</Template>
  <TotalTime>173</TotalTime>
  <Pages>48</Pages>
  <Words>8316</Words>
  <Characters>62409</Characters>
  <Application>Microsoft Office Word</Application>
  <DocSecurity>0</DocSecurity>
  <Lines>520</Lines>
  <Paragraphs>141</Paragraphs>
  <ScaleCrop>false</ScaleCrop>
  <HeadingPairs>
    <vt:vector size="2" baseType="variant">
      <vt:variant>
        <vt:lpstr>Title</vt:lpstr>
      </vt:variant>
      <vt:variant>
        <vt:i4>1</vt:i4>
      </vt:variant>
    </vt:vector>
  </HeadingPairs>
  <TitlesOfParts>
    <vt:vector size="1" baseType="lpstr">
      <vt:lpstr>Module 8: Creating a BizTalk Orchestration</vt:lpstr>
    </vt:vector>
  </TitlesOfParts>
  <Company>Microsoft Corporation</Company>
  <LinksUpToDate>false</LinksUpToDate>
  <CharactersWithSpaces>70584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8: Creating a BizTalk Orchestration</dc:title>
  <dc:creator>Monique</dc:creator>
  <cp:lastModifiedBy>Joe Klug (MySource Talent)</cp:lastModifiedBy>
  <cp:revision>38</cp:revision>
  <cp:lastPrinted>2010-10-22T16:31:00Z</cp:lastPrinted>
  <dcterms:created xsi:type="dcterms:W3CDTF">2010-12-24T21:08:00Z</dcterms:created>
  <dcterms:modified xsi:type="dcterms:W3CDTF">2011-07-12T21:14:00Z</dcterms:modified>
</cp:coreProperties>
</file>