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1A3" w:rsidRPr="00372767" w:rsidRDefault="000141A3" w:rsidP="00372767">
      <w:pPr>
        <w:pStyle w:val="H1Module"/>
      </w:pPr>
      <w:bookmarkStart w:id="0" w:name="_GoBack"/>
      <w:bookmarkEnd w:id="0"/>
      <w:r w:rsidRPr="00372767">
        <w:t>Module 6:</w:t>
      </w:r>
      <w:r w:rsidR="004B2499" w:rsidRPr="00372767">
        <w:t xml:space="preserve"> </w:t>
      </w:r>
      <w:r w:rsidRPr="00372767">
        <w:t>Creating Pipelines</w:t>
      </w:r>
    </w:p>
    <w:p w:rsidR="000141A3" w:rsidRDefault="000141A3" w:rsidP="0067365A">
      <w:pPr>
        <w:pStyle w:val="Heading5"/>
      </w:pPr>
      <w:r>
        <w:t xml:space="preserve">Time estimated: </w:t>
      </w:r>
      <w:r w:rsidR="00E20A7C">
        <w:t xml:space="preserve">120 </w:t>
      </w:r>
      <w:r w:rsidR="00ED3812">
        <w:t>m</w:t>
      </w:r>
      <w:r w:rsidR="00E20A7C">
        <w:t>inutes</w:t>
      </w:r>
    </w:p>
    <w:p w:rsidR="000141A3" w:rsidRDefault="00A35CFE" w:rsidP="00F84FDD">
      <w:pPr>
        <w:tabs>
          <w:tab w:val="left" w:pos="1860"/>
        </w:tabs>
      </w:pPr>
      <w:r>
        <w:fldChar w:fldCharType="begin"/>
      </w:r>
      <w:r w:rsidR="007070CE">
        <w:instrText xml:space="preserve"> XE "</w:instrText>
      </w:r>
      <w:r w:rsidR="007070CE" w:rsidRPr="005C5109">
        <w:instrText>2933A.6.00.00.001.1</w:instrText>
      </w:r>
      <w:r w:rsidR="007070CE">
        <w:instrText xml:space="preserve">" </w:instrText>
      </w:r>
      <w:r>
        <w:fldChar w:fldCharType="end"/>
      </w:r>
      <w:r>
        <w:fldChar w:fldCharType="begin"/>
      </w:r>
      <w:r w:rsidR="007070CE">
        <w:instrText xml:space="preserve"> XE "</w:instrText>
      </w:r>
      <w:r w:rsidR="007070CE" w:rsidRPr="00AF2F39">
        <w:instrText>2933A.6.00.00.001.9</w:instrText>
      </w:r>
      <w:r w:rsidR="007070CE">
        <w:instrText xml:space="preserve">" </w:instrText>
      </w:r>
      <w:r>
        <w:fldChar w:fldCharType="end"/>
      </w:r>
      <w:r w:rsidR="00A908C7">
        <w:rPr>
          <w:noProof/>
        </w:rPr>
        <w:drawing>
          <wp:inline distT="0" distB="0" distL="0" distR="0">
            <wp:extent cx="5486400" cy="41148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14800"/>
                    </a:xfrm>
                    <a:prstGeom prst="rect">
                      <a:avLst/>
                    </a:prstGeom>
                  </pic:spPr>
                </pic:pic>
              </a:graphicData>
            </a:graphic>
          </wp:inline>
        </w:drawing>
      </w:r>
    </w:p>
    <w:p w:rsidR="000141A3" w:rsidRDefault="000141A3">
      <w:pPr>
        <w:pStyle w:val="ArtSlideBorder"/>
      </w:pPr>
    </w:p>
    <w:p w:rsidR="000141A3" w:rsidRDefault="000141A3" w:rsidP="00B4712E">
      <w:pPr>
        <w:pStyle w:val="BoilerFixed"/>
      </w:pPr>
      <w:r>
        <w:t>Module objective:</w:t>
      </w:r>
    </w:p>
    <w:p w:rsidR="000141A3" w:rsidRDefault="000141A3" w:rsidP="00B22579">
      <w:pPr>
        <w:pStyle w:val="BoilerFixed"/>
      </w:pPr>
      <w:r>
        <w:t>In this module</w:t>
      </w:r>
      <w:r w:rsidR="005D0368">
        <w:t>,</w:t>
      </w:r>
      <w:r>
        <w:t xml:space="preserve"> you will learn</w:t>
      </w:r>
      <w:r w:rsidR="00B22579">
        <w:t xml:space="preserve"> h</w:t>
      </w:r>
      <w:r w:rsidRPr="000141A3">
        <w:t xml:space="preserve">ow to create send </w:t>
      </w:r>
      <w:r w:rsidR="008D1FF4">
        <w:t xml:space="preserve">pipelines </w:t>
      </w:r>
      <w:r w:rsidRPr="000141A3">
        <w:t>and receive pipelines for specific processing scenarios.</w:t>
      </w:r>
    </w:p>
    <w:p w:rsidR="000141A3" w:rsidRDefault="000141A3" w:rsidP="0081007D">
      <w:pPr>
        <w:pStyle w:val="Heading5"/>
      </w:pPr>
      <w:r>
        <w:t>Overview</w:t>
      </w:r>
    </w:p>
    <w:p w:rsidR="000141A3" w:rsidRPr="000141A3" w:rsidRDefault="00A35CFE" w:rsidP="000141A3">
      <w:r>
        <w:fldChar w:fldCharType="begin"/>
      </w:r>
      <w:r w:rsidR="007070CE">
        <w:instrText xml:space="preserve"> XE "</w:instrText>
      </w:r>
      <w:r w:rsidR="007070CE" w:rsidRPr="00255FD9">
        <w:instrText>2933A.6.00.00.003.1</w:instrText>
      </w:r>
      <w:r w:rsidR="007070CE">
        <w:instrText xml:space="preserve">" </w:instrText>
      </w:r>
      <w:r>
        <w:fldChar w:fldCharType="end"/>
      </w:r>
      <w:r w:rsidR="000141A3" w:rsidRPr="000141A3">
        <w:t>Pipelines enable the pre</w:t>
      </w:r>
      <w:r w:rsidR="00E36FC8">
        <w:t>-</w:t>
      </w:r>
      <w:r w:rsidR="000141A3" w:rsidRPr="000141A3">
        <w:t>processing of messages as they enter or leave the MessageBox database. Pipelines can also be called from within an orchestration. Pipelines are used to provide additional processing to messages</w:t>
      </w:r>
      <w:r w:rsidR="005D0368">
        <w:t>,</w:t>
      </w:r>
      <w:r w:rsidR="000141A3" w:rsidRPr="000141A3">
        <w:t xml:space="preserve"> such as encoding and decoding, encrypting and decrypting, and other processing that might be required to work with messages in Microsoft BizTalk Server.</w:t>
      </w:r>
      <w:r>
        <w:fldChar w:fldCharType="begin"/>
      </w:r>
      <w:r w:rsidR="007070CE">
        <w:instrText xml:space="preserve"> XE "</w:instrText>
      </w:r>
      <w:r w:rsidR="007070CE" w:rsidRPr="00A90D36">
        <w:instrText>2933A.6.00.00.003.9</w:instrText>
      </w:r>
      <w:r w:rsidR="007070CE">
        <w:instrText xml:space="preserve">" </w:instrText>
      </w:r>
      <w:r>
        <w:fldChar w:fldCharType="end"/>
      </w:r>
    </w:p>
    <w:p w:rsidR="000141A3" w:rsidRPr="000141A3" w:rsidRDefault="00A35CFE" w:rsidP="000141A3">
      <w:r>
        <w:fldChar w:fldCharType="begin"/>
      </w:r>
      <w:r w:rsidR="007070CE">
        <w:instrText xml:space="preserve"> XE "</w:instrText>
      </w:r>
      <w:r w:rsidR="007070CE" w:rsidRPr="00126ADE">
        <w:instrText>2933A.6.00.00.004.1</w:instrText>
      </w:r>
      <w:r w:rsidR="007070CE">
        <w:instrText xml:space="preserve">" </w:instrText>
      </w:r>
      <w:r>
        <w:fldChar w:fldCharType="end"/>
      </w:r>
      <w:r w:rsidR="000141A3" w:rsidRPr="000141A3">
        <w:t xml:space="preserve">BizTalk Server </w:t>
      </w:r>
      <w:r w:rsidR="00235EEE">
        <w:t>supports</w:t>
      </w:r>
      <w:r w:rsidR="000141A3" w:rsidRPr="000141A3">
        <w:t xml:space="preserve"> the ability to modify pipeline properties on a per-use basis, reducing the need to modify pipelines frequently, and the ability to call pipeline components from within an orchestration.</w:t>
      </w:r>
      <w:r>
        <w:fldChar w:fldCharType="begin"/>
      </w:r>
      <w:r w:rsidR="007070CE">
        <w:instrText xml:space="preserve"> XE "</w:instrText>
      </w:r>
      <w:r w:rsidR="007070CE" w:rsidRPr="00D155E5">
        <w:instrText>2933A.6.00.00.004.9</w:instrText>
      </w:r>
      <w:r w:rsidR="007070CE">
        <w:instrText xml:space="preserve">" </w:instrText>
      </w:r>
      <w:r>
        <w:fldChar w:fldCharType="end"/>
      </w:r>
    </w:p>
    <w:p w:rsidR="000141A3" w:rsidRDefault="00A35CFE">
      <w:r>
        <w:fldChar w:fldCharType="begin"/>
      </w:r>
      <w:r w:rsidR="007070CE">
        <w:instrText xml:space="preserve"> XE "</w:instrText>
      </w:r>
      <w:r w:rsidR="007070CE" w:rsidRPr="00986517">
        <w:instrText>2933A.6.00.00.005.1</w:instrText>
      </w:r>
      <w:r w:rsidR="007070CE">
        <w:instrText xml:space="preserve">" </w:instrText>
      </w:r>
      <w:r>
        <w:fldChar w:fldCharType="end"/>
      </w:r>
      <w:r>
        <w:fldChar w:fldCharType="begin"/>
      </w:r>
      <w:r w:rsidR="007070CE">
        <w:instrText xml:space="preserve"> XE "</w:instrText>
      </w:r>
      <w:r w:rsidR="007070CE" w:rsidRPr="00F12935">
        <w:instrText>2933A.6.00.00.005.9</w:instrText>
      </w:r>
      <w:r w:rsidR="007070CE">
        <w:instrText xml:space="preserve">" </w:instrText>
      </w:r>
      <w:r>
        <w:fldChar w:fldCharType="end"/>
      </w:r>
    </w:p>
    <w:p w:rsidR="000141A3" w:rsidRDefault="000141A3">
      <w:pPr>
        <w:pStyle w:val="H2Lesson"/>
      </w:pPr>
      <w:r>
        <w:lastRenderedPageBreak/>
        <w:t>Lesson 1: Introduction to Pipelines</w:t>
      </w:r>
    </w:p>
    <w:p w:rsidR="000141A3" w:rsidRDefault="00A908C7">
      <w:pPr>
        <w:pStyle w:val="ArtSlide"/>
      </w:pPr>
      <w:r>
        <w:rPr>
          <w:noProof/>
        </w:rPr>
        <w:drawing>
          <wp:inline distT="0" distB="0" distL="0" distR="0">
            <wp:extent cx="5486400" cy="41148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14800"/>
                    </a:xfrm>
                    <a:prstGeom prst="rect">
                      <a:avLst/>
                    </a:prstGeom>
                  </pic:spPr>
                </pic:pic>
              </a:graphicData>
            </a:graphic>
          </wp:inline>
        </w:drawing>
      </w:r>
    </w:p>
    <w:p w:rsidR="000141A3" w:rsidRDefault="000141A3">
      <w:pPr>
        <w:pStyle w:val="ArtSlideBorder"/>
      </w:pPr>
    </w:p>
    <w:p w:rsidR="000141A3" w:rsidRDefault="000141A3" w:rsidP="0002157B">
      <w:pPr>
        <w:pStyle w:val="H5Subheading"/>
      </w:pPr>
      <w:r>
        <w:t>Lesson objective:</w:t>
      </w:r>
    </w:p>
    <w:p w:rsidR="000141A3" w:rsidRDefault="000141A3">
      <w:pPr>
        <w:pStyle w:val="H4Objective"/>
      </w:pPr>
      <w:r w:rsidRPr="000141A3">
        <w:t>Describe both send and receive pipelines and explain how BizTalk Server uses pipelines to process messages.</w:t>
      </w:r>
    </w:p>
    <w:p w:rsidR="000141A3" w:rsidRDefault="000141A3" w:rsidP="0081007D">
      <w:pPr>
        <w:pStyle w:val="Heading5"/>
      </w:pPr>
      <w:r>
        <w:t>Overview</w:t>
      </w:r>
    </w:p>
    <w:p w:rsidR="000141A3" w:rsidRDefault="00A35CFE">
      <w:r>
        <w:fldChar w:fldCharType="begin"/>
      </w:r>
      <w:r w:rsidR="007070CE">
        <w:instrText xml:space="preserve"> XE "</w:instrText>
      </w:r>
      <w:r w:rsidR="007070CE" w:rsidRPr="00C948BD">
        <w:instrText>2933A.6.01.01.006.1</w:instrText>
      </w:r>
      <w:r w:rsidR="007070CE">
        <w:instrText xml:space="preserve">" </w:instrText>
      </w:r>
      <w:r>
        <w:fldChar w:fldCharType="end"/>
      </w:r>
      <w:r w:rsidR="000141A3" w:rsidRPr="000141A3">
        <w:t>A pipeline in BizTalk Server is a software infrastructure that defines and links together one or more stages of a business process. Stages define logical work groups, determine which components can belong to a stage, and specify how the pipeline components in the stage are run. Pipelines are executed in sequence to complete a specific task</w:t>
      </w:r>
      <w:r w:rsidR="00291747">
        <w:t>,</w:t>
      </w:r>
      <w:r w:rsidR="000141A3" w:rsidRPr="000141A3">
        <w:t xml:space="preserve"> such as encrypting a document or validating a document against a schema.</w:t>
      </w:r>
      <w:r>
        <w:fldChar w:fldCharType="begin"/>
      </w:r>
      <w:r w:rsidR="007070CE">
        <w:instrText xml:space="preserve"> XE "</w:instrText>
      </w:r>
      <w:r w:rsidR="007070CE" w:rsidRPr="00D7388D">
        <w:instrText>2933A.6.01.01.006.9</w:instrText>
      </w:r>
      <w:r w:rsidR="007070CE">
        <w:instrText xml:space="preserve">" </w:instrText>
      </w:r>
      <w:r>
        <w:fldChar w:fldCharType="end"/>
      </w:r>
    </w:p>
    <w:p w:rsidR="000141A3" w:rsidRDefault="000141A3">
      <w:pPr>
        <w:pStyle w:val="H3Topic"/>
      </w:pPr>
      <w:r>
        <w:lastRenderedPageBreak/>
        <w:t xml:space="preserve">What </w:t>
      </w:r>
      <w:r w:rsidR="0018071B">
        <w:t>I</w:t>
      </w:r>
      <w:r>
        <w:t>s a Pipeline?</w:t>
      </w:r>
    </w:p>
    <w:p w:rsidR="000141A3" w:rsidRDefault="00A908C7">
      <w:pPr>
        <w:pStyle w:val="ArtSlide"/>
      </w:pPr>
      <w:r>
        <w:rPr>
          <w:noProof/>
        </w:rPr>
        <w:drawing>
          <wp:inline distT="0" distB="0" distL="0" distR="0">
            <wp:extent cx="5486400" cy="41148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114800"/>
                    </a:xfrm>
                    <a:prstGeom prst="rect">
                      <a:avLst/>
                    </a:prstGeom>
                  </pic:spPr>
                </pic:pic>
              </a:graphicData>
            </a:graphic>
          </wp:inline>
        </w:drawing>
      </w:r>
    </w:p>
    <w:p w:rsidR="000141A3" w:rsidRDefault="000141A3">
      <w:pPr>
        <w:pStyle w:val="ArtSlideBorder"/>
      </w:pPr>
    </w:p>
    <w:p w:rsidR="000141A3" w:rsidRDefault="000141A3">
      <w:pPr>
        <w:pStyle w:val="H4Objective"/>
        <w:rPr>
          <w:bCs w:val="0"/>
        </w:rPr>
      </w:pPr>
      <w:r w:rsidRPr="00BF08B4">
        <w:t xml:space="preserve">Describe how pipelines </w:t>
      </w:r>
      <w:r>
        <w:t xml:space="preserve">can be used </w:t>
      </w:r>
      <w:r w:rsidRPr="00BF08B4">
        <w:t>to process messages</w:t>
      </w:r>
      <w:r>
        <w:t>.</w:t>
      </w:r>
    </w:p>
    <w:p w:rsidR="000141A3" w:rsidRDefault="000141A3" w:rsidP="0081007D">
      <w:pPr>
        <w:pStyle w:val="Heading5"/>
      </w:pPr>
      <w:r>
        <w:t>Pipelines</w:t>
      </w:r>
    </w:p>
    <w:p w:rsidR="000141A3" w:rsidRDefault="00A35CFE">
      <w:r>
        <w:rPr>
          <w:i/>
          <w:iCs/>
        </w:rPr>
        <w:fldChar w:fldCharType="begin"/>
      </w:r>
      <w:r w:rsidR="007070CE">
        <w:instrText xml:space="preserve"> XE "</w:instrText>
      </w:r>
      <w:r w:rsidR="007070CE" w:rsidRPr="007D2B5D">
        <w:instrText>2933A.6.01.02.007.1</w:instrText>
      </w:r>
      <w:r w:rsidR="007070CE">
        <w:instrText xml:space="preserve">" </w:instrText>
      </w:r>
      <w:r>
        <w:rPr>
          <w:i/>
          <w:iCs/>
        </w:rPr>
        <w:fldChar w:fldCharType="end"/>
      </w:r>
      <w:r w:rsidR="000141A3" w:rsidRPr="000141A3">
        <w:rPr>
          <w:i/>
          <w:iCs/>
        </w:rPr>
        <w:t>Pipelines</w:t>
      </w:r>
      <w:r w:rsidR="000141A3" w:rsidRPr="000141A3">
        <w:t xml:space="preserve"> are software components that can process messages, either as the messages are received or just before they are sent out through a send port. A pipeline divides processing into categories of work called </w:t>
      </w:r>
      <w:r w:rsidR="000141A3" w:rsidRPr="000141A3">
        <w:rPr>
          <w:i/>
          <w:iCs/>
        </w:rPr>
        <w:t>processing</w:t>
      </w:r>
      <w:r w:rsidR="000141A3" w:rsidRPr="000141A3">
        <w:t xml:space="preserve"> </w:t>
      </w:r>
      <w:r w:rsidR="000141A3" w:rsidRPr="000141A3">
        <w:rPr>
          <w:i/>
          <w:iCs/>
        </w:rPr>
        <w:t>stages</w:t>
      </w:r>
      <w:r w:rsidR="000141A3" w:rsidRPr="000141A3">
        <w:t xml:space="preserve"> and specifies the sequence in which each stage of work is performed. Each stage of a pipeline contains one or more pipeline components (Microsoft .NET objects or COM objects) that can be configured to work with the specific requirements of the messaging solution or orchestrated business process.</w:t>
      </w:r>
      <w:r>
        <w:fldChar w:fldCharType="begin"/>
      </w:r>
      <w:r w:rsidR="007070CE">
        <w:instrText xml:space="preserve"> XE "</w:instrText>
      </w:r>
      <w:r w:rsidR="007070CE" w:rsidRPr="00365EFA">
        <w:instrText>2933A.6.01.02.007.9</w:instrText>
      </w:r>
      <w:r w:rsidR="007070CE">
        <w:instrText xml:space="preserve">" </w:instrText>
      </w:r>
      <w:r>
        <w:fldChar w:fldCharType="end"/>
      </w:r>
    </w:p>
    <w:p w:rsidR="000141A3" w:rsidRDefault="000141A3" w:rsidP="0081007D">
      <w:pPr>
        <w:pStyle w:val="Heading5"/>
      </w:pPr>
      <w:r w:rsidRPr="0081007D">
        <w:t>Processing</w:t>
      </w:r>
      <w:r>
        <w:t xml:space="preserve"> Stages</w:t>
      </w:r>
    </w:p>
    <w:p w:rsidR="000141A3" w:rsidRPr="000141A3" w:rsidRDefault="00A35CFE" w:rsidP="000141A3">
      <w:r>
        <w:fldChar w:fldCharType="begin"/>
      </w:r>
      <w:r w:rsidR="007070CE">
        <w:instrText xml:space="preserve"> XE "</w:instrText>
      </w:r>
      <w:r w:rsidR="007070CE" w:rsidRPr="008B6313">
        <w:instrText>2933A.6.01.02.008.1</w:instrText>
      </w:r>
      <w:r w:rsidR="007070CE">
        <w:instrText xml:space="preserve">" </w:instrText>
      </w:r>
      <w:r>
        <w:fldChar w:fldCharType="end"/>
      </w:r>
      <w:r w:rsidR="000141A3" w:rsidRPr="000141A3">
        <w:t>Pipeline processing stages can include functions such as decoding or encoding, disassembling or assembling, and decrypting or encrypting. Processing stages are implemented in a prescribed order that cannot be modified.</w:t>
      </w:r>
      <w:r>
        <w:fldChar w:fldCharType="begin"/>
      </w:r>
      <w:r w:rsidR="007070CE">
        <w:instrText xml:space="preserve"> XE "</w:instrText>
      </w:r>
      <w:r w:rsidR="007070CE" w:rsidRPr="00BC4857">
        <w:instrText>2933A.6.01.02.008.9</w:instrText>
      </w:r>
      <w:r w:rsidR="007070CE">
        <w:instrText xml:space="preserve">" </w:instrText>
      </w:r>
      <w:r>
        <w:fldChar w:fldCharType="end"/>
      </w:r>
    </w:p>
    <w:p w:rsidR="000141A3" w:rsidRDefault="00A35CFE" w:rsidP="000141A3">
      <w:r>
        <w:fldChar w:fldCharType="begin"/>
      </w:r>
      <w:r w:rsidR="007070CE">
        <w:instrText xml:space="preserve"> XE "</w:instrText>
      </w:r>
      <w:r w:rsidR="007070CE" w:rsidRPr="007461E7">
        <w:instrText>2933A.6.01.02.009.1</w:instrText>
      </w:r>
      <w:r w:rsidR="007070CE">
        <w:instrText xml:space="preserve">" </w:instrText>
      </w:r>
      <w:r>
        <w:fldChar w:fldCharType="end"/>
      </w:r>
      <w:r w:rsidR="000141A3" w:rsidRPr="000141A3">
        <w:t>The processing stages for a pipeline depend upon its intended use. BizTalk Server provides two types of pipelines: receive and send. These two types of pipelines require separate categories of work, such as the encoding versus the decoding of a message. The pipeline also governs the process sequence by the use of policy files that specify the order in which each stage is to be executed. For instance, an incoming message must usually be decoded before it can be disassembled.</w:t>
      </w:r>
      <w:r>
        <w:fldChar w:fldCharType="begin"/>
      </w:r>
      <w:r w:rsidR="007070CE">
        <w:instrText xml:space="preserve"> XE "</w:instrText>
      </w:r>
      <w:r w:rsidR="007070CE" w:rsidRPr="00CB6CDE">
        <w:instrText>2933A.6.01.02.009.9</w:instrText>
      </w:r>
      <w:r w:rsidR="007070CE">
        <w:instrText xml:space="preserve">" </w:instrText>
      </w:r>
      <w:r>
        <w:fldChar w:fldCharType="end"/>
      </w:r>
    </w:p>
    <w:p w:rsidR="000141A3" w:rsidRDefault="000141A3">
      <w:pPr>
        <w:pStyle w:val="H3Topic"/>
      </w:pPr>
      <w:r>
        <w:lastRenderedPageBreak/>
        <w:t>Pipeline Scenarios</w:t>
      </w:r>
    </w:p>
    <w:p w:rsidR="000141A3" w:rsidRDefault="00A908C7">
      <w:pPr>
        <w:pStyle w:val="ArtSlide"/>
      </w:pPr>
      <w:r>
        <w:rPr>
          <w:noProof/>
        </w:rPr>
        <w:drawing>
          <wp:inline distT="0" distB="0" distL="0" distR="0">
            <wp:extent cx="5486400" cy="41148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114800"/>
                    </a:xfrm>
                    <a:prstGeom prst="rect">
                      <a:avLst/>
                    </a:prstGeom>
                  </pic:spPr>
                </pic:pic>
              </a:graphicData>
            </a:graphic>
          </wp:inline>
        </w:drawing>
      </w:r>
    </w:p>
    <w:p w:rsidR="000141A3" w:rsidRDefault="000141A3">
      <w:pPr>
        <w:pStyle w:val="ArtSlideBorder"/>
      </w:pPr>
    </w:p>
    <w:p w:rsidR="000141A3" w:rsidRDefault="000141A3">
      <w:pPr>
        <w:pStyle w:val="H4Objective"/>
      </w:pPr>
      <w:r w:rsidRPr="000141A3">
        <w:t>Describe receive and send pipeline usage scenarios.</w:t>
      </w:r>
    </w:p>
    <w:p w:rsidR="000141A3" w:rsidRDefault="000141A3" w:rsidP="0081007D">
      <w:pPr>
        <w:pStyle w:val="Heading5"/>
      </w:pPr>
      <w:r>
        <w:t>Overview</w:t>
      </w:r>
    </w:p>
    <w:p w:rsidR="000141A3" w:rsidRDefault="00A35CFE">
      <w:r>
        <w:fldChar w:fldCharType="begin"/>
      </w:r>
      <w:r w:rsidR="007070CE">
        <w:instrText xml:space="preserve"> XE "</w:instrText>
      </w:r>
      <w:r w:rsidR="007070CE" w:rsidRPr="001323DF">
        <w:instrText>2933A.6.01.03.010.1</w:instrText>
      </w:r>
      <w:r w:rsidR="007070CE">
        <w:instrText xml:space="preserve">" </w:instrText>
      </w:r>
      <w:r>
        <w:fldChar w:fldCharType="end"/>
      </w:r>
      <w:r w:rsidR="000141A3" w:rsidRPr="000141A3">
        <w:t>There are a number of reasons why you may need to implement pipelines in your BizTalk solution. By using pipelines, it is possible to modify the message in many different ways as it is being passed into and out of the MessageBox database.</w:t>
      </w:r>
      <w:r>
        <w:fldChar w:fldCharType="begin"/>
      </w:r>
      <w:r w:rsidR="007070CE">
        <w:instrText xml:space="preserve"> XE "</w:instrText>
      </w:r>
      <w:r w:rsidR="007070CE" w:rsidRPr="00CB2358">
        <w:instrText>2933A.6.01.03.010.9</w:instrText>
      </w:r>
      <w:r w:rsidR="007070CE">
        <w:instrText xml:space="preserve">" </w:instrText>
      </w:r>
      <w:r>
        <w:fldChar w:fldCharType="end"/>
      </w:r>
    </w:p>
    <w:p w:rsidR="000141A3" w:rsidRDefault="000141A3" w:rsidP="0081007D">
      <w:pPr>
        <w:pStyle w:val="Heading5"/>
      </w:pPr>
      <w:r w:rsidRPr="0081007D">
        <w:t>Receive</w:t>
      </w:r>
      <w:r>
        <w:t xml:space="preserve"> </w:t>
      </w:r>
      <w:r w:rsidRPr="0081007D">
        <w:t>Pipelines</w:t>
      </w:r>
    </w:p>
    <w:p w:rsidR="000141A3" w:rsidRPr="000141A3" w:rsidRDefault="00A35CFE" w:rsidP="000141A3">
      <w:r>
        <w:fldChar w:fldCharType="begin"/>
      </w:r>
      <w:r w:rsidR="007070CE">
        <w:instrText xml:space="preserve"> XE "</w:instrText>
      </w:r>
      <w:r w:rsidR="007070CE" w:rsidRPr="00A07C54">
        <w:instrText>2933A.6.01.03.011.1</w:instrText>
      </w:r>
      <w:r w:rsidR="007070CE">
        <w:instrText xml:space="preserve">" </w:instrText>
      </w:r>
      <w:r>
        <w:fldChar w:fldCharType="end"/>
      </w:r>
      <w:r w:rsidR="000141A3" w:rsidRPr="000141A3">
        <w:t>Receive pipelines can be used to process messages as they are received by BizTalk Server. For example, you can use receive pipelines to decode and/or decrypt messages (by using a private key) as well as verify the sender of messages as they are being received. This is important because messages exchanged over the Internet must frequently be encrypted, and it is necessary to confirm the identity of the sender of the message.</w:t>
      </w:r>
      <w:r>
        <w:fldChar w:fldCharType="begin"/>
      </w:r>
      <w:r w:rsidR="007070CE">
        <w:instrText xml:space="preserve"> XE "</w:instrText>
      </w:r>
      <w:r w:rsidR="007070CE" w:rsidRPr="00677859">
        <w:instrText>2933A.6.01.03.011.9</w:instrText>
      </w:r>
      <w:r w:rsidR="007070CE">
        <w:instrText xml:space="preserve">" </w:instrText>
      </w:r>
      <w:r>
        <w:fldChar w:fldCharType="end"/>
      </w:r>
    </w:p>
    <w:p w:rsidR="000141A3" w:rsidRDefault="00A35CFE" w:rsidP="000141A3">
      <w:r>
        <w:fldChar w:fldCharType="begin"/>
      </w:r>
      <w:r w:rsidR="007070CE">
        <w:instrText xml:space="preserve"> XE "</w:instrText>
      </w:r>
      <w:r w:rsidR="007070CE" w:rsidRPr="00DE705A">
        <w:instrText>2933A.6.01.03.012.1</w:instrText>
      </w:r>
      <w:r w:rsidR="007070CE">
        <w:instrText xml:space="preserve">" </w:instrText>
      </w:r>
      <w:r>
        <w:fldChar w:fldCharType="end"/>
      </w:r>
      <w:r w:rsidR="000141A3" w:rsidRPr="000141A3">
        <w:t>Other tasks that can be performed in receive pipelines include extracting individual messages from a message interchange and validating messages against a schema to ensure that they meet the requirements of your processes. Validation can be performed in both a receive pipeline and a send pipeline.</w:t>
      </w:r>
      <w:r>
        <w:fldChar w:fldCharType="begin"/>
      </w:r>
      <w:r w:rsidR="007070CE">
        <w:instrText xml:space="preserve"> XE "</w:instrText>
      </w:r>
      <w:r w:rsidR="007070CE" w:rsidRPr="00006E5B">
        <w:instrText>2933A.6.01.03.012.9</w:instrText>
      </w:r>
      <w:r w:rsidR="007070CE">
        <w:instrText xml:space="preserve">" </w:instrText>
      </w:r>
      <w:r>
        <w:fldChar w:fldCharType="end"/>
      </w:r>
    </w:p>
    <w:p w:rsidR="000141A3" w:rsidRDefault="000141A3" w:rsidP="0081007D">
      <w:pPr>
        <w:pStyle w:val="Heading5"/>
      </w:pPr>
      <w:r w:rsidRPr="0081007D">
        <w:t>Send</w:t>
      </w:r>
      <w:r>
        <w:t xml:space="preserve"> </w:t>
      </w:r>
      <w:r w:rsidRPr="0081007D">
        <w:t>Pipelines</w:t>
      </w:r>
    </w:p>
    <w:p w:rsidR="000141A3" w:rsidRDefault="00A35CFE" w:rsidP="000141A3">
      <w:r>
        <w:lastRenderedPageBreak/>
        <w:fldChar w:fldCharType="begin"/>
      </w:r>
      <w:r w:rsidR="007070CE">
        <w:instrText xml:space="preserve"> XE "</w:instrText>
      </w:r>
      <w:r w:rsidR="007070CE" w:rsidRPr="00712E24">
        <w:instrText>2933A.6.01.03.013.1</w:instrText>
      </w:r>
      <w:r w:rsidR="007070CE">
        <w:instrText xml:space="preserve">" </w:instrText>
      </w:r>
      <w:r>
        <w:fldChar w:fldCharType="end"/>
      </w:r>
      <w:r w:rsidR="000141A3" w:rsidRPr="000141A3">
        <w:t>Send pipelines are used to process messages as they are being sent by BizTalk Server. For example, you can use send pipelines to encrypt messages (using a public key), or digitally sign outbound messages (using a private key) as proof of who the sender is. Before a message is sent, you can also use the validate component of a send pipeline to ensure that a message is valid against a known schema.</w:t>
      </w:r>
      <w:r>
        <w:fldChar w:fldCharType="begin"/>
      </w:r>
      <w:r w:rsidR="007070CE">
        <w:instrText xml:space="preserve"> XE "</w:instrText>
      </w:r>
      <w:r w:rsidR="007070CE" w:rsidRPr="00684E50">
        <w:instrText>2933A.6.01.03.013.9</w:instrText>
      </w:r>
      <w:r w:rsidR="007070CE">
        <w:instrText xml:space="preserve">" </w:instrText>
      </w:r>
      <w:r>
        <w:fldChar w:fldCharType="end"/>
      </w:r>
    </w:p>
    <w:p w:rsidR="000141A3" w:rsidRDefault="000141A3">
      <w:pPr>
        <w:pStyle w:val="H3Topic"/>
      </w:pPr>
      <w:r>
        <w:lastRenderedPageBreak/>
        <w:t>Receive Pipeline Stages</w:t>
      </w:r>
    </w:p>
    <w:p w:rsidR="000141A3" w:rsidRDefault="00A908C7">
      <w:pPr>
        <w:pStyle w:val="ArtSlide"/>
      </w:pPr>
      <w:r>
        <w:rPr>
          <w:noProof/>
        </w:rPr>
        <w:drawing>
          <wp:inline distT="0" distB="0" distL="0" distR="0">
            <wp:extent cx="5486400" cy="41148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114800"/>
                    </a:xfrm>
                    <a:prstGeom prst="rect">
                      <a:avLst/>
                    </a:prstGeom>
                  </pic:spPr>
                </pic:pic>
              </a:graphicData>
            </a:graphic>
          </wp:inline>
        </w:drawing>
      </w:r>
    </w:p>
    <w:p w:rsidR="000141A3" w:rsidRDefault="000141A3">
      <w:pPr>
        <w:pStyle w:val="ArtSlideBorder"/>
      </w:pPr>
    </w:p>
    <w:p w:rsidR="000141A3" w:rsidRDefault="000141A3">
      <w:pPr>
        <w:pStyle w:val="H4Objective"/>
      </w:pPr>
      <w:r w:rsidRPr="000141A3">
        <w:t>Explain how each of the receive pipeline stages works to process messages.</w:t>
      </w:r>
    </w:p>
    <w:p w:rsidR="000141A3" w:rsidRDefault="000141A3" w:rsidP="0081007D">
      <w:pPr>
        <w:pStyle w:val="Heading5"/>
      </w:pPr>
      <w:r w:rsidRPr="0081007D">
        <w:t>Receive</w:t>
      </w:r>
      <w:r>
        <w:t xml:space="preserve"> </w:t>
      </w:r>
      <w:r w:rsidRPr="0081007D">
        <w:t>Pipeline</w:t>
      </w:r>
      <w:r>
        <w:t xml:space="preserve"> </w:t>
      </w:r>
      <w:r w:rsidRPr="0081007D">
        <w:t>Stages</w:t>
      </w:r>
    </w:p>
    <w:p w:rsidR="000141A3" w:rsidRPr="000141A3" w:rsidRDefault="00A35CFE" w:rsidP="000141A3">
      <w:r>
        <w:fldChar w:fldCharType="begin"/>
      </w:r>
      <w:r w:rsidR="007070CE">
        <w:instrText xml:space="preserve"> XE "</w:instrText>
      </w:r>
      <w:r w:rsidR="007070CE" w:rsidRPr="00682ED4">
        <w:instrText>2933A.6.01.04.014.1</w:instrText>
      </w:r>
      <w:r w:rsidR="007070CE">
        <w:instrText xml:space="preserve">" </w:instrText>
      </w:r>
      <w:r>
        <w:fldChar w:fldCharType="end"/>
      </w:r>
      <w:r w:rsidR="000141A3" w:rsidRPr="000141A3">
        <w:t xml:space="preserve">Receive pipelines are associated with receive ports (which are discussed in </w:t>
      </w:r>
      <w:r w:rsidR="000141A3" w:rsidRPr="00893A6E">
        <w:t xml:space="preserve">Module </w:t>
      </w:r>
      <w:r w:rsidR="00B25268">
        <w:t>5</w:t>
      </w:r>
      <w:r w:rsidR="00E36FC8">
        <w:t>, “</w:t>
      </w:r>
      <w:r w:rsidR="00B25268" w:rsidRPr="00B25268">
        <w:t>Routing BizTalk Messages</w:t>
      </w:r>
      <w:r w:rsidR="00E36FC8">
        <w:t>”</w:t>
      </w:r>
      <w:r w:rsidR="000141A3" w:rsidRPr="000141A3">
        <w:t>). When a port receives a message via an adapter (or is called from within an orchestration)</w:t>
      </w:r>
      <w:r w:rsidR="00D468BB">
        <w:t>,</w:t>
      </w:r>
      <w:r w:rsidR="000141A3" w:rsidRPr="000141A3">
        <w:t xml:space="preserve"> the message is passed to the pipeline for processing. The receive pipeline parses the initial message, with each component tentatively processing the message. The result of the pipeline process will be zero, one, or more messages that will make their way to the MessageBox and on to various subscribers.</w:t>
      </w:r>
      <w:r>
        <w:fldChar w:fldCharType="begin"/>
      </w:r>
      <w:r w:rsidR="007070CE">
        <w:instrText xml:space="preserve"> XE "</w:instrText>
      </w:r>
      <w:r w:rsidR="007070CE" w:rsidRPr="007C6B97">
        <w:instrText>2933A.6.01.04.014.9</w:instrText>
      </w:r>
      <w:r w:rsidR="007070CE">
        <w:instrText xml:space="preserve">" </w:instrText>
      </w:r>
      <w:r>
        <w:fldChar w:fldCharType="end"/>
      </w:r>
    </w:p>
    <w:p w:rsidR="000141A3" w:rsidRPr="000141A3" w:rsidRDefault="00A35CFE" w:rsidP="000141A3">
      <w:r>
        <w:fldChar w:fldCharType="begin"/>
      </w:r>
      <w:r w:rsidR="007070CE">
        <w:instrText xml:space="preserve"> XE "</w:instrText>
      </w:r>
      <w:r w:rsidR="007070CE" w:rsidRPr="006B3A7E">
        <w:instrText>2933A.6.01.04.015.1</w:instrText>
      </w:r>
      <w:r w:rsidR="007070CE">
        <w:instrText xml:space="preserve">" </w:instrText>
      </w:r>
      <w:r>
        <w:fldChar w:fldCharType="end"/>
      </w:r>
      <w:r w:rsidR="000141A3" w:rsidRPr="000141A3">
        <w:t xml:space="preserve">Each of the four stages in a receive pipeline performs a specific function and can contain only components specified for use in that stage. Each receive pipeline stage can contain up to 255 components, which will all be executed in order with the exception of the </w:t>
      </w:r>
      <w:r w:rsidR="00B25268">
        <w:t>d</w:t>
      </w:r>
      <w:r w:rsidR="000141A3" w:rsidRPr="000141A3">
        <w:t>isassemble stage, in which only one component will execute. The four stages are as follows:</w:t>
      </w:r>
      <w:r>
        <w:fldChar w:fldCharType="begin"/>
      </w:r>
      <w:r w:rsidR="007070CE">
        <w:instrText xml:space="preserve"> XE "</w:instrText>
      </w:r>
      <w:r w:rsidR="007070CE" w:rsidRPr="004931B0">
        <w:instrText>2933A.6.01.04.015.9</w:instrText>
      </w:r>
      <w:r w:rsidR="007070CE">
        <w:instrText xml:space="preserve">" </w:instrText>
      </w:r>
      <w:r>
        <w:fldChar w:fldCharType="end"/>
      </w:r>
    </w:p>
    <w:p w:rsidR="000141A3" w:rsidRPr="00057ED5" w:rsidRDefault="00A35CFE" w:rsidP="00057ED5">
      <w:pPr>
        <w:pStyle w:val="NumList"/>
        <w:numPr>
          <w:ilvl w:val="0"/>
          <w:numId w:val="39"/>
        </w:numPr>
        <w:rPr>
          <w:rStyle w:val="QuoteChar"/>
          <w:i w:val="0"/>
          <w:iCs w:val="0"/>
        </w:rPr>
      </w:pPr>
      <w:r w:rsidRPr="00057ED5">
        <w:rPr>
          <w:b/>
        </w:rPr>
        <w:fldChar w:fldCharType="begin"/>
      </w:r>
      <w:r w:rsidR="007070CE" w:rsidRPr="00057ED5">
        <w:rPr>
          <w:b/>
        </w:rPr>
        <w:instrText xml:space="preserve"> XE "2933A.6.01.04.016.1" </w:instrText>
      </w:r>
      <w:r w:rsidRPr="00057ED5">
        <w:rPr>
          <w:b/>
        </w:rPr>
        <w:fldChar w:fldCharType="end"/>
      </w:r>
      <w:r w:rsidR="000141A3" w:rsidRPr="00057ED5">
        <w:rPr>
          <w:rStyle w:val="QuoteChar"/>
          <w:b/>
          <w:i w:val="0"/>
          <w:iCs w:val="0"/>
        </w:rPr>
        <w:t>Decode</w:t>
      </w:r>
      <w:r w:rsidR="000141A3" w:rsidRPr="00057ED5">
        <w:rPr>
          <w:rStyle w:val="QuoteChar"/>
          <w:i w:val="0"/>
          <w:iCs w:val="0"/>
        </w:rPr>
        <w:t>.</w:t>
      </w:r>
      <w:r w:rsidR="000141A3" w:rsidRPr="00057ED5">
        <w:t xml:space="preserve"> This stage is used for components that decode or decrypt messages. For example, there is a built-in MIME/SMIME decoder pipeline component that can be used to decode MIME-encoded messages. Custom components for this stage could include a component to decode a compressed (zipped) file before further processing.</w:t>
      </w:r>
      <w:r w:rsidRPr="00057ED5">
        <w:fldChar w:fldCharType="begin"/>
      </w:r>
      <w:r w:rsidR="007070CE" w:rsidRPr="00057ED5">
        <w:instrText xml:space="preserve"> XE "2933A.6.01.04.016.9" </w:instrText>
      </w:r>
      <w:r w:rsidRPr="00057ED5">
        <w:fldChar w:fldCharType="end"/>
      </w:r>
    </w:p>
    <w:p w:rsidR="000141A3" w:rsidRPr="00057ED5" w:rsidRDefault="00A35CFE" w:rsidP="00057ED5">
      <w:pPr>
        <w:pStyle w:val="NumList"/>
        <w:numPr>
          <w:ilvl w:val="0"/>
          <w:numId w:val="39"/>
        </w:numPr>
        <w:rPr>
          <w:rStyle w:val="QuoteChar"/>
          <w:i w:val="0"/>
          <w:iCs w:val="0"/>
        </w:rPr>
      </w:pPr>
      <w:r w:rsidRPr="00057ED5">
        <w:rPr>
          <w:b/>
        </w:rPr>
        <w:fldChar w:fldCharType="begin"/>
      </w:r>
      <w:r w:rsidR="007070CE" w:rsidRPr="00057ED5">
        <w:rPr>
          <w:b/>
        </w:rPr>
        <w:instrText xml:space="preserve"> XE "2933A.6.01.04.017.1" </w:instrText>
      </w:r>
      <w:r w:rsidRPr="00057ED5">
        <w:rPr>
          <w:b/>
        </w:rPr>
        <w:fldChar w:fldCharType="end"/>
      </w:r>
      <w:r w:rsidR="000141A3" w:rsidRPr="00057ED5">
        <w:rPr>
          <w:rStyle w:val="QuoteChar"/>
          <w:b/>
          <w:i w:val="0"/>
          <w:iCs w:val="0"/>
        </w:rPr>
        <w:t>Disassemble</w:t>
      </w:r>
      <w:r w:rsidR="000141A3" w:rsidRPr="00057ED5">
        <w:rPr>
          <w:rStyle w:val="QuoteChar"/>
          <w:i w:val="0"/>
          <w:iCs w:val="0"/>
        </w:rPr>
        <w:t>.</w:t>
      </w:r>
      <w:r w:rsidR="000141A3" w:rsidRPr="00057ED5">
        <w:t xml:space="preserve"> Use this stage if you need to parse or disassemble the inbound message. The components within this stage probe the message to see if the message format is </w:t>
      </w:r>
      <w:r w:rsidR="000141A3" w:rsidRPr="00057ED5">
        <w:lastRenderedPageBreak/>
        <w:t>recognized, and then, if the message format is recognized, one of the components disassembles the message. Tasks performed in this stage include conversions of flat-file messages to XML format and splitting of messages. In order for property promotion to occur, an appropriate (flat-file or XML) disassembler must be specified in this stage.</w:t>
      </w:r>
      <w:r w:rsidRPr="00057ED5">
        <w:fldChar w:fldCharType="begin"/>
      </w:r>
      <w:r w:rsidR="007070CE" w:rsidRPr="00057ED5">
        <w:instrText xml:space="preserve"> XE "2933A.6.01.04.017.9" </w:instrText>
      </w:r>
      <w:r w:rsidRPr="00057ED5">
        <w:fldChar w:fldCharType="end"/>
      </w:r>
    </w:p>
    <w:p w:rsidR="000141A3" w:rsidRPr="00057ED5" w:rsidRDefault="00A35CFE" w:rsidP="00057ED5">
      <w:pPr>
        <w:pStyle w:val="NumList"/>
        <w:numPr>
          <w:ilvl w:val="0"/>
          <w:numId w:val="39"/>
        </w:numPr>
        <w:rPr>
          <w:rStyle w:val="QuoteChar"/>
          <w:i w:val="0"/>
          <w:iCs w:val="0"/>
        </w:rPr>
      </w:pPr>
      <w:r w:rsidRPr="00057ED5">
        <w:rPr>
          <w:b/>
        </w:rPr>
        <w:fldChar w:fldCharType="begin"/>
      </w:r>
      <w:r w:rsidR="007070CE" w:rsidRPr="00057ED5">
        <w:rPr>
          <w:b/>
        </w:rPr>
        <w:instrText xml:space="preserve"> XE "2933A.6.01.04.018.1" </w:instrText>
      </w:r>
      <w:r w:rsidRPr="00057ED5">
        <w:rPr>
          <w:b/>
        </w:rPr>
        <w:fldChar w:fldCharType="end"/>
      </w:r>
      <w:r w:rsidR="000141A3" w:rsidRPr="00057ED5">
        <w:rPr>
          <w:rStyle w:val="QuoteChar"/>
          <w:b/>
          <w:i w:val="0"/>
          <w:iCs w:val="0"/>
        </w:rPr>
        <w:t>Validate</w:t>
      </w:r>
      <w:r w:rsidR="000141A3" w:rsidRPr="00057ED5">
        <w:rPr>
          <w:rStyle w:val="QuoteChar"/>
          <w:i w:val="0"/>
          <w:iCs w:val="0"/>
        </w:rPr>
        <w:t>.</w:t>
      </w:r>
      <w:r w:rsidR="000141A3" w:rsidRPr="00057ED5">
        <w:t xml:space="preserve"> In this stage, messages are validated against a collection of schemas. Pipelines process only messages that conform to the schemas specified in this component, if present. If a message is received by the pipeline whose schema is not associated with any component in the pipeline, the message is not processed. Depending on the adapter, the message is either suspended or an error is issued to the sender. This stage runs once per message created by the Disassemble stage. The built-in validate component can be used in this stage as well as in other stages.</w:t>
      </w:r>
      <w:r w:rsidRPr="00057ED5">
        <w:fldChar w:fldCharType="begin"/>
      </w:r>
      <w:r w:rsidR="007070CE" w:rsidRPr="00057ED5">
        <w:instrText xml:space="preserve"> XE "2933A.6.01.04.018.9" </w:instrText>
      </w:r>
      <w:r w:rsidRPr="00057ED5">
        <w:fldChar w:fldCharType="end"/>
      </w:r>
    </w:p>
    <w:p w:rsidR="000141A3" w:rsidRPr="00057ED5" w:rsidRDefault="00A35CFE" w:rsidP="00057ED5">
      <w:pPr>
        <w:pStyle w:val="NumList"/>
        <w:numPr>
          <w:ilvl w:val="0"/>
          <w:numId w:val="39"/>
        </w:numPr>
        <w:rPr>
          <w:rStyle w:val="QuoteChar"/>
          <w:i w:val="0"/>
          <w:iCs w:val="0"/>
        </w:rPr>
      </w:pPr>
      <w:r w:rsidRPr="00057ED5">
        <w:rPr>
          <w:b/>
        </w:rPr>
        <w:fldChar w:fldCharType="begin"/>
      </w:r>
      <w:r w:rsidR="007070CE" w:rsidRPr="00057ED5">
        <w:rPr>
          <w:b/>
        </w:rPr>
        <w:instrText xml:space="preserve"> XE "2933A.6.01.04.019.1" </w:instrText>
      </w:r>
      <w:r w:rsidRPr="00057ED5">
        <w:rPr>
          <w:b/>
        </w:rPr>
        <w:fldChar w:fldCharType="end"/>
      </w:r>
      <w:r w:rsidR="000141A3" w:rsidRPr="00057ED5">
        <w:rPr>
          <w:rStyle w:val="QuoteChar"/>
          <w:b/>
          <w:i w:val="0"/>
          <w:iCs w:val="0"/>
        </w:rPr>
        <w:t>Resolve Party</w:t>
      </w:r>
      <w:r w:rsidR="000141A3" w:rsidRPr="00057ED5">
        <w:rPr>
          <w:rStyle w:val="QuoteChar"/>
          <w:i w:val="0"/>
          <w:iCs w:val="0"/>
        </w:rPr>
        <w:t>.</w:t>
      </w:r>
      <w:r w:rsidR="000141A3" w:rsidRPr="00057ED5">
        <w:t xml:space="preserve"> In this stage, the certificate associated with the sender’s security identifier (SID) is mapped to the corresponding configured BizTalk Server party. If the message was digitally signed, the component uses the signature to look up a Microsoft Windows® identity in the BizTalk Server </w:t>
      </w:r>
      <w:r w:rsidR="00372767" w:rsidRPr="00057ED5">
        <w:t>2010</w:t>
      </w:r>
      <w:r w:rsidR="000141A3" w:rsidRPr="00057ED5">
        <w:t xml:space="preserve"> Configuration database. If the message carries the authenticated SID of a Windows user, this identity is used. If neither mechanism succeeds, the sender is assigned a default anonymous identity. Party resolution is an important feature for managing trading partner relationships.</w:t>
      </w:r>
      <w:r w:rsidRPr="00057ED5">
        <w:fldChar w:fldCharType="begin"/>
      </w:r>
      <w:r w:rsidR="007070CE" w:rsidRPr="00057ED5">
        <w:instrText xml:space="preserve"> XE "2933A.6.01.04.019.9" </w:instrText>
      </w:r>
      <w:r w:rsidRPr="00057ED5">
        <w:fldChar w:fldCharType="end"/>
      </w:r>
      <w:r w:rsidR="00BD1359" w:rsidRPr="00057ED5">
        <w:t xml:space="preserve">  </w:t>
      </w:r>
      <w:r w:rsidR="000141A3" w:rsidRPr="00057ED5">
        <w:t>Not all adapters support party resolution.</w:t>
      </w:r>
      <w:r w:rsidRPr="00057ED5">
        <w:fldChar w:fldCharType="begin"/>
      </w:r>
      <w:r w:rsidR="007070CE" w:rsidRPr="00057ED5">
        <w:instrText xml:space="preserve"> XE "2933A.6.01.04.020.9" </w:instrText>
      </w:r>
      <w:r w:rsidRPr="00057ED5">
        <w:fldChar w:fldCharType="end"/>
      </w:r>
    </w:p>
    <w:p w:rsidR="000141A3" w:rsidRDefault="000141A3">
      <w:pPr>
        <w:pStyle w:val="H3Topic"/>
      </w:pPr>
      <w:r>
        <w:lastRenderedPageBreak/>
        <w:t>Send Pipeline Stages</w:t>
      </w:r>
    </w:p>
    <w:p w:rsidR="000141A3" w:rsidRDefault="00A908C7">
      <w:pPr>
        <w:pStyle w:val="ArtSlide"/>
      </w:pPr>
      <w:r>
        <w:rPr>
          <w:noProof/>
        </w:rPr>
        <w:drawing>
          <wp:inline distT="0" distB="0" distL="0" distR="0">
            <wp:extent cx="5486400" cy="41148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114800"/>
                    </a:xfrm>
                    <a:prstGeom prst="rect">
                      <a:avLst/>
                    </a:prstGeom>
                  </pic:spPr>
                </pic:pic>
              </a:graphicData>
            </a:graphic>
          </wp:inline>
        </w:drawing>
      </w:r>
    </w:p>
    <w:p w:rsidR="000141A3" w:rsidRDefault="000141A3">
      <w:pPr>
        <w:pStyle w:val="ArtSlideBorder"/>
      </w:pPr>
    </w:p>
    <w:p w:rsidR="000141A3" w:rsidRDefault="000141A3">
      <w:pPr>
        <w:pStyle w:val="H4Objective"/>
      </w:pPr>
      <w:r w:rsidRPr="000141A3">
        <w:t>Explain how each of the send pipeline stages works to process messages.</w:t>
      </w:r>
    </w:p>
    <w:p w:rsidR="000141A3" w:rsidRDefault="00E46C18" w:rsidP="0081007D">
      <w:pPr>
        <w:pStyle w:val="Heading5"/>
      </w:pPr>
      <w:r w:rsidRPr="0081007D">
        <w:t>Send</w:t>
      </w:r>
      <w:r>
        <w:t xml:space="preserve"> </w:t>
      </w:r>
      <w:r w:rsidRPr="0081007D">
        <w:t>Pipeline</w:t>
      </w:r>
      <w:r>
        <w:t xml:space="preserve"> </w:t>
      </w:r>
      <w:r w:rsidRPr="0081007D">
        <w:t>Stages</w:t>
      </w:r>
    </w:p>
    <w:p w:rsidR="00E46C18" w:rsidRPr="002279A6" w:rsidRDefault="00A35CFE" w:rsidP="00E46C18">
      <w:r>
        <w:fldChar w:fldCharType="begin"/>
      </w:r>
      <w:r w:rsidR="007070CE">
        <w:instrText xml:space="preserve"> XE "</w:instrText>
      </w:r>
      <w:r w:rsidR="007070CE" w:rsidRPr="00565DB0">
        <w:instrText>2933A.6.01.05.021.1</w:instrText>
      </w:r>
      <w:r w:rsidR="007070CE">
        <w:instrText xml:space="preserve">" </w:instrText>
      </w:r>
      <w:r>
        <w:fldChar w:fldCharType="end"/>
      </w:r>
      <w:r w:rsidR="00E46C18" w:rsidRPr="002279A6">
        <w:t xml:space="preserve">A send pipeline is responsible for processing documents before they are sent to their final destinations. The send pipeline accepts one message and produces one message for sending. You can create a new send pipeline, which contains empty stages by default, or you can use one of the two default send pipelines included in BizTalk Server: the </w:t>
      </w:r>
      <w:r w:rsidR="00E46C18" w:rsidRPr="002279A6">
        <w:rPr>
          <w:i/>
          <w:iCs/>
        </w:rPr>
        <w:t>Pass-Through Send Pipeline</w:t>
      </w:r>
      <w:r w:rsidR="00E46C18" w:rsidRPr="002279A6">
        <w:t xml:space="preserve"> or the </w:t>
      </w:r>
      <w:r w:rsidR="00E46C18" w:rsidRPr="002279A6">
        <w:rPr>
          <w:i/>
          <w:iCs/>
        </w:rPr>
        <w:t>XML Send Pipeline</w:t>
      </w:r>
      <w:r w:rsidR="00E46C18" w:rsidRPr="002279A6">
        <w:t>.</w:t>
      </w:r>
      <w:r>
        <w:fldChar w:fldCharType="begin"/>
      </w:r>
      <w:r w:rsidR="007070CE">
        <w:instrText xml:space="preserve"> XE "</w:instrText>
      </w:r>
      <w:r w:rsidR="007070CE" w:rsidRPr="0088505C">
        <w:instrText>2933A.6.01.05.021.9</w:instrText>
      </w:r>
      <w:r w:rsidR="007070CE">
        <w:instrText xml:space="preserve">" </w:instrText>
      </w:r>
      <w:r>
        <w:fldChar w:fldCharType="end"/>
      </w:r>
    </w:p>
    <w:p w:rsidR="00E46C18" w:rsidRPr="002279A6" w:rsidRDefault="00A35CFE" w:rsidP="00E46C18">
      <w:pPr>
        <w:rPr>
          <w:i/>
          <w:iCs/>
        </w:rPr>
      </w:pPr>
      <w:r>
        <w:fldChar w:fldCharType="begin"/>
      </w:r>
      <w:r w:rsidR="007070CE">
        <w:instrText xml:space="preserve"> XE "</w:instrText>
      </w:r>
      <w:r w:rsidR="007070CE" w:rsidRPr="005D2D47">
        <w:instrText>2933A.6.01.05.022.1</w:instrText>
      </w:r>
      <w:r w:rsidR="007070CE">
        <w:instrText xml:space="preserve">" </w:instrText>
      </w:r>
      <w:r>
        <w:fldChar w:fldCharType="end"/>
      </w:r>
      <w:r w:rsidR="00E46C18" w:rsidRPr="002279A6">
        <w:t>By default, the send pipeline consists of three empty stages:</w:t>
      </w:r>
      <w:r>
        <w:fldChar w:fldCharType="begin"/>
      </w:r>
      <w:r w:rsidR="007070CE">
        <w:instrText xml:space="preserve"> XE "</w:instrText>
      </w:r>
      <w:r w:rsidR="007070CE" w:rsidRPr="00C22595">
        <w:instrText>2933A.6.01.05.022.9</w:instrText>
      </w:r>
      <w:r w:rsidR="007070CE">
        <w:instrText xml:space="preserve">" </w:instrText>
      </w:r>
      <w:r>
        <w:fldChar w:fldCharType="end"/>
      </w:r>
    </w:p>
    <w:p w:rsidR="00E46C18" w:rsidRPr="00035E3C" w:rsidRDefault="00A35CFE" w:rsidP="00057ED5">
      <w:pPr>
        <w:pStyle w:val="NumList"/>
        <w:numPr>
          <w:ilvl w:val="0"/>
          <w:numId w:val="40"/>
        </w:numPr>
        <w:rPr>
          <w:i/>
          <w:iCs/>
        </w:rPr>
      </w:pPr>
      <w:r w:rsidRPr="00057ED5">
        <w:rPr>
          <w:b/>
          <w:iCs/>
        </w:rPr>
        <w:fldChar w:fldCharType="begin"/>
      </w:r>
      <w:r w:rsidR="007070CE" w:rsidRPr="00057ED5">
        <w:rPr>
          <w:b/>
        </w:rPr>
        <w:instrText xml:space="preserve"> XE "2933A.6.01.05.023.1" </w:instrText>
      </w:r>
      <w:r w:rsidRPr="00057ED5">
        <w:rPr>
          <w:b/>
          <w:iCs/>
        </w:rPr>
        <w:fldChar w:fldCharType="end"/>
      </w:r>
      <w:r w:rsidR="00E46C18" w:rsidRPr="00057ED5">
        <w:rPr>
          <w:b/>
          <w:iCs/>
        </w:rPr>
        <w:t>Pre-Assemble</w:t>
      </w:r>
      <w:r w:rsidR="00E46C18" w:rsidRPr="002279A6">
        <w:rPr>
          <w:i/>
          <w:iCs/>
        </w:rPr>
        <w:t xml:space="preserve">. </w:t>
      </w:r>
      <w:r w:rsidR="00E46C18" w:rsidRPr="002279A6">
        <w:t>This stage is a placeholder for custom components that should perform some action on the message before the message is serialized. This stage is run once per message and can contain between 0 and 255 components. All components in this stage are run.</w:t>
      </w:r>
      <w:r>
        <w:fldChar w:fldCharType="begin"/>
      </w:r>
      <w:r w:rsidR="007070CE">
        <w:instrText xml:space="preserve"> XE "</w:instrText>
      </w:r>
      <w:r w:rsidR="007070CE" w:rsidRPr="004138C2">
        <w:instrText>2933A.6.01.05.023.9</w:instrText>
      </w:r>
      <w:r w:rsidR="007070CE">
        <w:instrText xml:space="preserve">" </w:instrText>
      </w:r>
      <w:r>
        <w:fldChar w:fldCharType="end"/>
      </w:r>
    </w:p>
    <w:p w:rsidR="00E46C18" w:rsidRPr="00035E3C" w:rsidRDefault="00A35CFE" w:rsidP="00057ED5">
      <w:pPr>
        <w:pStyle w:val="NumList"/>
        <w:numPr>
          <w:ilvl w:val="0"/>
          <w:numId w:val="40"/>
        </w:numPr>
        <w:rPr>
          <w:i/>
          <w:iCs/>
        </w:rPr>
      </w:pPr>
      <w:r w:rsidRPr="00057ED5">
        <w:rPr>
          <w:b/>
          <w:iCs/>
        </w:rPr>
        <w:fldChar w:fldCharType="begin"/>
      </w:r>
      <w:r w:rsidR="007070CE" w:rsidRPr="00057ED5">
        <w:rPr>
          <w:b/>
        </w:rPr>
        <w:instrText xml:space="preserve"> XE "2933A.6.01.05.024.1" </w:instrText>
      </w:r>
      <w:r w:rsidRPr="00057ED5">
        <w:rPr>
          <w:b/>
          <w:iCs/>
        </w:rPr>
        <w:fldChar w:fldCharType="end"/>
      </w:r>
      <w:r w:rsidR="00E46C18" w:rsidRPr="00057ED5">
        <w:rPr>
          <w:b/>
          <w:iCs/>
        </w:rPr>
        <w:t>Assemble</w:t>
      </w:r>
      <w:r w:rsidR="00E46C18" w:rsidRPr="002279A6">
        <w:rPr>
          <w:i/>
          <w:iCs/>
        </w:rPr>
        <w:t xml:space="preserve">. </w:t>
      </w:r>
      <w:r w:rsidR="00E46C18" w:rsidRPr="002279A6">
        <w:t>In this stage, components are responsible for assembling or serializing the message and converting it to or from XML. This stage accepts either 0 or 1 component, which if present will be executed once for each message. Possible uses for this stage include converting to a flat-file formatted message and placing an envelope wrapper around a message.</w:t>
      </w:r>
      <w:r>
        <w:fldChar w:fldCharType="begin"/>
      </w:r>
      <w:r w:rsidR="007070CE">
        <w:instrText xml:space="preserve"> XE "</w:instrText>
      </w:r>
      <w:r w:rsidR="007070CE" w:rsidRPr="000B6A29">
        <w:instrText>2933A.6.01.05.024.9</w:instrText>
      </w:r>
      <w:r w:rsidR="007070CE">
        <w:instrText xml:space="preserve">" </w:instrText>
      </w:r>
      <w:r>
        <w:fldChar w:fldCharType="end"/>
      </w:r>
    </w:p>
    <w:p w:rsidR="00683E97" w:rsidRPr="00683E97" w:rsidRDefault="00683E97" w:rsidP="00683E97">
      <w:pPr>
        <w:pStyle w:val="NumList"/>
        <w:numPr>
          <w:ilvl w:val="0"/>
          <w:numId w:val="40"/>
        </w:numPr>
        <w:rPr>
          <w:i/>
          <w:iCs/>
        </w:rPr>
      </w:pPr>
      <w:r>
        <w:lastRenderedPageBreak/>
        <w:fldChar w:fldCharType="begin"/>
      </w:r>
      <w:r>
        <w:instrText xml:space="preserve"> XE "</w:instrText>
      </w:r>
      <w:r w:rsidRPr="00635F95">
        <w:instrText>2933A.6.01.05.025.9</w:instrText>
      </w:r>
      <w:r>
        <w:instrText xml:space="preserve">" </w:instrText>
      </w:r>
      <w:r>
        <w:fldChar w:fldCharType="end"/>
      </w:r>
      <w:r w:rsidR="00A35CFE" w:rsidRPr="00057ED5">
        <w:rPr>
          <w:b/>
          <w:iCs/>
        </w:rPr>
        <w:fldChar w:fldCharType="begin"/>
      </w:r>
      <w:r w:rsidR="007070CE" w:rsidRPr="00057ED5">
        <w:rPr>
          <w:b/>
        </w:rPr>
        <w:instrText xml:space="preserve"> XE "2933A.6.01.05.025.1" </w:instrText>
      </w:r>
      <w:r w:rsidR="00A35CFE" w:rsidRPr="00057ED5">
        <w:rPr>
          <w:b/>
          <w:iCs/>
        </w:rPr>
        <w:fldChar w:fldCharType="end"/>
      </w:r>
      <w:r w:rsidR="00E46C18" w:rsidRPr="00057ED5">
        <w:rPr>
          <w:rStyle w:val="QuoteChar"/>
          <w:b/>
        </w:rPr>
        <w:t>Encode</w:t>
      </w:r>
      <w:r w:rsidR="00E46C18" w:rsidRPr="00035E3C">
        <w:rPr>
          <w:rStyle w:val="QuoteChar"/>
        </w:rPr>
        <w:t xml:space="preserve">. </w:t>
      </w:r>
      <w:r w:rsidR="00E46C18" w:rsidRPr="002279A6">
        <w:t>This stage is used for components that encrypt or encode the message, and it runs once per message. This stage can contain between 0 and 255 components, and all components in this stage are executed. If message signing is required, for example, place the MIME/SMIME Encoder component or a custom-encoding component in this stage. You may create a custom component to generate a</w:t>
      </w:r>
      <w:r w:rsidR="00E46C18" w:rsidRPr="00BF08B4">
        <w:t xml:space="preserve"> message as a</w:t>
      </w:r>
      <w:r w:rsidRPr="00683E97">
        <w:t xml:space="preserve"> </w:t>
      </w:r>
      <w:r w:rsidRPr="00BF08B4">
        <w:t xml:space="preserve">PDF </w:t>
      </w:r>
      <w:r>
        <w:t xml:space="preserve">file </w:t>
      </w:r>
      <w:r w:rsidRPr="00BF08B4">
        <w:t xml:space="preserve">or to </w:t>
      </w:r>
      <w:r>
        <w:t>convert a message to compressed Z</w:t>
      </w:r>
      <w:r w:rsidRPr="00BF08B4">
        <w:t xml:space="preserve">ip </w:t>
      </w:r>
      <w:r>
        <w:t>format</w:t>
      </w:r>
      <w:r w:rsidRPr="00BF08B4">
        <w:t xml:space="preserve"> before sending it.</w:t>
      </w:r>
    </w:p>
    <w:p w:rsidR="000141A3" w:rsidRPr="00683E97" w:rsidRDefault="000141A3" w:rsidP="00683E97">
      <w:pPr>
        <w:pStyle w:val="NumList"/>
        <w:numPr>
          <w:ilvl w:val="0"/>
          <w:numId w:val="0"/>
        </w:numPr>
        <w:rPr>
          <w:i/>
          <w:iCs/>
        </w:rPr>
      </w:pPr>
    </w:p>
    <w:p w:rsidR="00683E97" w:rsidRDefault="00683E97" w:rsidP="00683E97">
      <w:pPr>
        <w:pStyle w:val="H3Topic"/>
      </w:pPr>
      <w:r>
        <w:t>Pipeline Components</w:t>
      </w:r>
    </w:p>
    <w:p w:rsidR="00683E97" w:rsidRDefault="00683E97" w:rsidP="00683E97">
      <w:pPr>
        <w:pStyle w:val="ArtSlide"/>
      </w:pPr>
      <w:r>
        <w:rPr>
          <w:noProof/>
        </w:rPr>
        <w:drawing>
          <wp:inline distT="0" distB="0" distL="0" distR="0">
            <wp:extent cx="5486400" cy="4114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114800"/>
                    </a:xfrm>
                    <a:prstGeom prst="rect">
                      <a:avLst/>
                    </a:prstGeom>
                  </pic:spPr>
                </pic:pic>
              </a:graphicData>
            </a:graphic>
          </wp:inline>
        </w:drawing>
      </w:r>
    </w:p>
    <w:p w:rsidR="00683E97" w:rsidRDefault="00683E97" w:rsidP="00683E97">
      <w:pPr>
        <w:pStyle w:val="ArtSlideBorder"/>
      </w:pPr>
    </w:p>
    <w:p w:rsidR="00683E97" w:rsidRDefault="00683E97" w:rsidP="00683E97">
      <w:pPr>
        <w:pStyle w:val="H4Objective"/>
      </w:pPr>
      <w:r w:rsidRPr="000141A3">
        <w:t>Explain how each of the send pipeline stages works to process messages.</w:t>
      </w:r>
    </w:p>
    <w:p w:rsidR="00683E97" w:rsidRDefault="00683E97" w:rsidP="00683E97">
      <w:pPr>
        <w:pStyle w:val="Heading5"/>
      </w:pPr>
      <w:r>
        <w:t>Built-in Pipeline Components</w:t>
      </w:r>
    </w:p>
    <w:p w:rsidR="008D499D" w:rsidRDefault="008D499D" w:rsidP="00683E97">
      <w:r w:rsidRPr="008D499D">
        <w:t xml:space="preserve">The Visual Studio Toolbox is populated with several standard BizTalk Server components that you can use to create a pipeline. </w:t>
      </w:r>
    </w:p>
    <w:p w:rsidR="008D499D" w:rsidRDefault="008D499D" w:rsidP="008D499D">
      <w:r>
        <w:t xml:space="preserve">The </w:t>
      </w:r>
      <w:r w:rsidRPr="008D499D">
        <w:rPr>
          <w:b/>
        </w:rPr>
        <w:t>XML Disassembler</w:t>
      </w:r>
      <w:r>
        <w:t xml:space="preserve"> pipeline component combines XML parsing and disassembling into one component. Its primary functions are:</w:t>
      </w:r>
      <w:r>
        <w:t xml:space="preserve">  removing envelopes, disassembling the interchange, and p</w:t>
      </w:r>
      <w:r>
        <w:t>romoting the content properties from interchange and individual document levels on to the message context.</w:t>
      </w:r>
      <w:r w:rsidR="00FE3867">
        <w:t xml:space="preserve">  The XML Assembler component performs the reverse operations.</w:t>
      </w:r>
    </w:p>
    <w:p w:rsidR="008D499D" w:rsidRDefault="008D499D" w:rsidP="008D499D">
      <w:r w:rsidRPr="008D499D">
        <w:t xml:space="preserve">The </w:t>
      </w:r>
      <w:r w:rsidRPr="008D499D">
        <w:rPr>
          <w:b/>
        </w:rPr>
        <w:t>Flat File Disassembler</w:t>
      </w:r>
      <w:r w:rsidRPr="008D499D">
        <w:t xml:space="preserve"> component parses delimited and positional flat file format messages and converts them into an XML representation. The Flat File Disassembler also removes the header and trailer structures from the flat file message, and breaks the interchange within the message into individual documents. It also promotes properties from the documents and headers.</w:t>
      </w:r>
      <w:r w:rsidR="00FE3867">
        <w:t xml:space="preserve">  The Flat File Assembler performs the reverse operations.</w:t>
      </w:r>
    </w:p>
    <w:p w:rsidR="008D499D" w:rsidRDefault="008D499D" w:rsidP="008D499D">
      <w:r>
        <w:t xml:space="preserve">The </w:t>
      </w:r>
      <w:r w:rsidRPr="008D499D">
        <w:rPr>
          <w:b/>
        </w:rPr>
        <w:t>MIME/SMIME Decoder</w:t>
      </w:r>
      <w:r>
        <w:t xml:space="preserve"> component provides MIME decoding functionality for messages. This pipeline component can be placed into the Decode stage of a receive pipeline, and it supports 7bit, 8bit, binary, quoted-printable, </w:t>
      </w:r>
      <w:proofErr w:type="spellStart"/>
      <w:r>
        <w:t>UUEncode</w:t>
      </w:r>
      <w:proofErr w:type="spellEnd"/>
      <w:r>
        <w:t>, and base64 decoding. Localized data character set changes will not affect the decoding.</w:t>
      </w:r>
    </w:p>
    <w:p w:rsidR="008D499D" w:rsidRDefault="008D499D" w:rsidP="008D499D"/>
    <w:p w:rsidR="008D499D" w:rsidRDefault="008D499D" w:rsidP="008D499D">
      <w:r>
        <w:t>The MIME/SMIME Decoder component can decrypt and sign-validate an incoming message. Decryption certificates are used from the personal certificate store of the current user under which the service is running. Sign-validation certificates are used from the Address Book store of the local computer or from the message itself.</w:t>
      </w:r>
    </w:p>
    <w:p w:rsidR="00FE3867" w:rsidRDefault="00FE3867" w:rsidP="008D499D">
      <w:r>
        <w:t xml:space="preserve">The </w:t>
      </w:r>
      <w:r w:rsidRPr="00FE3867">
        <w:rPr>
          <w:b/>
        </w:rPr>
        <w:t>XML Validator</w:t>
      </w:r>
      <w:r>
        <w:t xml:space="preserve"> pipeline component can be used in both </w:t>
      </w:r>
      <w:proofErr w:type="gramStart"/>
      <w:r>
        <w:t>send</w:t>
      </w:r>
      <w:proofErr w:type="gramEnd"/>
      <w:r>
        <w:t xml:space="preserve"> and receive pipelines in any stage except for Disassemble or Assemble. The XML Validator component validates the message against the specified schema or schemas, and if the message does not conform to these schemas, the component raises an error and Messaging Engine places the message in the suspended queue.</w:t>
      </w:r>
    </w:p>
    <w:p w:rsidR="00FE3867" w:rsidRDefault="00FE3867" w:rsidP="00FE3867">
      <w:r>
        <w:t xml:space="preserve">The responsibility of the </w:t>
      </w:r>
      <w:r w:rsidRPr="00FE3867">
        <w:rPr>
          <w:b/>
        </w:rPr>
        <w:t>Party Resolution</w:t>
      </w:r>
      <w:r>
        <w:t xml:space="preserve"> pipeline component is to map the sender certificate or the sender security identifier (SID) to the corresponding configured BizTalk Server party.</w:t>
      </w:r>
    </w:p>
    <w:p w:rsidR="008D499D" w:rsidRPr="008D499D" w:rsidRDefault="008D499D" w:rsidP="008D499D">
      <w:pPr>
        <w:rPr>
          <w:i/>
          <w:iCs/>
        </w:rPr>
      </w:pPr>
    </w:p>
    <w:p w:rsidR="00683E97" w:rsidRPr="00035E3C" w:rsidRDefault="00683E97" w:rsidP="008D499D">
      <w:pPr>
        <w:pStyle w:val="NumList"/>
        <w:numPr>
          <w:ilvl w:val="0"/>
          <w:numId w:val="0"/>
        </w:numPr>
        <w:ind w:left="360"/>
        <w:rPr>
          <w:rStyle w:val="QuoteChar"/>
        </w:rPr>
      </w:pPr>
      <w:r>
        <w:fldChar w:fldCharType="begin"/>
      </w:r>
      <w:r>
        <w:instrText xml:space="preserve"> XE "</w:instrText>
      </w:r>
      <w:r w:rsidRPr="004138C2">
        <w:instrText>2933A.6.01.05.023.9</w:instrText>
      </w:r>
      <w:r>
        <w:instrText xml:space="preserve">" </w:instrText>
      </w:r>
      <w:r>
        <w:fldChar w:fldCharType="end"/>
      </w:r>
    </w:p>
    <w:p w:rsidR="00E46C18" w:rsidRDefault="00E46C18">
      <w:pPr>
        <w:pStyle w:val="H3Topic"/>
      </w:pPr>
      <w:r>
        <w:t>What Are the Default Pipelines?</w:t>
      </w:r>
    </w:p>
    <w:p w:rsidR="00E46C18" w:rsidRDefault="00A908C7">
      <w:pPr>
        <w:pStyle w:val="ArtSlide"/>
      </w:pPr>
      <w:r>
        <w:rPr>
          <w:noProof/>
        </w:rPr>
        <w:drawing>
          <wp:inline distT="0" distB="0" distL="0" distR="0">
            <wp:extent cx="5486400" cy="41148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114800"/>
                    </a:xfrm>
                    <a:prstGeom prst="rect">
                      <a:avLst/>
                    </a:prstGeom>
                  </pic:spPr>
                </pic:pic>
              </a:graphicData>
            </a:graphic>
          </wp:inline>
        </w:drawing>
      </w:r>
    </w:p>
    <w:p w:rsidR="00E46C18" w:rsidRDefault="00E46C18">
      <w:pPr>
        <w:pStyle w:val="ArtSlideBorder"/>
      </w:pPr>
    </w:p>
    <w:p w:rsidR="00E46C18" w:rsidRDefault="00E46C18">
      <w:pPr>
        <w:pStyle w:val="H4Objective"/>
      </w:pPr>
      <w:r w:rsidRPr="00E46C18">
        <w:t>Identify each of the default pipelines and describe how they work to process messages.</w:t>
      </w:r>
    </w:p>
    <w:p w:rsidR="00E46C18" w:rsidRDefault="00E46C18" w:rsidP="0081007D">
      <w:pPr>
        <w:pStyle w:val="Heading5"/>
      </w:pPr>
      <w:r w:rsidRPr="0081007D">
        <w:t>Default</w:t>
      </w:r>
      <w:r>
        <w:t xml:space="preserve"> Pipelines</w:t>
      </w:r>
    </w:p>
    <w:p w:rsidR="00E46C18" w:rsidRDefault="00A35CFE">
      <w:r>
        <w:fldChar w:fldCharType="begin"/>
      </w:r>
      <w:r w:rsidR="007070CE">
        <w:instrText xml:space="preserve"> XE "</w:instrText>
      </w:r>
      <w:r w:rsidR="007070CE" w:rsidRPr="00FF6DE6">
        <w:instrText>2933A.6.01.06.026.1</w:instrText>
      </w:r>
      <w:r w:rsidR="007070CE">
        <w:instrText xml:space="preserve">" </w:instrText>
      </w:r>
      <w:r>
        <w:fldChar w:fldCharType="end"/>
      </w:r>
      <w:r w:rsidR="00E46C18" w:rsidRPr="00E46C18">
        <w:t xml:space="preserve">When you create a new application, a reference to the </w:t>
      </w:r>
      <w:proofErr w:type="spellStart"/>
      <w:r w:rsidR="00E46C18" w:rsidRPr="00E46C18">
        <w:t>Microsoft.BizTalk.DefaultPipelines</w:t>
      </w:r>
      <w:proofErr w:type="spellEnd"/>
      <w:r w:rsidR="00E46C18" w:rsidRPr="00E46C18">
        <w:t xml:space="preserve"> assembly is automatically added to the project. This assembly contains the default pipelines provided with BizTalk Server. The default pipelines cannot be modified using the Pipeline Designer.</w:t>
      </w:r>
      <w:r>
        <w:fldChar w:fldCharType="begin"/>
      </w:r>
      <w:r w:rsidR="007070CE">
        <w:instrText xml:space="preserve"> XE "</w:instrText>
      </w:r>
      <w:r w:rsidR="007070CE" w:rsidRPr="000E1908">
        <w:instrText>2933A.6.01.06.026.9</w:instrText>
      </w:r>
      <w:r w:rsidR="007070CE">
        <w:instrText xml:space="preserve">" </w:instrText>
      </w:r>
      <w:r>
        <w:fldChar w:fldCharType="end"/>
      </w:r>
    </w:p>
    <w:p w:rsidR="00E46C18" w:rsidRDefault="00E46C18" w:rsidP="0081007D">
      <w:pPr>
        <w:pStyle w:val="Heading5"/>
      </w:pPr>
      <w:r w:rsidRPr="0081007D">
        <w:t>XML</w:t>
      </w:r>
      <w:r>
        <w:t xml:space="preserve"> </w:t>
      </w:r>
      <w:r w:rsidRPr="0081007D">
        <w:t>Receive</w:t>
      </w:r>
      <w:r>
        <w:t xml:space="preserve"> Pipeline</w:t>
      </w:r>
    </w:p>
    <w:p w:rsidR="00E46C18" w:rsidRDefault="00A35CFE" w:rsidP="00E46C18">
      <w:r>
        <w:fldChar w:fldCharType="begin"/>
      </w:r>
      <w:r w:rsidR="007070CE">
        <w:instrText xml:space="preserve"> XE "</w:instrText>
      </w:r>
      <w:r w:rsidR="007070CE" w:rsidRPr="00347000">
        <w:instrText>2933A.6.01.06.027.1</w:instrText>
      </w:r>
      <w:r w:rsidR="007070CE">
        <w:instrText xml:space="preserve">" </w:instrText>
      </w:r>
      <w:r>
        <w:fldChar w:fldCharType="end"/>
      </w:r>
      <w:r w:rsidR="00E46C18" w:rsidRPr="00E46C18">
        <w:t xml:space="preserve">The XML receive pipeline consists of all four stages; however, </w:t>
      </w:r>
      <w:proofErr w:type="gramStart"/>
      <w:r w:rsidR="00E46C18" w:rsidRPr="00E46C18">
        <w:t>the decode</w:t>
      </w:r>
      <w:proofErr w:type="gramEnd"/>
      <w:r w:rsidR="00E46C18" w:rsidRPr="00E46C18">
        <w:t xml:space="preserve"> and validate stages are empty. The disassemble stage contains the XML Disassembler component, and the </w:t>
      </w:r>
      <w:proofErr w:type="spellStart"/>
      <w:r w:rsidR="00E46C18" w:rsidRPr="00E46C18">
        <w:t>ResolveParty</w:t>
      </w:r>
      <w:proofErr w:type="spellEnd"/>
      <w:r w:rsidR="00E46C18" w:rsidRPr="00E46C18">
        <w:t xml:space="preserve"> stage runs the Party Resolution component, which resolves the certificated subject or the source security ID to the party ID.</w:t>
      </w:r>
      <w:r>
        <w:fldChar w:fldCharType="begin"/>
      </w:r>
      <w:r w:rsidR="007070CE">
        <w:instrText xml:space="preserve"> XE "</w:instrText>
      </w:r>
      <w:r w:rsidR="007070CE" w:rsidRPr="00963195">
        <w:instrText>2933A.6.01.06.027.9</w:instrText>
      </w:r>
      <w:r w:rsidR="007070CE">
        <w:instrText xml:space="preserve">" </w:instrText>
      </w:r>
      <w:r>
        <w:fldChar w:fldCharType="end"/>
      </w:r>
    </w:p>
    <w:p w:rsidR="00E46C18" w:rsidRDefault="00E46C18" w:rsidP="0081007D">
      <w:pPr>
        <w:pStyle w:val="Heading5"/>
      </w:pPr>
      <w:r w:rsidRPr="0081007D">
        <w:t>XML</w:t>
      </w:r>
      <w:r>
        <w:t xml:space="preserve"> </w:t>
      </w:r>
      <w:r w:rsidRPr="0081007D">
        <w:t>Send</w:t>
      </w:r>
      <w:r>
        <w:t xml:space="preserve"> Pipelines</w:t>
      </w:r>
    </w:p>
    <w:p w:rsidR="00E46C18" w:rsidRDefault="00A35CFE" w:rsidP="00E46C18">
      <w:r>
        <w:fldChar w:fldCharType="begin"/>
      </w:r>
      <w:r w:rsidR="007070CE">
        <w:instrText xml:space="preserve"> XE "</w:instrText>
      </w:r>
      <w:r w:rsidR="007070CE" w:rsidRPr="008D1877">
        <w:instrText>2933A.6.01.06.028.1</w:instrText>
      </w:r>
      <w:r w:rsidR="007070CE">
        <w:instrText xml:space="preserve">" </w:instrText>
      </w:r>
      <w:r>
        <w:fldChar w:fldCharType="end"/>
      </w:r>
      <w:r w:rsidR="00E46C18" w:rsidRPr="00E46C18">
        <w:t>The XML send pipeline consists of all three stages, with the assemble stage having an XML assembler and the other two stages being empty. The assemble stage ensures that the outbound XML is well-</w:t>
      </w:r>
      <w:r w:rsidR="00B22579">
        <w:t>f</w:t>
      </w:r>
      <w:r w:rsidR="00E46C18" w:rsidRPr="00E46C18">
        <w:t>ormed.</w:t>
      </w:r>
      <w:r>
        <w:fldChar w:fldCharType="begin"/>
      </w:r>
      <w:r w:rsidR="007070CE">
        <w:instrText xml:space="preserve"> XE "</w:instrText>
      </w:r>
      <w:r w:rsidR="007070CE" w:rsidRPr="00C029A0">
        <w:instrText>2933A.6.01.06.028.9</w:instrText>
      </w:r>
      <w:r w:rsidR="007070CE">
        <w:instrText xml:space="preserve">" </w:instrText>
      </w:r>
      <w:r>
        <w:fldChar w:fldCharType="end"/>
      </w:r>
    </w:p>
    <w:p w:rsidR="007B6E19" w:rsidRDefault="007B6E19">
      <w:pPr>
        <w:spacing w:after="0"/>
        <w:rPr>
          <w:rFonts w:ascii="Tahoma" w:hAnsi="Tahoma"/>
          <w:b/>
          <w:bCs/>
          <w:iCs/>
          <w:color w:val="0F243E" w:themeColor="text2" w:themeShade="80"/>
          <w:sz w:val="20"/>
          <w:szCs w:val="26"/>
        </w:rPr>
      </w:pPr>
      <w:r>
        <w:br w:type="page"/>
      </w:r>
    </w:p>
    <w:p w:rsidR="00E46C18" w:rsidRDefault="00E46C18" w:rsidP="0081007D">
      <w:pPr>
        <w:pStyle w:val="Heading5"/>
      </w:pPr>
      <w:r>
        <w:lastRenderedPageBreak/>
        <w:t>Pass-Through Receive Pipelines</w:t>
      </w:r>
    </w:p>
    <w:p w:rsidR="00E46C18" w:rsidRPr="00E46C18" w:rsidRDefault="00A35CFE" w:rsidP="00E46C18">
      <w:r>
        <w:fldChar w:fldCharType="begin"/>
      </w:r>
      <w:r w:rsidR="007070CE">
        <w:instrText xml:space="preserve"> XE "</w:instrText>
      </w:r>
      <w:r w:rsidR="007070CE" w:rsidRPr="00360EB3">
        <w:instrText>2933A.6.01.06.029.1</w:instrText>
      </w:r>
      <w:r w:rsidR="007070CE">
        <w:instrText xml:space="preserve">" </w:instrText>
      </w:r>
      <w:r>
        <w:fldChar w:fldCharType="end"/>
      </w:r>
      <w:r w:rsidR="00E46C18" w:rsidRPr="00E46C18">
        <w:t>The Pass-Through receive pipeline contains no components. It is used for simple pass-through scenarios in which no message processing is required. This pipeline is generally used when both the source and the destination of the file are known, and the message requires no validation, decoding, or disassembling. This pipeline is commonly used in conjunction with the Pass-Through send pipeline. Because this pipeline does not have a disassembler component, it cannot be used to route messages to orchestrations or to promote properties from within messages. Property promotion is discussed in detail in Module 5</w:t>
      </w:r>
      <w:r w:rsidR="002B3CBF">
        <w:t>, “Routing BizTalk Messages</w:t>
      </w:r>
      <w:r w:rsidR="00E46C18" w:rsidRPr="00E46C18">
        <w:t>.</w:t>
      </w:r>
      <w:r w:rsidR="002B3CBF">
        <w:t>”</w:t>
      </w:r>
      <w:r>
        <w:fldChar w:fldCharType="begin"/>
      </w:r>
      <w:r w:rsidR="007070CE">
        <w:instrText xml:space="preserve"> XE "</w:instrText>
      </w:r>
      <w:r w:rsidR="007070CE" w:rsidRPr="00874B99">
        <w:instrText>2933A.6.01.06.029.9</w:instrText>
      </w:r>
      <w:r w:rsidR="007070CE">
        <w:instrText xml:space="preserve">" </w:instrText>
      </w:r>
      <w:r>
        <w:fldChar w:fldCharType="end"/>
      </w:r>
    </w:p>
    <w:p w:rsidR="00E46C18" w:rsidRDefault="00A35CFE" w:rsidP="00E46C18">
      <w:r>
        <w:fldChar w:fldCharType="begin"/>
      </w:r>
      <w:r w:rsidR="007070CE">
        <w:instrText xml:space="preserve"> XE "</w:instrText>
      </w:r>
      <w:r w:rsidR="007070CE" w:rsidRPr="00842D28">
        <w:instrText>2933A.6.01.06.030.1</w:instrText>
      </w:r>
      <w:r w:rsidR="007070CE">
        <w:instrText xml:space="preserve">" </w:instrText>
      </w:r>
      <w:r>
        <w:fldChar w:fldCharType="end"/>
      </w:r>
      <w:r w:rsidR="00E46C18" w:rsidRPr="00E46C18">
        <w:t>Pass-Through pipelines are typically used to process non-message data</w:t>
      </w:r>
      <w:r w:rsidR="005C6DB2">
        <w:t>,</w:t>
      </w:r>
      <w:r w:rsidR="00E46C18" w:rsidRPr="00E46C18">
        <w:t xml:space="preserve"> such a</w:t>
      </w:r>
      <w:r w:rsidR="002B3CBF">
        <w:t>s</w:t>
      </w:r>
      <w:r w:rsidR="00E46C18" w:rsidRPr="00E46C18">
        <w:t xml:space="preserve"> graphics files, </w:t>
      </w:r>
      <w:r w:rsidR="005C6DB2">
        <w:t xml:space="preserve">Microsoft </w:t>
      </w:r>
      <w:r w:rsidR="00E46C18" w:rsidRPr="00E46C18">
        <w:t>Word and PDF documents, or files that are sent as attachments. The Pass-Through pipelines treat the message as a blob (raw message data) and simply place the content directly in the MessageBox database.</w:t>
      </w:r>
      <w:r>
        <w:fldChar w:fldCharType="begin"/>
      </w:r>
      <w:r w:rsidR="007070CE">
        <w:instrText xml:space="preserve"> XE "</w:instrText>
      </w:r>
      <w:r w:rsidR="007070CE" w:rsidRPr="003A6A51">
        <w:instrText>2933A.6.01.06.030.9</w:instrText>
      </w:r>
      <w:r w:rsidR="007070CE">
        <w:instrText xml:space="preserve">" </w:instrText>
      </w:r>
      <w:r>
        <w:fldChar w:fldCharType="end"/>
      </w:r>
    </w:p>
    <w:p w:rsidR="00E46C18" w:rsidRDefault="00E46C18" w:rsidP="0081007D">
      <w:pPr>
        <w:pStyle w:val="Heading5"/>
      </w:pPr>
      <w:r>
        <w:t>Pass-Through Send Pipelines</w:t>
      </w:r>
    </w:p>
    <w:p w:rsidR="00E46C18" w:rsidRDefault="00A35CFE" w:rsidP="00E46C18">
      <w:r>
        <w:fldChar w:fldCharType="begin"/>
      </w:r>
      <w:r w:rsidR="007070CE">
        <w:instrText xml:space="preserve"> XE "</w:instrText>
      </w:r>
      <w:r w:rsidR="007070CE" w:rsidRPr="005C2D49">
        <w:instrText>2933A.6.01.06.031.1</w:instrText>
      </w:r>
      <w:r w:rsidR="007070CE">
        <w:instrText xml:space="preserve">" </w:instrText>
      </w:r>
      <w:r>
        <w:fldChar w:fldCharType="end"/>
      </w:r>
      <w:r w:rsidR="00E46C18" w:rsidRPr="00E46C18">
        <w:t xml:space="preserve">The Pass-Through Send pipeline contains no components. It is used for simple pass-through scenarios in which no message processing is necessary. </w:t>
      </w:r>
      <w:r w:rsidR="007B6E19">
        <w:t>T</w:t>
      </w:r>
      <w:r w:rsidR="00E46C18" w:rsidRPr="00E46C18">
        <w:t>his pipeline is the default pipeline that is used when you create a new send port. Because there are no components and no processing takes place, this pipeline is very efficient and should be used whenever practical. This pipeline is frequently used in conjunction with the Pass-Through receive pipeline when the message is not being processed by BizTalk but is simply being routed through BizTalk Server.</w:t>
      </w:r>
      <w:r>
        <w:fldChar w:fldCharType="begin"/>
      </w:r>
      <w:r w:rsidR="007070CE">
        <w:instrText xml:space="preserve"> XE "</w:instrText>
      </w:r>
      <w:r w:rsidR="007070CE" w:rsidRPr="007F4586">
        <w:instrText>2933A.6.01.06.031.9</w:instrText>
      </w:r>
      <w:r w:rsidR="007070CE">
        <w:instrText xml:space="preserve">" </w:instrText>
      </w:r>
      <w:r>
        <w:fldChar w:fldCharType="end"/>
      </w:r>
    </w:p>
    <w:p w:rsidR="00E46C18" w:rsidRDefault="00E46C18" w:rsidP="0081007D">
      <w:pPr>
        <w:pStyle w:val="Heading5"/>
      </w:pPr>
      <w:r>
        <w:t>Flat-File Pipelines</w:t>
      </w:r>
    </w:p>
    <w:p w:rsidR="00E46C18" w:rsidRDefault="00A35CFE" w:rsidP="00E46C18">
      <w:r>
        <w:fldChar w:fldCharType="begin"/>
      </w:r>
      <w:r w:rsidR="007070CE">
        <w:instrText xml:space="preserve"> XE "</w:instrText>
      </w:r>
      <w:r w:rsidR="007070CE" w:rsidRPr="0059448A">
        <w:instrText>2933A.6.01.06.032.1</w:instrText>
      </w:r>
      <w:r w:rsidR="007070CE">
        <w:instrText xml:space="preserve">" </w:instrText>
      </w:r>
      <w:r>
        <w:fldChar w:fldCharType="end"/>
      </w:r>
      <w:r w:rsidR="00E46C18" w:rsidRPr="00E46C18">
        <w:t>There are no default flat-file pipelines. Any time flat-file messages need to be processed, it will be necessary to create a custom pipeline as outlined in the following topics. When any flat-file message is to be processed through BizTalk Server, the pipeline will have at least one disassembler in which the document property will identify the flat-file message format that the disassembler can process. Each flat-file disassembler can specify only one document schema; therefore, if the pipeline can process multiple flat-file message formats, multiple disassemblers will be required.</w:t>
      </w:r>
      <w:r>
        <w:fldChar w:fldCharType="begin"/>
      </w:r>
      <w:r w:rsidR="007070CE">
        <w:instrText xml:space="preserve"> XE "</w:instrText>
      </w:r>
      <w:r w:rsidR="007070CE" w:rsidRPr="00F47E5B">
        <w:instrText>2933A.6.01.06.032.9</w:instrText>
      </w:r>
      <w:r w:rsidR="007070CE">
        <w:instrText xml:space="preserve">" </w:instrText>
      </w:r>
      <w:r>
        <w:fldChar w:fldCharType="end"/>
      </w:r>
    </w:p>
    <w:p w:rsidR="00E46C18" w:rsidRDefault="00E46C18">
      <w:pPr>
        <w:pStyle w:val="H3Topic"/>
      </w:pPr>
      <w:r>
        <w:lastRenderedPageBreak/>
        <w:t>What Are Custom Pipeline Components?</w:t>
      </w:r>
    </w:p>
    <w:p w:rsidR="00E46C18" w:rsidRDefault="00F86227">
      <w:pPr>
        <w:pStyle w:val="ArtSlide"/>
      </w:pPr>
      <w:r>
        <w:rPr>
          <w:noProof/>
        </w:rPr>
        <w:drawing>
          <wp:inline distT="0" distB="0" distL="0" distR="0">
            <wp:extent cx="5486400" cy="4114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114800"/>
                    </a:xfrm>
                    <a:prstGeom prst="rect">
                      <a:avLst/>
                    </a:prstGeom>
                  </pic:spPr>
                </pic:pic>
              </a:graphicData>
            </a:graphic>
          </wp:inline>
        </w:drawing>
      </w:r>
    </w:p>
    <w:p w:rsidR="00E46C18" w:rsidRDefault="00E46C18">
      <w:pPr>
        <w:pStyle w:val="ArtSlideBorder"/>
      </w:pPr>
    </w:p>
    <w:p w:rsidR="00E46C18" w:rsidRDefault="00E46C18">
      <w:pPr>
        <w:pStyle w:val="H4Objective"/>
      </w:pPr>
      <w:r w:rsidRPr="00E46C18">
        <w:t>Explain when to use a custom pipeline and describe usage scenarios for custom pipelines.</w:t>
      </w:r>
    </w:p>
    <w:p w:rsidR="00E46C18" w:rsidRDefault="006468C2" w:rsidP="0081007D">
      <w:pPr>
        <w:pStyle w:val="Heading5"/>
      </w:pPr>
      <w:r>
        <w:t>Custom Pipeline Components</w:t>
      </w:r>
    </w:p>
    <w:p w:rsidR="00E46C18" w:rsidRPr="00E46C18" w:rsidRDefault="00A35CFE" w:rsidP="00E46C18">
      <w:r>
        <w:fldChar w:fldCharType="begin"/>
      </w:r>
      <w:r w:rsidR="007070CE">
        <w:instrText xml:space="preserve"> XE "</w:instrText>
      </w:r>
      <w:r w:rsidR="007070CE" w:rsidRPr="00112209">
        <w:instrText>2933A.6.01.07.033.1</w:instrText>
      </w:r>
      <w:r w:rsidR="007070CE">
        <w:instrText xml:space="preserve">" </w:instrText>
      </w:r>
      <w:r>
        <w:fldChar w:fldCharType="end"/>
      </w:r>
      <w:proofErr w:type="gramStart"/>
      <w:r w:rsidR="00E46C18" w:rsidRPr="00E46C18">
        <w:t>BizTalk Server pipelines allow</w:t>
      </w:r>
      <w:r w:rsidR="00F30E69">
        <w:t>s</w:t>
      </w:r>
      <w:proofErr w:type="gramEnd"/>
      <w:r w:rsidR="00E46C18" w:rsidRPr="00E46C18">
        <w:t xml:space="preserve"> you to customize the processing of documents received or sent via the various adapters. Custom pipeline components extend the behavior of the default pipelines to enable the processing of virtually any data format. Custom pipelines can be a powerful solution if you support legacy systems that require integration with other products but do not follow standards. For example, your data may contain carriage returns in odd places or records that span multiple lines of text.</w:t>
      </w:r>
      <w:r>
        <w:fldChar w:fldCharType="begin"/>
      </w:r>
      <w:r w:rsidR="007070CE">
        <w:instrText xml:space="preserve"> XE "</w:instrText>
      </w:r>
      <w:r w:rsidR="007070CE" w:rsidRPr="001C78A2">
        <w:instrText>2933A.6.01.07.033.9</w:instrText>
      </w:r>
      <w:r w:rsidR="007070CE">
        <w:instrText xml:space="preserve">" </w:instrText>
      </w:r>
      <w:r>
        <w:fldChar w:fldCharType="end"/>
      </w:r>
    </w:p>
    <w:p w:rsidR="00E46C18" w:rsidRPr="00E46C18" w:rsidRDefault="00A35CFE" w:rsidP="00E46C18">
      <w:r>
        <w:fldChar w:fldCharType="begin"/>
      </w:r>
      <w:r w:rsidR="007070CE">
        <w:instrText xml:space="preserve"> XE "</w:instrText>
      </w:r>
      <w:r w:rsidR="007070CE" w:rsidRPr="005F5226">
        <w:instrText>2933A.6.01.07.034.1</w:instrText>
      </w:r>
      <w:r w:rsidR="007070CE">
        <w:instrText xml:space="preserve">" </w:instrText>
      </w:r>
      <w:r>
        <w:fldChar w:fldCharType="end"/>
      </w:r>
      <w:r w:rsidR="00E46C18" w:rsidRPr="00E46C18">
        <w:t>Examples of when to consider using a custom pipeline include:</w:t>
      </w:r>
      <w:r>
        <w:fldChar w:fldCharType="begin"/>
      </w:r>
      <w:r w:rsidR="007070CE">
        <w:instrText xml:space="preserve"> XE "</w:instrText>
      </w:r>
      <w:r w:rsidR="007070CE" w:rsidRPr="00B63A61">
        <w:instrText>2933A.6.01.07.034.9</w:instrText>
      </w:r>
      <w:r w:rsidR="007070CE">
        <w:instrText xml:space="preserve">" </w:instrText>
      </w:r>
      <w:r>
        <w:fldChar w:fldCharType="end"/>
      </w:r>
    </w:p>
    <w:p w:rsidR="00E46C18" w:rsidRPr="00035E3C" w:rsidRDefault="00A35CFE" w:rsidP="00AE0CDB">
      <w:pPr>
        <w:pStyle w:val="NumList"/>
        <w:numPr>
          <w:ilvl w:val="0"/>
          <w:numId w:val="41"/>
        </w:numPr>
        <w:rPr>
          <w:rStyle w:val="QuoteChar"/>
        </w:rPr>
      </w:pPr>
      <w:r>
        <w:fldChar w:fldCharType="begin"/>
      </w:r>
      <w:r w:rsidR="007070CE">
        <w:instrText xml:space="preserve"> XE "</w:instrText>
      </w:r>
      <w:r w:rsidR="007070CE" w:rsidRPr="00394893">
        <w:instrText>2933A.6.01.07.035.1</w:instrText>
      </w:r>
      <w:r w:rsidR="007070CE">
        <w:instrText xml:space="preserve">" </w:instrText>
      </w:r>
      <w:r>
        <w:fldChar w:fldCharType="end"/>
      </w:r>
      <w:r w:rsidR="00E46C18" w:rsidRPr="00E46C18">
        <w:t>Validations that cannot be expressed in an XML schema.</w:t>
      </w:r>
      <w:r>
        <w:fldChar w:fldCharType="begin"/>
      </w:r>
      <w:r w:rsidR="007070CE">
        <w:instrText xml:space="preserve"> XE "</w:instrText>
      </w:r>
      <w:r w:rsidR="007070CE" w:rsidRPr="00D1276B">
        <w:instrText>2933A.6.01.07.035.9</w:instrText>
      </w:r>
      <w:r w:rsidR="007070CE">
        <w:instrText xml:space="preserve">" </w:instrText>
      </w:r>
      <w:r>
        <w:fldChar w:fldCharType="end"/>
      </w:r>
    </w:p>
    <w:p w:rsidR="00E46C18" w:rsidRPr="00035E3C" w:rsidRDefault="00A35CFE" w:rsidP="00AE0CDB">
      <w:pPr>
        <w:pStyle w:val="NumList"/>
        <w:numPr>
          <w:ilvl w:val="0"/>
          <w:numId w:val="41"/>
        </w:numPr>
        <w:rPr>
          <w:rStyle w:val="QuoteChar"/>
        </w:rPr>
      </w:pPr>
      <w:r>
        <w:fldChar w:fldCharType="begin"/>
      </w:r>
      <w:r w:rsidR="007070CE">
        <w:instrText xml:space="preserve"> XE "</w:instrText>
      </w:r>
      <w:r w:rsidR="007070CE" w:rsidRPr="00B26962">
        <w:instrText>2933A.6.01.07.036.1</w:instrText>
      </w:r>
      <w:r w:rsidR="007070CE">
        <w:instrText xml:space="preserve">" </w:instrText>
      </w:r>
      <w:r>
        <w:fldChar w:fldCharType="end"/>
      </w:r>
      <w:r w:rsidR="00E46C18" w:rsidRPr="00E46C18">
        <w:t>Decryption algorithms not supported by BizTalk Server out of the box.</w:t>
      </w:r>
      <w:r>
        <w:fldChar w:fldCharType="begin"/>
      </w:r>
      <w:r w:rsidR="007070CE">
        <w:instrText xml:space="preserve"> XE "</w:instrText>
      </w:r>
      <w:r w:rsidR="007070CE" w:rsidRPr="007643ED">
        <w:instrText>2933A.6.01.07.036.9</w:instrText>
      </w:r>
      <w:r w:rsidR="007070CE">
        <w:instrText xml:space="preserve">" </w:instrText>
      </w:r>
      <w:r>
        <w:fldChar w:fldCharType="end"/>
      </w:r>
    </w:p>
    <w:p w:rsidR="00E46C18" w:rsidRPr="00035E3C" w:rsidRDefault="00A35CFE" w:rsidP="00AE0CDB">
      <w:pPr>
        <w:pStyle w:val="NumList"/>
        <w:numPr>
          <w:ilvl w:val="0"/>
          <w:numId w:val="41"/>
        </w:numPr>
        <w:rPr>
          <w:rStyle w:val="QuoteChar"/>
        </w:rPr>
      </w:pPr>
      <w:r>
        <w:fldChar w:fldCharType="begin"/>
      </w:r>
      <w:r w:rsidR="007070CE">
        <w:instrText xml:space="preserve"> XE "</w:instrText>
      </w:r>
      <w:r w:rsidR="007070CE" w:rsidRPr="006F214C">
        <w:instrText>2933A.6.01.07.037.1</w:instrText>
      </w:r>
      <w:r w:rsidR="007070CE">
        <w:instrText xml:space="preserve">" </w:instrText>
      </w:r>
      <w:r>
        <w:fldChar w:fldCharType="end"/>
      </w:r>
      <w:r w:rsidR="00E46C18" w:rsidRPr="00E46C18">
        <w:t>Checks on signature formats that BizTalk Server does not yet recognize.</w:t>
      </w:r>
      <w:r>
        <w:fldChar w:fldCharType="begin"/>
      </w:r>
      <w:r w:rsidR="007070CE">
        <w:instrText xml:space="preserve"> XE "</w:instrText>
      </w:r>
      <w:r w:rsidR="007070CE" w:rsidRPr="00F951A7">
        <w:instrText>2933A.6.01.07.037.9</w:instrText>
      </w:r>
      <w:r w:rsidR="007070CE">
        <w:instrText xml:space="preserve">" </w:instrText>
      </w:r>
      <w:r>
        <w:fldChar w:fldCharType="end"/>
      </w:r>
    </w:p>
    <w:p w:rsidR="00E46C18" w:rsidRPr="00035E3C" w:rsidRDefault="00A35CFE" w:rsidP="00AE0CDB">
      <w:pPr>
        <w:pStyle w:val="NumList"/>
        <w:numPr>
          <w:ilvl w:val="0"/>
          <w:numId w:val="41"/>
        </w:numPr>
        <w:rPr>
          <w:rStyle w:val="QuoteChar"/>
        </w:rPr>
      </w:pPr>
      <w:r>
        <w:fldChar w:fldCharType="begin"/>
      </w:r>
      <w:r w:rsidR="007070CE">
        <w:instrText xml:space="preserve"> XE "</w:instrText>
      </w:r>
      <w:r w:rsidR="007070CE" w:rsidRPr="0054039A">
        <w:instrText>2933A.6.01.07.038.1</w:instrText>
      </w:r>
      <w:r w:rsidR="007070CE">
        <w:instrText xml:space="preserve">" </w:instrText>
      </w:r>
      <w:r>
        <w:fldChar w:fldCharType="end"/>
      </w:r>
      <w:r w:rsidR="00E46C18" w:rsidRPr="00E46C18">
        <w:t>Conversions that might not be possible by using the BizTalk Mapper.</w:t>
      </w:r>
      <w:r>
        <w:fldChar w:fldCharType="begin"/>
      </w:r>
      <w:r w:rsidR="007070CE">
        <w:instrText xml:space="preserve"> XE "</w:instrText>
      </w:r>
      <w:r w:rsidR="007070CE" w:rsidRPr="00190FB8">
        <w:instrText>2933A.6.01.07.038.9</w:instrText>
      </w:r>
      <w:r w:rsidR="007070CE">
        <w:instrText xml:space="preserve">" </w:instrText>
      </w:r>
      <w:r>
        <w:fldChar w:fldCharType="end"/>
      </w:r>
    </w:p>
    <w:p w:rsidR="00E46C18" w:rsidRPr="00035E3C" w:rsidRDefault="00A35CFE" w:rsidP="00AE0CDB">
      <w:pPr>
        <w:pStyle w:val="NumList"/>
        <w:numPr>
          <w:ilvl w:val="0"/>
          <w:numId w:val="41"/>
        </w:numPr>
        <w:rPr>
          <w:rStyle w:val="QuoteChar"/>
        </w:rPr>
      </w:pPr>
      <w:r>
        <w:fldChar w:fldCharType="begin"/>
      </w:r>
      <w:r w:rsidR="007070CE">
        <w:instrText xml:space="preserve"> XE "</w:instrText>
      </w:r>
      <w:r w:rsidR="007070CE" w:rsidRPr="00F252C8">
        <w:instrText>2933A.6.01.07.039.1</w:instrText>
      </w:r>
      <w:r w:rsidR="007070CE">
        <w:instrText xml:space="preserve">" </w:instrText>
      </w:r>
      <w:r>
        <w:fldChar w:fldCharType="end"/>
      </w:r>
      <w:r w:rsidR="00E46C18" w:rsidRPr="00E46C18">
        <w:t>A custom disassemble algorithm is required to split up your messages.</w:t>
      </w:r>
      <w:r>
        <w:fldChar w:fldCharType="begin"/>
      </w:r>
      <w:r w:rsidR="007070CE">
        <w:instrText xml:space="preserve"> XE "</w:instrText>
      </w:r>
      <w:r w:rsidR="007070CE" w:rsidRPr="00573C04">
        <w:instrText>2933A.6.01.07.039.9</w:instrText>
      </w:r>
      <w:r w:rsidR="007070CE">
        <w:instrText xml:space="preserve">" </w:instrText>
      </w:r>
      <w:r>
        <w:fldChar w:fldCharType="end"/>
      </w:r>
    </w:p>
    <w:p w:rsidR="00E46C18" w:rsidRPr="00035E3C" w:rsidRDefault="00A35CFE" w:rsidP="00AE0CDB">
      <w:pPr>
        <w:pStyle w:val="NumList"/>
        <w:numPr>
          <w:ilvl w:val="0"/>
          <w:numId w:val="41"/>
        </w:numPr>
        <w:rPr>
          <w:rStyle w:val="QuoteChar"/>
        </w:rPr>
      </w:pPr>
      <w:r>
        <w:fldChar w:fldCharType="begin"/>
      </w:r>
      <w:r w:rsidR="007070CE">
        <w:instrText xml:space="preserve"> XE "</w:instrText>
      </w:r>
      <w:r w:rsidR="007070CE" w:rsidRPr="005B3F7F">
        <w:instrText>2933A.6.01.07.040.1</w:instrText>
      </w:r>
      <w:r w:rsidR="007070CE">
        <w:instrText xml:space="preserve">" </w:instrText>
      </w:r>
      <w:r>
        <w:fldChar w:fldCharType="end"/>
      </w:r>
      <w:r w:rsidR="00E46C18" w:rsidRPr="00E46C18">
        <w:t>Context must be added to a received message to support advanced routing and correlation scenarios.</w:t>
      </w:r>
      <w:r>
        <w:fldChar w:fldCharType="begin"/>
      </w:r>
      <w:r w:rsidR="007070CE">
        <w:instrText xml:space="preserve"> XE "</w:instrText>
      </w:r>
      <w:r w:rsidR="007070CE" w:rsidRPr="00912957">
        <w:instrText>2933A.6.01.07.040.9</w:instrText>
      </w:r>
      <w:r w:rsidR="007070CE">
        <w:instrText xml:space="preserve">" </w:instrText>
      </w:r>
      <w:r>
        <w:fldChar w:fldCharType="end"/>
      </w:r>
    </w:p>
    <w:p w:rsidR="00E46C18" w:rsidRPr="00035E3C" w:rsidRDefault="00A35CFE" w:rsidP="00AE0CDB">
      <w:pPr>
        <w:pStyle w:val="NumList"/>
        <w:numPr>
          <w:ilvl w:val="0"/>
          <w:numId w:val="41"/>
        </w:numPr>
        <w:rPr>
          <w:rStyle w:val="QuoteChar"/>
        </w:rPr>
      </w:pPr>
      <w:r>
        <w:lastRenderedPageBreak/>
        <w:fldChar w:fldCharType="begin"/>
      </w:r>
      <w:r w:rsidR="007070CE">
        <w:instrText xml:space="preserve"> XE "</w:instrText>
      </w:r>
      <w:r w:rsidR="007070CE" w:rsidRPr="002F638B">
        <w:instrText>2933A.6.01.07.041.1</w:instrText>
      </w:r>
      <w:r w:rsidR="007070CE">
        <w:instrText xml:space="preserve">" </w:instrText>
      </w:r>
      <w:r>
        <w:fldChar w:fldCharType="end"/>
      </w:r>
      <w:r w:rsidR="00E46C18" w:rsidRPr="00E46C18">
        <w:t>Built-in components can’t process a message</w:t>
      </w:r>
      <w:r w:rsidR="00366763">
        <w:t>,</w:t>
      </w:r>
      <w:r w:rsidR="00E46C18" w:rsidRPr="00E46C18">
        <w:t xml:space="preserve"> as i</w:t>
      </w:r>
      <w:r w:rsidR="002B3CBF">
        <w:t>s</w:t>
      </w:r>
      <w:r w:rsidR="00E46C18" w:rsidRPr="00E46C18">
        <w:t xml:space="preserve"> the case with converting to or from a PDF or Zip file format.</w:t>
      </w:r>
      <w:r>
        <w:fldChar w:fldCharType="begin"/>
      </w:r>
      <w:r w:rsidR="007070CE">
        <w:instrText xml:space="preserve"> XE "</w:instrText>
      </w:r>
      <w:r w:rsidR="007070CE" w:rsidRPr="00495814">
        <w:instrText>2933A.6.01.07.041.9</w:instrText>
      </w:r>
      <w:r w:rsidR="007070CE">
        <w:instrText xml:space="preserve">" </w:instrText>
      </w:r>
      <w:r>
        <w:fldChar w:fldCharType="end"/>
      </w:r>
    </w:p>
    <w:p w:rsidR="00E46C18" w:rsidRDefault="00E46C18">
      <w:pPr>
        <w:pStyle w:val="H3Topic"/>
      </w:pPr>
      <w:r>
        <w:lastRenderedPageBreak/>
        <w:t>Type</w:t>
      </w:r>
      <w:r w:rsidR="00B06CD8">
        <w:t>s</w:t>
      </w:r>
      <w:r>
        <w:t xml:space="preserve"> of Pipeline Components</w:t>
      </w:r>
    </w:p>
    <w:p w:rsidR="00E46C18" w:rsidRDefault="00EA0BE2">
      <w:pPr>
        <w:pStyle w:val="ArtSlide"/>
      </w:pPr>
      <w:r>
        <w:rPr>
          <w:noProof/>
        </w:rPr>
        <w:drawing>
          <wp:inline distT="0" distB="0" distL="0" distR="0">
            <wp:extent cx="5486400" cy="4114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4114800"/>
                    </a:xfrm>
                    <a:prstGeom prst="rect">
                      <a:avLst/>
                    </a:prstGeom>
                  </pic:spPr>
                </pic:pic>
              </a:graphicData>
            </a:graphic>
          </wp:inline>
        </w:drawing>
      </w:r>
    </w:p>
    <w:p w:rsidR="00E46C18" w:rsidRDefault="00E46C18">
      <w:pPr>
        <w:pStyle w:val="ArtSlideBorder"/>
      </w:pPr>
    </w:p>
    <w:p w:rsidR="00E46C18" w:rsidRDefault="00E46C18">
      <w:pPr>
        <w:pStyle w:val="H4Objective"/>
      </w:pPr>
      <w:r>
        <w:t>Explain the different types of pipeline components and how they are used.</w:t>
      </w:r>
    </w:p>
    <w:p w:rsidR="00E46C18" w:rsidRDefault="00E46C18" w:rsidP="0081007D">
      <w:pPr>
        <w:pStyle w:val="Heading5"/>
      </w:pPr>
      <w:r>
        <w:t>Overview</w:t>
      </w:r>
    </w:p>
    <w:p w:rsidR="00E46C18" w:rsidRPr="00E46C18" w:rsidRDefault="00A35CFE" w:rsidP="00E46C18">
      <w:r>
        <w:fldChar w:fldCharType="begin"/>
      </w:r>
      <w:r w:rsidR="007070CE">
        <w:instrText xml:space="preserve"> XE "</w:instrText>
      </w:r>
      <w:r w:rsidR="007070CE" w:rsidRPr="0002109E">
        <w:instrText>2933A.6.01.08.042.1</w:instrText>
      </w:r>
      <w:r w:rsidR="007070CE">
        <w:instrText xml:space="preserve">" </w:instrText>
      </w:r>
      <w:r>
        <w:fldChar w:fldCharType="end"/>
      </w:r>
      <w:r w:rsidR="00E46C18" w:rsidRPr="00E46C18">
        <w:t xml:space="preserve">You can create three types of pipeline components: </w:t>
      </w:r>
      <w:r w:rsidR="00E46C18" w:rsidRPr="00E46C18">
        <w:rPr>
          <w:i/>
          <w:iCs/>
        </w:rPr>
        <w:t>general</w:t>
      </w:r>
      <w:r w:rsidR="00E46C18" w:rsidRPr="00E46C18">
        <w:t xml:space="preserve">, </w:t>
      </w:r>
      <w:r w:rsidR="00E46C18" w:rsidRPr="00E46C18">
        <w:rPr>
          <w:i/>
          <w:iCs/>
        </w:rPr>
        <w:t>assembling</w:t>
      </w:r>
      <w:r w:rsidR="00E46C18" w:rsidRPr="00E46C18">
        <w:t xml:space="preserve">, and </w:t>
      </w:r>
      <w:r w:rsidR="00E46C18" w:rsidRPr="00E46C18">
        <w:rPr>
          <w:i/>
          <w:iCs/>
        </w:rPr>
        <w:t>disassembling</w:t>
      </w:r>
      <w:r w:rsidR="00E46C18" w:rsidRPr="00E46C18">
        <w:t>. Each of the three types can additionally implement probing functionality. Each type of pipeline component has an associated interface that must be implemented for the component to be plugged into the BizTalk Messaging Engine. In order to develop a general pipeline component, you must implement the following interfaces:</w:t>
      </w:r>
      <w:r>
        <w:fldChar w:fldCharType="begin"/>
      </w:r>
      <w:r w:rsidR="007070CE">
        <w:instrText xml:space="preserve"> XE "</w:instrText>
      </w:r>
      <w:r w:rsidR="007070CE" w:rsidRPr="00760D68">
        <w:instrText>2933A.6.01.08.042.9</w:instrText>
      </w:r>
      <w:r w:rsidR="007070CE">
        <w:instrText xml:space="preserve">" </w:instrText>
      </w:r>
      <w:r>
        <w:fldChar w:fldCharType="end"/>
      </w:r>
    </w:p>
    <w:p w:rsidR="00E46C18" w:rsidRPr="00035E3C" w:rsidRDefault="00A35CFE" w:rsidP="00AE0CDB">
      <w:pPr>
        <w:pStyle w:val="NumList"/>
        <w:numPr>
          <w:ilvl w:val="0"/>
          <w:numId w:val="42"/>
        </w:numPr>
        <w:rPr>
          <w:rStyle w:val="QuoteChar"/>
        </w:rPr>
      </w:pPr>
      <w:r w:rsidRPr="00AE0CDB">
        <w:rPr>
          <w:b/>
          <w:i/>
          <w:iCs/>
        </w:rPr>
        <w:fldChar w:fldCharType="begin"/>
      </w:r>
      <w:r w:rsidR="007070CE" w:rsidRPr="00AE0CDB">
        <w:rPr>
          <w:b/>
          <w:i/>
        </w:rPr>
        <w:instrText xml:space="preserve"> XE "2933A.6.01.08.043.1" </w:instrText>
      </w:r>
      <w:r w:rsidRPr="00AE0CDB">
        <w:rPr>
          <w:b/>
          <w:i/>
          <w:iCs/>
        </w:rPr>
        <w:fldChar w:fldCharType="end"/>
      </w:r>
      <w:proofErr w:type="spellStart"/>
      <w:r w:rsidR="00E46C18" w:rsidRPr="00AE0CDB">
        <w:rPr>
          <w:rStyle w:val="QuoteChar"/>
          <w:b/>
          <w:i w:val="0"/>
        </w:rPr>
        <w:t>IBaseComponent</w:t>
      </w:r>
      <w:proofErr w:type="spellEnd"/>
      <w:r w:rsidR="00E46C18" w:rsidRPr="00035E3C">
        <w:rPr>
          <w:rStyle w:val="QuoteChar"/>
        </w:rPr>
        <w:t>.</w:t>
      </w:r>
      <w:r w:rsidR="00E46C18" w:rsidRPr="00E46C18">
        <w:t xml:space="preserve"> This interface contains three functions, one each to retrieve the computer name, description, and version.</w:t>
      </w:r>
      <w:r>
        <w:fldChar w:fldCharType="begin"/>
      </w:r>
      <w:r w:rsidR="007070CE">
        <w:instrText xml:space="preserve"> XE "</w:instrText>
      </w:r>
      <w:r w:rsidR="007070CE" w:rsidRPr="00BF1792">
        <w:instrText>2933A.6.01.08.043.9</w:instrText>
      </w:r>
      <w:r w:rsidR="007070CE">
        <w:instrText xml:space="preserve">" </w:instrText>
      </w:r>
      <w:r>
        <w:fldChar w:fldCharType="end"/>
      </w:r>
    </w:p>
    <w:p w:rsidR="00E46C18" w:rsidRPr="00035E3C" w:rsidRDefault="00A35CFE" w:rsidP="00AE0CDB">
      <w:pPr>
        <w:pStyle w:val="NumList"/>
        <w:numPr>
          <w:ilvl w:val="0"/>
          <w:numId w:val="42"/>
        </w:numPr>
        <w:rPr>
          <w:rStyle w:val="QuoteChar"/>
        </w:rPr>
      </w:pPr>
      <w:r w:rsidRPr="00AE0CDB">
        <w:rPr>
          <w:b/>
          <w:i/>
          <w:iCs/>
        </w:rPr>
        <w:fldChar w:fldCharType="begin"/>
      </w:r>
      <w:r w:rsidR="007070CE" w:rsidRPr="00AE0CDB">
        <w:rPr>
          <w:b/>
          <w:i/>
        </w:rPr>
        <w:instrText xml:space="preserve"> XE "2933A.6.01.08.044.1" </w:instrText>
      </w:r>
      <w:r w:rsidRPr="00AE0CDB">
        <w:rPr>
          <w:b/>
          <w:i/>
          <w:iCs/>
        </w:rPr>
        <w:fldChar w:fldCharType="end"/>
      </w:r>
      <w:proofErr w:type="spellStart"/>
      <w:r w:rsidR="00E46C18" w:rsidRPr="00AE0CDB">
        <w:rPr>
          <w:rStyle w:val="QuoteChar"/>
          <w:b/>
          <w:i w:val="0"/>
        </w:rPr>
        <w:t>IComponent</w:t>
      </w:r>
      <w:proofErr w:type="spellEnd"/>
      <w:r w:rsidR="00E46C18" w:rsidRPr="00035E3C">
        <w:rPr>
          <w:rStyle w:val="QuoteChar"/>
        </w:rPr>
        <w:t>.</w:t>
      </w:r>
      <w:r w:rsidR="00E46C18" w:rsidRPr="00E46C18">
        <w:t xml:space="preserve"> </w:t>
      </w:r>
      <w:proofErr w:type="gramStart"/>
      <w:r w:rsidR="00E46C18" w:rsidRPr="00E46C18">
        <w:t>This interface contains the single core method for implementing the pipeline process that allows you to give read and write</w:t>
      </w:r>
      <w:proofErr w:type="gramEnd"/>
      <w:r w:rsidR="00E46C18" w:rsidRPr="00E46C18">
        <w:t xml:space="preserve"> access to both the message’s data parts and context.</w:t>
      </w:r>
      <w:r>
        <w:fldChar w:fldCharType="begin"/>
      </w:r>
      <w:r w:rsidR="007070CE">
        <w:instrText xml:space="preserve"> XE "</w:instrText>
      </w:r>
      <w:r w:rsidR="007070CE" w:rsidRPr="004C3E22">
        <w:instrText>2933A.6.01.08.044.9</w:instrText>
      </w:r>
      <w:r w:rsidR="007070CE">
        <w:instrText xml:space="preserve">" </w:instrText>
      </w:r>
      <w:r>
        <w:fldChar w:fldCharType="end"/>
      </w:r>
    </w:p>
    <w:p w:rsidR="00E46C18" w:rsidRPr="00035E3C" w:rsidRDefault="00A35CFE" w:rsidP="00AE0CDB">
      <w:pPr>
        <w:pStyle w:val="NumList"/>
        <w:numPr>
          <w:ilvl w:val="0"/>
          <w:numId w:val="42"/>
        </w:numPr>
        <w:rPr>
          <w:rStyle w:val="QuoteChar"/>
        </w:rPr>
      </w:pPr>
      <w:r w:rsidRPr="00AE0CDB">
        <w:rPr>
          <w:b/>
          <w:i/>
          <w:iCs/>
        </w:rPr>
        <w:fldChar w:fldCharType="begin"/>
      </w:r>
      <w:r w:rsidR="007070CE" w:rsidRPr="00AE0CDB">
        <w:rPr>
          <w:b/>
          <w:i/>
        </w:rPr>
        <w:instrText xml:space="preserve"> XE "2933A.6.01.08.045.1" </w:instrText>
      </w:r>
      <w:r w:rsidRPr="00AE0CDB">
        <w:rPr>
          <w:b/>
          <w:i/>
          <w:iCs/>
        </w:rPr>
        <w:fldChar w:fldCharType="end"/>
      </w:r>
      <w:proofErr w:type="spellStart"/>
      <w:r w:rsidR="00E46C18" w:rsidRPr="00AE0CDB">
        <w:rPr>
          <w:rStyle w:val="QuoteChar"/>
          <w:b/>
          <w:i w:val="0"/>
        </w:rPr>
        <w:t>IComponentUI</w:t>
      </w:r>
      <w:proofErr w:type="spellEnd"/>
      <w:r w:rsidR="00E46C18" w:rsidRPr="00035E3C">
        <w:rPr>
          <w:rStyle w:val="QuoteChar"/>
        </w:rPr>
        <w:t>.</w:t>
      </w:r>
      <w:r w:rsidR="00E46C18" w:rsidRPr="00E46C18">
        <w:t xml:space="preserve"> The two methods in this component enable you to validate the component’s configuration and provide a design-time environment icon.</w:t>
      </w:r>
      <w:r>
        <w:fldChar w:fldCharType="begin"/>
      </w:r>
      <w:r w:rsidR="007070CE">
        <w:instrText xml:space="preserve"> XE "</w:instrText>
      </w:r>
      <w:r w:rsidR="007070CE" w:rsidRPr="00BB19E4">
        <w:instrText>2933A.6.01.08.045.9</w:instrText>
      </w:r>
      <w:r w:rsidR="007070CE">
        <w:instrText xml:space="preserve">" </w:instrText>
      </w:r>
      <w:r>
        <w:fldChar w:fldCharType="end"/>
      </w:r>
    </w:p>
    <w:p w:rsidR="009118E4" w:rsidRDefault="00A35CFE" w:rsidP="00AE0CDB">
      <w:pPr>
        <w:pStyle w:val="NumList"/>
        <w:numPr>
          <w:ilvl w:val="0"/>
          <w:numId w:val="42"/>
        </w:numPr>
      </w:pPr>
      <w:r w:rsidRPr="00AE0CDB">
        <w:rPr>
          <w:b/>
          <w:i/>
          <w:iCs/>
        </w:rPr>
        <w:fldChar w:fldCharType="begin"/>
      </w:r>
      <w:r w:rsidR="007070CE" w:rsidRPr="00AE0CDB">
        <w:rPr>
          <w:b/>
          <w:i/>
        </w:rPr>
        <w:instrText xml:space="preserve"> XE "2933A.6.01.08.046.1" </w:instrText>
      </w:r>
      <w:r w:rsidRPr="00AE0CDB">
        <w:rPr>
          <w:b/>
          <w:i/>
          <w:iCs/>
        </w:rPr>
        <w:fldChar w:fldCharType="end"/>
      </w:r>
      <w:proofErr w:type="spellStart"/>
      <w:r w:rsidR="00E46C18" w:rsidRPr="00AE0CDB">
        <w:rPr>
          <w:rStyle w:val="QuoteChar"/>
          <w:b/>
          <w:i w:val="0"/>
        </w:rPr>
        <w:t>IPersistPropertyBag</w:t>
      </w:r>
      <w:proofErr w:type="spellEnd"/>
      <w:r w:rsidR="00E46C18" w:rsidRPr="00035E3C">
        <w:rPr>
          <w:rStyle w:val="QuoteChar"/>
        </w:rPr>
        <w:t>.</w:t>
      </w:r>
      <w:r w:rsidR="00E46C18" w:rsidRPr="00E46C18">
        <w:t xml:space="preserve"> This interface enables a component to both retrieve and store configuration information for the component by using a </w:t>
      </w:r>
      <w:r w:rsidR="00E46C18" w:rsidRPr="00035E3C">
        <w:rPr>
          <w:rStyle w:val="QuoteChar"/>
        </w:rPr>
        <w:t xml:space="preserve">property bag </w:t>
      </w:r>
      <w:r w:rsidR="00E46C18" w:rsidRPr="00E46C18">
        <w:t>(used to persistently save properties).</w:t>
      </w:r>
    </w:p>
    <w:p w:rsidR="00E46C18" w:rsidRPr="00035E3C" w:rsidRDefault="009118E4" w:rsidP="00AE0CDB">
      <w:pPr>
        <w:pStyle w:val="NumList"/>
        <w:numPr>
          <w:ilvl w:val="0"/>
          <w:numId w:val="42"/>
        </w:numPr>
        <w:rPr>
          <w:rStyle w:val="QuoteChar"/>
        </w:rPr>
      </w:pPr>
      <w:proofErr w:type="spellStart"/>
      <w:r w:rsidRPr="00AE0CDB">
        <w:rPr>
          <w:b/>
        </w:rPr>
        <w:lastRenderedPageBreak/>
        <w:t>IProbeMessage</w:t>
      </w:r>
      <w:proofErr w:type="spellEnd"/>
      <w:r>
        <w:rPr>
          <w:i/>
        </w:rPr>
        <w:t>.</w:t>
      </w:r>
      <w:r>
        <w:t xml:space="preserve"> This interface is required for disassembler components.  The pipeline manager will call the disassembler through this interface, allowing the component to examine a message to determine whether or not it can recognize and process the message format.</w:t>
      </w:r>
      <w:r w:rsidR="00A35CFE">
        <w:fldChar w:fldCharType="begin"/>
      </w:r>
      <w:r w:rsidR="007070CE">
        <w:instrText xml:space="preserve"> XE "</w:instrText>
      </w:r>
      <w:r w:rsidR="007070CE" w:rsidRPr="00371B71">
        <w:instrText>2933A.6.01.08.046.9</w:instrText>
      </w:r>
      <w:r w:rsidR="007070CE">
        <w:instrText xml:space="preserve">" </w:instrText>
      </w:r>
      <w:r w:rsidR="00A35CFE">
        <w:fldChar w:fldCharType="end"/>
      </w:r>
    </w:p>
    <w:p w:rsidR="00BB143C" w:rsidRDefault="00A35CFE" w:rsidP="00BD1359">
      <w:r>
        <w:fldChar w:fldCharType="begin"/>
      </w:r>
      <w:r w:rsidR="007070CE">
        <w:instrText xml:space="preserve"> XE "</w:instrText>
      </w:r>
      <w:r w:rsidR="007070CE" w:rsidRPr="00A81629">
        <w:instrText>2933A.6.01.08.047.1</w:instrText>
      </w:r>
      <w:r w:rsidR="007070CE">
        <w:instrText xml:space="preserve">" </w:instrText>
      </w:r>
      <w:r>
        <w:fldChar w:fldCharType="end"/>
      </w:r>
      <w:r w:rsidR="00E46C18" w:rsidRPr="00E46C18">
        <w:t>The built-in pipeline components are streaming components which means that they get one pass at the data as it flows through the pipeline. For performance reasons</w:t>
      </w:r>
      <w:r w:rsidR="00E46C18">
        <w:t>,</w:t>
      </w:r>
      <w:r w:rsidR="00E46C18" w:rsidRPr="00E46C18">
        <w:t xml:space="preserve"> and to conserve memory, you should create streaming pipeline components whenever feasible. Non</w:t>
      </w:r>
      <w:r w:rsidR="007C2825">
        <w:t>-</w:t>
      </w:r>
      <w:r w:rsidR="00E46C18" w:rsidRPr="00E46C18">
        <w:t>streaming components will consume more memory and can degrade performance.</w:t>
      </w:r>
    </w:p>
    <w:p w:rsidR="0023684D" w:rsidRDefault="0023684D" w:rsidP="0023684D">
      <w:pPr>
        <w:pStyle w:val="Heading5"/>
      </w:pPr>
      <w:r>
        <w:t>Implementing a Custom Pipeline Component</w:t>
      </w:r>
    </w:p>
    <w:p w:rsidR="009118E4" w:rsidRDefault="009118E4" w:rsidP="009118E4">
      <w:r>
        <w:t xml:space="preserve">To create a custom pipeline component, create a Class Library project in Visual Studio, and </w:t>
      </w:r>
      <w:r w:rsidR="00A81C5F">
        <w:t xml:space="preserve">then </w:t>
      </w:r>
      <w:r>
        <w:t xml:space="preserve">add a new class to it.  Mark the class with the </w:t>
      </w:r>
      <w:proofErr w:type="spellStart"/>
      <w:r>
        <w:t>ComponentCategory</w:t>
      </w:r>
      <w:proofErr w:type="spellEnd"/>
      <w:r>
        <w:t xml:space="preserve"> attribute to indicate that this class is a pipeline component.  This attribute also indicates which stages of execution are appropriate for this component.  Then, you will need to write the code that implements the interfaces described above.</w:t>
      </w:r>
      <w:r w:rsidR="002B5DAD">
        <w:t xml:space="preserve">  The actual message processing will be performed in your </w:t>
      </w:r>
      <w:proofErr w:type="spellStart"/>
      <w:r w:rsidR="002B5DAD">
        <w:t>IComponent.Execute</w:t>
      </w:r>
      <w:proofErr w:type="spellEnd"/>
      <w:r w:rsidR="002B5DAD">
        <w:t xml:space="preserve"> method.</w:t>
      </w:r>
    </w:p>
    <w:p w:rsidR="009118E4" w:rsidRDefault="009118E4" w:rsidP="009118E4">
      <w:r>
        <w:t xml:space="preserve">It is possible to modify messages in a pipeline component, but you must handle messages with care in pipeline components.  Keep in mind that messages are generally considered immutable.  You must actually clone the message before you can make any changes to it.  You can promote properties on the original message, however, without being required to perform </w:t>
      </w:r>
      <w:r w:rsidR="00A81C5F">
        <w:t>the</w:t>
      </w:r>
      <w:r>
        <w:t xml:space="preserve"> cloning.</w:t>
      </w:r>
    </w:p>
    <w:p w:rsidR="009118E4" w:rsidRDefault="009118E4" w:rsidP="009118E4">
      <w:r>
        <w:t xml:space="preserve">When cloning a message, you will need to copy the message, parts, and context.  BizTalk provides a few helper classes to simplify this process.  The </w:t>
      </w:r>
      <w:proofErr w:type="spellStart"/>
      <w:r>
        <w:t>PipelineUtil</w:t>
      </w:r>
      <w:proofErr w:type="spellEnd"/>
      <w:r>
        <w:t xml:space="preserve"> class provides methods for cloning.  The </w:t>
      </w:r>
      <w:proofErr w:type="spellStart"/>
      <w:r>
        <w:t>PipelineContext</w:t>
      </w:r>
      <w:proofErr w:type="spellEnd"/>
      <w:r>
        <w:t xml:space="preserve"> class provides other utility methods and properties.</w:t>
      </w:r>
    </w:p>
    <w:p w:rsidR="009118E4" w:rsidRDefault="00A81C5F" w:rsidP="009118E4">
      <w:r>
        <w:t xml:space="preserve">The </w:t>
      </w:r>
      <w:proofErr w:type="spellStart"/>
      <w:r w:rsidR="009118E4">
        <w:t>PipelineContext</w:t>
      </w:r>
      <w:proofErr w:type="spellEnd"/>
      <w:r w:rsidR="009118E4">
        <w:t xml:space="preserve"> is passed to the </w:t>
      </w:r>
      <w:proofErr w:type="spellStart"/>
      <w:r w:rsidR="002B5DAD">
        <w:t>IComponent.E</w:t>
      </w:r>
      <w:r w:rsidR="009118E4">
        <w:t>xecute</w:t>
      </w:r>
      <w:proofErr w:type="spellEnd"/>
      <w:r w:rsidR="009118E4">
        <w:t xml:space="preserve"> method.  It provides details about component location in the pipeline</w:t>
      </w:r>
      <w:r>
        <w:t>, and i</w:t>
      </w:r>
      <w:r w:rsidR="009118E4">
        <w:t xml:space="preserve">t provides methods to access schemas based on type or name.  It also provides access to the message factory.  You can use the message factory to create new </w:t>
      </w:r>
      <w:r w:rsidR="002B5DAD">
        <w:t xml:space="preserve">messages, message </w:t>
      </w:r>
      <w:r w:rsidR="009118E4">
        <w:t xml:space="preserve">parts, </w:t>
      </w:r>
      <w:proofErr w:type="gramStart"/>
      <w:r w:rsidR="002B5DAD">
        <w:t>c</w:t>
      </w:r>
      <w:r w:rsidR="009118E4">
        <w:t>ontext</w:t>
      </w:r>
      <w:proofErr w:type="gramEnd"/>
      <w:r w:rsidR="009118E4">
        <w:t xml:space="preserve"> and property bags.</w:t>
      </w:r>
    </w:p>
    <w:p w:rsidR="009118E4" w:rsidRDefault="009118E4" w:rsidP="009118E4">
      <w:proofErr w:type="spellStart"/>
      <w:r>
        <w:t>PipelineContext</w:t>
      </w:r>
      <w:proofErr w:type="spellEnd"/>
      <w:r>
        <w:t xml:space="preserve"> also provides handle to current transaction.</w:t>
      </w:r>
      <w:r w:rsidR="002B5DAD">
        <w:t xml:space="preserve">  Your pipeline executes in i</w:t>
      </w:r>
      <w:r>
        <w:t>n the context of the transaction</w:t>
      </w:r>
      <w:r w:rsidR="002B5DAD">
        <w:t>, and the component’s w</w:t>
      </w:r>
      <w:r>
        <w:t>ork is committed as part of persisting to the message box.</w:t>
      </w:r>
    </w:p>
    <w:p w:rsidR="009118E4" w:rsidRDefault="009118E4" w:rsidP="009118E4">
      <w:r>
        <w:t xml:space="preserve">Pipeline components can be deployed in two locations: </w:t>
      </w:r>
    </w:p>
    <w:p w:rsidR="009118E4" w:rsidRDefault="009118E4" w:rsidP="009118E4">
      <w:r>
        <w:t>•</w:t>
      </w:r>
      <w:r>
        <w:tab/>
        <w:t>Directory: [BTSINSTALL_DIR]\Pipeline Components</w:t>
      </w:r>
    </w:p>
    <w:p w:rsidR="009118E4" w:rsidRDefault="009118E4" w:rsidP="009118E4">
      <w:r>
        <w:t>•</w:t>
      </w:r>
      <w:r>
        <w:tab/>
        <w:t>Global Assembly Cache (GAC)</w:t>
      </w:r>
    </w:p>
    <w:p w:rsidR="009118E4" w:rsidRDefault="009118E4" w:rsidP="009118E4">
      <w:proofErr w:type="spellStart"/>
      <w:r>
        <w:t>BTSInstall_Dir</w:t>
      </w:r>
      <w:proofErr w:type="spellEnd"/>
      <w:r>
        <w:t xml:space="preserve"> is primarily used for development</w:t>
      </w:r>
      <w:r w:rsidR="002B5DAD">
        <w:t>, and t</w:t>
      </w:r>
      <w:r>
        <w:t>his is where Visual Studio will look for assemblies used in the pipeline designer.</w:t>
      </w:r>
      <w:r w:rsidR="002B5DAD">
        <w:t xml:space="preserve">  A pipeline component m</w:t>
      </w:r>
      <w:r>
        <w:t xml:space="preserve">ust </w:t>
      </w:r>
      <w:r w:rsidR="002B5DAD">
        <w:t xml:space="preserve">be </w:t>
      </w:r>
      <w:r>
        <w:t>deploy</w:t>
      </w:r>
      <w:r w:rsidR="002B5DAD">
        <w:t>ed</w:t>
      </w:r>
      <w:r>
        <w:t xml:space="preserve"> to the GAC if </w:t>
      </w:r>
      <w:r w:rsidR="002B5DAD">
        <w:t>it will be used within an orchestration</w:t>
      </w:r>
      <w:r>
        <w:t xml:space="preserve">.  </w:t>
      </w:r>
      <w:r w:rsidR="002B5DAD">
        <w:t>The r</w:t>
      </w:r>
      <w:r>
        <w:t>ecommended</w:t>
      </w:r>
      <w:r w:rsidR="002B5DAD">
        <w:t xml:space="preserve"> practice is</w:t>
      </w:r>
      <w:r>
        <w:t xml:space="preserve"> to deploy all custom components to GAC.</w:t>
      </w:r>
    </w:p>
    <w:p w:rsidR="00BB143C" w:rsidRDefault="00BB143C" w:rsidP="00BB143C">
      <w:pPr>
        <w:pStyle w:val="ArtSlide"/>
      </w:pPr>
      <w:r>
        <w:br w:type="page"/>
      </w:r>
    </w:p>
    <w:p w:rsidR="00FE2D00" w:rsidRDefault="00FE2D00">
      <w:pPr>
        <w:pStyle w:val="H2Lesson"/>
      </w:pPr>
      <w:r>
        <w:lastRenderedPageBreak/>
        <w:t>Lesson 2: Building a Pipeline</w:t>
      </w:r>
    </w:p>
    <w:p w:rsidR="00FE2D00" w:rsidRDefault="00AE2DD6">
      <w:pPr>
        <w:pStyle w:val="ArtSlide"/>
      </w:pPr>
      <w:r>
        <w:rPr>
          <w:noProof/>
        </w:rPr>
        <w:drawing>
          <wp:inline distT="0" distB="0" distL="0" distR="0" wp14:anchorId="1817E3D4" wp14:editId="678BF88E">
            <wp:extent cx="5486400" cy="4114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114800"/>
                    </a:xfrm>
                    <a:prstGeom prst="rect">
                      <a:avLst/>
                    </a:prstGeom>
                  </pic:spPr>
                </pic:pic>
              </a:graphicData>
            </a:graphic>
          </wp:inline>
        </w:drawing>
      </w:r>
    </w:p>
    <w:p w:rsidR="00FE2D00" w:rsidRDefault="00FE2D00">
      <w:pPr>
        <w:pStyle w:val="ArtSlideBorder"/>
      </w:pPr>
    </w:p>
    <w:p w:rsidR="00FE2D00" w:rsidRDefault="00FE2D00" w:rsidP="0002157B">
      <w:pPr>
        <w:pStyle w:val="H5Subheading"/>
      </w:pPr>
      <w:r>
        <w:t>Lesson objective:</w:t>
      </w:r>
    </w:p>
    <w:p w:rsidR="00FE2D00" w:rsidRDefault="00B25268">
      <w:pPr>
        <w:pStyle w:val="H4Objective"/>
      </w:pPr>
      <w:r>
        <w:t>Describe and demonstrate how to design and build send and receive pipelines.</w:t>
      </w:r>
    </w:p>
    <w:p w:rsidR="00FE2D00" w:rsidRDefault="00B25268" w:rsidP="00AE7408">
      <w:pPr>
        <w:pStyle w:val="Heading5"/>
      </w:pPr>
      <w:r w:rsidRPr="005E316E">
        <w:t>Overview</w:t>
      </w:r>
    </w:p>
    <w:p w:rsidR="00FE2D00" w:rsidRDefault="00A35CFE">
      <w:r>
        <w:fldChar w:fldCharType="begin"/>
      </w:r>
      <w:r w:rsidR="00B25268">
        <w:instrText xml:space="preserve"> XE "</w:instrText>
      </w:r>
      <w:r w:rsidR="00B25268" w:rsidRPr="00D9180A">
        <w:instrText>2933A.6.02.01.050.1</w:instrText>
      </w:r>
      <w:r w:rsidR="00B25268">
        <w:instrText xml:space="preserve">" </w:instrText>
      </w:r>
      <w:r>
        <w:fldChar w:fldCharType="end"/>
      </w:r>
      <w:r w:rsidR="00B25268">
        <w:t>The send and receive pipelines that you create can be a very important part of your BizTalk deployment. In this lesson you will learn how to use Visual Studio to design and build pipelines.</w:t>
      </w:r>
      <w:r>
        <w:fldChar w:fldCharType="begin"/>
      </w:r>
      <w:r w:rsidR="007070CE">
        <w:instrText xml:space="preserve"> XE "</w:instrText>
      </w:r>
      <w:r w:rsidR="007070CE" w:rsidRPr="00EC36FF">
        <w:instrText>2933A.6.02.01.050.9</w:instrText>
      </w:r>
      <w:r w:rsidR="007070CE">
        <w:instrText xml:space="preserve">" </w:instrText>
      </w:r>
      <w:r>
        <w:fldChar w:fldCharType="end"/>
      </w:r>
      <w:r>
        <w:fldChar w:fldCharType="begin"/>
      </w:r>
      <w:r w:rsidR="00DE0866">
        <w:instrText xml:space="preserve"> XE "</w:instrText>
      </w:r>
      <w:r w:rsidR="00DE0866" w:rsidRPr="00722BF1">
        <w:instrText>2933A.6.02.01.051.1</w:instrText>
      </w:r>
      <w:r w:rsidR="00DE0866">
        <w:instrText xml:space="preserve">" </w:instrText>
      </w:r>
      <w:r>
        <w:fldChar w:fldCharType="end"/>
      </w:r>
      <w:r>
        <w:fldChar w:fldCharType="begin"/>
      </w:r>
      <w:r w:rsidR="00DE0866">
        <w:instrText xml:space="preserve"> XE "</w:instrText>
      </w:r>
      <w:r w:rsidR="00DE0866" w:rsidRPr="00DC06AF">
        <w:instrText>2933A.6.02.01.051.9</w:instrText>
      </w:r>
      <w:r w:rsidR="00DE0866">
        <w:instrText xml:space="preserve">" </w:instrText>
      </w:r>
      <w:r>
        <w:fldChar w:fldCharType="end"/>
      </w:r>
    </w:p>
    <w:p w:rsidR="00FE2D00" w:rsidRDefault="00FE2D00">
      <w:pPr>
        <w:pStyle w:val="H3Topic"/>
      </w:pPr>
      <w:r>
        <w:lastRenderedPageBreak/>
        <w:t>Using the Pipeline Designer</w:t>
      </w:r>
    </w:p>
    <w:p w:rsidR="00FE2D00" w:rsidRDefault="00A908C7">
      <w:pPr>
        <w:pStyle w:val="ArtSlide"/>
      </w:pPr>
      <w:r>
        <w:rPr>
          <w:noProof/>
        </w:rPr>
        <w:drawing>
          <wp:inline distT="0" distB="0" distL="0" distR="0">
            <wp:extent cx="5486400" cy="41148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114800"/>
                    </a:xfrm>
                    <a:prstGeom prst="rect">
                      <a:avLst/>
                    </a:prstGeom>
                  </pic:spPr>
                </pic:pic>
              </a:graphicData>
            </a:graphic>
          </wp:inline>
        </w:drawing>
      </w:r>
    </w:p>
    <w:p w:rsidR="00FE2D00" w:rsidRDefault="00FE2D00">
      <w:pPr>
        <w:pStyle w:val="ArtSlideBorder"/>
      </w:pPr>
    </w:p>
    <w:p w:rsidR="00FE2D00" w:rsidRDefault="00A935DE">
      <w:pPr>
        <w:pStyle w:val="H4Objective"/>
        <w:rPr>
          <w:bCs w:val="0"/>
        </w:rPr>
      </w:pPr>
      <w:r w:rsidRPr="00A935DE">
        <w:t>Use the Pipeline Designer to create receive pipelines and send pipelines.</w:t>
      </w:r>
    </w:p>
    <w:p w:rsidR="00FE2D00" w:rsidRDefault="00A935DE" w:rsidP="0081007D">
      <w:pPr>
        <w:pStyle w:val="Heading5"/>
      </w:pPr>
      <w:r>
        <w:t>Pipeline Designer</w:t>
      </w:r>
    </w:p>
    <w:p w:rsidR="00A935DE" w:rsidRPr="00A935DE" w:rsidRDefault="00A35CFE" w:rsidP="00A935DE">
      <w:r>
        <w:fldChar w:fldCharType="begin"/>
      </w:r>
      <w:r w:rsidR="007070CE">
        <w:instrText xml:space="preserve"> XE "</w:instrText>
      </w:r>
      <w:r w:rsidR="007070CE" w:rsidRPr="00D91EC7">
        <w:instrText>2933A.6.02.02.052.1</w:instrText>
      </w:r>
      <w:r w:rsidR="007070CE">
        <w:instrText xml:space="preserve">" </w:instrText>
      </w:r>
      <w:r>
        <w:fldChar w:fldCharType="end"/>
      </w:r>
      <w:r w:rsidR="00A935DE" w:rsidRPr="00A935DE">
        <w:t xml:space="preserve">The BizTalk Pipeline Designer is a feature in </w:t>
      </w:r>
      <w:r w:rsidR="001360C9">
        <w:t xml:space="preserve">Microsoft </w:t>
      </w:r>
      <w:r w:rsidR="00A935DE" w:rsidRPr="00A935DE">
        <w:t>Visual Studio</w:t>
      </w:r>
      <w:r w:rsidR="001360C9">
        <w:t>®</w:t>
      </w:r>
      <w:r w:rsidR="00A935DE" w:rsidRPr="00A935DE">
        <w:t xml:space="preserve"> 20</w:t>
      </w:r>
      <w:r w:rsidR="00372767">
        <w:t>1</w:t>
      </w:r>
      <w:r w:rsidR="00A935DE" w:rsidRPr="00A935DE">
        <w:t>0. The Pipeline Designer provides a graphical representation of a pipeline and enables you to construct or edit send or receive pipelines for a BizTalk project. You can navigate between pipelines by clicking the tabs at the top of the design surface. The file extension for both receive pipelines and send pipelines is .btp.</w:t>
      </w:r>
      <w:r>
        <w:fldChar w:fldCharType="begin"/>
      </w:r>
      <w:r w:rsidR="007070CE">
        <w:instrText xml:space="preserve"> XE "</w:instrText>
      </w:r>
      <w:r w:rsidR="007070CE" w:rsidRPr="00DD1893">
        <w:instrText>2933A.6.02.02.052.9</w:instrText>
      </w:r>
      <w:r w:rsidR="007070CE">
        <w:instrText xml:space="preserve">" </w:instrText>
      </w:r>
      <w:r>
        <w:fldChar w:fldCharType="end"/>
      </w:r>
    </w:p>
    <w:p w:rsidR="00FE2D00" w:rsidRDefault="00A35CFE" w:rsidP="00A935DE">
      <w:r>
        <w:fldChar w:fldCharType="begin"/>
      </w:r>
      <w:r w:rsidR="007070CE">
        <w:instrText xml:space="preserve"> XE "</w:instrText>
      </w:r>
      <w:r w:rsidR="007070CE" w:rsidRPr="000E15AA">
        <w:instrText>2933A.6.02.02.053.1</w:instrText>
      </w:r>
      <w:r w:rsidR="007070CE">
        <w:instrText xml:space="preserve">" </w:instrText>
      </w:r>
      <w:r>
        <w:fldChar w:fldCharType="end"/>
      </w:r>
      <w:r w:rsidR="00A935DE" w:rsidRPr="00A935DE">
        <w:t>You create a new pipeline by selecting a pipeline template for a project. Separate templates are provided for send and receive pipelines. When you name a new pipeline, you should get in the habit of indicating the primary purpose of the pipeline along with the pipeline direction (send or receive), for example, SendEncryptedMessages.</w:t>
      </w:r>
      <w:r>
        <w:fldChar w:fldCharType="begin"/>
      </w:r>
      <w:r w:rsidR="007070CE">
        <w:instrText xml:space="preserve"> XE "</w:instrText>
      </w:r>
      <w:r w:rsidR="007070CE" w:rsidRPr="00FE7D6D">
        <w:instrText>2933A.6.02.02.053.9</w:instrText>
      </w:r>
      <w:r w:rsidR="007070CE">
        <w:instrText xml:space="preserve">" </w:instrText>
      </w:r>
      <w:r>
        <w:fldChar w:fldCharType="end"/>
      </w:r>
    </w:p>
    <w:p w:rsidR="00FE2D00" w:rsidRDefault="00A935DE" w:rsidP="0081007D">
      <w:pPr>
        <w:pStyle w:val="Heading5"/>
      </w:pPr>
      <w:r>
        <w:t>Pipeline Stages</w:t>
      </w:r>
    </w:p>
    <w:p w:rsidR="00A935DE" w:rsidRPr="00A935DE" w:rsidRDefault="00A35CFE" w:rsidP="00A935DE">
      <w:r>
        <w:fldChar w:fldCharType="begin"/>
      </w:r>
      <w:r w:rsidR="007070CE">
        <w:instrText xml:space="preserve"> XE "</w:instrText>
      </w:r>
      <w:r w:rsidR="007070CE" w:rsidRPr="004214A1">
        <w:instrText>2933A.6.02.02.054.1</w:instrText>
      </w:r>
      <w:r w:rsidR="007070CE">
        <w:instrText xml:space="preserve">" </w:instrText>
      </w:r>
      <w:r>
        <w:fldChar w:fldCharType="end"/>
      </w:r>
      <w:r w:rsidR="00A935DE" w:rsidRPr="00A935DE">
        <w:t>You create or modify pipelines by dragging and dropping components to the different pipeline stages. If there are no components in any one stage, a placeholder indicates that shapes can be inserted there from the Toolbox. When the first shape is inserted into a stage, the placeholder text disappears.</w:t>
      </w:r>
      <w:r>
        <w:fldChar w:fldCharType="begin"/>
      </w:r>
      <w:r w:rsidR="007070CE">
        <w:instrText xml:space="preserve"> XE "</w:instrText>
      </w:r>
      <w:r w:rsidR="007070CE" w:rsidRPr="006F6315">
        <w:instrText>2933A.6.02.02.054.9</w:instrText>
      </w:r>
      <w:r w:rsidR="007070CE">
        <w:instrText xml:space="preserve">" </w:instrText>
      </w:r>
      <w:r>
        <w:fldChar w:fldCharType="end"/>
      </w:r>
    </w:p>
    <w:p w:rsidR="00A935DE" w:rsidRPr="00A935DE" w:rsidRDefault="00A35CFE" w:rsidP="00A935DE">
      <w:r>
        <w:lastRenderedPageBreak/>
        <w:fldChar w:fldCharType="begin"/>
      </w:r>
      <w:r w:rsidR="007070CE">
        <w:instrText xml:space="preserve"> XE "</w:instrText>
      </w:r>
      <w:r w:rsidR="007070CE" w:rsidRPr="008319FB">
        <w:instrText>2933A.6.02.02.055.1</w:instrText>
      </w:r>
      <w:r w:rsidR="007070CE">
        <w:instrText xml:space="preserve">" </w:instrText>
      </w:r>
      <w:r>
        <w:fldChar w:fldCharType="end"/>
      </w:r>
      <w:r w:rsidR="00A935DE" w:rsidRPr="00A935DE">
        <w:t>The design surface shows the pipeline vertically, running from the start of the pipeline (at the top) to the end of the pipeline. Note that with the exception of the disassemble stage (in the receive pipeline)</w:t>
      </w:r>
      <w:r w:rsidR="00F146E7">
        <w:t>,</w:t>
      </w:r>
      <w:r w:rsidR="00A935DE" w:rsidRPr="00A935DE">
        <w:t xml:space="preserve"> the execution path goes through each stage indicating that each component in the stage will be executed in order. In the case of the disassemble stage, the path is represented as a dotted line that extends around the components in the stage</w:t>
      </w:r>
      <w:r w:rsidR="00F146E7">
        <w:t>,</w:t>
      </w:r>
      <w:r w:rsidR="00A935DE" w:rsidRPr="00A935DE">
        <w:t xml:space="preserve"> indicating that the message will be probed and that the first component that matches will be executed.</w:t>
      </w:r>
      <w:r>
        <w:fldChar w:fldCharType="begin"/>
      </w:r>
      <w:r w:rsidR="007070CE">
        <w:instrText xml:space="preserve"> XE "</w:instrText>
      </w:r>
      <w:r w:rsidR="007070CE" w:rsidRPr="0063507F">
        <w:instrText>2933A.6.02.02.055.9</w:instrText>
      </w:r>
      <w:r w:rsidR="007070CE">
        <w:instrText xml:space="preserve">" </w:instrText>
      </w:r>
      <w:r>
        <w:fldChar w:fldCharType="end"/>
      </w:r>
    </w:p>
    <w:p w:rsidR="00FE2D00" w:rsidRDefault="00A35CFE" w:rsidP="00A935DE">
      <w:r>
        <w:fldChar w:fldCharType="begin"/>
      </w:r>
      <w:r w:rsidR="007070CE">
        <w:instrText xml:space="preserve"> XE "</w:instrText>
      </w:r>
      <w:r w:rsidR="007070CE" w:rsidRPr="00924BF0">
        <w:instrText>2933A.6.02.02.056.1</w:instrText>
      </w:r>
      <w:r w:rsidR="007070CE">
        <w:instrText xml:space="preserve">" </w:instrText>
      </w:r>
      <w:r>
        <w:fldChar w:fldCharType="end"/>
      </w:r>
      <w:r w:rsidR="00A935DE" w:rsidRPr="00A935DE">
        <w:t>Only components that are valid for the type of pipeline that you are creating are displayed. For example, the assembler components can be used only in send pipelines so that they are not visible when creating a receive pipeline. Additionally, the design interface will allow you to add only those components that are valid for a given stage to that stage. For example, you can add only a disassembler to the disassemble stage.</w:t>
      </w:r>
      <w:r>
        <w:fldChar w:fldCharType="begin"/>
      </w:r>
      <w:r w:rsidR="007070CE">
        <w:instrText xml:space="preserve"> XE "</w:instrText>
      </w:r>
      <w:r w:rsidR="007070CE" w:rsidRPr="00EC57C1">
        <w:instrText>2933A.6.02.02.056.9</w:instrText>
      </w:r>
      <w:r w:rsidR="007070CE">
        <w:instrText xml:space="preserve">" </w:instrText>
      </w:r>
      <w:r>
        <w:fldChar w:fldCharType="end"/>
      </w:r>
    </w:p>
    <w:p w:rsidR="00A935DE" w:rsidRDefault="00A935DE" w:rsidP="00A935DE">
      <w:pPr>
        <w:pStyle w:val="H3Topic"/>
      </w:pPr>
      <w:r>
        <w:lastRenderedPageBreak/>
        <w:t>Securing Data by Using a Pipeline</w:t>
      </w:r>
    </w:p>
    <w:p w:rsidR="00A935DE" w:rsidRDefault="00A908C7" w:rsidP="00A935DE">
      <w:pPr>
        <w:pStyle w:val="ArtSlide"/>
      </w:pPr>
      <w:r>
        <w:rPr>
          <w:noProof/>
        </w:rPr>
        <w:drawing>
          <wp:inline distT="0" distB="0" distL="0" distR="0">
            <wp:extent cx="5486400" cy="41148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4114800"/>
                    </a:xfrm>
                    <a:prstGeom prst="rect">
                      <a:avLst/>
                    </a:prstGeom>
                  </pic:spPr>
                </pic:pic>
              </a:graphicData>
            </a:graphic>
          </wp:inline>
        </w:drawing>
      </w:r>
    </w:p>
    <w:p w:rsidR="00A935DE" w:rsidRDefault="00A935DE" w:rsidP="00A935DE">
      <w:pPr>
        <w:pStyle w:val="ArtSlideBorder"/>
      </w:pPr>
    </w:p>
    <w:p w:rsidR="00A935DE" w:rsidRDefault="00A935DE" w:rsidP="00A935DE">
      <w:pPr>
        <w:pStyle w:val="H4Objective"/>
      </w:pPr>
      <w:r w:rsidRPr="00001C2C">
        <w:t>Configure pipelines to enable the secure processing of messages.</w:t>
      </w:r>
    </w:p>
    <w:p w:rsidR="00A935DE" w:rsidRDefault="00A935DE" w:rsidP="0081007D">
      <w:pPr>
        <w:pStyle w:val="Heading5"/>
      </w:pPr>
      <w:r>
        <w:t>MIME/SMIME Encoder Pipeline Component</w:t>
      </w:r>
    </w:p>
    <w:p w:rsidR="00A935DE" w:rsidRPr="00001C2C" w:rsidRDefault="00A35CFE" w:rsidP="00A935DE">
      <w:r>
        <w:fldChar w:fldCharType="begin"/>
      </w:r>
      <w:r w:rsidR="007070CE">
        <w:instrText xml:space="preserve"> XE "</w:instrText>
      </w:r>
      <w:r w:rsidR="007070CE" w:rsidRPr="00135303">
        <w:instrText>2933A.6.02.03.057.1</w:instrText>
      </w:r>
      <w:r w:rsidR="007070CE">
        <w:instrText xml:space="preserve">" </w:instrText>
      </w:r>
      <w:r>
        <w:fldChar w:fldCharType="end"/>
      </w:r>
      <w:r w:rsidR="00A935DE" w:rsidRPr="00001C2C">
        <w:t xml:space="preserve">BizTalk Server includes the MIME/SMIME Encoder pipeline component. This component is used to encode messages before they are passed to other business processes outside BizTalk Server. This is useful, for example, when you require the secure exchange of documents between external processes and business partners. The MIME/SMIME pipeline component can be used to either MIME </w:t>
      </w:r>
      <w:proofErr w:type="gramStart"/>
      <w:r w:rsidR="00A935DE" w:rsidRPr="00001C2C">
        <w:t>encode</w:t>
      </w:r>
      <w:proofErr w:type="gramEnd"/>
      <w:r w:rsidR="00A935DE" w:rsidRPr="00001C2C">
        <w:t>, sign, or encrypt outgoing messages with encryption and signing certificates. It also enables the sending of multi-part messages outside of BizTalk Server.</w:t>
      </w:r>
      <w:r>
        <w:fldChar w:fldCharType="begin"/>
      </w:r>
      <w:r w:rsidR="007070CE">
        <w:instrText xml:space="preserve"> XE "</w:instrText>
      </w:r>
      <w:r w:rsidR="007070CE" w:rsidRPr="00F63DED">
        <w:instrText>2933A.6.02.03.057.9</w:instrText>
      </w:r>
      <w:r w:rsidR="007070CE">
        <w:instrText xml:space="preserve">" </w:instrText>
      </w:r>
      <w:r>
        <w:fldChar w:fldCharType="end"/>
      </w:r>
    </w:p>
    <w:p w:rsidR="00A935DE" w:rsidRDefault="00A35CFE" w:rsidP="00A935DE">
      <w:r w:rsidRPr="00DB5FE8">
        <w:fldChar w:fldCharType="begin"/>
      </w:r>
      <w:r w:rsidR="007070CE" w:rsidRPr="00DB5FE8">
        <w:instrText xml:space="preserve"> XE "2933A.6.02.03.058.1" </w:instrText>
      </w:r>
      <w:r w:rsidRPr="00DB5FE8">
        <w:fldChar w:fldCharType="end"/>
      </w:r>
      <w:r w:rsidR="00A935DE" w:rsidRPr="00DB5FE8">
        <w:t xml:space="preserve">Note: All of the possible properties that you can configure for the MIME/SMIME Encoder pipeline component are listed in the BizTalk Server </w:t>
      </w:r>
      <w:r w:rsidR="00372767">
        <w:t>2010</w:t>
      </w:r>
      <w:r w:rsidR="00A935DE" w:rsidRPr="00DB5FE8">
        <w:t xml:space="preserve"> documentation under “</w:t>
      </w:r>
      <w:r w:rsidR="00A935DE" w:rsidRPr="00DB5FE8">
        <w:rPr>
          <w:iCs/>
        </w:rPr>
        <w:t>Configuring the MIME/SMIME Encode Pipeline Component</w:t>
      </w:r>
      <w:r w:rsidR="00A935DE" w:rsidRPr="00DB5FE8">
        <w:t>.”</w:t>
      </w:r>
      <w:r>
        <w:rPr>
          <w:i/>
        </w:rPr>
        <w:fldChar w:fldCharType="begin"/>
      </w:r>
      <w:r w:rsidR="007070CE">
        <w:instrText xml:space="preserve"> XE "</w:instrText>
      </w:r>
      <w:r w:rsidR="007070CE" w:rsidRPr="008F7D6B">
        <w:instrText>2933A.6.02.03.058.9</w:instrText>
      </w:r>
      <w:r w:rsidR="007070CE">
        <w:instrText xml:space="preserve">" </w:instrText>
      </w:r>
      <w:r>
        <w:rPr>
          <w:i/>
        </w:rPr>
        <w:fldChar w:fldCharType="end"/>
      </w:r>
    </w:p>
    <w:p w:rsidR="00A935DE" w:rsidRDefault="00A935DE" w:rsidP="0081007D">
      <w:pPr>
        <w:pStyle w:val="Heading5"/>
      </w:pPr>
      <w:r>
        <w:t>Configuring Encoding</w:t>
      </w:r>
    </w:p>
    <w:p w:rsidR="00A935DE" w:rsidRPr="00001C2C" w:rsidRDefault="00A35CFE" w:rsidP="00A935DE">
      <w:r>
        <w:fldChar w:fldCharType="begin"/>
      </w:r>
      <w:r w:rsidR="007070CE">
        <w:instrText xml:space="preserve"> XE "</w:instrText>
      </w:r>
      <w:r w:rsidR="007070CE" w:rsidRPr="004C124D">
        <w:instrText>2933A.6.02.03.059.1</w:instrText>
      </w:r>
      <w:r w:rsidR="007070CE">
        <w:instrText xml:space="preserve">" </w:instrText>
      </w:r>
      <w:r>
        <w:fldChar w:fldCharType="end"/>
      </w:r>
      <w:r w:rsidR="00A935DE" w:rsidRPr="00001C2C">
        <w:t>If an encoding component in the send pipeline is configured to sign messages, and the BizTalk group that includes the host running the pipeline is not configured with a signing certificate, the outgoing message will be suspended (with the appropriate error being displayed) to the suspended queue of the host running the pipeline. If the signing certificate cannot be found in the personal certificate store of the current user under which the service is running, the message will be routed to the suspended queue of the host running the pipeline.</w:t>
      </w:r>
      <w:r>
        <w:fldChar w:fldCharType="begin"/>
      </w:r>
      <w:r w:rsidR="007070CE">
        <w:instrText xml:space="preserve"> XE "</w:instrText>
      </w:r>
      <w:r w:rsidR="007070CE" w:rsidRPr="00D46A73">
        <w:instrText>2933A.6.02.03.059.9</w:instrText>
      </w:r>
      <w:r w:rsidR="007070CE">
        <w:instrText xml:space="preserve">" </w:instrText>
      </w:r>
      <w:r>
        <w:fldChar w:fldCharType="end"/>
      </w:r>
    </w:p>
    <w:p w:rsidR="00A935DE" w:rsidRPr="00001C2C" w:rsidRDefault="00A35CFE" w:rsidP="00A935DE">
      <w:r>
        <w:lastRenderedPageBreak/>
        <w:fldChar w:fldCharType="begin"/>
      </w:r>
      <w:r w:rsidR="007070CE">
        <w:instrText xml:space="preserve"> XE "</w:instrText>
      </w:r>
      <w:r w:rsidR="007070CE" w:rsidRPr="00FD4BD0">
        <w:instrText>2933A.6.02.03.060.1</w:instrText>
      </w:r>
      <w:r w:rsidR="007070CE">
        <w:instrText xml:space="preserve">" </w:instrText>
      </w:r>
      <w:r>
        <w:fldChar w:fldCharType="end"/>
      </w:r>
      <w:r w:rsidR="00A935DE" w:rsidRPr="00001C2C">
        <w:t>If there is an encoding component in the outbound pipeline configured to encrypt outbound messages, and the certificate cannot be found in the certificate store, the message will be suspended to the suspended queue of the host that is running the pipeline.</w:t>
      </w:r>
      <w:r>
        <w:fldChar w:fldCharType="begin"/>
      </w:r>
      <w:r w:rsidR="007070CE">
        <w:instrText xml:space="preserve"> XE "</w:instrText>
      </w:r>
      <w:r w:rsidR="007070CE" w:rsidRPr="00F65A06">
        <w:instrText>2933A.6.02.03.060.9</w:instrText>
      </w:r>
      <w:r w:rsidR="007070CE">
        <w:instrText xml:space="preserve">" </w:instrText>
      </w:r>
      <w:r>
        <w:fldChar w:fldCharType="end"/>
      </w:r>
    </w:p>
    <w:p w:rsidR="00A935DE" w:rsidRPr="00001C2C" w:rsidRDefault="00A35CFE" w:rsidP="00BD1359">
      <w:r>
        <w:fldChar w:fldCharType="begin"/>
      </w:r>
      <w:r w:rsidR="007070CE">
        <w:instrText xml:space="preserve"> XE "</w:instrText>
      </w:r>
      <w:r w:rsidR="007070CE" w:rsidRPr="00A84846">
        <w:instrText>2933A.6.02.03.061.1</w:instrText>
      </w:r>
      <w:r w:rsidR="007070CE">
        <w:instrText xml:space="preserve">" </w:instrText>
      </w:r>
      <w:r>
        <w:fldChar w:fldCharType="end"/>
      </w:r>
      <w:r w:rsidR="00A935DE" w:rsidRPr="00001C2C">
        <w:t xml:space="preserve">Also, if you have a request-response port that is receiving signed and encrypted messages, and you want to perform response encryption on this port, you must add a custom pipeline component to the pipeline before the MIME/SMIME Encoder pipeline component that must identify the thumbprint corresponding to the encryption certificate. You will also need to set the </w:t>
      </w:r>
      <w:proofErr w:type="spellStart"/>
      <w:r w:rsidR="00A935DE" w:rsidRPr="0002157B">
        <w:t>BTS.EncryptionCert</w:t>
      </w:r>
      <w:proofErr w:type="spellEnd"/>
      <w:r w:rsidR="00A935DE" w:rsidRPr="00001C2C">
        <w:t xml:space="preserve"> p</w:t>
      </w:r>
      <w:r w:rsidR="00BD1359">
        <w:t>roperty on the message context.</w:t>
      </w:r>
      <w:r>
        <w:fldChar w:fldCharType="begin"/>
      </w:r>
      <w:r w:rsidR="007070CE">
        <w:instrText xml:space="preserve"> XE "</w:instrText>
      </w:r>
      <w:r w:rsidR="007070CE" w:rsidRPr="007C3CEC">
        <w:instrText>2933A.6.02.03.061.9</w:instrText>
      </w:r>
      <w:r w:rsidR="007070CE">
        <w:instrText xml:space="preserve">" </w:instrText>
      </w:r>
      <w:r>
        <w:fldChar w:fldCharType="end"/>
      </w:r>
    </w:p>
    <w:p w:rsidR="00A935DE" w:rsidRDefault="00A35CFE" w:rsidP="00A935DE">
      <w:pPr>
        <w:rPr>
          <w:i/>
        </w:rPr>
      </w:pPr>
      <w:r w:rsidRPr="00152B4B">
        <w:rPr>
          <w:b/>
          <w:bCs/>
        </w:rPr>
        <w:fldChar w:fldCharType="begin"/>
      </w:r>
      <w:r w:rsidR="007070CE" w:rsidRPr="00152B4B">
        <w:instrText xml:space="preserve"> XE "2933A.6.02.03.063.1" </w:instrText>
      </w:r>
      <w:r w:rsidRPr="00152B4B">
        <w:rPr>
          <w:b/>
          <w:bCs/>
        </w:rPr>
        <w:fldChar w:fldCharType="end"/>
      </w:r>
      <w:r w:rsidR="00A935DE" w:rsidRPr="0002157B">
        <w:t>Note:</w:t>
      </w:r>
      <w:r w:rsidR="00A935DE" w:rsidRPr="00152B4B">
        <w:t xml:space="preserve"> In BizTalk </w:t>
      </w:r>
      <w:r w:rsidR="00372767">
        <w:t>2010</w:t>
      </w:r>
      <w:r w:rsidR="00A935DE" w:rsidRPr="00152B4B">
        <w:t>, the MIME/SMIME encoder pipeline component will not have native 64-bit support. This means that this component must be run in a 32-bit emulation mode process (WOW64), which implies that the host instance in which this encoder component (or the send pipeline of which it is a part) runs must be running in 32-bit emulation mode. Be aware of the performance (and other) implications of this restriction for other elements of BizTalk Server running in this same host instance.</w:t>
      </w:r>
      <w:r>
        <w:rPr>
          <w:i/>
        </w:rPr>
        <w:fldChar w:fldCharType="begin"/>
      </w:r>
      <w:r w:rsidR="007070CE">
        <w:instrText xml:space="preserve"> XE "</w:instrText>
      </w:r>
      <w:r w:rsidR="007070CE" w:rsidRPr="00677990">
        <w:instrText>2933A.6.02.03.063.9</w:instrText>
      </w:r>
      <w:r w:rsidR="007070CE">
        <w:instrText xml:space="preserve">" </w:instrText>
      </w:r>
      <w:r>
        <w:rPr>
          <w:i/>
        </w:rPr>
        <w:fldChar w:fldCharType="end"/>
      </w:r>
    </w:p>
    <w:p w:rsidR="00A935DE" w:rsidRDefault="00A935DE" w:rsidP="00A935DE">
      <w:pPr>
        <w:pStyle w:val="H3Topic"/>
      </w:pPr>
      <w:r>
        <w:lastRenderedPageBreak/>
        <w:t>Processing Interchanges by Using a Pipeline</w:t>
      </w:r>
    </w:p>
    <w:p w:rsidR="00A935DE" w:rsidRDefault="00A908C7" w:rsidP="00A935DE">
      <w:pPr>
        <w:pStyle w:val="ArtSlide"/>
      </w:pPr>
      <w:r>
        <w:rPr>
          <w:noProof/>
        </w:rPr>
        <w:drawing>
          <wp:inline distT="0" distB="0" distL="0" distR="0">
            <wp:extent cx="5486400" cy="41148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114800"/>
                    </a:xfrm>
                    <a:prstGeom prst="rect">
                      <a:avLst/>
                    </a:prstGeom>
                  </pic:spPr>
                </pic:pic>
              </a:graphicData>
            </a:graphic>
          </wp:inline>
        </w:drawing>
      </w:r>
    </w:p>
    <w:p w:rsidR="00A935DE" w:rsidRDefault="00A935DE" w:rsidP="00A935DE">
      <w:pPr>
        <w:pStyle w:val="ArtSlideBorder"/>
      </w:pPr>
    </w:p>
    <w:p w:rsidR="00A935DE" w:rsidRDefault="00A935DE" w:rsidP="00A935DE">
      <w:pPr>
        <w:pStyle w:val="H4Objective"/>
      </w:pPr>
      <w:r w:rsidRPr="00001C2C">
        <w:t>Configure pipelines to enable the processing of message interchanges.</w:t>
      </w:r>
    </w:p>
    <w:p w:rsidR="00A935DE" w:rsidRDefault="00A935DE" w:rsidP="0081007D">
      <w:pPr>
        <w:pStyle w:val="Heading5"/>
      </w:pPr>
      <w:r>
        <w:t>What Is an Interchange?</w:t>
      </w:r>
    </w:p>
    <w:p w:rsidR="00A935DE" w:rsidRPr="00001C2C" w:rsidRDefault="00A35CFE" w:rsidP="00A935DE">
      <w:r>
        <w:fldChar w:fldCharType="begin"/>
      </w:r>
      <w:r w:rsidR="007070CE">
        <w:instrText xml:space="preserve"> XE "</w:instrText>
      </w:r>
      <w:r w:rsidR="007070CE" w:rsidRPr="00BC04B6">
        <w:instrText>2933A.6.02.04.064.1</w:instrText>
      </w:r>
      <w:r w:rsidR="007070CE">
        <w:instrText xml:space="preserve">" </w:instrText>
      </w:r>
      <w:r>
        <w:fldChar w:fldCharType="end"/>
      </w:r>
      <w:r w:rsidR="00A935DE" w:rsidRPr="00001C2C">
        <w:t xml:space="preserve">An </w:t>
      </w:r>
      <w:r w:rsidR="00A935DE" w:rsidRPr="00001C2C">
        <w:rPr>
          <w:i/>
          <w:iCs/>
        </w:rPr>
        <w:t>interchange</w:t>
      </w:r>
      <w:r w:rsidR="00A935DE" w:rsidRPr="00001C2C">
        <w:t xml:space="preserve"> is a group of messages that are contained within one larger message. Depending upon the design of the messaging or orchestration solution, BizTalk Server can often proces</w:t>
      </w:r>
      <w:r w:rsidR="00270220">
        <w:t>s many small messages faster tha</w:t>
      </w:r>
      <w:r w:rsidR="00A935DE" w:rsidRPr="00001C2C">
        <w:t>n it can process a single large message. For example, you can think of an interchange as a manila envelope that contains ten individual paper purchase order (</w:t>
      </w:r>
      <w:smartTag w:uri="urn:schemas-microsoft-com:office:smarttags" w:element="place">
        <w:r w:rsidR="00A935DE" w:rsidRPr="00001C2C">
          <w:t>PO</w:t>
        </w:r>
      </w:smartTag>
      <w:r w:rsidR="00A935DE" w:rsidRPr="00001C2C">
        <w:t xml:space="preserve">) documents. Once you open the envelope, you will want to process each </w:t>
      </w:r>
      <w:smartTag w:uri="urn:schemas-microsoft-com:office:smarttags" w:element="place">
        <w:r w:rsidR="00A935DE" w:rsidRPr="00001C2C">
          <w:t>PO</w:t>
        </w:r>
      </w:smartTag>
      <w:r w:rsidR="00A935DE" w:rsidRPr="00001C2C">
        <w:t xml:space="preserve"> separately. Interchange processing in BizTalk Server is used to extract these individual messages so that they can be processed separately.</w:t>
      </w:r>
      <w:r>
        <w:fldChar w:fldCharType="begin"/>
      </w:r>
      <w:r w:rsidR="007070CE">
        <w:instrText xml:space="preserve"> XE "</w:instrText>
      </w:r>
      <w:r w:rsidR="007070CE" w:rsidRPr="00C93BE7">
        <w:instrText>2933A.6.02.04.064.9</w:instrText>
      </w:r>
      <w:r w:rsidR="007070CE">
        <w:instrText xml:space="preserve">" </w:instrText>
      </w:r>
      <w:r>
        <w:fldChar w:fldCharType="end"/>
      </w:r>
    </w:p>
    <w:p w:rsidR="00A935DE" w:rsidRDefault="00A35CFE" w:rsidP="00A935DE">
      <w:r>
        <w:fldChar w:fldCharType="begin"/>
      </w:r>
      <w:r w:rsidR="007070CE">
        <w:instrText xml:space="preserve"> XE "</w:instrText>
      </w:r>
      <w:r w:rsidR="007070CE" w:rsidRPr="0067453E">
        <w:instrText>2933A.6.02.04.065.1</w:instrText>
      </w:r>
      <w:r w:rsidR="007070CE">
        <w:instrText xml:space="preserve">" </w:instrText>
      </w:r>
      <w:r>
        <w:fldChar w:fldCharType="end"/>
      </w:r>
      <w:r w:rsidR="00A935DE" w:rsidRPr="00001C2C">
        <w:t xml:space="preserve">BizTalk Server </w:t>
      </w:r>
      <w:r w:rsidR="00372767">
        <w:t>2010</w:t>
      </w:r>
      <w:r w:rsidR="00A935DE" w:rsidRPr="00001C2C">
        <w:t xml:space="preserve"> </w:t>
      </w:r>
      <w:r w:rsidR="001B1B02">
        <w:t>supports a</w:t>
      </w:r>
      <w:r w:rsidR="00A935DE" w:rsidRPr="00001C2C">
        <w:t xml:space="preserve"> feature called </w:t>
      </w:r>
      <w:r w:rsidR="00A935DE" w:rsidRPr="00001C2C">
        <w:rPr>
          <w:i/>
        </w:rPr>
        <w:t>recoverable interchange processing</w:t>
      </w:r>
      <w:r w:rsidR="00A935DE" w:rsidRPr="00001C2C">
        <w:t>.</w:t>
      </w:r>
      <w:r>
        <w:fldChar w:fldCharType="begin"/>
      </w:r>
      <w:r w:rsidR="007070CE">
        <w:instrText xml:space="preserve"> XE "</w:instrText>
      </w:r>
      <w:r w:rsidR="007070CE" w:rsidRPr="001938F6">
        <w:instrText>2933A.6.02.04.065.9</w:instrText>
      </w:r>
      <w:r w:rsidR="007070CE">
        <w:instrText xml:space="preserve">" </w:instrText>
      </w:r>
      <w:r>
        <w:fldChar w:fldCharType="end"/>
      </w:r>
    </w:p>
    <w:p w:rsidR="00A935DE" w:rsidRDefault="00A935DE" w:rsidP="0081007D">
      <w:pPr>
        <w:pStyle w:val="Heading5"/>
      </w:pPr>
      <w:r>
        <w:t>Standard Interchange Processing</w:t>
      </w:r>
    </w:p>
    <w:p w:rsidR="00A935DE" w:rsidRPr="00001C2C" w:rsidRDefault="00A35CFE" w:rsidP="00A935DE">
      <w:r>
        <w:fldChar w:fldCharType="begin"/>
      </w:r>
      <w:r w:rsidR="007070CE">
        <w:instrText xml:space="preserve"> XE "</w:instrText>
      </w:r>
      <w:r w:rsidR="007070CE" w:rsidRPr="006029E0">
        <w:instrText>2933A.6.02.04.066.1</w:instrText>
      </w:r>
      <w:r w:rsidR="007070CE">
        <w:instrText xml:space="preserve">" </w:instrText>
      </w:r>
      <w:r>
        <w:fldChar w:fldCharType="end"/>
      </w:r>
      <w:r w:rsidR="00A935DE" w:rsidRPr="00001C2C">
        <w:t xml:space="preserve">By default, when an interchange arrives at a receive </w:t>
      </w:r>
      <w:proofErr w:type="gramStart"/>
      <w:r w:rsidR="00A935DE" w:rsidRPr="00001C2C">
        <w:t>location,</w:t>
      </w:r>
      <w:proofErr w:type="gramEnd"/>
      <w:r w:rsidR="00A935DE" w:rsidRPr="00001C2C">
        <w:t xml:space="preserve"> the configured pipeline will break down the interchange into one or more messages. Messages are then individually validated by the pipeline and then collected within the EPM (End-Point Manager) inside BizTalk Server. If, at any time, any message within the collection fails, the entire interchange is suspended. The suspended message will appear as the complete original inter</w:t>
      </w:r>
      <w:r w:rsidR="00A01AC4">
        <w:t>change, not the separate parts.</w:t>
      </w:r>
      <w:r>
        <w:fldChar w:fldCharType="begin"/>
      </w:r>
      <w:r w:rsidR="007070CE">
        <w:instrText xml:space="preserve"> XE "</w:instrText>
      </w:r>
      <w:r w:rsidR="007070CE" w:rsidRPr="00FF44D4">
        <w:instrText>2933A.6.02.04.066.9</w:instrText>
      </w:r>
      <w:r w:rsidR="007070CE">
        <w:instrText xml:space="preserve">" </w:instrText>
      </w:r>
      <w:r>
        <w:fldChar w:fldCharType="end"/>
      </w:r>
    </w:p>
    <w:p w:rsidR="00A935DE" w:rsidRPr="00001C2C" w:rsidRDefault="00A35CFE" w:rsidP="00A935DE">
      <w:r>
        <w:lastRenderedPageBreak/>
        <w:fldChar w:fldCharType="begin"/>
      </w:r>
      <w:r w:rsidR="007070CE">
        <w:instrText xml:space="preserve"> XE "</w:instrText>
      </w:r>
      <w:r w:rsidR="007070CE" w:rsidRPr="00B26A77">
        <w:instrText>2933A.6.02.04.067.1</w:instrText>
      </w:r>
      <w:r w:rsidR="007070CE">
        <w:instrText xml:space="preserve">" </w:instrText>
      </w:r>
      <w:r>
        <w:fldChar w:fldCharType="end"/>
      </w:r>
      <w:r w:rsidR="00A935DE" w:rsidRPr="00001C2C">
        <w:t xml:space="preserve">Consider a scenario that contains </w:t>
      </w:r>
      <w:r w:rsidR="002E77B7">
        <w:t>10</w:t>
      </w:r>
      <w:r w:rsidR="00A935DE" w:rsidRPr="00001C2C">
        <w:t xml:space="preserve"> messages, all of which the disassembler successfully extracts from the interchange:</w:t>
      </w:r>
      <w:r>
        <w:fldChar w:fldCharType="begin"/>
      </w:r>
      <w:r w:rsidR="007070CE">
        <w:instrText xml:space="preserve"> XE "</w:instrText>
      </w:r>
      <w:r w:rsidR="007070CE" w:rsidRPr="00A64306">
        <w:instrText>2933A.6.02.04.067.9</w:instrText>
      </w:r>
      <w:r w:rsidR="007070CE">
        <w:instrText xml:space="preserve">" </w:instrText>
      </w:r>
      <w:r>
        <w:fldChar w:fldCharType="end"/>
      </w:r>
    </w:p>
    <w:p w:rsidR="00A935DE" w:rsidRPr="00035E3C" w:rsidRDefault="00A35CFE" w:rsidP="00BE0AEA">
      <w:pPr>
        <w:pStyle w:val="NumList"/>
        <w:rPr>
          <w:rStyle w:val="QuoteChar"/>
        </w:rPr>
      </w:pPr>
      <w:r>
        <w:fldChar w:fldCharType="begin"/>
      </w:r>
      <w:r w:rsidR="007070CE">
        <w:instrText xml:space="preserve"> XE "</w:instrText>
      </w:r>
      <w:r w:rsidR="007070CE" w:rsidRPr="00B53112">
        <w:instrText>2933A.6.02.04.068.1</w:instrText>
      </w:r>
      <w:r w:rsidR="007070CE">
        <w:instrText xml:space="preserve">" </w:instrText>
      </w:r>
      <w:r>
        <w:fldChar w:fldCharType="end"/>
      </w:r>
      <w:r w:rsidR="00A935DE" w:rsidRPr="00001C2C">
        <w:t>The first five messages propagate through the pipeline and are ready to be published.</w:t>
      </w:r>
      <w:r>
        <w:fldChar w:fldCharType="begin"/>
      </w:r>
      <w:r w:rsidR="007070CE">
        <w:instrText xml:space="preserve"> XE "</w:instrText>
      </w:r>
      <w:r w:rsidR="007070CE" w:rsidRPr="00154122">
        <w:instrText>2933A.6.02.04.068.9</w:instrText>
      </w:r>
      <w:r w:rsidR="007070CE">
        <w:instrText xml:space="preserve">" </w:instrText>
      </w:r>
      <w:r>
        <w:fldChar w:fldCharType="end"/>
      </w:r>
    </w:p>
    <w:p w:rsidR="00A935DE" w:rsidRPr="00035E3C" w:rsidRDefault="00A35CFE" w:rsidP="00BE0AEA">
      <w:pPr>
        <w:pStyle w:val="NumList"/>
        <w:rPr>
          <w:rStyle w:val="QuoteChar"/>
        </w:rPr>
      </w:pPr>
      <w:r>
        <w:fldChar w:fldCharType="begin"/>
      </w:r>
      <w:r w:rsidR="007070CE">
        <w:instrText xml:space="preserve"> XE "</w:instrText>
      </w:r>
      <w:r w:rsidR="007070CE" w:rsidRPr="003B666F">
        <w:instrText>2933A.6.02.04.069.1</w:instrText>
      </w:r>
      <w:r w:rsidR="007070CE">
        <w:instrText xml:space="preserve">" </w:instrText>
      </w:r>
      <w:r>
        <w:fldChar w:fldCharType="end"/>
      </w:r>
      <w:r w:rsidR="00A935DE" w:rsidRPr="00001C2C">
        <w:t>The sixth message fails to process at the disassembling stage in the pipeline, which causes all of the other messages that have already been processed to roll back and the original interchange message to be suspended as resumable.</w:t>
      </w:r>
      <w:r>
        <w:fldChar w:fldCharType="begin"/>
      </w:r>
      <w:r w:rsidR="007070CE">
        <w:instrText xml:space="preserve"> XE "</w:instrText>
      </w:r>
      <w:r w:rsidR="007070CE" w:rsidRPr="00C77E7F">
        <w:instrText>2933A.6.02.04.069.9</w:instrText>
      </w:r>
      <w:r w:rsidR="007070CE">
        <w:instrText xml:space="preserve">" </w:instrText>
      </w:r>
      <w:r>
        <w:fldChar w:fldCharType="end"/>
      </w:r>
    </w:p>
    <w:p w:rsidR="00A935DE" w:rsidRPr="00035E3C" w:rsidRDefault="00A35CFE" w:rsidP="00BE0AEA">
      <w:pPr>
        <w:pStyle w:val="NumList"/>
        <w:rPr>
          <w:rStyle w:val="QuoteChar"/>
        </w:rPr>
      </w:pPr>
      <w:r w:rsidRPr="00035E3C">
        <w:rPr>
          <w:i/>
          <w:iCs/>
        </w:rPr>
        <w:fldChar w:fldCharType="begin"/>
      </w:r>
      <w:r w:rsidR="007070CE">
        <w:instrText xml:space="preserve"> XE "</w:instrText>
      </w:r>
      <w:r w:rsidR="007070CE" w:rsidRPr="009F7450">
        <w:instrText>2933A.6.02.04.070.1</w:instrText>
      </w:r>
      <w:r w:rsidR="007070CE">
        <w:instrText xml:space="preserve">" </w:instrText>
      </w:r>
      <w:r w:rsidRPr="00035E3C">
        <w:rPr>
          <w:i/>
          <w:iCs/>
        </w:rPr>
        <w:fldChar w:fldCharType="end"/>
      </w:r>
      <w:r w:rsidR="00A935DE" w:rsidRPr="00035E3C">
        <w:rPr>
          <w:rStyle w:val="QuoteChar"/>
        </w:rPr>
        <w:t>Nothing is published.</w:t>
      </w:r>
      <w:r w:rsidR="00A935DE" w:rsidRPr="00001C2C">
        <w:t xml:space="preserve"> The original interchange (in this case, all ten messages) is suspended because in standard interchange processing, any extracted message that fails at any point during or after interchange disassembly results in all extracted messages being discarded and the original interchange being placed on the suspend queue as </w:t>
      </w:r>
      <w:r w:rsidR="00A935DE" w:rsidRPr="00035E3C">
        <w:rPr>
          <w:iCs/>
        </w:rPr>
        <w:t>resumable</w:t>
      </w:r>
      <w:r w:rsidR="00A935DE" w:rsidRPr="00001C2C">
        <w:t xml:space="preserve">. Suspended messages can be viewed by using </w:t>
      </w:r>
      <w:r w:rsidR="000C1922">
        <w:t>the BizTalk Group Hub</w:t>
      </w:r>
      <w:r w:rsidR="00A935DE" w:rsidRPr="00001C2C">
        <w:t xml:space="preserve">, and notification of the offending message can be sent by using Microsoft </w:t>
      </w:r>
      <w:r w:rsidR="000C1922">
        <w:t xml:space="preserve">Systems Center </w:t>
      </w:r>
      <w:r w:rsidR="00A935DE" w:rsidRPr="00001C2C">
        <w:t>Operations Manager (</w:t>
      </w:r>
      <w:r w:rsidR="000C1922">
        <w:t>SC</w:t>
      </w:r>
      <w:r w:rsidR="00A935DE" w:rsidRPr="00001C2C">
        <w:t>OM). By default, failed messages cannot be subscribed to by end points such as an orchestration or a send port.</w:t>
      </w:r>
      <w:r>
        <w:fldChar w:fldCharType="begin"/>
      </w:r>
      <w:r w:rsidR="007070CE">
        <w:instrText xml:space="preserve"> XE "</w:instrText>
      </w:r>
      <w:r w:rsidR="007070CE" w:rsidRPr="00D01F40">
        <w:instrText>2933A.6.02.04.070.9</w:instrText>
      </w:r>
      <w:r w:rsidR="007070CE">
        <w:instrText xml:space="preserve">" </w:instrText>
      </w:r>
      <w:r>
        <w:fldChar w:fldCharType="end"/>
      </w:r>
    </w:p>
    <w:p w:rsidR="00A935DE" w:rsidRDefault="00A35CFE" w:rsidP="00A935DE">
      <w:pPr>
        <w:rPr>
          <w:i/>
        </w:rPr>
      </w:pPr>
      <w:r>
        <w:rPr>
          <w:bCs/>
          <w:i/>
        </w:rPr>
        <w:fldChar w:fldCharType="begin"/>
      </w:r>
      <w:r w:rsidR="00DE0866">
        <w:instrText xml:space="preserve"> XE "</w:instrText>
      </w:r>
      <w:r w:rsidR="00DE0866" w:rsidRPr="0055449F">
        <w:instrText>2933A.6.02.04.071.1</w:instrText>
      </w:r>
      <w:r w:rsidR="00DE0866">
        <w:instrText xml:space="preserve">" </w:instrText>
      </w:r>
      <w:r>
        <w:rPr>
          <w:bCs/>
          <w:i/>
        </w:rPr>
        <w:fldChar w:fldCharType="end"/>
      </w:r>
      <w:r w:rsidR="00A935DE" w:rsidRPr="0074232F">
        <w:rPr>
          <w:bCs/>
        </w:rPr>
        <w:t>Note:</w:t>
      </w:r>
      <w:r w:rsidR="00A935DE" w:rsidRPr="0074232F">
        <w:t xml:space="preserve"> Standard interchange processing is the </w:t>
      </w:r>
      <w:proofErr w:type="gramStart"/>
      <w:r w:rsidR="00A935DE" w:rsidRPr="0074232F">
        <w:t>default for XML receive</w:t>
      </w:r>
      <w:proofErr w:type="gramEnd"/>
      <w:r w:rsidR="00A935DE" w:rsidRPr="0074232F">
        <w:t xml:space="preserve"> pipelines in BizTalk Server </w:t>
      </w:r>
      <w:r w:rsidR="00372767">
        <w:t>2010</w:t>
      </w:r>
      <w:r w:rsidR="00A935DE" w:rsidRPr="0074232F">
        <w:t>.</w:t>
      </w:r>
      <w:r>
        <w:rPr>
          <w:i/>
        </w:rPr>
        <w:fldChar w:fldCharType="begin"/>
      </w:r>
      <w:r w:rsidR="007070CE">
        <w:instrText xml:space="preserve"> XE "</w:instrText>
      </w:r>
      <w:r w:rsidR="007070CE" w:rsidRPr="00423685">
        <w:instrText>2933A.6.02.04.071.9</w:instrText>
      </w:r>
      <w:r w:rsidR="007070CE">
        <w:instrText xml:space="preserve">" </w:instrText>
      </w:r>
      <w:r>
        <w:rPr>
          <w:i/>
        </w:rPr>
        <w:fldChar w:fldCharType="end"/>
      </w:r>
    </w:p>
    <w:p w:rsidR="00A935DE" w:rsidRDefault="00A935DE" w:rsidP="0081007D">
      <w:pPr>
        <w:pStyle w:val="Heading5"/>
      </w:pPr>
      <w:r>
        <w:t>Recoverable Interchange Processing</w:t>
      </w:r>
    </w:p>
    <w:p w:rsidR="00A935DE" w:rsidRPr="00967BD1" w:rsidRDefault="00A35CFE" w:rsidP="00A935DE">
      <w:r>
        <w:fldChar w:fldCharType="begin"/>
      </w:r>
      <w:r w:rsidR="007070CE">
        <w:instrText xml:space="preserve"> XE "</w:instrText>
      </w:r>
      <w:r w:rsidR="007070CE" w:rsidRPr="002E7A6A">
        <w:instrText>2933A.6.02.04.072.1</w:instrText>
      </w:r>
      <w:r w:rsidR="007070CE">
        <w:instrText xml:space="preserve">" </w:instrText>
      </w:r>
      <w:r>
        <w:fldChar w:fldCharType="end"/>
      </w:r>
      <w:r w:rsidR="00A935DE" w:rsidRPr="00967BD1">
        <w:t xml:space="preserve">Recoverable interchange processing is a feature of BizTalk Server that </w:t>
      </w:r>
      <w:r w:rsidR="00E61583">
        <w:t>supports</w:t>
      </w:r>
      <w:r w:rsidR="00A935DE" w:rsidRPr="00967BD1">
        <w:t xml:space="preserve"> additional flexibility in how multi-message interchanges are processed. When a new interchange arrives, and the </w:t>
      </w:r>
      <w:r w:rsidR="00A935DE" w:rsidRPr="0002157B">
        <w:t>Recoverable Interchange</w:t>
      </w:r>
      <w:r w:rsidR="00A935DE" w:rsidRPr="00967BD1">
        <w:t xml:space="preserve"> property is set to </w:t>
      </w:r>
      <w:r w:rsidR="00A935DE" w:rsidRPr="0002157B">
        <w:t>true</w:t>
      </w:r>
      <w:r w:rsidR="00A935DE" w:rsidRPr="00967BD1">
        <w:t>, the message is broken down into individual messages and passed through the pipeline for disassembly and validation. Unlike standard interchange processing, messages are individually validated and individually sent by the EPM to the MessageBox. If any message has an error, it is individually suspended in the original format. This means that if a message comes in as a flat file, it will be suspended as a flat file, not parsed as XML.</w:t>
      </w:r>
      <w:r>
        <w:fldChar w:fldCharType="begin"/>
      </w:r>
      <w:r w:rsidR="007070CE">
        <w:instrText xml:space="preserve"> XE "</w:instrText>
      </w:r>
      <w:r w:rsidR="007070CE" w:rsidRPr="00496E7B">
        <w:instrText>2933A.6.02.04.072.9</w:instrText>
      </w:r>
      <w:r w:rsidR="007070CE">
        <w:instrText xml:space="preserve">" </w:instrText>
      </w:r>
      <w:r>
        <w:fldChar w:fldCharType="end"/>
      </w:r>
    </w:p>
    <w:p w:rsidR="00A935DE" w:rsidRPr="00967BD1" w:rsidRDefault="00A35CFE" w:rsidP="00A935DE">
      <w:r>
        <w:fldChar w:fldCharType="begin"/>
      </w:r>
      <w:r w:rsidR="007070CE">
        <w:instrText xml:space="preserve"> XE "</w:instrText>
      </w:r>
      <w:r w:rsidR="007070CE" w:rsidRPr="000E1431">
        <w:instrText>2933A.6.02.04.073.1</w:instrText>
      </w:r>
      <w:r w:rsidR="007070CE">
        <w:instrText xml:space="preserve">" </w:instrText>
      </w:r>
      <w:r>
        <w:fldChar w:fldCharType="end"/>
      </w:r>
      <w:r w:rsidR="00A935DE" w:rsidRPr="00967BD1">
        <w:t>All messages that pass validation are not affected by any failed messages. Failed messages will show up as individual suspended messages within the BizTalk Administration console</w:t>
      </w:r>
      <w:r w:rsidR="005E316E">
        <w:t>.</w:t>
      </w:r>
      <w:r w:rsidR="00A935DE" w:rsidRPr="00967BD1">
        <w:t xml:space="preserve"> </w:t>
      </w:r>
      <w:r w:rsidR="005E316E">
        <w:t xml:space="preserve">As </w:t>
      </w:r>
      <w:r w:rsidR="00A935DE" w:rsidRPr="00967BD1">
        <w:t xml:space="preserve">with standard </w:t>
      </w:r>
      <w:r w:rsidR="005E316E">
        <w:t xml:space="preserve">message </w:t>
      </w:r>
      <w:r w:rsidR="00A935DE" w:rsidRPr="00967BD1">
        <w:t>processing; inbound suspended messages can be resumed if the suspending error is corrected.</w:t>
      </w:r>
      <w:r>
        <w:fldChar w:fldCharType="begin"/>
      </w:r>
      <w:r w:rsidR="007070CE">
        <w:instrText xml:space="preserve"> XE "</w:instrText>
      </w:r>
      <w:r w:rsidR="007070CE" w:rsidRPr="00301CC8">
        <w:instrText>2933A.6.02.04.073.9</w:instrText>
      </w:r>
      <w:r w:rsidR="007070CE">
        <w:instrText xml:space="preserve">" </w:instrText>
      </w:r>
      <w:r>
        <w:fldChar w:fldCharType="end"/>
      </w:r>
    </w:p>
    <w:p w:rsidR="00A935DE" w:rsidRPr="00967BD1" w:rsidRDefault="00A35CFE" w:rsidP="00A935DE">
      <w:r>
        <w:fldChar w:fldCharType="begin"/>
      </w:r>
      <w:r w:rsidR="007070CE">
        <w:instrText xml:space="preserve"> XE "</w:instrText>
      </w:r>
      <w:r w:rsidR="007070CE" w:rsidRPr="00E068CF">
        <w:instrText>2933A.6.02.04.074.1</w:instrText>
      </w:r>
      <w:r w:rsidR="007070CE">
        <w:instrText xml:space="preserve">" </w:instrText>
      </w:r>
      <w:r>
        <w:fldChar w:fldCharType="end"/>
      </w:r>
      <w:r w:rsidR="00A935DE" w:rsidRPr="00967BD1">
        <w:t xml:space="preserve">Consider the same example that was used previously with the exception that the disassembly stage is configured to perform </w:t>
      </w:r>
      <w:r w:rsidR="00A935DE" w:rsidRPr="00967BD1">
        <w:rPr>
          <w:i/>
        </w:rPr>
        <w:t>recoverable interchange</w:t>
      </w:r>
      <w:r w:rsidR="00A935DE" w:rsidRPr="00967BD1">
        <w:t xml:space="preserve"> processing. The result is that individual extracted messages are all processed, and the original interchange is discarded. The individual messages are processed as follows:</w:t>
      </w:r>
      <w:r>
        <w:fldChar w:fldCharType="begin"/>
      </w:r>
      <w:r w:rsidR="007070CE">
        <w:instrText xml:space="preserve"> XE "</w:instrText>
      </w:r>
      <w:r w:rsidR="007070CE" w:rsidRPr="007C3A78">
        <w:instrText>2933A.6.02.04.074.9</w:instrText>
      </w:r>
      <w:r w:rsidR="007070CE">
        <w:instrText xml:space="preserve">" </w:instrText>
      </w:r>
      <w:r>
        <w:fldChar w:fldCharType="end"/>
      </w:r>
    </w:p>
    <w:p w:rsidR="00A935DE" w:rsidRPr="00035E3C" w:rsidRDefault="00A35CFE" w:rsidP="007D4C0C">
      <w:pPr>
        <w:pStyle w:val="NumList"/>
        <w:numPr>
          <w:ilvl w:val="0"/>
          <w:numId w:val="44"/>
        </w:numPr>
        <w:rPr>
          <w:rStyle w:val="QuoteChar"/>
        </w:rPr>
      </w:pPr>
      <w:r>
        <w:fldChar w:fldCharType="begin"/>
      </w:r>
      <w:r w:rsidR="007070CE">
        <w:instrText xml:space="preserve"> XE "</w:instrText>
      </w:r>
      <w:r w:rsidR="007070CE" w:rsidRPr="00E34BE0">
        <w:instrText>2933A.6.02.04.075.1</w:instrText>
      </w:r>
      <w:r w:rsidR="007070CE">
        <w:instrText xml:space="preserve">" </w:instrText>
      </w:r>
      <w:r>
        <w:fldChar w:fldCharType="end"/>
      </w:r>
      <w:r w:rsidR="00A935DE" w:rsidRPr="00967BD1">
        <w:t>The first five messages propagate through the pipeline and are ready to be published.</w:t>
      </w:r>
      <w:r>
        <w:fldChar w:fldCharType="begin"/>
      </w:r>
      <w:r w:rsidR="007070CE">
        <w:instrText xml:space="preserve"> XE "</w:instrText>
      </w:r>
      <w:r w:rsidR="007070CE" w:rsidRPr="004508F8">
        <w:instrText>2933A.6.02.04.075.9</w:instrText>
      </w:r>
      <w:r w:rsidR="007070CE">
        <w:instrText xml:space="preserve">" </w:instrText>
      </w:r>
      <w:r>
        <w:fldChar w:fldCharType="end"/>
      </w:r>
    </w:p>
    <w:p w:rsidR="00A935DE" w:rsidRPr="00035E3C" w:rsidRDefault="00A35CFE" w:rsidP="007D4C0C">
      <w:pPr>
        <w:pStyle w:val="NumList"/>
        <w:rPr>
          <w:rStyle w:val="QuoteChar"/>
        </w:rPr>
      </w:pPr>
      <w:r>
        <w:fldChar w:fldCharType="begin"/>
      </w:r>
      <w:r w:rsidR="007070CE">
        <w:instrText xml:space="preserve"> XE "</w:instrText>
      </w:r>
      <w:r w:rsidR="007070CE" w:rsidRPr="009B129A">
        <w:instrText>2933A.6.02.04.076.1</w:instrText>
      </w:r>
      <w:r w:rsidR="007070CE">
        <w:instrText xml:space="preserve">" </w:instrText>
      </w:r>
      <w:r>
        <w:fldChar w:fldCharType="end"/>
      </w:r>
      <w:r w:rsidR="00A935DE" w:rsidRPr="00967BD1">
        <w:t>The sixth message fails disassembly processing and is suspended.</w:t>
      </w:r>
      <w:r>
        <w:fldChar w:fldCharType="begin"/>
      </w:r>
      <w:r w:rsidR="007070CE">
        <w:instrText xml:space="preserve"> XE "</w:instrText>
      </w:r>
      <w:r w:rsidR="007070CE" w:rsidRPr="00CF694E">
        <w:instrText>2933A.6.02.04.076.9</w:instrText>
      </w:r>
      <w:r w:rsidR="007070CE">
        <w:instrText xml:space="preserve">" </w:instrText>
      </w:r>
      <w:r>
        <w:fldChar w:fldCharType="end"/>
      </w:r>
    </w:p>
    <w:p w:rsidR="00A935DE" w:rsidRPr="00035E3C" w:rsidRDefault="00A35CFE" w:rsidP="007D4C0C">
      <w:pPr>
        <w:pStyle w:val="NumList"/>
        <w:rPr>
          <w:rStyle w:val="QuoteChar"/>
        </w:rPr>
      </w:pPr>
      <w:r>
        <w:fldChar w:fldCharType="begin"/>
      </w:r>
      <w:r w:rsidR="007070CE">
        <w:instrText xml:space="preserve"> XE "</w:instrText>
      </w:r>
      <w:r w:rsidR="007070CE" w:rsidRPr="007C2296">
        <w:instrText>2933A.6.02.04.077.1</w:instrText>
      </w:r>
      <w:r w:rsidR="007070CE">
        <w:instrText xml:space="preserve">" </w:instrText>
      </w:r>
      <w:r>
        <w:fldChar w:fldCharType="end"/>
      </w:r>
      <w:r w:rsidR="00A935DE" w:rsidRPr="00967BD1">
        <w:t>The seventh message and all other messages in the interchange propagate through pipeline and are ready to be published.</w:t>
      </w:r>
      <w:r>
        <w:fldChar w:fldCharType="begin"/>
      </w:r>
      <w:r w:rsidR="007070CE">
        <w:instrText xml:space="preserve"> XE "</w:instrText>
      </w:r>
      <w:r w:rsidR="007070CE" w:rsidRPr="00E41003">
        <w:instrText>2933A.6.02.04.077.9</w:instrText>
      </w:r>
      <w:r w:rsidR="007070CE">
        <w:instrText xml:space="preserve">" </w:instrText>
      </w:r>
      <w:r>
        <w:fldChar w:fldCharType="end"/>
      </w:r>
    </w:p>
    <w:p w:rsidR="00A935DE" w:rsidRPr="00035E3C" w:rsidRDefault="00A35CFE" w:rsidP="007D4C0C">
      <w:pPr>
        <w:pStyle w:val="NumList"/>
        <w:rPr>
          <w:rStyle w:val="QuoteChar"/>
        </w:rPr>
      </w:pPr>
      <w:r>
        <w:fldChar w:fldCharType="begin"/>
      </w:r>
      <w:r w:rsidR="007070CE">
        <w:instrText xml:space="preserve"> XE "</w:instrText>
      </w:r>
      <w:r w:rsidR="007070CE" w:rsidRPr="002C2E7B">
        <w:instrText>2933A.6.02.04.078.1</w:instrText>
      </w:r>
      <w:r w:rsidR="007070CE">
        <w:instrText xml:space="preserve">" </w:instrText>
      </w:r>
      <w:r>
        <w:fldChar w:fldCharType="end"/>
      </w:r>
      <w:r w:rsidR="00A935DE" w:rsidRPr="00967BD1">
        <w:t>After all messages are extracted from the interchange, messages 1, 2, 3, 4, 5, 7, 8, 9</w:t>
      </w:r>
      <w:r w:rsidR="0003721B">
        <w:t>,</w:t>
      </w:r>
      <w:r w:rsidR="00A935DE" w:rsidRPr="00967BD1">
        <w:t xml:space="preserve"> and 10 are published into the MessageBox, and message 6 is placed on the suspended queue.</w:t>
      </w:r>
      <w:r>
        <w:fldChar w:fldCharType="begin"/>
      </w:r>
      <w:r w:rsidR="007070CE">
        <w:instrText xml:space="preserve"> XE "</w:instrText>
      </w:r>
      <w:r w:rsidR="007070CE" w:rsidRPr="0015640E">
        <w:instrText>2933A.6.02.04.078.9</w:instrText>
      </w:r>
      <w:r w:rsidR="007070CE">
        <w:instrText xml:space="preserve">" </w:instrText>
      </w:r>
      <w:r>
        <w:fldChar w:fldCharType="end"/>
      </w:r>
    </w:p>
    <w:p w:rsidR="00A935DE" w:rsidRDefault="00A35CFE" w:rsidP="00A935DE">
      <w:pPr>
        <w:rPr>
          <w:i/>
        </w:rPr>
      </w:pPr>
      <w:r>
        <w:rPr>
          <w:i/>
        </w:rPr>
        <w:lastRenderedPageBreak/>
        <w:fldChar w:fldCharType="begin"/>
      </w:r>
      <w:r w:rsidR="00DE0866">
        <w:instrText xml:space="preserve"> XE "</w:instrText>
      </w:r>
      <w:r w:rsidR="00DE0866" w:rsidRPr="0025057E">
        <w:instrText>2933A.6.02.04.079.1</w:instrText>
      </w:r>
      <w:r w:rsidR="00DE0866">
        <w:instrText xml:space="preserve">" </w:instrText>
      </w:r>
      <w:r>
        <w:rPr>
          <w:i/>
        </w:rPr>
        <w:fldChar w:fldCharType="end"/>
      </w:r>
      <w:r w:rsidR="00A935DE" w:rsidRPr="0003721B">
        <w:t xml:space="preserve">Note: BizTalk Server </w:t>
      </w:r>
      <w:r w:rsidR="00372767">
        <w:t>2010</w:t>
      </w:r>
      <w:r w:rsidR="00A935DE" w:rsidRPr="0003721B">
        <w:t xml:space="preserve"> </w:t>
      </w:r>
      <w:r w:rsidR="00E61583">
        <w:t>supports</w:t>
      </w:r>
      <w:r w:rsidR="00A935DE" w:rsidRPr="0003721B">
        <w:t xml:space="preserve"> another feature that is helpful in this case as well: the feature allows not only the suspension of the </w:t>
      </w:r>
      <w:r w:rsidR="00593AD4">
        <w:t xml:space="preserve">failed </w:t>
      </w:r>
      <w:proofErr w:type="gramStart"/>
      <w:r w:rsidR="00A935DE" w:rsidRPr="0003721B">
        <w:t>message</w:t>
      </w:r>
      <w:r w:rsidR="00593AD4">
        <w:t>,</w:t>
      </w:r>
      <w:proofErr w:type="gramEnd"/>
      <w:r w:rsidR="00A935DE" w:rsidRPr="0003721B">
        <w:t xml:space="preserve"> </w:t>
      </w:r>
      <w:r w:rsidR="00593AD4">
        <w:t xml:space="preserve">it supports </w:t>
      </w:r>
      <w:r w:rsidR="00A935DE" w:rsidRPr="0003721B">
        <w:t xml:space="preserve">subscription to these </w:t>
      </w:r>
      <w:r w:rsidR="00593AD4">
        <w:t xml:space="preserve">failed </w:t>
      </w:r>
      <w:r w:rsidR="00A935DE" w:rsidRPr="0003721B">
        <w:t>messages</w:t>
      </w:r>
      <w:r w:rsidR="00593AD4">
        <w:t xml:space="preserve"> as well</w:t>
      </w:r>
      <w:r w:rsidR="00A903AC" w:rsidRPr="0003721B">
        <w:t>.</w:t>
      </w:r>
      <w:r>
        <w:rPr>
          <w:i/>
        </w:rPr>
        <w:fldChar w:fldCharType="begin"/>
      </w:r>
      <w:r w:rsidR="007070CE">
        <w:instrText xml:space="preserve"> XE "</w:instrText>
      </w:r>
      <w:r w:rsidR="007070CE" w:rsidRPr="00675289">
        <w:instrText>2933A.6.02.04.079.9</w:instrText>
      </w:r>
      <w:r w:rsidR="007070CE">
        <w:instrText xml:space="preserve">" </w:instrText>
      </w:r>
      <w:r>
        <w:rPr>
          <w:i/>
        </w:rPr>
        <w:fldChar w:fldCharType="end"/>
      </w:r>
    </w:p>
    <w:p w:rsidR="00A935DE" w:rsidRDefault="00A935DE" w:rsidP="00A935DE">
      <w:pPr>
        <w:pStyle w:val="H3Topic"/>
      </w:pPr>
      <w:r>
        <w:lastRenderedPageBreak/>
        <w:t>Creating Schemas for Interchange Processing</w:t>
      </w:r>
    </w:p>
    <w:p w:rsidR="00A935DE" w:rsidRDefault="00A908C7" w:rsidP="00A935DE">
      <w:pPr>
        <w:pStyle w:val="ArtSlide"/>
      </w:pPr>
      <w:r>
        <w:rPr>
          <w:noProof/>
        </w:rPr>
        <w:drawing>
          <wp:inline distT="0" distB="0" distL="0" distR="0">
            <wp:extent cx="5486400" cy="41148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4114800"/>
                    </a:xfrm>
                    <a:prstGeom prst="rect">
                      <a:avLst/>
                    </a:prstGeom>
                  </pic:spPr>
                </pic:pic>
              </a:graphicData>
            </a:graphic>
          </wp:inline>
        </w:drawing>
      </w:r>
    </w:p>
    <w:p w:rsidR="00A935DE" w:rsidRDefault="00A935DE" w:rsidP="00A935DE">
      <w:pPr>
        <w:pStyle w:val="ArtSlideBorder"/>
      </w:pPr>
    </w:p>
    <w:p w:rsidR="00A935DE" w:rsidRDefault="00A935DE" w:rsidP="00A935DE">
      <w:pPr>
        <w:pStyle w:val="H4Objective"/>
      </w:pPr>
      <w:r w:rsidRPr="00967BD1">
        <w:t>Configure schemas to enable interchange processing of flat files and XML files through a pipeline.</w:t>
      </w:r>
    </w:p>
    <w:p w:rsidR="00A935DE" w:rsidRDefault="00A935DE" w:rsidP="0081007D">
      <w:pPr>
        <w:pStyle w:val="Heading5"/>
      </w:pPr>
      <w:r>
        <w:t>Overview</w:t>
      </w:r>
    </w:p>
    <w:p w:rsidR="00A935DE" w:rsidRDefault="00A35CFE" w:rsidP="00A935DE">
      <w:r>
        <w:fldChar w:fldCharType="begin"/>
      </w:r>
      <w:r w:rsidR="007070CE">
        <w:instrText xml:space="preserve"> XE "</w:instrText>
      </w:r>
      <w:r w:rsidR="007070CE" w:rsidRPr="009971AC">
        <w:instrText>2933A.6.02.05.080.1</w:instrText>
      </w:r>
      <w:r w:rsidR="007070CE">
        <w:instrText xml:space="preserve">" </w:instrText>
      </w:r>
      <w:r>
        <w:fldChar w:fldCharType="end"/>
      </w:r>
      <w:r w:rsidR="00A935DE" w:rsidRPr="00967BD1">
        <w:t>A message interchange can be a single XML document that contains other messages, or it may be a collection of flat-file messages contained within a single flat-file message. BizTalk Server has different requirements for processing flat-file interchanges than for XML interchanges. As does all flat-file processing, flat-file interchanges require a custom pipeline, whereas XML interchanges can use the default XML pipeline. Additionally, you can create a custom XML pipeline to process interchanges.</w:t>
      </w:r>
      <w:r>
        <w:fldChar w:fldCharType="begin"/>
      </w:r>
      <w:r w:rsidR="007070CE">
        <w:instrText xml:space="preserve"> XE "</w:instrText>
      </w:r>
      <w:r w:rsidR="007070CE" w:rsidRPr="005223AD">
        <w:instrText>2933A.6.02.05.080.9</w:instrText>
      </w:r>
      <w:r w:rsidR="007070CE">
        <w:instrText xml:space="preserve">" </w:instrText>
      </w:r>
      <w:r>
        <w:fldChar w:fldCharType="end"/>
      </w:r>
    </w:p>
    <w:p w:rsidR="00A935DE" w:rsidRDefault="00A935DE" w:rsidP="0081007D">
      <w:pPr>
        <w:pStyle w:val="Heading5"/>
      </w:pPr>
      <w:r>
        <w:t>Flat-File Interchanges</w:t>
      </w:r>
    </w:p>
    <w:p w:rsidR="00A935DE" w:rsidRPr="00967BD1" w:rsidRDefault="00A35CFE" w:rsidP="00A935DE">
      <w:r>
        <w:fldChar w:fldCharType="begin"/>
      </w:r>
      <w:r w:rsidR="007070CE">
        <w:instrText xml:space="preserve"> XE "</w:instrText>
      </w:r>
      <w:r w:rsidR="007070CE" w:rsidRPr="00355194">
        <w:instrText>2933A.6.02.05.081.1</w:instrText>
      </w:r>
      <w:r w:rsidR="007070CE">
        <w:instrText xml:space="preserve">" </w:instrText>
      </w:r>
      <w:r>
        <w:fldChar w:fldCharType="end"/>
      </w:r>
      <w:r w:rsidR="00A935DE" w:rsidRPr="00967BD1">
        <w:t>Processing of flat-file messages always requires a custom pipeline containing the flat-file disassembler. A pipeline for flat-file interchanges requires you to configure a flat-file disassembler that specifies the schemas that make up the entire interchange message. This will necessarily include a document schema and may optionally include header and/or trailer schemas.</w:t>
      </w:r>
      <w:r>
        <w:fldChar w:fldCharType="begin"/>
      </w:r>
      <w:r w:rsidR="007070CE">
        <w:instrText xml:space="preserve"> XE "</w:instrText>
      </w:r>
      <w:r w:rsidR="007070CE" w:rsidRPr="00571860">
        <w:instrText>2933A.6.02.05.081.9</w:instrText>
      </w:r>
      <w:r w:rsidR="007070CE">
        <w:instrText xml:space="preserve">" </w:instrText>
      </w:r>
      <w:r>
        <w:fldChar w:fldCharType="end"/>
      </w:r>
    </w:p>
    <w:p w:rsidR="00A935DE" w:rsidRPr="00967BD1" w:rsidRDefault="00A35CFE" w:rsidP="00A935DE">
      <w:r>
        <w:fldChar w:fldCharType="begin"/>
      </w:r>
      <w:r w:rsidR="007070CE">
        <w:instrText xml:space="preserve"> XE "</w:instrText>
      </w:r>
      <w:r w:rsidR="007070CE" w:rsidRPr="009D39BB">
        <w:instrText>2933A.6.02.05.082.1</w:instrText>
      </w:r>
      <w:r w:rsidR="007070CE">
        <w:instrText xml:space="preserve">" </w:instrText>
      </w:r>
      <w:r>
        <w:fldChar w:fldCharType="end"/>
      </w:r>
      <w:r w:rsidR="00A935DE" w:rsidRPr="00967BD1">
        <w:t xml:space="preserve">The document schema needs to represent the individual messages (which may be one or more records) to be extracted by the disassembler. The Header schema must define any records that occur before individual documents in the interchange. The trailer defines any records in the interchange that appear after the end of the last document message. After adding the flat-file </w:t>
      </w:r>
      <w:r w:rsidR="00A935DE" w:rsidRPr="00967BD1">
        <w:lastRenderedPageBreak/>
        <w:t xml:space="preserve">disassembler component to a custom receive pipeline, set the Document schema, Header schema, and Trailer schema properties of the </w:t>
      </w:r>
      <w:r w:rsidR="00D608A2">
        <w:t>f</w:t>
      </w:r>
      <w:r w:rsidR="00A935DE" w:rsidRPr="00967BD1">
        <w:t>lat-file disassembler pipeline component to schemas you have created that match the header, body, and trailer of the interchange that will be processed. Each flat-file disassembler must be associated with only a single message type, so it is necessary to create a separate receive pipeline for each type of flat file that your BizTalk Server system will be processing.</w:t>
      </w:r>
      <w:r>
        <w:fldChar w:fldCharType="begin"/>
      </w:r>
      <w:r w:rsidR="007070CE">
        <w:instrText xml:space="preserve"> XE "</w:instrText>
      </w:r>
      <w:r w:rsidR="007070CE" w:rsidRPr="00681531">
        <w:instrText>2933A.6.02.05.082.9</w:instrText>
      </w:r>
      <w:r w:rsidR="007070CE">
        <w:instrText xml:space="preserve">" </w:instrText>
      </w:r>
      <w:r>
        <w:fldChar w:fldCharType="end"/>
      </w:r>
    </w:p>
    <w:p w:rsidR="00A935DE" w:rsidRDefault="00A35CFE" w:rsidP="00A935DE">
      <w:r>
        <w:fldChar w:fldCharType="begin"/>
      </w:r>
      <w:r w:rsidR="007070CE">
        <w:instrText xml:space="preserve"> XE "</w:instrText>
      </w:r>
      <w:r w:rsidR="007070CE" w:rsidRPr="00060F10">
        <w:instrText>2933A.6.02.05.083.1</w:instrText>
      </w:r>
      <w:r w:rsidR="007070CE">
        <w:instrText xml:space="preserve">" </w:instrText>
      </w:r>
      <w:r>
        <w:fldChar w:fldCharType="end"/>
      </w:r>
      <w:r w:rsidR="00A935DE" w:rsidRPr="00967BD1">
        <w:t>Once the interchange is processed, each resulting message will be sent on through the remaining stages (validation and party resolution) individually.</w:t>
      </w:r>
      <w:r>
        <w:fldChar w:fldCharType="begin"/>
      </w:r>
      <w:r w:rsidR="007070CE">
        <w:instrText xml:space="preserve"> XE "</w:instrText>
      </w:r>
      <w:r w:rsidR="007070CE" w:rsidRPr="00A93184">
        <w:instrText>2933A.6.02.05.083.9</w:instrText>
      </w:r>
      <w:r w:rsidR="007070CE">
        <w:instrText xml:space="preserve">" </w:instrText>
      </w:r>
      <w:r>
        <w:fldChar w:fldCharType="end"/>
      </w:r>
    </w:p>
    <w:p w:rsidR="00A935DE" w:rsidRDefault="00A935DE" w:rsidP="0081007D">
      <w:pPr>
        <w:pStyle w:val="Heading5"/>
      </w:pPr>
      <w:r>
        <w:t>XML Interchanges</w:t>
      </w:r>
    </w:p>
    <w:p w:rsidR="00A935DE" w:rsidRPr="00967BD1" w:rsidRDefault="00A35CFE" w:rsidP="00A935DE">
      <w:r>
        <w:fldChar w:fldCharType="begin"/>
      </w:r>
      <w:r w:rsidR="007070CE">
        <w:instrText xml:space="preserve"> XE "</w:instrText>
      </w:r>
      <w:r w:rsidR="007070CE" w:rsidRPr="00E441C6">
        <w:instrText>2933A.6.02.05.084.1</w:instrText>
      </w:r>
      <w:r w:rsidR="007070CE">
        <w:instrText xml:space="preserve">" </w:instrText>
      </w:r>
      <w:r>
        <w:fldChar w:fldCharType="end"/>
      </w:r>
      <w:r w:rsidR="00A935DE" w:rsidRPr="00967BD1">
        <w:t xml:space="preserve">Since BizTalk Server comes with a default XML receive pipeline, it is </w:t>
      </w:r>
      <w:r w:rsidR="00604D29">
        <w:t xml:space="preserve">typically </w:t>
      </w:r>
      <w:r w:rsidR="00A935DE" w:rsidRPr="00967BD1">
        <w:t>not necessary to create custom pipelines to process XML documents. BizTalk Server evaluates each received XML message to determine its document type (this is the combination of the namespace and root node) and then locates any deployed schema that matches the message instance. In this way, the standard pipeline can be used to process any type of XML message. If a custom pipeline is defined with a collection of XML schemas specified in the XML disassembler, that pipeline can be used with only the specified message types. All other messages will be suspended. This is useful if you want to limit the types of messages processed through a given pipeline.</w:t>
      </w:r>
      <w:r>
        <w:fldChar w:fldCharType="begin"/>
      </w:r>
      <w:r w:rsidR="007070CE">
        <w:instrText xml:space="preserve"> XE "</w:instrText>
      </w:r>
      <w:r w:rsidR="007070CE" w:rsidRPr="00183069">
        <w:instrText>2933A.6.02.05.084.9</w:instrText>
      </w:r>
      <w:r w:rsidR="007070CE">
        <w:instrText xml:space="preserve">" </w:instrText>
      </w:r>
      <w:r>
        <w:fldChar w:fldCharType="end"/>
      </w:r>
    </w:p>
    <w:p w:rsidR="00A935DE" w:rsidRPr="00967BD1" w:rsidRDefault="00A35CFE" w:rsidP="00A935DE">
      <w:r>
        <w:fldChar w:fldCharType="begin"/>
      </w:r>
      <w:r w:rsidR="007070CE">
        <w:instrText xml:space="preserve"> XE "</w:instrText>
      </w:r>
      <w:r w:rsidR="007070CE" w:rsidRPr="001B120D">
        <w:instrText>2933A.6.02.05.085.1</w:instrText>
      </w:r>
      <w:r w:rsidR="007070CE">
        <w:instrText xml:space="preserve">" </w:instrText>
      </w:r>
      <w:r>
        <w:fldChar w:fldCharType="end"/>
      </w:r>
      <w:r w:rsidR="00A935DE" w:rsidRPr="00967BD1">
        <w:t xml:space="preserve">When a message that represents an interchange is received, BizTalk Server evaluates the document type of the message and then locates the appropriate schema (known as the </w:t>
      </w:r>
      <w:r w:rsidR="00A935DE" w:rsidRPr="00967BD1">
        <w:rPr>
          <w:i/>
          <w:iCs/>
        </w:rPr>
        <w:t>envelope</w:t>
      </w:r>
      <w:r w:rsidR="00A935DE" w:rsidRPr="00967BD1">
        <w:t xml:space="preserve"> schema). Envelope schemas have two special BizTalk Server properties that specify that these messages will be split into individual messages to be processed and saved to the MessageBox. The first property is the </w:t>
      </w:r>
      <w:r w:rsidR="00A935DE" w:rsidRPr="0002157B">
        <w:t>Envelope</w:t>
      </w:r>
      <w:r w:rsidR="00A935DE" w:rsidRPr="00967BD1">
        <w:t xml:space="preserve"> property, which you will find in the reference section of the Properties window when the Schema node is selected. The Root node of the schema has a </w:t>
      </w:r>
      <w:r w:rsidR="00A935DE" w:rsidRPr="0002157B">
        <w:t xml:space="preserve">Body </w:t>
      </w:r>
      <w:proofErr w:type="spellStart"/>
      <w:r w:rsidR="00A935DE" w:rsidRPr="0002157B">
        <w:t>XPath</w:t>
      </w:r>
      <w:proofErr w:type="spellEnd"/>
      <w:r w:rsidR="00A935DE" w:rsidRPr="00967BD1">
        <w:t xml:space="preserve"> property in the Parse section, which is used only when the schema is an envelope. This expression should be set to identify the immediate parent node of the body messages.</w:t>
      </w:r>
      <w:r>
        <w:fldChar w:fldCharType="begin"/>
      </w:r>
      <w:r w:rsidR="007070CE">
        <w:instrText xml:space="preserve"> XE "</w:instrText>
      </w:r>
      <w:r w:rsidR="007070CE" w:rsidRPr="00630240">
        <w:instrText>2933A.6.02.05.085.9</w:instrText>
      </w:r>
      <w:r w:rsidR="007070CE">
        <w:instrText xml:space="preserve">" </w:instrText>
      </w:r>
      <w:r>
        <w:fldChar w:fldCharType="end"/>
      </w:r>
    </w:p>
    <w:p w:rsidR="00A935DE" w:rsidRPr="00967BD1" w:rsidRDefault="00A35CFE" w:rsidP="00A935DE">
      <w:r>
        <w:fldChar w:fldCharType="begin"/>
      </w:r>
      <w:r w:rsidR="007070CE">
        <w:instrText xml:space="preserve"> XE "</w:instrText>
      </w:r>
      <w:r w:rsidR="007070CE" w:rsidRPr="00F12C24">
        <w:instrText>2933A.6.02.05.086.1</w:instrText>
      </w:r>
      <w:r w:rsidR="007070CE">
        <w:instrText xml:space="preserve">" </w:instrText>
      </w:r>
      <w:r>
        <w:fldChar w:fldCharType="end"/>
      </w:r>
      <w:r w:rsidR="00A935DE" w:rsidRPr="00967BD1">
        <w:t>For example, assume that you must process the following message, which contains multiple updates. You want to split up the batch so that each update is processed separately by an orchestration that can process only a single update at a time.</w:t>
      </w:r>
      <w:r>
        <w:fldChar w:fldCharType="begin"/>
      </w:r>
      <w:r w:rsidR="007070CE">
        <w:instrText xml:space="preserve"> XE "</w:instrText>
      </w:r>
      <w:r w:rsidR="007070CE" w:rsidRPr="00981417">
        <w:instrText>2933A.6.02.05.086.9</w:instrText>
      </w:r>
      <w:r w:rsidR="007070CE">
        <w:instrText xml:space="preserve">" </w:instrText>
      </w:r>
      <w:r>
        <w:fldChar w:fldCharType="end"/>
      </w:r>
    </w:p>
    <w:p w:rsidR="0002157B" w:rsidRDefault="0002157B" w:rsidP="00AE2DD6">
      <w:pPr>
        <w:pStyle w:val="CodePlain"/>
      </w:pPr>
    </w:p>
    <w:p w:rsidR="0002157B" w:rsidRPr="00AE2DD6" w:rsidRDefault="0002157B" w:rsidP="00AE2DD6">
      <w:pPr>
        <w:pStyle w:val="CodePlain"/>
      </w:pPr>
      <w:r w:rsidRPr="00AE2DD6">
        <w:tab/>
      </w:r>
      <w:r w:rsidR="00A35CFE" w:rsidRPr="00AE2DD6">
        <w:fldChar w:fldCharType="begin"/>
      </w:r>
      <w:r w:rsidR="007070CE" w:rsidRPr="00AE2DD6">
        <w:instrText xml:space="preserve"> XE "2933A.6.02.05.087.1" </w:instrText>
      </w:r>
      <w:r w:rsidR="00A35CFE" w:rsidRPr="00AE2DD6">
        <w:fldChar w:fldCharType="end"/>
      </w:r>
      <w:r w:rsidR="00A935DE" w:rsidRPr="00AE2DD6">
        <w:t>&lt;Batch Department=“Sales"&gt;</w:t>
      </w:r>
      <w:r w:rsidR="00A35CFE" w:rsidRPr="00AE2DD6">
        <w:fldChar w:fldCharType="begin"/>
      </w:r>
      <w:r w:rsidR="007070CE" w:rsidRPr="00AE2DD6">
        <w:instrText xml:space="preserve"> XE "2933A.6.02.05.087.9" </w:instrText>
      </w:r>
      <w:r w:rsidR="00A35CFE" w:rsidRPr="00AE2DD6">
        <w:fldChar w:fldCharType="end"/>
      </w:r>
      <w:r w:rsidR="00A35CFE" w:rsidRPr="00AE2DD6">
        <w:fldChar w:fldCharType="begin"/>
      </w:r>
      <w:r w:rsidR="007070CE" w:rsidRPr="00AE2DD6">
        <w:instrText xml:space="preserve"> XE "2933A.6.02.05.088.1" </w:instrText>
      </w:r>
      <w:r w:rsidR="00A35CFE" w:rsidRPr="00AE2DD6">
        <w:fldChar w:fldCharType="end"/>
      </w:r>
    </w:p>
    <w:p w:rsidR="0002157B" w:rsidRPr="00AE2DD6" w:rsidRDefault="0002157B" w:rsidP="00AE2DD6">
      <w:pPr>
        <w:pStyle w:val="CodePlain"/>
      </w:pPr>
      <w:r w:rsidRPr="00AE2DD6">
        <w:tab/>
      </w:r>
      <w:r w:rsidRPr="00AE2DD6">
        <w:tab/>
      </w:r>
      <w:r w:rsidR="00A935DE" w:rsidRPr="00AE2DD6">
        <w:t>&lt;Updates&gt;</w:t>
      </w:r>
      <w:r w:rsidR="00A35CFE" w:rsidRPr="00AE2DD6">
        <w:fldChar w:fldCharType="begin"/>
      </w:r>
      <w:r w:rsidR="007070CE" w:rsidRPr="00AE2DD6">
        <w:instrText xml:space="preserve"> XE "2933A.6.02.05.088.9" </w:instrText>
      </w:r>
      <w:r w:rsidR="00A35CFE" w:rsidRPr="00AE2DD6">
        <w:fldChar w:fldCharType="end"/>
      </w:r>
      <w:r w:rsidR="00A35CFE" w:rsidRPr="00AE2DD6">
        <w:fldChar w:fldCharType="begin"/>
      </w:r>
      <w:r w:rsidR="007070CE" w:rsidRPr="00AE2DD6">
        <w:instrText xml:space="preserve"> XE "2933A.6.02.05.089.1" </w:instrText>
      </w:r>
      <w:r w:rsidR="00A35CFE" w:rsidRPr="00AE2DD6">
        <w:fldChar w:fldCharType="end"/>
      </w:r>
    </w:p>
    <w:p w:rsidR="0002157B" w:rsidRPr="00AE2DD6" w:rsidRDefault="0002157B" w:rsidP="00AE2DD6">
      <w:pPr>
        <w:pStyle w:val="CodePlain"/>
      </w:pPr>
      <w:r w:rsidRPr="00AE2DD6">
        <w:tab/>
      </w:r>
      <w:r w:rsidRPr="00AE2DD6">
        <w:tab/>
      </w:r>
      <w:r w:rsidRPr="00AE2DD6">
        <w:tab/>
      </w:r>
      <w:r w:rsidR="00A935DE" w:rsidRPr="00AE2DD6">
        <w:t>&lt;</w:t>
      </w:r>
      <w:proofErr w:type="spellStart"/>
      <w:r w:rsidR="00A935DE" w:rsidRPr="00AE2DD6">
        <w:t>CustomerUpdate</w:t>
      </w:r>
      <w:proofErr w:type="spellEnd"/>
      <w:r w:rsidR="00A935DE" w:rsidRPr="00AE2DD6">
        <w:t xml:space="preserve"> </w:t>
      </w:r>
      <w:proofErr w:type="spellStart"/>
      <w:r w:rsidR="00A935DE" w:rsidRPr="00AE2DD6">
        <w:t>CustID</w:t>
      </w:r>
      <w:proofErr w:type="spellEnd"/>
      <w:r w:rsidR="00A935DE" w:rsidRPr="00AE2DD6">
        <w:t>=“12345" Address=“123 My Street" /&gt;</w:t>
      </w:r>
      <w:r w:rsidR="00A35CFE" w:rsidRPr="00AE2DD6">
        <w:fldChar w:fldCharType="begin"/>
      </w:r>
      <w:r w:rsidR="007070CE" w:rsidRPr="00AE2DD6">
        <w:instrText xml:space="preserve"> XE "2933A.6.02.05.090.1" </w:instrText>
      </w:r>
      <w:r w:rsidR="00A35CFE" w:rsidRPr="00AE2DD6">
        <w:fldChar w:fldCharType="end"/>
      </w:r>
    </w:p>
    <w:p w:rsidR="0002157B" w:rsidRPr="00AE2DD6" w:rsidRDefault="0002157B" w:rsidP="00AE2DD6">
      <w:pPr>
        <w:pStyle w:val="CodePlain"/>
      </w:pPr>
      <w:r w:rsidRPr="00AE2DD6">
        <w:tab/>
      </w:r>
      <w:r w:rsidRPr="00AE2DD6">
        <w:tab/>
      </w:r>
      <w:r w:rsidRPr="00AE2DD6">
        <w:tab/>
      </w:r>
      <w:r w:rsidR="00A935DE" w:rsidRPr="00AE2DD6">
        <w:t>&lt;</w:t>
      </w:r>
      <w:proofErr w:type="spellStart"/>
      <w:r w:rsidR="00A935DE" w:rsidRPr="00AE2DD6">
        <w:t>CustomerUpdate</w:t>
      </w:r>
      <w:proofErr w:type="spellEnd"/>
      <w:r w:rsidR="00A935DE" w:rsidRPr="00AE2DD6">
        <w:t xml:space="preserve"> </w:t>
      </w:r>
      <w:proofErr w:type="spellStart"/>
      <w:r w:rsidR="00A935DE" w:rsidRPr="00AE2DD6">
        <w:t>CustID</w:t>
      </w:r>
      <w:proofErr w:type="spellEnd"/>
      <w:r w:rsidR="00A935DE" w:rsidRPr="00AE2DD6">
        <w:t>=“12346" Address=“</w:t>
      </w:r>
      <w:r w:rsidRPr="00AE2DD6">
        <w:t>246</w:t>
      </w:r>
      <w:r w:rsidR="00A935DE" w:rsidRPr="00AE2DD6">
        <w:t xml:space="preserve"> Your Street" /&gt;</w:t>
      </w:r>
      <w:r w:rsidR="00A35CFE" w:rsidRPr="00AE2DD6">
        <w:fldChar w:fldCharType="begin"/>
      </w:r>
      <w:r w:rsidR="007070CE" w:rsidRPr="00AE2DD6">
        <w:instrText xml:space="preserve"> XE "2933A.6.02.05.091.1" </w:instrText>
      </w:r>
      <w:r w:rsidR="00A35CFE" w:rsidRPr="00AE2DD6">
        <w:fldChar w:fldCharType="end"/>
      </w:r>
    </w:p>
    <w:p w:rsidR="0002157B" w:rsidRPr="00AE2DD6" w:rsidRDefault="0002157B" w:rsidP="00AE2DD6">
      <w:pPr>
        <w:pStyle w:val="CodePlain"/>
      </w:pPr>
      <w:r w:rsidRPr="00AE2DD6">
        <w:tab/>
      </w:r>
      <w:r w:rsidRPr="00AE2DD6">
        <w:tab/>
      </w:r>
      <w:r w:rsidRPr="00AE2DD6">
        <w:tab/>
      </w:r>
      <w:r w:rsidR="00A935DE" w:rsidRPr="00AE2DD6">
        <w:t>&lt;</w:t>
      </w:r>
      <w:proofErr w:type="spellStart"/>
      <w:r w:rsidR="00A935DE" w:rsidRPr="00AE2DD6">
        <w:t>CustomerUpdate</w:t>
      </w:r>
      <w:proofErr w:type="spellEnd"/>
      <w:r w:rsidR="00A935DE" w:rsidRPr="00AE2DD6">
        <w:t xml:space="preserve"> </w:t>
      </w:r>
      <w:proofErr w:type="spellStart"/>
      <w:r w:rsidR="00A935DE" w:rsidRPr="00AE2DD6">
        <w:t>CustID</w:t>
      </w:r>
      <w:proofErr w:type="spellEnd"/>
      <w:r w:rsidR="00A935DE" w:rsidRPr="00AE2DD6">
        <w:t>=“98765" Address=“564 Any Street" /&gt;</w:t>
      </w:r>
      <w:r w:rsidR="00A35CFE" w:rsidRPr="00AE2DD6">
        <w:fldChar w:fldCharType="begin"/>
      </w:r>
      <w:r w:rsidR="007070CE" w:rsidRPr="00AE2DD6">
        <w:instrText xml:space="preserve"> XE "2933A.6.02.05.092.1" </w:instrText>
      </w:r>
      <w:r w:rsidR="00A35CFE" w:rsidRPr="00AE2DD6">
        <w:fldChar w:fldCharType="end"/>
      </w:r>
    </w:p>
    <w:p w:rsidR="0002157B" w:rsidRPr="00AE2DD6" w:rsidRDefault="0002157B" w:rsidP="00AE2DD6">
      <w:pPr>
        <w:pStyle w:val="CodePlain"/>
      </w:pPr>
      <w:r w:rsidRPr="00AE2DD6">
        <w:tab/>
      </w:r>
      <w:r w:rsidRPr="00AE2DD6">
        <w:tab/>
      </w:r>
      <w:r w:rsidR="00A935DE" w:rsidRPr="00AE2DD6">
        <w:t>&lt;/Updates&gt;</w:t>
      </w:r>
    </w:p>
    <w:p w:rsidR="00A935DE" w:rsidRDefault="0002157B" w:rsidP="00AE2DD6">
      <w:pPr>
        <w:pStyle w:val="CodePlain"/>
      </w:pPr>
      <w:r w:rsidRPr="00AE2DD6">
        <w:tab/>
      </w:r>
      <w:r w:rsidR="00A35CFE" w:rsidRPr="00AE2DD6">
        <w:fldChar w:fldCharType="begin"/>
      </w:r>
      <w:r w:rsidR="007070CE" w:rsidRPr="00AE2DD6">
        <w:instrText xml:space="preserve"> XE "2933A.6.02.05.092.9" </w:instrText>
      </w:r>
      <w:r w:rsidR="00A35CFE" w:rsidRPr="00AE2DD6">
        <w:fldChar w:fldCharType="end"/>
      </w:r>
      <w:r w:rsidR="00A35CFE" w:rsidRPr="00AE2DD6">
        <w:fldChar w:fldCharType="begin"/>
      </w:r>
      <w:r w:rsidR="007070CE" w:rsidRPr="00AE2DD6">
        <w:instrText xml:space="preserve"> XE "2933A.6.02.05.093.1" </w:instrText>
      </w:r>
      <w:r w:rsidR="00A35CFE" w:rsidRPr="00AE2DD6">
        <w:fldChar w:fldCharType="end"/>
      </w:r>
      <w:r w:rsidR="00A935DE" w:rsidRPr="00AE2DD6">
        <w:t>&lt;/Batch&gt;</w:t>
      </w:r>
      <w:r w:rsidR="00A35CFE">
        <w:fldChar w:fldCharType="begin"/>
      </w:r>
      <w:r w:rsidR="007070CE">
        <w:instrText xml:space="preserve"> XE "</w:instrText>
      </w:r>
      <w:r w:rsidR="007070CE" w:rsidRPr="008B1171">
        <w:instrText>2933A.6.02.05.093.9</w:instrText>
      </w:r>
      <w:r w:rsidR="007070CE">
        <w:instrText xml:space="preserve">" </w:instrText>
      </w:r>
      <w:r w:rsidR="00A35CFE">
        <w:fldChar w:fldCharType="end"/>
      </w:r>
    </w:p>
    <w:p w:rsidR="0002157B" w:rsidRPr="00967BD1" w:rsidRDefault="0002157B" w:rsidP="00AE2DD6">
      <w:pPr>
        <w:pStyle w:val="CodePlain"/>
      </w:pPr>
    </w:p>
    <w:p w:rsidR="00A935DE" w:rsidRPr="00967BD1" w:rsidRDefault="00A35CFE" w:rsidP="00A935DE">
      <w:r>
        <w:fldChar w:fldCharType="begin"/>
      </w:r>
      <w:r w:rsidR="007070CE">
        <w:instrText xml:space="preserve"> XE "</w:instrText>
      </w:r>
      <w:r w:rsidR="007070CE" w:rsidRPr="003846C2">
        <w:instrText>2933A.6.02.05.094.1</w:instrText>
      </w:r>
      <w:r w:rsidR="007070CE">
        <w:instrText xml:space="preserve">" </w:instrText>
      </w:r>
      <w:r>
        <w:fldChar w:fldCharType="end"/>
      </w:r>
      <w:r w:rsidR="00A935DE" w:rsidRPr="00967BD1">
        <w:t>You must first create a CustomerUpdate.xsd schema. This schema has no special properties and could in fact be the same schema that you are processing individual updates with already:</w:t>
      </w:r>
      <w:r>
        <w:fldChar w:fldCharType="begin"/>
      </w:r>
      <w:r w:rsidR="007070CE">
        <w:instrText xml:space="preserve"> XE "</w:instrText>
      </w:r>
      <w:r w:rsidR="007070CE" w:rsidRPr="00435AC6">
        <w:instrText>2933A.6.02.05.094.9</w:instrText>
      </w:r>
      <w:r w:rsidR="007070CE">
        <w:instrText xml:space="preserve">" </w:instrText>
      </w:r>
      <w:r>
        <w:fldChar w:fldCharType="end"/>
      </w:r>
    </w:p>
    <w:p w:rsidR="00B87828" w:rsidRDefault="00B87828" w:rsidP="00AE2DD6">
      <w:pPr>
        <w:pStyle w:val="CodePlain"/>
      </w:pPr>
    </w:p>
    <w:p w:rsidR="00A935DE" w:rsidRPr="00AE2DD6" w:rsidRDefault="00A35CFE" w:rsidP="00AE2DD6">
      <w:pPr>
        <w:pStyle w:val="CodePlain"/>
      </w:pPr>
      <w:r w:rsidRPr="00AE2DD6">
        <w:fldChar w:fldCharType="begin"/>
      </w:r>
      <w:r w:rsidR="007070CE" w:rsidRPr="00AE2DD6">
        <w:instrText xml:space="preserve"> XE "2933A.6.02.05.095.1" </w:instrText>
      </w:r>
      <w:r w:rsidRPr="00AE2DD6">
        <w:fldChar w:fldCharType="end"/>
      </w:r>
      <w:r w:rsidR="00DE0866" w:rsidRPr="00AE2DD6">
        <w:t xml:space="preserve">       </w:t>
      </w:r>
      <w:r w:rsidR="00A935DE" w:rsidRPr="00AE2DD6">
        <w:t>&lt;</w:t>
      </w:r>
      <w:proofErr w:type="spellStart"/>
      <w:r w:rsidR="00A935DE" w:rsidRPr="00AE2DD6">
        <w:t>CustomerUpdate</w:t>
      </w:r>
      <w:proofErr w:type="spellEnd"/>
      <w:r w:rsidR="00A935DE" w:rsidRPr="00AE2DD6">
        <w:t xml:space="preserve"> </w:t>
      </w:r>
      <w:proofErr w:type="spellStart"/>
      <w:r w:rsidR="00A935DE" w:rsidRPr="00AE2DD6">
        <w:t>CustID</w:t>
      </w:r>
      <w:proofErr w:type="spellEnd"/>
      <w:r w:rsidR="00A935DE" w:rsidRPr="00AE2DD6">
        <w:t xml:space="preserve">=“12345" Address=“12345 My Street" /&gt; </w:t>
      </w:r>
      <w:r w:rsidRPr="00AE2DD6">
        <w:fldChar w:fldCharType="begin"/>
      </w:r>
      <w:r w:rsidR="007070CE" w:rsidRPr="00AE2DD6">
        <w:instrText xml:space="preserve"> XE "2933A.6.02.05.095.9" </w:instrText>
      </w:r>
      <w:r w:rsidRPr="00AE2DD6">
        <w:fldChar w:fldCharType="end"/>
      </w:r>
    </w:p>
    <w:p w:rsidR="00B87828" w:rsidRPr="00967BD1" w:rsidRDefault="00B87828" w:rsidP="00AE2DD6">
      <w:pPr>
        <w:pStyle w:val="CodePlain"/>
      </w:pPr>
    </w:p>
    <w:p w:rsidR="00A935DE" w:rsidRPr="00967BD1" w:rsidRDefault="00A35CFE" w:rsidP="00A935DE">
      <w:r>
        <w:lastRenderedPageBreak/>
        <w:fldChar w:fldCharType="begin"/>
      </w:r>
      <w:r w:rsidR="007070CE">
        <w:instrText xml:space="preserve"> XE "</w:instrText>
      </w:r>
      <w:r w:rsidR="007070CE" w:rsidRPr="00882F29">
        <w:instrText>2933A.6.02.05.096.1</w:instrText>
      </w:r>
      <w:r w:rsidR="007070CE">
        <w:instrText xml:space="preserve">" </w:instrText>
      </w:r>
      <w:r>
        <w:fldChar w:fldCharType="end"/>
      </w:r>
      <w:r w:rsidR="00A935DE" w:rsidRPr="00967BD1">
        <w:t xml:space="preserve">Next, you must create an envelope schema that represents the rest of the message with an </w:t>
      </w:r>
      <w:r w:rsidR="00A935DE" w:rsidRPr="0002157B">
        <w:t>Any Element</w:t>
      </w:r>
      <w:r w:rsidR="00A935DE" w:rsidRPr="00967BD1">
        <w:t xml:space="preserve"> </w:t>
      </w:r>
      <w:proofErr w:type="spellStart"/>
      <w:r w:rsidR="00A935DE" w:rsidRPr="00967BD1">
        <w:t>element</w:t>
      </w:r>
      <w:proofErr w:type="spellEnd"/>
      <w:r w:rsidR="00A935DE" w:rsidRPr="00967BD1">
        <w:t xml:space="preserve"> in place of the &lt;CustomerUpdate&gt; section. The </w:t>
      </w:r>
      <w:r w:rsidR="00A935DE" w:rsidRPr="0002157B">
        <w:t xml:space="preserve">Body </w:t>
      </w:r>
      <w:proofErr w:type="spellStart"/>
      <w:r w:rsidR="00A935DE" w:rsidRPr="0002157B">
        <w:t>XPath</w:t>
      </w:r>
      <w:proofErr w:type="spellEnd"/>
      <w:r w:rsidR="00A935DE" w:rsidRPr="00967BD1">
        <w:t xml:space="preserve"> expression would identify the &lt;Updates&gt; section.</w:t>
      </w:r>
      <w:r>
        <w:fldChar w:fldCharType="begin"/>
      </w:r>
      <w:r w:rsidR="007070CE">
        <w:instrText xml:space="preserve"> XE "</w:instrText>
      </w:r>
      <w:r w:rsidR="007070CE" w:rsidRPr="009649E5">
        <w:instrText>2933A.6.02.05.096.9</w:instrText>
      </w:r>
      <w:r w:rsidR="007070CE">
        <w:instrText xml:space="preserve">" </w:instrText>
      </w:r>
      <w:r>
        <w:fldChar w:fldCharType="end"/>
      </w:r>
    </w:p>
    <w:p w:rsidR="0002157B" w:rsidRDefault="0002157B" w:rsidP="00AE2DD6">
      <w:pPr>
        <w:pStyle w:val="CodePlain"/>
      </w:pPr>
    </w:p>
    <w:p w:rsidR="0002157B" w:rsidRDefault="0002157B" w:rsidP="00AE2DD6">
      <w:pPr>
        <w:pStyle w:val="CodePlain"/>
      </w:pPr>
      <w:r>
        <w:tab/>
      </w:r>
      <w:r w:rsidR="00A35CFE">
        <w:fldChar w:fldCharType="begin"/>
      </w:r>
      <w:r w:rsidR="007070CE">
        <w:instrText xml:space="preserve"> XE "</w:instrText>
      </w:r>
      <w:r w:rsidR="007070CE" w:rsidRPr="00144A0B">
        <w:instrText>2933A.6.02.05.097.1</w:instrText>
      </w:r>
      <w:r w:rsidR="007070CE">
        <w:instrText xml:space="preserve">" </w:instrText>
      </w:r>
      <w:r w:rsidR="00A35CFE">
        <w:fldChar w:fldCharType="end"/>
      </w:r>
      <w:r w:rsidR="00A935DE" w:rsidRPr="0002157B">
        <w:t>&lt;Batch Department=“Sales"&gt;</w:t>
      </w:r>
    </w:p>
    <w:p w:rsidR="0002157B" w:rsidRDefault="0002157B" w:rsidP="00AE2DD6">
      <w:pPr>
        <w:pStyle w:val="CodePlain"/>
      </w:pPr>
      <w:r>
        <w:tab/>
      </w:r>
      <w:r>
        <w:tab/>
      </w:r>
      <w:r w:rsidR="00A35CFE">
        <w:fldChar w:fldCharType="begin"/>
      </w:r>
      <w:r w:rsidR="007070CE">
        <w:instrText xml:space="preserve"> XE "</w:instrText>
      </w:r>
      <w:r w:rsidR="007070CE" w:rsidRPr="00B81B93">
        <w:instrText>2933A.6.02.05.097.9</w:instrText>
      </w:r>
      <w:r w:rsidR="007070CE">
        <w:instrText xml:space="preserve">" </w:instrText>
      </w:r>
      <w:r w:rsidR="00A35CFE">
        <w:fldChar w:fldCharType="end"/>
      </w:r>
      <w:r w:rsidR="00A35CFE">
        <w:fldChar w:fldCharType="begin"/>
      </w:r>
      <w:r w:rsidR="007070CE">
        <w:instrText xml:space="preserve"> XE "</w:instrText>
      </w:r>
      <w:r w:rsidR="007070CE" w:rsidRPr="00480A56">
        <w:instrText>2933A.6.02.05.098.1</w:instrText>
      </w:r>
      <w:r w:rsidR="007070CE">
        <w:instrText xml:space="preserve">" </w:instrText>
      </w:r>
      <w:r w:rsidR="00A35CFE">
        <w:fldChar w:fldCharType="end"/>
      </w:r>
      <w:r w:rsidR="00A935DE" w:rsidRPr="0002157B">
        <w:t>&lt;Updates&gt;</w:t>
      </w:r>
    </w:p>
    <w:p w:rsidR="0002157B" w:rsidRDefault="0002157B" w:rsidP="00AE2DD6">
      <w:pPr>
        <w:pStyle w:val="CodePlain"/>
      </w:pPr>
      <w:r>
        <w:tab/>
      </w:r>
      <w:r>
        <w:tab/>
      </w:r>
      <w:r>
        <w:tab/>
      </w:r>
      <w:r w:rsidR="00A35CFE">
        <w:fldChar w:fldCharType="begin"/>
      </w:r>
      <w:r w:rsidR="007070CE">
        <w:instrText xml:space="preserve"> XE "</w:instrText>
      </w:r>
      <w:r w:rsidR="007070CE" w:rsidRPr="003A3DFA">
        <w:instrText>2933A.6.02.05.098.9</w:instrText>
      </w:r>
      <w:r w:rsidR="007070CE">
        <w:instrText xml:space="preserve">" </w:instrText>
      </w:r>
      <w:r w:rsidR="00A35CFE">
        <w:fldChar w:fldCharType="end"/>
      </w:r>
      <w:r w:rsidR="00A35CFE">
        <w:fldChar w:fldCharType="begin"/>
      </w:r>
      <w:r w:rsidR="007070CE">
        <w:instrText xml:space="preserve"> XE "</w:instrText>
      </w:r>
      <w:r w:rsidR="007070CE" w:rsidRPr="005E6732">
        <w:instrText>2933A.6.02.05.099.1</w:instrText>
      </w:r>
      <w:r w:rsidR="007070CE">
        <w:instrText xml:space="preserve">" </w:instrText>
      </w:r>
      <w:r w:rsidR="00A35CFE">
        <w:fldChar w:fldCharType="end"/>
      </w:r>
      <w:r w:rsidR="00A935DE" w:rsidRPr="0002157B">
        <w:t>&lt;ANY Element&gt;</w:t>
      </w:r>
    </w:p>
    <w:p w:rsidR="0002157B" w:rsidRDefault="0002157B" w:rsidP="00AE2DD6">
      <w:pPr>
        <w:pStyle w:val="CodePlain"/>
      </w:pPr>
      <w:r>
        <w:tab/>
      </w:r>
      <w:r>
        <w:tab/>
      </w:r>
      <w:r w:rsidR="00A35CFE">
        <w:fldChar w:fldCharType="begin"/>
      </w:r>
      <w:r w:rsidR="007070CE">
        <w:instrText xml:space="preserve"> XE "</w:instrText>
      </w:r>
      <w:r w:rsidR="007070CE" w:rsidRPr="00581BAD">
        <w:instrText>2933A.6.02.05.099.9</w:instrText>
      </w:r>
      <w:r w:rsidR="007070CE">
        <w:instrText xml:space="preserve">" </w:instrText>
      </w:r>
      <w:r w:rsidR="00A35CFE">
        <w:fldChar w:fldCharType="end"/>
      </w:r>
      <w:r w:rsidR="00A35CFE">
        <w:fldChar w:fldCharType="begin"/>
      </w:r>
      <w:r w:rsidR="007070CE">
        <w:instrText xml:space="preserve"> XE "</w:instrText>
      </w:r>
      <w:r w:rsidR="007070CE" w:rsidRPr="00BD60D8">
        <w:instrText>2933A.6.02.05.100.1</w:instrText>
      </w:r>
      <w:r w:rsidR="007070CE">
        <w:instrText xml:space="preserve">" </w:instrText>
      </w:r>
      <w:r w:rsidR="00A35CFE">
        <w:fldChar w:fldCharType="end"/>
      </w:r>
      <w:r w:rsidR="00A935DE" w:rsidRPr="0002157B">
        <w:t>&lt;/Updates&gt;</w:t>
      </w:r>
    </w:p>
    <w:p w:rsidR="00A935DE" w:rsidRDefault="0002157B" w:rsidP="00AE2DD6">
      <w:pPr>
        <w:pStyle w:val="CodePlain"/>
      </w:pPr>
      <w:r>
        <w:tab/>
      </w:r>
      <w:r w:rsidR="00A35CFE">
        <w:fldChar w:fldCharType="begin"/>
      </w:r>
      <w:r w:rsidR="007070CE">
        <w:instrText xml:space="preserve"> XE "</w:instrText>
      </w:r>
      <w:r w:rsidR="007070CE" w:rsidRPr="006E7012">
        <w:instrText>2933A.6.02.05.100.9</w:instrText>
      </w:r>
      <w:r w:rsidR="007070CE">
        <w:instrText xml:space="preserve">" </w:instrText>
      </w:r>
      <w:r w:rsidR="00A35CFE">
        <w:fldChar w:fldCharType="end"/>
      </w:r>
      <w:r w:rsidR="00A35CFE">
        <w:fldChar w:fldCharType="begin"/>
      </w:r>
      <w:r w:rsidR="007070CE">
        <w:instrText xml:space="preserve"> XE "</w:instrText>
      </w:r>
      <w:r w:rsidR="007070CE" w:rsidRPr="00DE7DD2">
        <w:instrText>2933A.6.02.05.101.1</w:instrText>
      </w:r>
      <w:r w:rsidR="007070CE">
        <w:instrText xml:space="preserve">" </w:instrText>
      </w:r>
      <w:r w:rsidR="00A35CFE">
        <w:fldChar w:fldCharType="end"/>
      </w:r>
      <w:r w:rsidR="00A935DE" w:rsidRPr="0002157B">
        <w:t>&lt;/Batch&gt;</w:t>
      </w:r>
      <w:r w:rsidR="00A35CFE">
        <w:fldChar w:fldCharType="begin"/>
      </w:r>
      <w:r w:rsidR="007070CE">
        <w:instrText xml:space="preserve"> XE "</w:instrText>
      </w:r>
      <w:r w:rsidR="007070CE" w:rsidRPr="005B6E9B">
        <w:instrText>2933A.6.02.05.101.9</w:instrText>
      </w:r>
      <w:r w:rsidR="007070CE">
        <w:instrText xml:space="preserve">" </w:instrText>
      </w:r>
      <w:r w:rsidR="00A35CFE">
        <w:fldChar w:fldCharType="end"/>
      </w:r>
    </w:p>
    <w:p w:rsidR="0002157B" w:rsidRPr="00967BD1" w:rsidRDefault="0002157B" w:rsidP="00AE2DD6">
      <w:pPr>
        <w:pStyle w:val="CodePlain"/>
      </w:pPr>
    </w:p>
    <w:p w:rsidR="00A935DE" w:rsidRPr="00967BD1" w:rsidRDefault="00A35CFE" w:rsidP="00A935DE">
      <w:r>
        <w:fldChar w:fldCharType="begin"/>
      </w:r>
      <w:r w:rsidR="007070CE">
        <w:instrText xml:space="preserve"> XE "</w:instrText>
      </w:r>
      <w:r w:rsidR="007070CE" w:rsidRPr="007E6726">
        <w:instrText>2933A.6.02.05.102.1</w:instrText>
      </w:r>
      <w:r w:rsidR="007070CE">
        <w:instrText xml:space="preserve">" </w:instrText>
      </w:r>
      <w:r>
        <w:fldChar w:fldCharType="end"/>
      </w:r>
      <w:r w:rsidR="00A935DE" w:rsidRPr="00967BD1">
        <w:t xml:space="preserve">When these two schemas are deployed and an interchange message is received, BizTalk Server will identify the envelope schema, and when it encounters the </w:t>
      </w:r>
      <w:r w:rsidR="00A935DE" w:rsidRPr="0002157B">
        <w:t xml:space="preserve">Body </w:t>
      </w:r>
      <w:proofErr w:type="spellStart"/>
      <w:r w:rsidR="00A935DE" w:rsidRPr="0002157B">
        <w:t>XPath</w:t>
      </w:r>
      <w:proofErr w:type="spellEnd"/>
      <w:r w:rsidR="00A935DE" w:rsidRPr="00967BD1">
        <w:t xml:space="preserve"> node, it will emit one message for each child within that node.</w:t>
      </w:r>
      <w:r>
        <w:fldChar w:fldCharType="begin"/>
      </w:r>
      <w:r w:rsidR="007070CE">
        <w:instrText xml:space="preserve"> XE "</w:instrText>
      </w:r>
      <w:r w:rsidR="007070CE" w:rsidRPr="00150C95">
        <w:instrText>2933A.6.02.05.102.9</w:instrText>
      </w:r>
      <w:r w:rsidR="007070CE">
        <w:instrText xml:space="preserve">" </w:instrText>
      </w:r>
      <w:r>
        <w:fldChar w:fldCharType="end"/>
      </w:r>
    </w:p>
    <w:p w:rsidR="00A935DE" w:rsidRDefault="00A35CFE" w:rsidP="00A935DE">
      <w:r>
        <w:fldChar w:fldCharType="begin"/>
      </w:r>
      <w:r w:rsidR="007070CE">
        <w:instrText xml:space="preserve"> XE "</w:instrText>
      </w:r>
      <w:r w:rsidR="007070CE" w:rsidRPr="001906C4">
        <w:instrText>2933A.6.02.05.103.1</w:instrText>
      </w:r>
      <w:r w:rsidR="007070CE">
        <w:instrText xml:space="preserve">" </w:instrText>
      </w:r>
      <w:r>
        <w:fldChar w:fldCharType="end"/>
      </w:r>
      <w:r w:rsidR="00A935DE" w:rsidRPr="00967BD1">
        <w:t>If this same envelope is used to process other types of updates, vendor updates for example, only the vendor update schema needs to be created. A single update message can now contain both the vendor and customer updates.</w:t>
      </w:r>
      <w:r>
        <w:fldChar w:fldCharType="begin"/>
      </w:r>
      <w:r w:rsidR="007070CE">
        <w:instrText xml:space="preserve"> XE "</w:instrText>
      </w:r>
      <w:r w:rsidR="007070CE" w:rsidRPr="009C3A9A">
        <w:instrText>2933A.6.02.05.103.9</w:instrText>
      </w:r>
      <w:r w:rsidR="007070CE">
        <w:instrText xml:space="preserve">" </w:instrText>
      </w:r>
      <w:r>
        <w:fldChar w:fldCharType="end"/>
      </w:r>
    </w:p>
    <w:p w:rsidR="00A935DE" w:rsidRDefault="00A935DE" w:rsidP="00A935DE">
      <w:pPr>
        <w:pStyle w:val="H3Topic"/>
      </w:pPr>
      <w:r>
        <w:lastRenderedPageBreak/>
        <w:t>Testing a</w:t>
      </w:r>
      <w:r w:rsidR="00604D29">
        <w:t>n Envelope Schema</w:t>
      </w:r>
    </w:p>
    <w:p w:rsidR="00A935DE" w:rsidRDefault="00AE2DD6" w:rsidP="00A935DE">
      <w:pPr>
        <w:pStyle w:val="ArtSlide"/>
      </w:pPr>
      <w:r>
        <w:rPr>
          <w:noProof/>
        </w:rPr>
        <w:drawing>
          <wp:inline distT="0" distB="0" distL="0" distR="0">
            <wp:extent cx="5486400" cy="4114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114800"/>
                    </a:xfrm>
                    <a:prstGeom prst="rect">
                      <a:avLst/>
                    </a:prstGeom>
                  </pic:spPr>
                </pic:pic>
              </a:graphicData>
            </a:graphic>
          </wp:inline>
        </w:drawing>
      </w:r>
    </w:p>
    <w:p w:rsidR="00A935DE" w:rsidRDefault="00A935DE" w:rsidP="00A935DE">
      <w:pPr>
        <w:pStyle w:val="ArtSlideBorder"/>
      </w:pPr>
    </w:p>
    <w:p w:rsidR="00A935DE" w:rsidRDefault="00A935DE" w:rsidP="00A935DE">
      <w:pPr>
        <w:pStyle w:val="H4Objective"/>
      </w:pPr>
      <w:proofErr w:type="gramStart"/>
      <w:r w:rsidRPr="00DB6EF7">
        <w:t>Us</w:t>
      </w:r>
      <w:r w:rsidR="005B2027">
        <w:t>ing</w:t>
      </w:r>
      <w:r w:rsidRPr="00DB6EF7">
        <w:t xml:space="preserve"> BizTalk Server tools to </w:t>
      </w:r>
      <w:r w:rsidR="00AA46DB">
        <w:t>test envelope schemas</w:t>
      </w:r>
      <w:r w:rsidRPr="00DB6EF7">
        <w:t>.</w:t>
      </w:r>
      <w:proofErr w:type="gramEnd"/>
    </w:p>
    <w:p w:rsidR="00A935DE" w:rsidRDefault="00A935DE" w:rsidP="0081007D">
      <w:pPr>
        <w:pStyle w:val="Heading5"/>
      </w:pPr>
      <w:r>
        <w:t>Overview</w:t>
      </w:r>
    </w:p>
    <w:p w:rsidR="00A935DE" w:rsidRPr="00DB6EF7" w:rsidRDefault="00A35CFE" w:rsidP="00A935DE">
      <w:pPr>
        <w:rPr>
          <w:i/>
          <w:iCs/>
        </w:rPr>
      </w:pPr>
      <w:r>
        <w:rPr>
          <w:i/>
          <w:iCs/>
        </w:rPr>
        <w:fldChar w:fldCharType="begin"/>
      </w:r>
      <w:r w:rsidR="007070CE">
        <w:instrText xml:space="preserve"> XE "</w:instrText>
      </w:r>
      <w:r w:rsidR="007070CE" w:rsidRPr="00C858ED">
        <w:instrText>2933A.6.02.06.104.1</w:instrText>
      </w:r>
      <w:r w:rsidR="007070CE">
        <w:instrText xml:space="preserve">" </w:instrText>
      </w:r>
      <w:r>
        <w:rPr>
          <w:i/>
          <w:iCs/>
        </w:rPr>
        <w:fldChar w:fldCharType="end"/>
      </w:r>
      <w:r w:rsidR="00A935DE" w:rsidRPr="00DB6EF7">
        <w:rPr>
          <w:i/>
          <w:iCs/>
        </w:rPr>
        <w:t>Pipeline Tools</w:t>
      </w:r>
      <w:r w:rsidR="00A935DE" w:rsidRPr="00DB6EF7">
        <w:t xml:space="preserve"> is a set of tools that are used for execution, debugging, and profiling of pipelines and pipeline components, namely flat-file and XML assembler and disassembler components. The individual tools are as follows:</w:t>
      </w:r>
      <w:r>
        <w:fldChar w:fldCharType="begin"/>
      </w:r>
      <w:r w:rsidR="007070CE">
        <w:instrText xml:space="preserve"> XE "</w:instrText>
      </w:r>
      <w:r w:rsidR="007070CE" w:rsidRPr="00641839">
        <w:instrText>2933A.6.02.06.104.9</w:instrText>
      </w:r>
      <w:r w:rsidR="007070CE">
        <w:instrText xml:space="preserve">" </w:instrText>
      </w:r>
      <w:r>
        <w:fldChar w:fldCharType="end"/>
      </w:r>
    </w:p>
    <w:p w:rsidR="00A935DE" w:rsidRPr="00035E3C" w:rsidRDefault="00A35CFE" w:rsidP="00AA46DB">
      <w:pPr>
        <w:pStyle w:val="NumList"/>
        <w:numPr>
          <w:ilvl w:val="0"/>
          <w:numId w:val="45"/>
        </w:numPr>
        <w:rPr>
          <w:rStyle w:val="QuoteChar"/>
        </w:rPr>
      </w:pPr>
      <w:r w:rsidRPr="00AA46DB">
        <w:rPr>
          <w:b/>
          <w:i/>
          <w:iCs/>
        </w:rPr>
        <w:fldChar w:fldCharType="begin"/>
      </w:r>
      <w:r w:rsidR="007070CE" w:rsidRPr="00AA46DB">
        <w:rPr>
          <w:b/>
          <w:i/>
        </w:rPr>
        <w:instrText xml:space="preserve"> XE "2933A.6.02.06.105.1" </w:instrText>
      </w:r>
      <w:r w:rsidRPr="00AA46DB">
        <w:rPr>
          <w:b/>
          <w:i/>
          <w:iCs/>
        </w:rPr>
        <w:fldChar w:fldCharType="end"/>
      </w:r>
      <w:r w:rsidR="00A935DE" w:rsidRPr="00AA46DB">
        <w:rPr>
          <w:rStyle w:val="QuoteChar"/>
          <w:b/>
          <w:i w:val="0"/>
        </w:rPr>
        <w:t>Pipeline.exe</w:t>
      </w:r>
      <w:r w:rsidR="00A935DE" w:rsidRPr="00035E3C">
        <w:rPr>
          <w:rStyle w:val="QuoteChar"/>
        </w:rPr>
        <w:t>.</w:t>
      </w:r>
      <w:r w:rsidR="00A935DE" w:rsidRPr="00DB6EF7">
        <w:t xml:space="preserve"> This tool executes a specific send or receive pipeline. It accepts one or more input documents and their parts, XSD schemas and their related information, and after a pipeline execution, it produces an output document.</w:t>
      </w:r>
      <w:r>
        <w:fldChar w:fldCharType="begin"/>
      </w:r>
      <w:r w:rsidR="007070CE">
        <w:instrText xml:space="preserve"> XE "</w:instrText>
      </w:r>
      <w:r w:rsidR="007070CE" w:rsidRPr="00100FD3">
        <w:instrText>2933A.6.02.06.105.9</w:instrText>
      </w:r>
      <w:r w:rsidR="007070CE">
        <w:instrText xml:space="preserve">" </w:instrText>
      </w:r>
      <w:r>
        <w:fldChar w:fldCharType="end"/>
      </w:r>
    </w:p>
    <w:p w:rsidR="00A935DE" w:rsidRPr="00035E3C" w:rsidRDefault="00A35CFE" w:rsidP="00AA46DB">
      <w:pPr>
        <w:pStyle w:val="NumList"/>
        <w:numPr>
          <w:ilvl w:val="0"/>
          <w:numId w:val="45"/>
        </w:numPr>
        <w:rPr>
          <w:rStyle w:val="QuoteChar"/>
        </w:rPr>
      </w:pPr>
      <w:r w:rsidRPr="00AA46DB">
        <w:rPr>
          <w:b/>
          <w:i/>
          <w:iCs/>
        </w:rPr>
        <w:fldChar w:fldCharType="begin"/>
      </w:r>
      <w:r w:rsidR="007070CE" w:rsidRPr="00AA46DB">
        <w:rPr>
          <w:b/>
          <w:i/>
        </w:rPr>
        <w:instrText xml:space="preserve"> XE "2933A.6.02.06.106.1" </w:instrText>
      </w:r>
      <w:r w:rsidRPr="00AA46DB">
        <w:rPr>
          <w:b/>
          <w:i/>
          <w:iCs/>
        </w:rPr>
        <w:fldChar w:fldCharType="end"/>
      </w:r>
      <w:r w:rsidR="00A935DE" w:rsidRPr="00AA46DB">
        <w:rPr>
          <w:rStyle w:val="QuoteChar"/>
          <w:b/>
          <w:i w:val="0"/>
        </w:rPr>
        <w:t>FFAsm.exe</w:t>
      </w:r>
      <w:r w:rsidR="00A935DE" w:rsidRPr="00DB6EF7">
        <w:t>. This tool executes the flat-file assembler component, directly invoking it, and then it emulates a send pipeline, thereby enabling the user to see how the send pipeline processes (serializes/assembles) the user’s XML document into a flat-file document.</w:t>
      </w:r>
      <w:r>
        <w:fldChar w:fldCharType="begin"/>
      </w:r>
      <w:r w:rsidR="007070CE">
        <w:instrText xml:space="preserve"> XE "</w:instrText>
      </w:r>
      <w:r w:rsidR="007070CE" w:rsidRPr="00A5563B">
        <w:instrText>2933A.6.02.06.106.9</w:instrText>
      </w:r>
      <w:r w:rsidR="007070CE">
        <w:instrText xml:space="preserve">" </w:instrText>
      </w:r>
      <w:r>
        <w:fldChar w:fldCharType="end"/>
      </w:r>
    </w:p>
    <w:p w:rsidR="00A935DE" w:rsidRPr="00035E3C" w:rsidRDefault="00A35CFE" w:rsidP="00AA46DB">
      <w:pPr>
        <w:pStyle w:val="NumList"/>
        <w:numPr>
          <w:ilvl w:val="0"/>
          <w:numId w:val="45"/>
        </w:numPr>
        <w:rPr>
          <w:rStyle w:val="QuoteChar"/>
        </w:rPr>
      </w:pPr>
      <w:r w:rsidRPr="00AA46DB">
        <w:rPr>
          <w:b/>
          <w:i/>
          <w:iCs/>
        </w:rPr>
        <w:fldChar w:fldCharType="begin"/>
      </w:r>
      <w:r w:rsidR="007070CE" w:rsidRPr="00AA46DB">
        <w:rPr>
          <w:b/>
          <w:i/>
        </w:rPr>
        <w:instrText xml:space="preserve"> XE "2933A.6.02.06.107.1" </w:instrText>
      </w:r>
      <w:r w:rsidRPr="00AA46DB">
        <w:rPr>
          <w:b/>
          <w:i/>
          <w:iCs/>
        </w:rPr>
        <w:fldChar w:fldCharType="end"/>
      </w:r>
      <w:r w:rsidR="00A935DE" w:rsidRPr="00AA46DB">
        <w:rPr>
          <w:rStyle w:val="QuoteChar"/>
          <w:b/>
          <w:i w:val="0"/>
        </w:rPr>
        <w:t>FFDasm.exe</w:t>
      </w:r>
      <w:r w:rsidR="00A935DE" w:rsidRPr="00DB6EF7">
        <w:t>. This tool executes the flat-file disassembler component, directly invoking it, and then emulates a receive pipeline, thereby enabling the user to see how the receive pipeline processes (parses/disassembles) the user’s flat-file document into one or more XML documents.</w:t>
      </w:r>
      <w:r>
        <w:fldChar w:fldCharType="begin"/>
      </w:r>
      <w:r w:rsidR="007070CE">
        <w:instrText xml:space="preserve"> XE "</w:instrText>
      </w:r>
      <w:r w:rsidR="007070CE" w:rsidRPr="001470DE">
        <w:instrText>2933A.6.02.06.107.9</w:instrText>
      </w:r>
      <w:r w:rsidR="007070CE">
        <w:instrText xml:space="preserve">" </w:instrText>
      </w:r>
      <w:r>
        <w:fldChar w:fldCharType="end"/>
      </w:r>
    </w:p>
    <w:p w:rsidR="00A935DE" w:rsidRPr="00035E3C" w:rsidRDefault="00A35CFE" w:rsidP="00AA46DB">
      <w:pPr>
        <w:pStyle w:val="NumList"/>
        <w:numPr>
          <w:ilvl w:val="0"/>
          <w:numId w:val="45"/>
        </w:numPr>
        <w:rPr>
          <w:rStyle w:val="QuoteChar"/>
        </w:rPr>
      </w:pPr>
      <w:r w:rsidRPr="00AA46DB">
        <w:rPr>
          <w:b/>
          <w:i/>
          <w:iCs/>
        </w:rPr>
        <w:lastRenderedPageBreak/>
        <w:fldChar w:fldCharType="begin"/>
      </w:r>
      <w:r w:rsidR="007070CE" w:rsidRPr="00AA46DB">
        <w:rPr>
          <w:b/>
          <w:i/>
        </w:rPr>
        <w:instrText xml:space="preserve"> XE "2933A.6.02.06.108.1" </w:instrText>
      </w:r>
      <w:r w:rsidRPr="00AA46DB">
        <w:rPr>
          <w:b/>
          <w:i/>
          <w:iCs/>
        </w:rPr>
        <w:fldChar w:fldCharType="end"/>
      </w:r>
      <w:r w:rsidR="00A935DE" w:rsidRPr="00AA46DB">
        <w:rPr>
          <w:rStyle w:val="QuoteChar"/>
          <w:b/>
          <w:i w:val="0"/>
        </w:rPr>
        <w:t>XMLAsm.exe</w:t>
      </w:r>
      <w:r w:rsidR="00A935DE" w:rsidRPr="00DB6EF7">
        <w:t xml:space="preserve">. This tool executes the XML assembler component, directly invoking it, and then emulates a send pipeline, thereby enabling the user to see how the send pipeline processes </w:t>
      </w:r>
      <w:r w:rsidR="00A935DE" w:rsidRPr="005E316E">
        <w:t xml:space="preserve">(serializes/assembles/envelopes) the user’s XML document into </w:t>
      </w:r>
      <w:r w:rsidR="00637AD3" w:rsidRPr="005E316E">
        <w:t xml:space="preserve">an </w:t>
      </w:r>
      <w:r w:rsidR="00A935DE" w:rsidRPr="005E316E">
        <w:t>output XML document.</w:t>
      </w:r>
      <w:r w:rsidRPr="005E316E">
        <w:fldChar w:fldCharType="begin"/>
      </w:r>
      <w:r w:rsidR="007070CE" w:rsidRPr="005E316E">
        <w:instrText xml:space="preserve"> XE "2933A.6.02.06.108.9" </w:instrText>
      </w:r>
      <w:r w:rsidRPr="005E316E">
        <w:fldChar w:fldCharType="end"/>
      </w:r>
    </w:p>
    <w:p w:rsidR="00A935DE" w:rsidRPr="00035E3C" w:rsidRDefault="00A35CFE" w:rsidP="00AA46DB">
      <w:pPr>
        <w:pStyle w:val="NumList"/>
        <w:numPr>
          <w:ilvl w:val="0"/>
          <w:numId w:val="45"/>
        </w:numPr>
        <w:rPr>
          <w:rStyle w:val="QuoteChar"/>
        </w:rPr>
      </w:pPr>
      <w:r w:rsidRPr="00AA46DB">
        <w:rPr>
          <w:b/>
          <w:i/>
          <w:iCs/>
        </w:rPr>
        <w:fldChar w:fldCharType="begin"/>
      </w:r>
      <w:r w:rsidR="007070CE" w:rsidRPr="00AA46DB">
        <w:rPr>
          <w:b/>
          <w:i/>
        </w:rPr>
        <w:instrText xml:space="preserve"> XE "2933A.6.02.06.109.1" </w:instrText>
      </w:r>
      <w:r w:rsidRPr="00AA46DB">
        <w:rPr>
          <w:b/>
          <w:i/>
          <w:iCs/>
        </w:rPr>
        <w:fldChar w:fldCharType="end"/>
      </w:r>
      <w:r w:rsidR="00A935DE" w:rsidRPr="00AA46DB">
        <w:rPr>
          <w:rStyle w:val="QuoteChar"/>
          <w:b/>
          <w:i w:val="0"/>
        </w:rPr>
        <w:t>XMLDasm.exe</w:t>
      </w:r>
      <w:r w:rsidR="00A935DE" w:rsidRPr="005E316E">
        <w:t>. This tool executes the XML disassembler component, directly invoking it, and then emulates a receive pipeline, thereby enabling the user to see how the receive pipeline processes (parses/disassembles/un-envelopes) the</w:t>
      </w:r>
      <w:r w:rsidR="00A935DE" w:rsidRPr="00DB6EF7">
        <w:t xml:space="preserve"> user’s XML document into one or more XML documents.</w:t>
      </w:r>
      <w:r>
        <w:fldChar w:fldCharType="begin"/>
      </w:r>
      <w:r w:rsidR="007070CE">
        <w:instrText xml:space="preserve"> XE "</w:instrText>
      </w:r>
      <w:r w:rsidR="007070CE" w:rsidRPr="00F04726">
        <w:instrText>2933A.6.02.06.109.9</w:instrText>
      </w:r>
      <w:r w:rsidR="007070CE">
        <w:instrText xml:space="preserve">" </w:instrText>
      </w:r>
      <w:r>
        <w:fldChar w:fldCharType="end"/>
      </w:r>
    </w:p>
    <w:p w:rsidR="00AA46DB" w:rsidRDefault="00AA46DB" w:rsidP="00A935DE">
      <w:pPr>
        <w:rPr>
          <w:bCs/>
          <w:i/>
        </w:rPr>
      </w:pPr>
    </w:p>
    <w:p w:rsidR="00A935DE" w:rsidRDefault="00A35CFE" w:rsidP="00A935DE">
      <w:pPr>
        <w:rPr>
          <w:i/>
        </w:rPr>
      </w:pPr>
      <w:r>
        <w:rPr>
          <w:bCs/>
          <w:i/>
        </w:rPr>
        <w:fldChar w:fldCharType="begin"/>
      </w:r>
      <w:r w:rsidR="00FA2AD6">
        <w:instrText xml:space="preserve"> XE "</w:instrText>
      </w:r>
      <w:r w:rsidR="00FA2AD6" w:rsidRPr="00964342">
        <w:instrText>2933A.6.02.06.110.1</w:instrText>
      </w:r>
      <w:r w:rsidR="00FA2AD6">
        <w:instrText xml:space="preserve">" </w:instrText>
      </w:r>
      <w:r>
        <w:rPr>
          <w:bCs/>
          <w:i/>
        </w:rPr>
        <w:fldChar w:fldCharType="end"/>
      </w:r>
      <w:r w:rsidR="00A935DE" w:rsidRPr="00637AD3">
        <w:rPr>
          <w:bCs/>
        </w:rPr>
        <w:t>Note</w:t>
      </w:r>
      <w:r w:rsidR="00A935DE" w:rsidRPr="0002157B">
        <w:t xml:space="preserve">: </w:t>
      </w:r>
      <w:r w:rsidR="00A935DE" w:rsidRPr="00637AD3">
        <w:t>You can find these tools in the &lt;</w:t>
      </w:r>
      <w:r w:rsidR="00A935DE" w:rsidRPr="00637AD3">
        <w:rPr>
          <w:iCs/>
        </w:rPr>
        <w:t>Installation Path</w:t>
      </w:r>
      <w:r w:rsidR="00A935DE" w:rsidRPr="00637AD3">
        <w:t>&gt;\SDK\Utilities\PipelineTools folder.</w:t>
      </w:r>
      <w:r>
        <w:rPr>
          <w:i/>
        </w:rPr>
        <w:fldChar w:fldCharType="begin"/>
      </w:r>
      <w:r w:rsidR="007070CE">
        <w:instrText xml:space="preserve"> XE "</w:instrText>
      </w:r>
      <w:r w:rsidR="007070CE" w:rsidRPr="00C72F69">
        <w:instrText>2933A.6.02.06.110.9</w:instrText>
      </w:r>
      <w:r w:rsidR="007070CE">
        <w:instrText xml:space="preserve">" </w:instrText>
      </w:r>
      <w:r>
        <w:rPr>
          <w:i/>
        </w:rPr>
        <w:fldChar w:fldCharType="end"/>
      </w:r>
    </w:p>
    <w:p w:rsidR="00A935DE" w:rsidRDefault="00A935DE" w:rsidP="00A935DE">
      <w:pPr>
        <w:pStyle w:val="H3Topic"/>
      </w:pPr>
      <w:r>
        <w:lastRenderedPageBreak/>
        <w:t>Demonstration: Creating and Testing a Pipeline</w:t>
      </w:r>
    </w:p>
    <w:p w:rsidR="00A935DE" w:rsidRDefault="00A908C7" w:rsidP="00A935DE">
      <w:pPr>
        <w:pStyle w:val="ArtSlide"/>
      </w:pPr>
      <w:r>
        <w:rPr>
          <w:noProof/>
        </w:rPr>
        <w:drawing>
          <wp:inline distT="0" distB="0" distL="0" distR="0">
            <wp:extent cx="5486400" cy="41148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4114800"/>
                    </a:xfrm>
                    <a:prstGeom prst="rect">
                      <a:avLst/>
                    </a:prstGeom>
                  </pic:spPr>
                </pic:pic>
              </a:graphicData>
            </a:graphic>
          </wp:inline>
        </w:drawing>
      </w:r>
    </w:p>
    <w:p w:rsidR="00A935DE" w:rsidRDefault="00A935DE" w:rsidP="00A935DE">
      <w:pPr>
        <w:pStyle w:val="ArtSlideBorder"/>
      </w:pPr>
    </w:p>
    <w:p w:rsidR="00A935DE" w:rsidRDefault="008F5DFF" w:rsidP="00A935DE">
      <w:pPr>
        <w:pStyle w:val="H4Objective"/>
      </w:pPr>
      <w:r>
        <w:t>Learn</w:t>
      </w:r>
      <w:r w:rsidR="00A935DE" w:rsidRPr="00DB6EF7">
        <w:t xml:space="preserve"> how to</w:t>
      </w:r>
      <w:r w:rsidR="00E20A7C">
        <w:t xml:space="preserve"> create a receive pipeline </w:t>
      </w:r>
      <w:r w:rsidR="00566D8C">
        <w:t xml:space="preserve">and </w:t>
      </w:r>
      <w:r w:rsidR="00E20A7C">
        <w:t>a send pipeline and use the command</w:t>
      </w:r>
      <w:r w:rsidR="00566D8C">
        <w:t>-line</w:t>
      </w:r>
      <w:r w:rsidR="00E20A7C">
        <w:t xml:space="preserve"> tool to test a pipeline.</w:t>
      </w:r>
    </w:p>
    <w:p w:rsidR="00C326D3" w:rsidRDefault="00C326D3" w:rsidP="00AE7408">
      <w:pPr>
        <w:pStyle w:val="Heading5"/>
      </w:pPr>
      <w:r>
        <w:t>Create a Receive Pipeline</w:t>
      </w:r>
    </w:p>
    <w:p w:rsidR="00DF3077" w:rsidRDefault="00A35CFE" w:rsidP="005B2027">
      <w:pPr>
        <w:pStyle w:val="NumList"/>
        <w:numPr>
          <w:ilvl w:val="0"/>
          <w:numId w:val="46"/>
        </w:numPr>
      </w:pPr>
      <w:r>
        <w:fldChar w:fldCharType="begin"/>
      </w:r>
      <w:r w:rsidR="007070CE">
        <w:instrText xml:space="preserve"> XE "</w:instrText>
      </w:r>
      <w:r w:rsidR="007070CE" w:rsidRPr="00A01E9C">
        <w:instrText>2933A.6.02.07.112.1</w:instrText>
      </w:r>
      <w:r w:rsidR="007070CE">
        <w:instrText xml:space="preserve">" </w:instrText>
      </w:r>
      <w:r>
        <w:fldChar w:fldCharType="end"/>
      </w:r>
      <w:r w:rsidR="00E20A7C">
        <w:t xml:space="preserve">In Windows Explorer, navigate to </w:t>
      </w:r>
      <w:r w:rsidR="00E20A7C" w:rsidRPr="005B2027">
        <w:rPr>
          <w:b/>
        </w:rPr>
        <w:t>C:\AllFiles\DemoCode\Module6</w:t>
      </w:r>
      <w:r w:rsidR="00031EC7" w:rsidRPr="005B2027">
        <w:rPr>
          <w:b/>
        </w:rPr>
        <w:t>\Demo</w:t>
      </w:r>
      <w:r w:rsidR="00566D8C" w:rsidRPr="005B2027">
        <w:rPr>
          <w:bCs/>
        </w:rPr>
        <w:t>,</w:t>
      </w:r>
      <w:r w:rsidR="00E20A7C">
        <w:t xml:space="preserve"> and then double-click </w:t>
      </w:r>
      <w:r w:rsidR="00031EC7" w:rsidRPr="005B2027">
        <w:rPr>
          <w:b/>
        </w:rPr>
        <w:t>Demo</w:t>
      </w:r>
      <w:r w:rsidR="00E20A7C" w:rsidRPr="005B2027">
        <w:rPr>
          <w:b/>
        </w:rPr>
        <w:t>.sln</w:t>
      </w:r>
      <w:r w:rsidR="00E20A7C">
        <w:t>.</w:t>
      </w:r>
      <w:r>
        <w:fldChar w:fldCharType="begin"/>
      </w:r>
      <w:r w:rsidR="007070CE">
        <w:instrText xml:space="preserve"> XE "</w:instrText>
      </w:r>
      <w:r w:rsidR="007070CE" w:rsidRPr="004229AA">
        <w:instrText>2933A.6.02.07.112.9</w:instrText>
      </w:r>
      <w:r w:rsidR="007070CE">
        <w:instrText xml:space="preserve">" </w:instrText>
      </w:r>
      <w:r>
        <w:fldChar w:fldCharType="end"/>
      </w:r>
    </w:p>
    <w:p w:rsidR="00E20A7C" w:rsidRPr="00DF3077" w:rsidRDefault="00A35CFE" w:rsidP="00AE7408">
      <w:pPr>
        <w:pStyle w:val="Quote"/>
      </w:pPr>
      <w:r>
        <w:fldChar w:fldCharType="begin"/>
      </w:r>
      <w:r w:rsidR="007070CE">
        <w:instrText xml:space="preserve"> XE "</w:instrText>
      </w:r>
      <w:r w:rsidR="007070CE" w:rsidRPr="00050226">
        <w:instrText>2933A.6.02.07.113.1</w:instrText>
      </w:r>
      <w:r w:rsidR="007070CE">
        <w:instrText xml:space="preserve">" </w:instrText>
      </w:r>
      <w:r>
        <w:fldChar w:fldCharType="end"/>
      </w:r>
      <w:r w:rsidR="00DF3077" w:rsidRPr="00DF3077">
        <w:t>The following demonstration is not dependent upon completion of the previous demonstrations. This solution provides artifacts and file paths that differ from those used in the previous demonstrations.</w:t>
      </w:r>
      <w:r>
        <w:fldChar w:fldCharType="begin"/>
      </w:r>
      <w:r w:rsidR="007070CE">
        <w:instrText xml:space="preserve"> XE "</w:instrText>
      </w:r>
      <w:r w:rsidR="007070CE" w:rsidRPr="00D00660">
        <w:instrText>2933A.6.02.07.113.9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2B0BDE">
        <w:instrText>2933A.6.02.07.114.1</w:instrText>
      </w:r>
      <w:r w:rsidR="007070CE">
        <w:instrText xml:space="preserve">" </w:instrText>
      </w:r>
      <w:r>
        <w:fldChar w:fldCharType="end"/>
      </w:r>
      <w:r w:rsidR="00E20A7C">
        <w:t xml:space="preserve">In Solution Explorer, right-click the </w:t>
      </w:r>
      <w:r w:rsidR="00031EC7">
        <w:rPr>
          <w:b/>
        </w:rPr>
        <w:t>Messaging</w:t>
      </w:r>
      <w:r w:rsidR="00031EC7">
        <w:t xml:space="preserve"> </w:t>
      </w:r>
      <w:r w:rsidR="00E20A7C">
        <w:t xml:space="preserve">project, point to </w:t>
      </w:r>
      <w:r w:rsidR="00E20A7C">
        <w:rPr>
          <w:b/>
        </w:rPr>
        <w:t>Add</w:t>
      </w:r>
      <w:r w:rsidR="00E20A7C">
        <w:t xml:space="preserve">, and then click </w:t>
      </w:r>
      <w:r w:rsidR="00E20A7C">
        <w:rPr>
          <w:b/>
        </w:rPr>
        <w:t>New Item</w:t>
      </w:r>
      <w:r w:rsidR="00E20A7C">
        <w:t>.</w:t>
      </w:r>
      <w:r>
        <w:fldChar w:fldCharType="begin"/>
      </w:r>
      <w:r w:rsidR="007070CE">
        <w:instrText xml:space="preserve"> XE "</w:instrText>
      </w:r>
      <w:r w:rsidR="007070CE" w:rsidRPr="00286F7A">
        <w:instrText>2933A.6.02.07.114.9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974EBF">
        <w:instrText>2933A.6.02.07.115.1</w:instrText>
      </w:r>
      <w:r w:rsidR="007070CE">
        <w:instrText xml:space="preserve">" </w:instrText>
      </w:r>
      <w:r>
        <w:fldChar w:fldCharType="end"/>
      </w:r>
      <w:r w:rsidR="00E20A7C">
        <w:t xml:space="preserve">In the </w:t>
      </w:r>
      <w:r w:rsidR="00E20A7C" w:rsidRPr="00775DF7">
        <w:rPr>
          <w:b/>
          <w:bCs/>
        </w:rPr>
        <w:t>Add New Item</w:t>
      </w:r>
      <w:r w:rsidR="00E20A7C">
        <w:t xml:space="preserve"> dialog box, click </w:t>
      </w:r>
      <w:r w:rsidR="00E20A7C">
        <w:rPr>
          <w:b/>
        </w:rPr>
        <w:t>Receive Pipeline</w:t>
      </w:r>
      <w:r w:rsidR="00E20A7C">
        <w:t xml:space="preserve">, rename the pipeline </w:t>
      </w:r>
      <w:r w:rsidR="00031EC7">
        <w:rPr>
          <w:b/>
        </w:rPr>
        <w:t>ReceivePurchaseOrders</w:t>
      </w:r>
      <w:r w:rsidR="00BE2D2E">
        <w:rPr>
          <w:b/>
        </w:rPr>
        <w:t>.btp</w:t>
      </w:r>
      <w:r w:rsidR="00E20A7C">
        <w:t xml:space="preserve">, and then click </w:t>
      </w:r>
      <w:r w:rsidR="00E20A7C">
        <w:rPr>
          <w:b/>
        </w:rPr>
        <w:t>Add</w:t>
      </w:r>
      <w:r w:rsidR="00E20A7C">
        <w:t>.</w:t>
      </w:r>
      <w:r>
        <w:fldChar w:fldCharType="begin"/>
      </w:r>
      <w:r w:rsidR="007070CE">
        <w:instrText xml:space="preserve"> XE "</w:instrText>
      </w:r>
      <w:r w:rsidR="007070CE" w:rsidRPr="00806253">
        <w:instrText>2933A.6.02.07.115.9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384CBC">
        <w:instrText>2933A.6.02.07.116.1</w:instrText>
      </w:r>
      <w:r w:rsidR="007070CE">
        <w:instrText xml:space="preserve">" </w:instrText>
      </w:r>
      <w:r>
        <w:fldChar w:fldCharType="end"/>
      </w:r>
      <w:r w:rsidR="00E20A7C">
        <w:t xml:space="preserve">Click the </w:t>
      </w:r>
      <w:r w:rsidR="00E20A7C">
        <w:rPr>
          <w:b/>
        </w:rPr>
        <w:t>Decode</w:t>
      </w:r>
      <w:r w:rsidR="00E20A7C">
        <w:t xml:space="preserve"> stage.</w:t>
      </w:r>
      <w:r>
        <w:fldChar w:fldCharType="begin"/>
      </w:r>
      <w:r w:rsidR="007070CE">
        <w:instrText xml:space="preserve"> XE "</w:instrText>
      </w:r>
      <w:r w:rsidR="007070CE" w:rsidRPr="00E51061">
        <w:instrText>2933A.6.02.07.116.9</w:instrText>
      </w:r>
      <w:r w:rsidR="007070CE">
        <w:instrText xml:space="preserve">" </w:instrText>
      </w:r>
      <w:r>
        <w:fldChar w:fldCharType="end"/>
      </w:r>
    </w:p>
    <w:p w:rsidR="00E20A7C" w:rsidRPr="007B26E6" w:rsidRDefault="00A35CFE" w:rsidP="00AE7408">
      <w:pPr>
        <w:pStyle w:val="Quote"/>
      </w:pPr>
      <w:r>
        <w:fldChar w:fldCharType="begin"/>
      </w:r>
      <w:r w:rsidR="007070CE">
        <w:instrText xml:space="preserve"> XE "</w:instrText>
      </w:r>
      <w:r w:rsidR="007070CE" w:rsidRPr="00F60302">
        <w:instrText>2933A.6.02.07.117.1</w:instrText>
      </w:r>
      <w:r w:rsidR="007070CE">
        <w:instrText xml:space="preserve">" </w:instrText>
      </w:r>
      <w:r>
        <w:fldChar w:fldCharType="end"/>
      </w:r>
      <w:r w:rsidR="00E20A7C">
        <w:t>The Decode stage can contain up to 255 individual components</w:t>
      </w:r>
      <w:r w:rsidR="00DF3077">
        <w:t>,</w:t>
      </w:r>
      <w:r w:rsidR="00E20A7C">
        <w:t xml:space="preserve"> all of which will be executed in sequence.</w:t>
      </w:r>
      <w:r>
        <w:fldChar w:fldCharType="begin"/>
      </w:r>
      <w:r w:rsidR="007070CE">
        <w:instrText xml:space="preserve"> XE "</w:instrText>
      </w:r>
      <w:r w:rsidR="007070CE" w:rsidRPr="009D6FD6">
        <w:instrText>2933A.6.02.07.117.9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507522">
        <w:instrText>2933A.6.02.07.118.1</w:instrText>
      </w:r>
      <w:r w:rsidR="007070CE">
        <w:instrText xml:space="preserve">" </w:instrText>
      </w:r>
      <w:r>
        <w:fldChar w:fldCharType="end"/>
      </w:r>
      <w:r w:rsidR="00343A2F">
        <w:t>Drag</w:t>
      </w:r>
      <w:r w:rsidR="00E20A7C">
        <w:t xml:space="preserve"> a </w:t>
      </w:r>
      <w:r w:rsidR="00E20A7C">
        <w:rPr>
          <w:b/>
        </w:rPr>
        <w:t>MIME/SMIME decoder</w:t>
      </w:r>
      <w:r w:rsidR="00E20A7C" w:rsidRPr="001606EF">
        <w:rPr>
          <w:bCs/>
        </w:rPr>
        <w:t xml:space="preserve"> </w:t>
      </w:r>
      <w:r w:rsidR="00E20A7C">
        <w:t xml:space="preserve">component from the </w:t>
      </w:r>
      <w:r w:rsidR="00E20A7C">
        <w:rPr>
          <w:b/>
        </w:rPr>
        <w:t>Toolbox</w:t>
      </w:r>
      <w:r w:rsidR="00E20A7C">
        <w:t xml:space="preserve"> to the </w:t>
      </w:r>
      <w:r w:rsidR="00E20A7C">
        <w:rPr>
          <w:b/>
        </w:rPr>
        <w:t>Decode</w:t>
      </w:r>
      <w:r w:rsidR="00E20A7C">
        <w:t xml:space="preserve"> stage of the pipeline.</w:t>
      </w:r>
      <w:r>
        <w:fldChar w:fldCharType="begin"/>
      </w:r>
      <w:r w:rsidR="007070CE">
        <w:instrText xml:space="preserve"> XE "</w:instrText>
      </w:r>
      <w:r w:rsidR="007070CE" w:rsidRPr="004D79BF">
        <w:instrText>2933A.6.02.07.118.9</w:instrText>
      </w:r>
      <w:r w:rsidR="007070CE">
        <w:instrText xml:space="preserve">" </w:instrText>
      </w:r>
      <w:r>
        <w:fldChar w:fldCharType="end"/>
      </w:r>
    </w:p>
    <w:p w:rsidR="00E20A7C" w:rsidRPr="007B26E6" w:rsidRDefault="00A35CFE" w:rsidP="00AE7408">
      <w:pPr>
        <w:pStyle w:val="Quote"/>
      </w:pPr>
      <w:r>
        <w:lastRenderedPageBreak/>
        <w:fldChar w:fldCharType="begin"/>
      </w:r>
      <w:r w:rsidR="007070CE">
        <w:instrText xml:space="preserve"> XE "</w:instrText>
      </w:r>
      <w:r w:rsidR="007070CE" w:rsidRPr="002C0E71">
        <w:instrText>2933A.6.02.07.119.1</w:instrText>
      </w:r>
      <w:r w:rsidR="007070CE">
        <w:instrText xml:space="preserve">" </w:instrText>
      </w:r>
      <w:r>
        <w:fldChar w:fldCharType="end"/>
      </w:r>
      <w:r w:rsidR="00E20A7C" w:rsidRPr="007B26E6">
        <w:t>The MIME/SMIME Decoder component can decrypt and</w:t>
      </w:r>
      <w:r w:rsidR="00E20A7C">
        <w:t>/or</w:t>
      </w:r>
      <w:r w:rsidR="00E20A7C" w:rsidRPr="007B26E6">
        <w:t xml:space="preserve"> sign-validate an incoming mes</w:t>
      </w:r>
      <w:r w:rsidR="00E20A7C">
        <w:t>sage.</w:t>
      </w:r>
      <w:r>
        <w:fldChar w:fldCharType="begin"/>
      </w:r>
      <w:r w:rsidR="007070CE">
        <w:instrText xml:space="preserve"> XE "</w:instrText>
      </w:r>
      <w:r w:rsidR="007070CE" w:rsidRPr="00891C88">
        <w:instrText>2933A.6.02.07.119.9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005D25">
        <w:instrText>2933A.6.02.07.120.1</w:instrText>
      </w:r>
      <w:r w:rsidR="007070CE">
        <w:instrText xml:space="preserve">" </w:instrText>
      </w:r>
      <w:r>
        <w:fldChar w:fldCharType="end"/>
      </w:r>
      <w:r w:rsidR="00E20A7C">
        <w:t xml:space="preserve">Click the </w:t>
      </w:r>
      <w:r w:rsidR="00E20A7C">
        <w:rPr>
          <w:b/>
        </w:rPr>
        <w:t>MIME/SMIME decoder</w:t>
      </w:r>
      <w:r w:rsidR="00E20A7C">
        <w:t xml:space="preserve"> component.</w:t>
      </w:r>
      <w:r>
        <w:fldChar w:fldCharType="begin"/>
      </w:r>
      <w:r w:rsidR="007070CE">
        <w:instrText xml:space="preserve"> XE "</w:instrText>
      </w:r>
      <w:r w:rsidR="007070CE" w:rsidRPr="00140344">
        <w:instrText>2933A.6.02.07.120.9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39353D">
        <w:instrText>2933A.6.02.07.121.1</w:instrText>
      </w:r>
      <w:r w:rsidR="007070CE">
        <w:instrText xml:space="preserve">" </w:instrText>
      </w:r>
      <w:r>
        <w:fldChar w:fldCharType="end"/>
      </w:r>
      <w:r w:rsidR="00E20A7C">
        <w:t xml:space="preserve">In the Properties window, change the </w:t>
      </w:r>
      <w:r w:rsidR="00E20A7C">
        <w:rPr>
          <w:b/>
        </w:rPr>
        <w:t>Allow non MIME message</w:t>
      </w:r>
      <w:r w:rsidR="00E20A7C">
        <w:t xml:space="preserve"> </w:t>
      </w:r>
      <w:r w:rsidR="00343A2F">
        <w:t xml:space="preserve">property </w:t>
      </w:r>
      <w:r w:rsidR="00E20A7C">
        <w:t xml:space="preserve">to </w:t>
      </w:r>
      <w:r w:rsidR="00E20A7C">
        <w:rPr>
          <w:b/>
        </w:rPr>
        <w:t>True</w:t>
      </w:r>
      <w:r w:rsidR="00E20A7C">
        <w:t>.</w:t>
      </w:r>
      <w:r>
        <w:fldChar w:fldCharType="begin"/>
      </w:r>
      <w:r w:rsidR="007070CE">
        <w:instrText xml:space="preserve"> XE "</w:instrText>
      </w:r>
      <w:r w:rsidR="007070CE" w:rsidRPr="00346E30">
        <w:instrText>2933A.6.02.07.121.9</w:instrText>
      </w:r>
      <w:r w:rsidR="007070CE">
        <w:instrText xml:space="preserve">" </w:instrText>
      </w:r>
      <w:r>
        <w:fldChar w:fldCharType="end"/>
      </w:r>
    </w:p>
    <w:p w:rsidR="00E20A7C" w:rsidRPr="008A7E07" w:rsidRDefault="00A35CFE" w:rsidP="00AE7408">
      <w:pPr>
        <w:pStyle w:val="Quote"/>
      </w:pPr>
      <w:r>
        <w:fldChar w:fldCharType="begin"/>
      </w:r>
      <w:r w:rsidR="007070CE">
        <w:instrText xml:space="preserve"> XE "</w:instrText>
      </w:r>
      <w:r w:rsidR="007070CE" w:rsidRPr="00DF65E1">
        <w:instrText>2933A.6.02.07.122.1</w:instrText>
      </w:r>
      <w:r w:rsidR="007070CE">
        <w:instrText xml:space="preserve">" </w:instrText>
      </w:r>
      <w:r>
        <w:fldChar w:fldCharType="end"/>
      </w:r>
      <w:r w:rsidR="00E20A7C">
        <w:t>This property indicates whether to allow non</w:t>
      </w:r>
      <w:r w:rsidR="006C5EF5">
        <w:t>-</w:t>
      </w:r>
      <w:r w:rsidR="00E20A7C">
        <w:t>MIME messages to be passed to the decoder.</w:t>
      </w:r>
      <w:r>
        <w:fldChar w:fldCharType="begin"/>
      </w:r>
      <w:r w:rsidR="007070CE">
        <w:instrText xml:space="preserve"> XE "</w:instrText>
      </w:r>
      <w:r w:rsidR="007070CE" w:rsidRPr="00A42293">
        <w:instrText>2933A.6.02.07.122.9</w:instrText>
      </w:r>
      <w:r w:rsidR="007070CE">
        <w:instrText xml:space="preserve">" </w:instrText>
      </w:r>
      <w:r>
        <w:fldChar w:fldCharType="end"/>
      </w:r>
    </w:p>
    <w:p w:rsidR="00E20A7C" w:rsidRPr="007B26E6" w:rsidRDefault="00A35CFE" w:rsidP="00035E3C">
      <w:pPr>
        <w:pStyle w:val="NumList"/>
      </w:pPr>
      <w:r>
        <w:fldChar w:fldCharType="begin"/>
      </w:r>
      <w:r w:rsidR="007070CE">
        <w:instrText xml:space="preserve"> XE "</w:instrText>
      </w:r>
      <w:r w:rsidR="007070CE" w:rsidRPr="00192D4D">
        <w:instrText>2933A.6.02.07.123.1</w:instrText>
      </w:r>
      <w:r w:rsidR="007070CE">
        <w:instrText xml:space="preserve">" </w:instrText>
      </w:r>
      <w:r>
        <w:fldChar w:fldCharType="end"/>
      </w:r>
      <w:r w:rsidR="00E20A7C">
        <w:t xml:space="preserve">Click the </w:t>
      </w:r>
      <w:r w:rsidR="00E20A7C">
        <w:rPr>
          <w:b/>
        </w:rPr>
        <w:t>Disassemble</w:t>
      </w:r>
      <w:r w:rsidR="00E20A7C">
        <w:t xml:space="preserve"> stage</w:t>
      </w:r>
      <w:r w:rsidR="00E20A7C" w:rsidRPr="00172775">
        <w:rPr>
          <w:bCs/>
        </w:rPr>
        <w:t>.</w:t>
      </w:r>
      <w:r>
        <w:rPr>
          <w:bCs/>
        </w:rPr>
        <w:fldChar w:fldCharType="begin"/>
      </w:r>
      <w:r w:rsidR="007070CE">
        <w:instrText xml:space="preserve"> XE "</w:instrText>
      </w:r>
      <w:r w:rsidR="007070CE" w:rsidRPr="00CD1C8B">
        <w:instrText>2933A.6.02.07.123.9</w:instrText>
      </w:r>
      <w:r w:rsidR="007070CE">
        <w:instrText xml:space="preserve">" </w:instrText>
      </w:r>
      <w:r>
        <w:rPr>
          <w:bCs/>
        </w:rPr>
        <w:fldChar w:fldCharType="end"/>
      </w:r>
    </w:p>
    <w:p w:rsidR="00E20A7C" w:rsidRPr="00B47206" w:rsidRDefault="00A35CFE" w:rsidP="00AE7408">
      <w:pPr>
        <w:pStyle w:val="Quote"/>
      </w:pPr>
      <w:r>
        <w:fldChar w:fldCharType="begin"/>
      </w:r>
      <w:r w:rsidR="007070CE">
        <w:instrText xml:space="preserve"> XE "</w:instrText>
      </w:r>
      <w:r w:rsidR="007070CE" w:rsidRPr="00746AE7">
        <w:instrText>2933A.6.02.07.124.1</w:instrText>
      </w:r>
      <w:r w:rsidR="007070CE">
        <w:instrText xml:space="preserve">" </w:instrText>
      </w:r>
      <w:r>
        <w:fldChar w:fldCharType="end"/>
      </w:r>
      <w:r w:rsidR="00E20A7C">
        <w:t>The Disassemble stage can contain up to 255 individual components</w:t>
      </w:r>
      <w:r w:rsidR="00DF3077">
        <w:t>,</w:t>
      </w:r>
      <w:r w:rsidR="00E20A7C">
        <w:t xml:space="preserve"> of which the first matching component will be the only one executed.</w:t>
      </w:r>
      <w:r>
        <w:fldChar w:fldCharType="begin"/>
      </w:r>
      <w:r w:rsidR="007070CE">
        <w:instrText xml:space="preserve"> XE "</w:instrText>
      </w:r>
      <w:r w:rsidR="007070CE" w:rsidRPr="004B1DA4">
        <w:instrText>2933A.6.02.07.124.9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901B66">
        <w:instrText>2933A.6.02.07.125.1</w:instrText>
      </w:r>
      <w:r w:rsidR="007070CE">
        <w:instrText xml:space="preserve">" </w:instrText>
      </w:r>
      <w:r>
        <w:fldChar w:fldCharType="end"/>
      </w:r>
      <w:r w:rsidR="00343A2F">
        <w:t>Drag</w:t>
      </w:r>
      <w:r w:rsidR="00E20A7C">
        <w:t xml:space="preserve"> an </w:t>
      </w:r>
      <w:r w:rsidR="00E20A7C">
        <w:rPr>
          <w:b/>
        </w:rPr>
        <w:t>XML disassembler</w:t>
      </w:r>
      <w:r w:rsidR="00E20A7C" w:rsidRPr="00707F70">
        <w:rPr>
          <w:bCs/>
        </w:rPr>
        <w:t xml:space="preserve"> </w:t>
      </w:r>
      <w:r w:rsidR="00707F70">
        <w:rPr>
          <w:bCs/>
        </w:rPr>
        <w:t xml:space="preserve">component and a </w:t>
      </w:r>
      <w:r w:rsidR="00707F70">
        <w:rPr>
          <w:b/>
        </w:rPr>
        <w:t>Flat file disassembler</w:t>
      </w:r>
      <w:r w:rsidR="00707F70" w:rsidRPr="00707F70">
        <w:rPr>
          <w:bCs/>
        </w:rPr>
        <w:t xml:space="preserve"> </w:t>
      </w:r>
      <w:r w:rsidR="00E20A7C">
        <w:t xml:space="preserve">component from the </w:t>
      </w:r>
      <w:r w:rsidR="00E20A7C">
        <w:rPr>
          <w:b/>
        </w:rPr>
        <w:t>Toolbox</w:t>
      </w:r>
      <w:r w:rsidR="00E20A7C">
        <w:t xml:space="preserve"> to the </w:t>
      </w:r>
      <w:r w:rsidR="00E20A7C">
        <w:rPr>
          <w:b/>
        </w:rPr>
        <w:t>Disassemble</w:t>
      </w:r>
      <w:r w:rsidR="00E20A7C">
        <w:t xml:space="preserve"> stage of the pipeline.</w:t>
      </w:r>
      <w:r>
        <w:fldChar w:fldCharType="begin"/>
      </w:r>
      <w:r w:rsidR="007070CE">
        <w:instrText xml:space="preserve"> XE "</w:instrText>
      </w:r>
      <w:r w:rsidR="007070CE" w:rsidRPr="004B4078">
        <w:instrText>2933A.6.02.07.125.9</w:instrText>
      </w:r>
      <w:r w:rsidR="007070CE">
        <w:instrText xml:space="preserve">" </w:instrText>
      </w:r>
      <w:r>
        <w:fldChar w:fldCharType="end"/>
      </w:r>
    </w:p>
    <w:p w:rsidR="00E20A7C" w:rsidRDefault="00A35CFE" w:rsidP="00AE7408">
      <w:pPr>
        <w:pStyle w:val="Quote"/>
      </w:pPr>
      <w:r>
        <w:fldChar w:fldCharType="begin"/>
      </w:r>
      <w:r w:rsidR="007070CE">
        <w:instrText xml:space="preserve"> XE "</w:instrText>
      </w:r>
      <w:r w:rsidR="007070CE" w:rsidRPr="00791C02">
        <w:instrText>2933A.6.02.07.126.1</w:instrText>
      </w:r>
      <w:r w:rsidR="007070CE">
        <w:instrText xml:space="preserve">" </w:instrText>
      </w:r>
      <w:r>
        <w:fldChar w:fldCharType="end"/>
      </w:r>
      <w:r w:rsidR="00E20A7C" w:rsidRPr="007B26E6">
        <w:t>The XML disassembler component can be used to remove message envelopes, disassemble interchanges, and promote message content to message context.</w:t>
      </w:r>
      <w:r>
        <w:fldChar w:fldCharType="begin"/>
      </w:r>
      <w:r w:rsidR="007070CE">
        <w:instrText xml:space="preserve"> XE "</w:instrText>
      </w:r>
      <w:r w:rsidR="007070CE" w:rsidRPr="003F2735">
        <w:instrText>2933A.6.02.07.126.9</w:instrText>
      </w:r>
      <w:r w:rsidR="007070CE">
        <w:instrText xml:space="preserve">" </w:instrText>
      </w:r>
      <w:r>
        <w:fldChar w:fldCharType="end"/>
      </w:r>
    </w:p>
    <w:p w:rsidR="00436DD1" w:rsidRDefault="00A35CFE" w:rsidP="00AE7408">
      <w:pPr>
        <w:pStyle w:val="Quote"/>
      </w:pPr>
      <w:r>
        <w:fldChar w:fldCharType="begin"/>
      </w:r>
      <w:r w:rsidR="007070CE">
        <w:instrText xml:space="preserve"> XE "</w:instrText>
      </w:r>
      <w:r w:rsidR="007070CE" w:rsidRPr="00D34EBB">
        <w:instrText>2933A.6.02.07.127.1</w:instrText>
      </w:r>
      <w:r w:rsidR="007070CE">
        <w:instrText xml:space="preserve">" </w:instrText>
      </w:r>
      <w:r>
        <w:fldChar w:fldCharType="end"/>
      </w:r>
      <w:r w:rsidR="00E20A7C">
        <w:t xml:space="preserve">The </w:t>
      </w:r>
      <w:r w:rsidR="00796347">
        <w:t>f</w:t>
      </w:r>
      <w:r w:rsidR="00E20A7C">
        <w:t>lat</w:t>
      </w:r>
      <w:r w:rsidR="005E316E">
        <w:t xml:space="preserve"> </w:t>
      </w:r>
      <w:r w:rsidR="00E20A7C">
        <w:t>file disassembler component is used to</w:t>
      </w:r>
      <w:r w:rsidR="00E20A7C" w:rsidRPr="003E1F1A">
        <w:t xml:space="preserve"> parse raw data into one or more documents and optionally remove headers and/or trailers</w:t>
      </w:r>
      <w:r w:rsidR="00E20A7C">
        <w:t>.</w:t>
      </w:r>
    </w:p>
    <w:p w:rsidR="00E20A7C" w:rsidRPr="007B26E6" w:rsidRDefault="00436DD1" w:rsidP="00AE7408">
      <w:pPr>
        <w:pStyle w:val="Quote"/>
      </w:pPr>
      <w:r>
        <w:t xml:space="preserve">Only one of the components will run in the Disassemble stage.  If the XML disassembler reports that it cannot process the </w:t>
      </w:r>
      <w:r w:rsidR="00A35CFE">
        <w:fldChar w:fldCharType="begin"/>
      </w:r>
      <w:r w:rsidR="007070CE">
        <w:instrText xml:space="preserve"> XE "</w:instrText>
      </w:r>
      <w:r w:rsidR="007070CE" w:rsidRPr="00134B73">
        <w:instrText>2933A.6.02.07.127.9</w:instrText>
      </w:r>
      <w:r w:rsidR="007070CE">
        <w:instrText xml:space="preserve">" </w:instrText>
      </w:r>
      <w:r w:rsidR="00A35CFE">
        <w:fldChar w:fldCharType="end"/>
      </w:r>
      <w:r>
        <w:t>message, the message will be passed on to the Flat file disassembler.</w:t>
      </w:r>
    </w:p>
    <w:p w:rsidR="00E20A7C" w:rsidRDefault="00A35CFE" w:rsidP="00035E3C">
      <w:pPr>
        <w:pStyle w:val="NumList"/>
      </w:pPr>
      <w:r>
        <w:fldChar w:fldCharType="begin"/>
      </w:r>
      <w:r w:rsidR="007070CE">
        <w:instrText xml:space="preserve"> XE "</w:instrText>
      </w:r>
      <w:r w:rsidR="007070CE" w:rsidRPr="008B3844">
        <w:instrText>2933A.6.02.07.128.1</w:instrText>
      </w:r>
      <w:r w:rsidR="007070CE">
        <w:instrText xml:space="preserve">" </w:instrText>
      </w:r>
      <w:r>
        <w:fldChar w:fldCharType="end"/>
      </w:r>
      <w:r w:rsidR="00E20A7C">
        <w:t xml:space="preserve">Click the </w:t>
      </w:r>
      <w:r w:rsidR="00436DD1">
        <w:rPr>
          <w:b/>
        </w:rPr>
        <w:t>Flat file</w:t>
      </w:r>
      <w:r w:rsidR="00E20A7C">
        <w:rPr>
          <w:b/>
        </w:rPr>
        <w:t xml:space="preserve"> disassembler</w:t>
      </w:r>
      <w:r w:rsidR="00E20A7C">
        <w:t xml:space="preserve"> pipeline component.</w:t>
      </w:r>
      <w:r>
        <w:fldChar w:fldCharType="begin"/>
      </w:r>
      <w:r w:rsidR="007070CE">
        <w:instrText xml:space="preserve"> XE "</w:instrText>
      </w:r>
      <w:r w:rsidR="007070CE" w:rsidRPr="00C22D08">
        <w:instrText>2933A.6.02.07.128.9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A71B05">
        <w:instrText>2933A.6.02.07.129.1</w:instrText>
      </w:r>
      <w:r w:rsidR="007070CE">
        <w:instrText xml:space="preserve">" </w:instrText>
      </w:r>
      <w:r>
        <w:fldChar w:fldCharType="end"/>
      </w:r>
      <w:r w:rsidR="00E20A7C">
        <w:t xml:space="preserve">In the </w:t>
      </w:r>
      <w:r w:rsidR="00E20A7C" w:rsidRPr="00F61020">
        <w:t>Properties window</w:t>
      </w:r>
      <w:r w:rsidR="00E20A7C">
        <w:t xml:space="preserve">, </w:t>
      </w:r>
      <w:r w:rsidR="00436DD1">
        <w:t>from the</w:t>
      </w:r>
      <w:r w:rsidR="00E20A7C">
        <w:t xml:space="preserve"> </w:t>
      </w:r>
      <w:r w:rsidR="00E20A7C">
        <w:rPr>
          <w:b/>
        </w:rPr>
        <w:t>Document schemas</w:t>
      </w:r>
      <w:r w:rsidR="00436DD1">
        <w:t xml:space="preserve"> drop-down list, select </w:t>
      </w:r>
      <w:r w:rsidR="00436DD1" w:rsidRPr="00436DD1">
        <w:rPr>
          <w:b/>
        </w:rPr>
        <w:t>Demo.Messaging.SalesOrder_FF</w:t>
      </w:r>
      <w:r w:rsidR="00436DD1">
        <w:t>.</w:t>
      </w:r>
    </w:p>
    <w:p w:rsidR="00E20A7C" w:rsidRPr="007A1F97" w:rsidRDefault="00A35CFE" w:rsidP="00AE7408">
      <w:pPr>
        <w:pStyle w:val="Quote"/>
      </w:pPr>
      <w:r>
        <w:fldChar w:fldCharType="begin"/>
      </w:r>
      <w:r w:rsidR="007070CE">
        <w:instrText xml:space="preserve"> XE "</w:instrText>
      </w:r>
      <w:r w:rsidR="007070CE" w:rsidRPr="003272E0">
        <w:instrText>2933A.6.02.07.131.1</w:instrText>
      </w:r>
      <w:r w:rsidR="007070CE">
        <w:instrText xml:space="preserve">" </w:instrText>
      </w:r>
      <w:r>
        <w:fldChar w:fldCharType="end"/>
      </w:r>
      <w:r w:rsidR="00E20A7C">
        <w:t xml:space="preserve">This schema represents the message </w:t>
      </w:r>
      <w:r w:rsidR="00436DD1">
        <w:t>format of the flat file</w:t>
      </w:r>
      <w:r w:rsidR="00E20A7C">
        <w:t>.</w:t>
      </w:r>
      <w:r>
        <w:fldChar w:fldCharType="begin"/>
      </w:r>
      <w:r w:rsidR="007070CE">
        <w:instrText xml:space="preserve"> XE "</w:instrText>
      </w:r>
      <w:r w:rsidR="007070CE" w:rsidRPr="00125586">
        <w:instrText>2933A.6.02.07.131.9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F10598">
        <w:instrText>2933A.6.02.07.135.1</w:instrText>
      </w:r>
      <w:r w:rsidR="007070CE">
        <w:instrText xml:space="preserve">" </w:instrText>
      </w:r>
      <w:r>
        <w:fldChar w:fldCharType="end"/>
      </w:r>
      <w:r w:rsidR="00E20A7C">
        <w:t xml:space="preserve">Click the </w:t>
      </w:r>
      <w:r w:rsidR="00E20A7C">
        <w:rPr>
          <w:b/>
        </w:rPr>
        <w:t>Validate</w:t>
      </w:r>
      <w:r w:rsidR="00E20A7C">
        <w:t xml:space="preserve"> stage.</w:t>
      </w:r>
      <w:r>
        <w:fldChar w:fldCharType="begin"/>
      </w:r>
      <w:r w:rsidR="007070CE">
        <w:instrText xml:space="preserve"> XE "</w:instrText>
      </w:r>
      <w:r w:rsidR="007070CE" w:rsidRPr="001D6A8A">
        <w:instrText>2933A.6.02.07.135.9</w:instrText>
      </w:r>
      <w:r w:rsidR="007070CE">
        <w:instrText xml:space="preserve">" </w:instrText>
      </w:r>
      <w:r>
        <w:fldChar w:fldCharType="end"/>
      </w:r>
    </w:p>
    <w:p w:rsidR="00E20A7C" w:rsidRDefault="00A35CFE" w:rsidP="00AE7408">
      <w:pPr>
        <w:pStyle w:val="Quote"/>
      </w:pPr>
      <w:r>
        <w:fldChar w:fldCharType="begin"/>
      </w:r>
      <w:r w:rsidR="007070CE">
        <w:instrText xml:space="preserve"> XE "</w:instrText>
      </w:r>
      <w:r w:rsidR="007070CE" w:rsidRPr="00E96ABD">
        <w:instrText>2933A.6.02.07.136.1</w:instrText>
      </w:r>
      <w:r w:rsidR="007070CE">
        <w:instrText xml:space="preserve">" </w:instrText>
      </w:r>
      <w:r>
        <w:fldChar w:fldCharType="end"/>
      </w:r>
      <w:r w:rsidR="00E20A7C">
        <w:t>The Validate stage can contain up to 255 individual components</w:t>
      </w:r>
      <w:r w:rsidR="00DF3077">
        <w:t>,</w:t>
      </w:r>
      <w:r w:rsidR="00E20A7C">
        <w:t xml:space="preserve"> all of which will be executed in sequence.</w:t>
      </w:r>
      <w:r>
        <w:fldChar w:fldCharType="begin"/>
      </w:r>
      <w:r w:rsidR="007070CE">
        <w:instrText xml:space="preserve"> XE "</w:instrText>
      </w:r>
      <w:r w:rsidR="007070CE" w:rsidRPr="00CF0E97">
        <w:instrText>2933A.6.02.07.136.9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6F380C">
        <w:instrText>2933A.6.02.07.137.1</w:instrText>
      </w:r>
      <w:r w:rsidR="007070CE">
        <w:instrText xml:space="preserve">" </w:instrText>
      </w:r>
      <w:r>
        <w:fldChar w:fldCharType="end"/>
      </w:r>
      <w:r w:rsidR="00343A2F">
        <w:t>Drag</w:t>
      </w:r>
      <w:r w:rsidR="00E20A7C">
        <w:t xml:space="preserve"> a</w:t>
      </w:r>
      <w:r w:rsidR="00DF3077">
        <w:t>n</w:t>
      </w:r>
      <w:r w:rsidR="00E20A7C">
        <w:t xml:space="preserve"> </w:t>
      </w:r>
      <w:r w:rsidR="00E20A7C">
        <w:rPr>
          <w:b/>
        </w:rPr>
        <w:t xml:space="preserve">XML validator </w:t>
      </w:r>
      <w:r w:rsidR="00E20A7C">
        <w:t xml:space="preserve">component from the </w:t>
      </w:r>
      <w:r w:rsidR="00E20A7C">
        <w:rPr>
          <w:b/>
        </w:rPr>
        <w:t>Toolbox</w:t>
      </w:r>
      <w:r w:rsidR="00E20A7C">
        <w:t xml:space="preserve"> to the </w:t>
      </w:r>
      <w:r w:rsidR="00E20A7C">
        <w:rPr>
          <w:b/>
        </w:rPr>
        <w:t xml:space="preserve">Validate </w:t>
      </w:r>
      <w:r w:rsidR="00E20A7C">
        <w:t>stage of the pipeline.</w:t>
      </w:r>
      <w:r>
        <w:fldChar w:fldCharType="begin"/>
      </w:r>
      <w:r w:rsidR="007070CE">
        <w:instrText xml:space="preserve"> XE "</w:instrText>
      </w:r>
      <w:r w:rsidR="007070CE" w:rsidRPr="00D959C6">
        <w:instrText>2933A.6.02.07.137.9</w:instrText>
      </w:r>
      <w:r w:rsidR="007070CE">
        <w:instrText xml:space="preserve">" </w:instrText>
      </w:r>
      <w:r>
        <w:fldChar w:fldCharType="end"/>
      </w:r>
    </w:p>
    <w:p w:rsidR="00E20A7C" w:rsidRPr="003E1F1A" w:rsidRDefault="00A35CFE" w:rsidP="00AE7408">
      <w:pPr>
        <w:pStyle w:val="Quote"/>
      </w:pPr>
      <w:r>
        <w:fldChar w:fldCharType="begin"/>
      </w:r>
      <w:r w:rsidR="007070CE">
        <w:instrText xml:space="preserve"> XE "</w:instrText>
      </w:r>
      <w:r w:rsidR="007070CE" w:rsidRPr="00AC62FD">
        <w:instrText>2933A.6.02.07.138.1</w:instrText>
      </w:r>
      <w:r w:rsidR="007070CE">
        <w:instrText xml:space="preserve">" </w:instrText>
      </w:r>
      <w:r>
        <w:fldChar w:fldCharType="end"/>
      </w:r>
      <w:r w:rsidR="00E20A7C" w:rsidRPr="003E1F1A">
        <w:t>Use the XML validator pipeline component to verify the message against the specified schema or schemas. If the message does not conform to these schemas, the component raises an error</w:t>
      </w:r>
      <w:r w:rsidR="00B437C4">
        <w:t>,</w:t>
      </w:r>
      <w:r w:rsidR="00E20A7C" w:rsidRPr="003E1F1A">
        <w:t xml:space="preserve"> and the message is placed in the suspend</w:t>
      </w:r>
      <w:r w:rsidR="00E20A7C">
        <w:t>ed queue</w:t>
      </w:r>
      <w:r w:rsidR="00E20A7C" w:rsidRPr="003E1F1A">
        <w:t>.</w:t>
      </w:r>
      <w:r>
        <w:fldChar w:fldCharType="begin"/>
      </w:r>
      <w:r w:rsidR="007070CE">
        <w:instrText xml:space="preserve"> XE "</w:instrText>
      </w:r>
      <w:r w:rsidR="007070CE" w:rsidRPr="00740F82">
        <w:instrText>2933A.6.02.07.138.9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3A1968">
        <w:instrText>2933A.6.02.07.139.1</w:instrText>
      </w:r>
      <w:r w:rsidR="007070CE">
        <w:instrText xml:space="preserve">" </w:instrText>
      </w:r>
      <w:r>
        <w:fldChar w:fldCharType="end"/>
      </w:r>
      <w:r w:rsidR="00E20A7C">
        <w:t xml:space="preserve">Click the </w:t>
      </w:r>
      <w:r w:rsidR="00E20A7C">
        <w:rPr>
          <w:b/>
        </w:rPr>
        <w:t>XML validator</w:t>
      </w:r>
      <w:r w:rsidR="00E20A7C" w:rsidRPr="001121EE">
        <w:rPr>
          <w:bCs/>
        </w:rPr>
        <w:t xml:space="preserve"> </w:t>
      </w:r>
      <w:r w:rsidR="00E20A7C">
        <w:t>component.</w:t>
      </w:r>
      <w:r>
        <w:fldChar w:fldCharType="begin"/>
      </w:r>
      <w:r w:rsidR="007070CE">
        <w:instrText xml:space="preserve"> XE "</w:instrText>
      </w:r>
      <w:r w:rsidR="007070CE" w:rsidRPr="00F4147E">
        <w:instrText>2933A.6.02.07.139.9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2211E5">
        <w:instrText>2933A.6.02.07.140.1</w:instrText>
      </w:r>
      <w:r w:rsidR="007070CE">
        <w:instrText xml:space="preserve">" </w:instrText>
      </w:r>
      <w:r>
        <w:fldChar w:fldCharType="end"/>
      </w:r>
      <w:r w:rsidR="00E20A7C">
        <w:t xml:space="preserve">In the </w:t>
      </w:r>
      <w:r w:rsidR="00E20A7C" w:rsidRPr="00F61020">
        <w:t>Properties window</w:t>
      </w:r>
      <w:r w:rsidR="00E20A7C">
        <w:t xml:space="preserve">, click the </w:t>
      </w:r>
      <w:r w:rsidR="00E20A7C">
        <w:rPr>
          <w:b/>
        </w:rPr>
        <w:t>ellipsis</w:t>
      </w:r>
      <w:r w:rsidR="00E20A7C" w:rsidRPr="001121EE">
        <w:rPr>
          <w:bCs/>
        </w:rPr>
        <w:t xml:space="preserve"> (</w:t>
      </w:r>
      <w:r w:rsidR="00E20A7C">
        <w:rPr>
          <w:b/>
        </w:rPr>
        <w:t>…</w:t>
      </w:r>
      <w:r w:rsidR="00E20A7C" w:rsidRPr="001121EE">
        <w:rPr>
          <w:bCs/>
        </w:rPr>
        <w:t>)</w:t>
      </w:r>
      <w:r w:rsidR="00E20A7C">
        <w:t xml:space="preserve"> button next to </w:t>
      </w:r>
      <w:r w:rsidR="00E20A7C">
        <w:rPr>
          <w:b/>
        </w:rPr>
        <w:t>Document schemas</w:t>
      </w:r>
      <w:r w:rsidR="00E20A7C">
        <w:t>.</w:t>
      </w:r>
      <w:r>
        <w:fldChar w:fldCharType="begin"/>
      </w:r>
      <w:r w:rsidR="007070CE">
        <w:instrText xml:space="preserve"> XE "</w:instrText>
      </w:r>
      <w:r w:rsidR="007070CE" w:rsidRPr="006F5DBA">
        <w:instrText>2933A.6.02.07.140.9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355F7A">
        <w:instrText>2933A.6.02.07.141.1</w:instrText>
      </w:r>
      <w:r w:rsidR="007070CE">
        <w:instrText xml:space="preserve">" </w:instrText>
      </w:r>
      <w:r>
        <w:fldChar w:fldCharType="end"/>
      </w:r>
      <w:r w:rsidR="00E20A7C">
        <w:t xml:space="preserve">In the </w:t>
      </w:r>
      <w:r w:rsidR="00E20A7C" w:rsidRPr="001121EE">
        <w:rPr>
          <w:b/>
          <w:bCs/>
        </w:rPr>
        <w:t>Schema Collection Property Editor</w:t>
      </w:r>
      <w:r w:rsidR="00E20A7C">
        <w:t xml:space="preserve"> </w:t>
      </w:r>
      <w:proofErr w:type="gramStart"/>
      <w:r w:rsidR="00E20A7C">
        <w:t>dialog</w:t>
      </w:r>
      <w:proofErr w:type="gramEnd"/>
      <w:r w:rsidR="00E20A7C">
        <w:t xml:space="preserve"> box, click </w:t>
      </w:r>
      <w:r w:rsidR="007F0E37">
        <w:rPr>
          <w:b/>
        </w:rPr>
        <w:t>Demo.Messaging</w:t>
      </w:r>
      <w:r w:rsidR="00E20A7C">
        <w:rPr>
          <w:b/>
        </w:rPr>
        <w:t>.</w:t>
      </w:r>
      <w:r w:rsidR="00CD479D">
        <w:rPr>
          <w:b/>
        </w:rPr>
        <w:t>SalesOrder_FF</w:t>
      </w:r>
      <w:r w:rsidR="00E20A7C">
        <w:t xml:space="preserve">, click </w:t>
      </w:r>
      <w:r w:rsidR="00E20A7C">
        <w:rPr>
          <w:b/>
        </w:rPr>
        <w:t>Add</w:t>
      </w:r>
      <w:r w:rsidR="00E20A7C">
        <w:t xml:space="preserve">, and then click </w:t>
      </w:r>
      <w:r w:rsidR="00E20A7C">
        <w:rPr>
          <w:b/>
        </w:rPr>
        <w:t>OK</w:t>
      </w:r>
      <w:r w:rsidR="00E20A7C">
        <w:t>.</w:t>
      </w:r>
      <w:r>
        <w:fldChar w:fldCharType="begin"/>
      </w:r>
      <w:r w:rsidR="007070CE">
        <w:instrText xml:space="preserve"> XE "</w:instrText>
      </w:r>
      <w:r w:rsidR="007070CE" w:rsidRPr="00A64A9D">
        <w:instrText>2933A.6.02.07.141.9</w:instrText>
      </w:r>
      <w:r w:rsidR="007070CE">
        <w:instrText xml:space="preserve">" </w:instrText>
      </w:r>
      <w:r>
        <w:fldChar w:fldCharType="end"/>
      </w:r>
    </w:p>
    <w:p w:rsidR="00B16467" w:rsidRDefault="00A35CFE" w:rsidP="00AE7408">
      <w:pPr>
        <w:pStyle w:val="Quote"/>
      </w:pPr>
      <w:r>
        <w:fldChar w:fldCharType="begin"/>
      </w:r>
      <w:r w:rsidR="007070CE">
        <w:instrText xml:space="preserve"> XE "</w:instrText>
      </w:r>
      <w:r w:rsidR="007070CE" w:rsidRPr="00084732">
        <w:instrText>2933A.6.02.07.142.1</w:instrText>
      </w:r>
      <w:r w:rsidR="007070CE">
        <w:instrText xml:space="preserve">" </w:instrText>
      </w:r>
      <w:r>
        <w:fldChar w:fldCharType="end"/>
      </w:r>
      <w:r w:rsidR="00E20A7C">
        <w:t>The disassembler component</w:t>
      </w:r>
      <w:r w:rsidR="00CD479D">
        <w:t>s</w:t>
      </w:r>
      <w:r w:rsidR="00E20A7C">
        <w:t xml:space="preserve"> do not validate the message during processing. </w:t>
      </w:r>
      <w:r w:rsidR="00CD479D">
        <w:t>Add</w:t>
      </w:r>
      <w:r w:rsidR="00E20A7C">
        <w:t xml:space="preserve"> the XML validator</w:t>
      </w:r>
      <w:r w:rsidR="00CD479D">
        <w:t xml:space="preserve"> component</w:t>
      </w:r>
      <w:r w:rsidR="00E20A7C">
        <w:t xml:space="preserve"> to ensure that the message conforms to the document schema.</w:t>
      </w:r>
    </w:p>
    <w:p w:rsidR="00E20A7C" w:rsidRPr="008A7E07" w:rsidRDefault="00B16467" w:rsidP="00AE7408">
      <w:pPr>
        <w:pStyle w:val="Quote"/>
      </w:pPr>
      <w:r>
        <w:lastRenderedPageBreak/>
        <w:t xml:space="preserve">Setting the XML dissassembler’s Validate Document Structure property to true will only </w:t>
      </w:r>
      <w:r w:rsidR="004E35A0">
        <w:t>instruct</w:t>
      </w:r>
      <w:r>
        <w:t xml:space="preserve"> it to check for well-formed XML, it will not </w:t>
      </w:r>
      <w:r w:rsidR="00A35CFE">
        <w:fldChar w:fldCharType="begin"/>
      </w:r>
      <w:r w:rsidR="007070CE">
        <w:instrText xml:space="preserve"> XE "</w:instrText>
      </w:r>
      <w:r w:rsidR="007070CE" w:rsidRPr="00B35A14">
        <w:instrText>2933A.6.02.07.142.9</w:instrText>
      </w:r>
      <w:r w:rsidR="007070CE">
        <w:instrText xml:space="preserve">" </w:instrText>
      </w:r>
      <w:r w:rsidR="00A35CFE">
        <w:fldChar w:fldCharType="end"/>
      </w:r>
      <w:r>
        <w:t>enable validation against a schema.</w:t>
      </w:r>
    </w:p>
    <w:p w:rsidR="00E20A7C" w:rsidRDefault="00A35CFE" w:rsidP="00035E3C">
      <w:pPr>
        <w:pStyle w:val="NumList"/>
      </w:pPr>
      <w:r>
        <w:fldChar w:fldCharType="begin"/>
      </w:r>
      <w:r w:rsidR="007070CE">
        <w:instrText xml:space="preserve"> XE "</w:instrText>
      </w:r>
      <w:r w:rsidR="007070CE" w:rsidRPr="009D39CE">
        <w:instrText>2933A.6.02.07.143.1</w:instrText>
      </w:r>
      <w:r w:rsidR="007070CE">
        <w:instrText xml:space="preserve">" </w:instrText>
      </w:r>
      <w:r>
        <w:fldChar w:fldCharType="end"/>
      </w:r>
      <w:r w:rsidR="00E20A7C">
        <w:t xml:space="preserve">Click the </w:t>
      </w:r>
      <w:r w:rsidR="00E20A7C">
        <w:rPr>
          <w:b/>
        </w:rPr>
        <w:t>ResolveParty</w:t>
      </w:r>
      <w:r w:rsidR="00E20A7C">
        <w:t xml:space="preserve"> stage.</w:t>
      </w:r>
      <w:r>
        <w:fldChar w:fldCharType="begin"/>
      </w:r>
      <w:r w:rsidR="007070CE">
        <w:instrText xml:space="preserve"> XE "</w:instrText>
      </w:r>
      <w:r w:rsidR="007070CE" w:rsidRPr="00DF14B9">
        <w:instrText>2933A.6.02.07.143.9</w:instrText>
      </w:r>
      <w:r w:rsidR="007070CE">
        <w:instrText xml:space="preserve">" </w:instrText>
      </w:r>
      <w:r>
        <w:fldChar w:fldCharType="end"/>
      </w:r>
    </w:p>
    <w:p w:rsidR="00E20A7C" w:rsidRDefault="00A35CFE" w:rsidP="00AE7408">
      <w:pPr>
        <w:pStyle w:val="Quote"/>
      </w:pPr>
      <w:r>
        <w:fldChar w:fldCharType="begin"/>
      </w:r>
      <w:r w:rsidR="007070CE">
        <w:instrText xml:space="preserve"> XE "</w:instrText>
      </w:r>
      <w:r w:rsidR="007070CE" w:rsidRPr="006B573A">
        <w:instrText>2933A.6.02.07.144.1</w:instrText>
      </w:r>
      <w:r w:rsidR="007070CE">
        <w:instrText xml:space="preserve">" </w:instrText>
      </w:r>
      <w:r>
        <w:fldChar w:fldCharType="end"/>
      </w:r>
      <w:r w:rsidR="00E20A7C">
        <w:t>The ResolveParty stage can contain up to 255 individual components</w:t>
      </w:r>
      <w:r w:rsidR="00DF3077">
        <w:t>,</w:t>
      </w:r>
      <w:r w:rsidR="00E20A7C">
        <w:t xml:space="preserve"> all of which will be executed in sequence.</w:t>
      </w:r>
      <w:r>
        <w:fldChar w:fldCharType="begin"/>
      </w:r>
      <w:r w:rsidR="007070CE">
        <w:instrText xml:space="preserve"> XE "</w:instrText>
      </w:r>
      <w:r w:rsidR="007070CE" w:rsidRPr="00456EA3">
        <w:instrText>2933A.6.02.07.144.9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252018">
        <w:instrText>2933A.6.02.07.145.1</w:instrText>
      </w:r>
      <w:r w:rsidR="007070CE">
        <w:instrText xml:space="preserve">" </w:instrText>
      </w:r>
      <w:r>
        <w:fldChar w:fldCharType="end"/>
      </w:r>
      <w:r w:rsidR="00343A2F">
        <w:t>Drag</w:t>
      </w:r>
      <w:r w:rsidR="00E20A7C">
        <w:t xml:space="preserve"> a </w:t>
      </w:r>
      <w:r w:rsidR="00E20A7C">
        <w:rPr>
          <w:b/>
        </w:rPr>
        <w:t xml:space="preserve">Party resolution </w:t>
      </w:r>
      <w:r w:rsidR="00E20A7C">
        <w:t xml:space="preserve">component from the </w:t>
      </w:r>
      <w:r w:rsidR="00E20A7C">
        <w:rPr>
          <w:b/>
        </w:rPr>
        <w:t>Toolbox</w:t>
      </w:r>
      <w:r w:rsidR="00E20A7C">
        <w:t xml:space="preserve"> to the </w:t>
      </w:r>
      <w:r w:rsidR="00E20A7C">
        <w:rPr>
          <w:b/>
        </w:rPr>
        <w:t>ResolveParty</w:t>
      </w:r>
      <w:r w:rsidR="00E20A7C">
        <w:t xml:space="preserve"> stage of the pipeline.</w:t>
      </w:r>
      <w:r>
        <w:fldChar w:fldCharType="begin"/>
      </w:r>
      <w:r w:rsidR="007070CE">
        <w:instrText xml:space="preserve"> XE "</w:instrText>
      </w:r>
      <w:r w:rsidR="007070CE" w:rsidRPr="00111DA2">
        <w:instrText>2933A.6.02.07.145.9</w:instrText>
      </w:r>
      <w:r w:rsidR="007070CE">
        <w:instrText xml:space="preserve">" </w:instrText>
      </w:r>
      <w:r>
        <w:fldChar w:fldCharType="end"/>
      </w:r>
    </w:p>
    <w:p w:rsidR="00E20A7C" w:rsidRDefault="00A35CFE" w:rsidP="00AE7408">
      <w:pPr>
        <w:pStyle w:val="Quote"/>
      </w:pPr>
      <w:r>
        <w:fldChar w:fldCharType="begin"/>
      </w:r>
      <w:r w:rsidR="007070CE">
        <w:instrText xml:space="preserve"> XE "</w:instrText>
      </w:r>
      <w:r w:rsidR="007070CE" w:rsidRPr="005100F1">
        <w:instrText>2933A.6.02.07.146.1</w:instrText>
      </w:r>
      <w:r w:rsidR="007070CE">
        <w:instrText xml:space="preserve">" </w:instrText>
      </w:r>
      <w:r>
        <w:fldChar w:fldCharType="end"/>
      </w:r>
      <w:r w:rsidR="00E20A7C">
        <w:t xml:space="preserve">The </w:t>
      </w:r>
      <w:r w:rsidR="00E20A7C" w:rsidRPr="003E1F1A">
        <w:t>Party Resolution pipeline component maps the sender’s security identifier to the cor</w:t>
      </w:r>
      <w:r w:rsidR="00E20A7C">
        <w:t>responding BizTalk Server party.</w:t>
      </w:r>
      <w:r>
        <w:fldChar w:fldCharType="begin"/>
      </w:r>
      <w:r w:rsidR="007070CE">
        <w:instrText xml:space="preserve"> XE "</w:instrText>
      </w:r>
      <w:r w:rsidR="007070CE" w:rsidRPr="00F00A4B">
        <w:instrText>2933A.6.02.07.146.9</w:instrText>
      </w:r>
      <w:r w:rsidR="007070CE">
        <w:instrText xml:space="preserve">" </w:instrText>
      </w:r>
      <w:r>
        <w:fldChar w:fldCharType="end"/>
      </w:r>
    </w:p>
    <w:p w:rsidR="00E20A7C" w:rsidRDefault="00A35CFE" w:rsidP="00AE7408">
      <w:pPr>
        <w:pStyle w:val="Heading5"/>
      </w:pPr>
      <w:r>
        <w:fldChar w:fldCharType="begin"/>
      </w:r>
      <w:r w:rsidR="007070CE">
        <w:instrText xml:space="preserve"> XE "</w:instrText>
      </w:r>
      <w:r w:rsidR="007070CE" w:rsidRPr="00DE72AB">
        <w:instrText>2933A.6.02.07.147.1</w:instrText>
      </w:r>
      <w:r w:rsidR="007070CE">
        <w:instrText xml:space="preserve">" </w:instrText>
      </w:r>
      <w:r>
        <w:fldChar w:fldCharType="end"/>
      </w:r>
      <w:r w:rsidR="00C326D3">
        <w:t>Create a Send Pipeline</w:t>
      </w:r>
      <w:r>
        <w:fldChar w:fldCharType="begin"/>
      </w:r>
      <w:r w:rsidR="007070CE">
        <w:instrText xml:space="preserve"> XE "</w:instrText>
      </w:r>
      <w:r w:rsidR="007070CE" w:rsidRPr="0019197C">
        <w:instrText>2933A.6.02.07.147.9</w:instrText>
      </w:r>
      <w:r w:rsidR="007070CE">
        <w:instrText xml:space="preserve">" </w:instrText>
      </w:r>
      <w:r>
        <w:fldChar w:fldCharType="end"/>
      </w:r>
    </w:p>
    <w:p w:rsidR="00E20A7C" w:rsidRDefault="00A35CFE" w:rsidP="00793522">
      <w:pPr>
        <w:pStyle w:val="NumList"/>
        <w:numPr>
          <w:ilvl w:val="0"/>
          <w:numId w:val="14"/>
        </w:numPr>
      </w:pPr>
      <w:r>
        <w:fldChar w:fldCharType="begin"/>
      </w:r>
      <w:r w:rsidR="007070CE">
        <w:instrText xml:space="preserve"> XE "</w:instrText>
      </w:r>
      <w:r w:rsidR="007070CE" w:rsidRPr="002255E4">
        <w:instrText>2933A.6.02.07.148.1</w:instrText>
      </w:r>
      <w:r w:rsidR="007070CE">
        <w:instrText xml:space="preserve">" </w:instrText>
      </w:r>
      <w:r>
        <w:fldChar w:fldCharType="end"/>
      </w:r>
      <w:r w:rsidR="00E20A7C">
        <w:t xml:space="preserve">In Solution Explorer, right-click the </w:t>
      </w:r>
      <w:r w:rsidR="007F0E37" w:rsidRPr="0081007D">
        <w:rPr>
          <w:b/>
        </w:rPr>
        <w:t>Messaging</w:t>
      </w:r>
      <w:r w:rsidR="007F0E37">
        <w:t xml:space="preserve"> </w:t>
      </w:r>
      <w:r w:rsidR="00E20A7C">
        <w:t xml:space="preserve">project, point to </w:t>
      </w:r>
      <w:r w:rsidR="00E20A7C" w:rsidRPr="0081007D">
        <w:rPr>
          <w:b/>
        </w:rPr>
        <w:t>Add</w:t>
      </w:r>
      <w:r w:rsidR="00E20A7C">
        <w:t xml:space="preserve">, and then click </w:t>
      </w:r>
      <w:r w:rsidR="00E20A7C" w:rsidRPr="0081007D">
        <w:rPr>
          <w:b/>
        </w:rPr>
        <w:t>New Item</w:t>
      </w:r>
      <w:r w:rsidR="00E20A7C">
        <w:t>.</w:t>
      </w:r>
      <w:r>
        <w:fldChar w:fldCharType="begin"/>
      </w:r>
      <w:r w:rsidR="007070CE">
        <w:instrText xml:space="preserve"> XE "</w:instrText>
      </w:r>
      <w:r w:rsidR="007070CE" w:rsidRPr="005F6890">
        <w:instrText>2933A.6.02.07.148.9</w:instrText>
      </w:r>
      <w:r w:rsidR="007070CE">
        <w:instrText xml:space="preserve">" </w:instrText>
      </w:r>
      <w:r>
        <w:fldChar w:fldCharType="end"/>
      </w:r>
    </w:p>
    <w:p w:rsidR="00E20A7C" w:rsidRDefault="00A35CFE" w:rsidP="0081007D">
      <w:pPr>
        <w:pStyle w:val="NumList"/>
      </w:pPr>
      <w:r>
        <w:fldChar w:fldCharType="begin"/>
      </w:r>
      <w:r w:rsidR="007070CE">
        <w:instrText xml:space="preserve"> XE "</w:instrText>
      </w:r>
      <w:r w:rsidR="007070CE" w:rsidRPr="008577A1">
        <w:instrText>2933A.6.02.07.149.1</w:instrText>
      </w:r>
      <w:r w:rsidR="007070CE">
        <w:instrText xml:space="preserve">" </w:instrText>
      </w:r>
      <w:r>
        <w:fldChar w:fldCharType="end"/>
      </w:r>
      <w:r w:rsidR="00E20A7C">
        <w:t xml:space="preserve">In the </w:t>
      </w:r>
      <w:r w:rsidR="00E20A7C" w:rsidRPr="00B051C9">
        <w:rPr>
          <w:b/>
          <w:bCs/>
        </w:rPr>
        <w:t>Add New Item</w:t>
      </w:r>
      <w:r w:rsidR="00E20A7C">
        <w:t xml:space="preserve"> dialog box, click </w:t>
      </w:r>
      <w:r w:rsidR="00E20A7C">
        <w:rPr>
          <w:b/>
        </w:rPr>
        <w:t>Send Pipeline</w:t>
      </w:r>
      <w:r w:rsidR="00E20A7C">
        <w:t xml:space="preserve">, rename the pipeline </w:t>
      </w:r>
      <w:r w:rsidR="00E20A7C">
        <w:rPr>
          <w:b/>
        </w:rPr>
        <w:t>SendProcessedOrders</w:t>
      </w:r>
      <w:r w:rsidR="00FC30F5">
        <w:rPr>
          <w:b/>
        </w:rPr>
        <w:t>.btp</w:t>
      </w:r>
      <w:r w:rsidR="00E20A7C">
        <w:t xml:space="preserve">, and then click </w:t>
      </w:r>
      <w:r w:rsidR="00E20A7C">
        <w:rPr>
          <w:b/>
        </w:rPr>
        <w:t>Add</w:t>
      </w:r>
      <w:r w:rsidR="00E20A7C">
        <w:t>.</w:t>
      </w:r>
      <w:r>
        <w:fldChar w:fldCharType="begin"/>
      </w:r>
      <w:r w:rsidR="007070CE">
        <w:instrText xml:space="preserve"> XE "</w:instrText>
      </w:r>
      <w:r w:rsidR="007070CE" w:rsidRPr="00391889">
        <w:instrText>2933A.6.02.07.149.9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275F09">
        <w:instrText>2933A.6.02.07.150.1</w:instrText>
      </w:r>
      <w:r w:rsidR="007070CE">
        <w:instrText xml:space="preserve">" </w:instrText>
      </w:r>
      <w:r>
        <w:fldChar w:fldCharType="end"/>
      </w:r>
      <w:r w:rsidR="00E20A7C">
        <w:t xml:space="preserve">Click the </w:t>
      </w:r>
      <w:r w:rsidR="00E20A7C">
        <w:rPr>
          <w:b/>
        </w:rPr>
        <w:t>Pre-Assemble</w:t>
      </w:r>
      <w:r w:rsidR="00E20A7C">
        <w:t xml:space="preserve"> stage.</w:t>
      </w:r>
      <w:r>
        <w:fldChar w:fldCharType="begin"/>
      </w:r>
      <w:r w:rsidR="007070CE">
        <w:instrText xml:space="preserve"> XE "</w:instrText>
      </w:r>
      <w:r w:rsidR="007070CE" w:rsidRPr="000F35F4">
        <w:instrText>2933A.6.02.07.150.9</w:instrText>
      </w:r>
      <w:r w:rsidR="007070CE">
        <w:instrText xml:space="preserve">" </w:instrText>
      </w:r>
      <w:r>
        <w:fldChar w:fldCharType="end"/>
      </w:r>
    </w:p>
    <w:p w:rsidR="00E20A7C" w:rsidRPr="003E1F1A" w:rsidRDefault="00A35CFE" w:rsidP="00AE7408">
      <w:pPr>
        <w:pStyle w:val="Quote"/>
      </w:pPr>
      <w:r>
        <w:fldChar w:fldCharType="begin"/>
      </w:r>
      <w:r w:rsidR="007070CE">
        <w:instrText xml:space="preserve"> XE "</w:instrText>
      </w:r>
      <w:r w:rsidR="007070CE" w:rsidRPr="00C35C1B">
        <w:instrText>2933A.6.02.07.151.1</w:instrText>
      </w:r>
      <w:r w:rsidR="007070CE">
        <w:instrText xml:space="preserve">" </w:instrText>
      </w:r>
      <w:r>
        <w:fldChar w:fldCharType="end"/>
      </w:r>
      <w:r w:rsidR="00E20A7C">
        <w:t>The Pre-Assemble stage can contain up to 255 individual components</w:t>
      </w:r>
      <w:r w:rsidR="00BC3C64">
        <w:t>,</w:t>
      </w:r>
      <w:r w:rsidR="00E20A7C">
        <w:t xml:space="preserve"> all of which will be executed in sequence. There are no standard pipeline components for the Pre-Assemble stage. If you require processing in the Pre-Assemble stage</w:t>
      </w:r>
      <w:r w:rsidR="00B051C9">
        <w:t>,</w:t>
      </w:r>
      <w:r w:rsidR="00E20A7C">
        <w:t xml:space="preserve"> you will need to create a custom pipeline component to do so.</w:t>
      </w:r>
      <w:r>
        <w:fldChar w:fldCharType="begin"/>
      </w:r>
      <w:r w:rsidR="007070CE">
        <w:instrText xml:space="preserve"> XE "</w:instrText>
      </w:r>
      <w:r w:rsidR="007070CE" w:rsidRPr="00392603">
        <w:instrText>2933A.6.02.07.151.9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C623F0">
        <w:instrText>2933A.6.02.07.152.1</w:instrText>
      </w:r>
      <w:r w:rsidR="007070CE">
        <w:instrText xml:space="preserve">" </w:instrText>
      </w:r>
      <w:r>
        <w:fldChar w:fldCharType="end"/>
      </w:r>
      <w:r w:rsidR="00E20A7C">
        <w:t xml:space="preserve">Click the </w:t>
      </w:r>
      <w:r w:rsidR="00E20A7C">
        <w:rPr>
          <w:b/>
        </w:rPr>
        <w:t>Assemble</w:t>
      </w:r>
      <w:r w:rsidR="00E20A7C">
        <w:t xml:space="preserve"> stage.</w:t>
      </w:r>
      <w:r>
        <w:fldChar w:fldCharType="begin"/>
      </w:r>
      <w:r w:rsidR="007070CE">
        <w:instrText xml:space="preserve"> XE "</w:instrText>
      </w:r>
      <w:r w:rsidR="007070CE" w:rsidRPr="00ED205D">
        <w:instrText>2933A.6.02.07.152.9</w:instrText>
      </w:r>
      <w:r w:rsidR="007070CE">
        <w:instrText xml:space="preserve">" </w:instrText>
      </w:r>
      <w:r>
        <w:fldChar w:fldCharType="end"/>
      </w:r>
    </w:p>
    <w:p w:rsidR="00E20A7C" w:rsidRPr="0041517A" w:rsidRDefault="00A35CFE" w:rsidP="00AE7408">
      <w:pPr>
        <w:pStyle w:val="Quote"/>
      </w:pPr>
      <w:r>
        <w:fldChar w:fldCharType="begin"/>
      </w:r>
      <w:r w:rsidR="007070CE">
        <w:instrText xml:space="preserve"> XE "</w:instrText>
      </w:r>
      <w:r w:rsidR="007070CE" w:rsidRPr="00983E15">
        <w:instrText>2933A.6.02.07.153.1</w:instrText>
      </w:r>
      <w:r w:rsidR="007070CE">
        <w:instrText xml:space="preserve">" </w:instrText>
      </w:r>
      <w:r>
        <w:fldChar w:fldCharType="end"/>
      </w:r>
      <w:r w:rsidR="00E20A7C">
        <w:t>The Assemble stage can contain up to 255 individual components</w:t>
      </w:r>
      <w:r w:rsidR="00DF3077">
        <w:t>,</w:t>
      </w:r>
      <w:r w:rsidR="00E20A7C">
        <w:t xml:space="preserve"> all of which will be executed in sequence.</w:t>
      </w:r>
      <w:r>
        <w:fldChar w:fldCharType="begin"/>
      </w:r>
      <w:r w:rsidR="007070CE">
        <w:instrText xml:space="preserve"> XE "</w:instrText>
      </w:r>
      <w:r w:rsidR="007070CE" w:rsidRPr="009B001E">
        <w:instrText>2933A.6.02.07.153.9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997BF5">
        <w:instrText>2933A.6.02.07.154.1</w:instrText>
      </w:r>
      <w:r w:rsidR="007070CE">
        <w:instrText xml:space="preserve">" </w:instrText>
      </w:r>
      <w:r>
        <w:fldChar w:fldCharType="end"/>
      </w:r>
      <w:r w:rsidR="00343A2F">
        <w:t>Drag</w:t>
      </w:r>
      <w:r w:rsidR="00E20A7C">
        <w:t xml:space="preserve"> a</w:t>
      </w:r>
      <w:r w:rsidR="00D638D1">
        <w:t>n</w:t>
      </w:r>
      <w:r w:rsidR="00E20A7C">
        <w:t xml:space="preserve"> </w:t>
      </w:r>
      <w:r w:rsidR="00E20A7C">
        <w:rPr>
          <w:b/>
        </w:rPr>
        <w:t>XML assembler</w:t>
      </w:r>
      <w:r w:rsidR="00E20A7C" w:rsidRPr="00B051C9">
        <w:rPr>
          <w:bCs/>
        </w:rPr>
        <w:t xml:space="preserve"> </w:t>
      </w:r>
      <w:r w:rsidR="00E20A7C">
        <w:t xml:space="preserve">component from the </w:t>
      </w:r>
      <w:r w:rsidR="00E20A7C">
        <w:rPr>
          <w:b/>
        </w:rPr>
        <w:t>Toolbox</w:t>
      </w:r>
      <w:r w:rsidR="00E20A7C">
        <w:t xml:space="preserve"> to the </w:t>
      </w:r>
      <w:r w:rsidR="00E20A7C">
        <w:rPr>
          <w:b/>
        </w:rPr>
        <w:t xml:space="preserve">Assemble </w:t>
      </w:r>
      <w:r w:rsidR="00E20A7C">
        <w:t>stage of the pipeline.</w:t>
      </w:r>
      <w:r>
        <w:fldChar w:fldCharType="begin"/>
      </w:r>
      <w:r w:rsidR="007070CE">
        <w:instrText xml:space="preserve"> XE "</w:instrText>
      </w:r>
      <w:r w:rsidR="007070CE" w:rsidRPr="00584E0F">
        <w:instrText>2933A.6.02.07.154.9</w:instrText>
      </w:r>
      <w:r w:rsidR="007070CE">
        <w:instrText xml:space="preserve">" </w:instrText>
      </w:r>
      <w:r>
        <w:fldChar w:fldCharType="end"/>
      </w:r>
    </w:p>
    <w:p w:rsidR="00E20A7C" w:rsidRPr="0041517A" w:rsidRDefault="00A35CFE" w:rsidP="00AE7408">
      <w:pPr>
        <w:pStyle w:val="Quote"/>
      </w:pPr>
      <w:r>
        <w:fldChar w:fldCharType="begin"/>
      </w:r>
      <w:r w:rsidR="007070CE">
        <w:instrText xml:space="preserve"> XE "</w:instrText>
      </w:r>
      <w:r w:rsidR="007070CE" w:rsidRPr="00214A8E">
        <w:instrText>2933A.6.02.07.155.1</w:instrText>
      </w:r>
      <w:r w:rsidR="007070CE">
        <w:instrText xml:space="preserve">" </w:instrText>
      </w:r>
      <w:r>
        <w:fldChar w:fldCharType="end"/>
      </w:r>
      <w:r w:rsidR="00E20A7C">
        <w:t xml:space="preserve">The XML assembler component </w:t>
      </w:r>
      <w:r w:rsidR="00FC30F5">
        <w:t>inserts the values of promoted properties in to the message body.  It can also be used to insert processing instructions, and to create interchange messages.</w:t>
      </w:r>
    </w:p>
    <w:p w:rsidR="00E20A7C" w:rsidRDefault="00A35CFE" w:rsidP="00035E3C">
      <w:pPr>
        <w:pStyle w:val="NumList"/>
      </w:pPr>
      <w:r>
        <w:fldChar w:fldCharType="begin"/>
      </w:r>
      <w:r w:rsidR="007070CE">
        <w:instrText xml:space="preserve"> XE "</w:instrText>
      </w:r>
      <w:r w:rsidR="007070CE" w:rsidRPr="007B0ED8">
        <w:instrText>2933A.6.02.07.156.1</w:instrText>
      </w:r>
      <w:r w:rsidR="007070CE">
        <w:instrText xml:space="preserve">" </w:instrText>
      </w:r>
      <w:r>
        <w:fldChar w:fldCharType="end"/>
      </w:r>
      <w:r w:rsidR="00E20A7C">
        <w:t xml:space="preserve">Click the </w:t>
      </w:r>
      <w:r w:rsidR="00E20A7C">
        <w:rPr>
          <w:b/>
        </w:rPr>
        <w:t>Encode</w:t>
      </w:r>
      <w:r w:rsidR="00E20A7C">
        <w:t xml:space="preserve"> stage.</w:t>
      </w:r>
      <w:r>
        <w:fldChar w:fldCharType="begin"/>
      </w:r>
      <w:r w:rsidR="007070CE">
        <w:instrText xml:space="preserve"> XE "</w:instrText>
      </w:r>
      <w:r w:rsidR="007070CE" w:rsidRPr="00C61ECE">
        <w:instrText>2933A.6.02.07.156.9</w:instrText>
      </w:r>
      <w:r w:rsidR="007070CE">
        <w:instrText xml:space="preserve">" </w:instrText>
      </w:r>
      <w:r>
        <w:fldChar w:fldCharType="end"/>
      </w:r>
    </w:p>
    <w:p w:rsidR="00E20A7C" w:rsidRPr="0041517A" w:rsidRDefault="00A35CFE" w:rsidP="00AE7408">
      <w:pPr>
        <w:pStyle w:val="Quote"/>
      </w:pPr>
      <w:r>
        <w:fldChar w:fldCharType="begin"/>
      </w:r>
      <w:r w:rsidR="007070CE">
        <w:instrText xml:space="preserve"> XE "</w:instrText>
      </w:r>
      <w:r w:rsidR="007070CE" w:rsidRPr="0086758B">
        <w:instrText>2933A.6.02.07.157.1</w:instrText>
      </w:r>
      <w:r w:rsidR="007070CE">
        <w:instrText xml:space="preserve">" </w:instrText>
      </w:r>
      <w:r>
        <w:fldChar w:fldCharType="end"/>
      </w:r>
      <w:r w:rsidR="00E20A7C">
        <w:t>The Encode stage can contain up to 255 individual components</w:t>
      </w:r>
      <w:r w:rsidR="00DF3077">
        <w:t>,</w:t>
      </w:r>
      <w:r w:rsidR="00E20A7C">
        <w:t xml:space="preserve"> all of which will be executed in sequence.</w:t>
      </w:r>
      <w:r>
        <w:fldChar w:fldCharType="begin"/>
      </w:r>
      <w:r w:rsidR="007070CE">
        <w:instrText xml:space="preserve"> XE "</w:instrText>
      </w:r>
      <w:r w:rsidR="007070CE" w:rsidRPr="00FB708A">
        <w:instrText>2933A.6.02.07.157.9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6F5D85">
        <w:instrText>2933A.6.02.07.158.1</w:instrText>
      </w:r>
      <w:r w:rsidR="007070CE">
        <w:instrText xml:space="preserve">" </w:instrText>
      </w:r>
      <w:r>
        <w:fldChar w:fldCharType="end"/>
      </w:r>
      <w:r w:rsidR="00343A2F">
        <w:t>Drag</w:t>
      </w:r>
      <w:r w:rsidR="00E20A7C">
        <w:t xml:space="preserve"> a </w:t>
      </w:r>
      <w:r w:rsidR="00E20A7C">
        <w:rPr>
          <w:b/>
        </w:rPr>
        <w:t>MIME/SMIME encoder</w:t>
      </w:r>
      <w:r w:rsidR="00E20A7C" w:rsidRPr="00B051C9">
        <w:rPr>
          <w:bCs/>
        </w:rPr>
        <w:t xml:space="preserve"> </w:t>
      </w:r>
      <w:r w:rsidR="00E20A7C">
        <w:t xml:space="preserve">component from the </w:t>
      </w:r>
      <w:r w:rsidR="00E20A7C">
        <w:rPr>
          <w:b/>
        </w:rPr>
        <w:t>Toolbox</w:t>
      </w:r>
      <w:r w:rsidR="00E20A7C">
        <w:t xml:space="preserve"> to the </w:t>
      </w:r>
      <w:r w:rsidR="00E20A7C">
        <w:rPr>
          <w:b/>
        </w:rPr>
        <w:t>Encode</w:t>
      </w:r>
      <w:r w:rsidR="00E20A7C">
        <w:t xml:space="preserve"> stage of the pipeline.</w:t>
      </w:r>
      <w:r>
        <w:fldChar w:fldCharType="begin"/>
      </w:r>
      <w:r w:rsidR="007070CE">
        <w:instrText xml:space="preserve"> XE "</w:instrText>
      </w:r>
      <w:r w:rsidR="007070CE" w:rsidRPr="00BC38E7">
        <w:instrText>2933A.6.02.07.158.9</w:instrText>
      </w:r>
      <w:r w:rsidR="007070CE">
        <w:instrText xml:space="preserve">" </w:instrText>
      </w:r>
      <w:r>
        <w:fldChar w:fldCharType="end"/>
      </w:r>
    </w:p>
    <w:p w:rsidR="00E20A7C" w:rsidRPr="0041517A" w:rsidRDefault="00A35CFE" w:rsidP="00AE7408">
      <w:pPr>
        <w:pStyle w:val="Quote"/>
      </w:pPr>
      <w:r>
        <w:fldChar w:fldCharType="begin"/>
      </w:r>
      <w:r w:rsidR="007070CE">
        <w:instrText xml:space="preserve"> XE "</w:instrText>
      </w:r>
      <w:r w:rsidR="007070CE" w:rsidRPr="00864FDB">
        <w:instrText>2933A.6.02.07.159.1</w:instrText>
      </w:r>
      <w:r w:rsidR="007070CE">
        <w:instrText xml:space="preserve">" </w:instrText>
      </w:r>
      <w:r>
        <w:fldChar w:fldCharType="end"/>
      </w:r>
      <w:r w:rsidR="00E20A7C">
        <w:t xml:space="preserve">The MIME/SMIME encoder component can be used to </w:t>
      </w:r>
      <w:r w:rsidR="00E20A7C" w:rsidRPr="00484B3D">
        <w:t>encode, sign</w:t>
      </w:r>
      <w:r w:rsidR="00B051C9">
        <w:t>,</w:t>
      </w:r>
      <w:r w:rsidR="00E20A7C" w:rsidRPr="00484B3D">
        <w:t xml:space="preserve"> or encrypt an outgoing message with encryption and signing certificates.</w:t>
      </w:r>
      <w:r>
        <w:fldChar w:fldCharType="begin"/>
      </w:r>
      <w:r w:rsidR="007070CE">
        <w:instrText xml:space="preserve"> XE "</w:instrText>
      </w:r>
      <w:r w:rsidR="007070CE" w:rsidRPr="00F367DC">
        <w:instrText>2933A.6.02.07.159.9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B93976">
        <w:instrText>2933A.6.02.07.160.1</w:instrText>
      </w:r>
      <w:r w:rsidR="007070CE">
        <w:instrText xml:space="preserve">" </w:instrText>
      </w:r>
      <w:r>
        <w:fldChar w:fldCharType="end"/>
      </w:r>
      <w:r w:rsidR="00BC3C64">
        <w:t xml:space="preserve">On the </w:t>
      </w:r>
      <w:r w:rsidR="00BC3C64">
        <w:rPr>
          <w:b/>
        </w:rPr>
        <w:t xml:space="preserve">File </w:t>
      </w:r>
      <w:r w:rsidR="00BC3C64">
        <w:t xml:space="preserve">menu, click </w:t>
      </w:r>
      <w:r w:rsidR="00BC3C64">
        <w:rPr>
          <w:b/>
        </w:rPr>
        <w:t>Save All</w:t>
      </w:r>
      <w:r w:rsidR="00BC3C64">
        <w:t>, and then</w:t>
      </w:r>
      <w:r w:rsidR="00E20A7C">
        <w:t xml:space="preserve"> close the two pipelines.</w:t>
      </w:r>
      <w:r>
        <w:fldChar w:fldCharType="begin"/>
      </w:r>
      <w:r w:rsidR="007070CE">
        <w:instrText xml:space="preserve"> XE "</w:instrText>
      </w:r>
      <w:r w:rsidR="007070CE" w:rsidRPr="00747B8C">
        <w:instrText>2933A.6.02.07.160.9</w:instrText>
      </w:r>
      <w:r w:rsidR="007070CE">
        <w:instrText xml:space="preserve">" </w:instrText>
      </w:r>
      <w:r>
        <w:fldChar w:fldCharType="end"/>
      </w:r>
    </w:p>
    <w:p w:rsidR="00E20A7C" w:rsidRPr="009458B3" w:rsidRDefault="00A35CFE" w:rsidP="00AE7408">
      <w:pPr>
        <w:pStyle w:val="Heading5"/>
      </w:pPr>
      <w:r>
        <w:fldChar w:fldCharType="begin"/>
      </w:r>
      <w:r w:rsidR="007070CE">
        <w:instrText xml:space="preserve"> XE "</w:instrText>
      </w:r>
      <w:r w:rsidR="007070CE" w:rsidRPr="00471D2B">
        <w:instrText>2933A.6.02.07.162.1</w:instrText>
      </w:r>
      <w:r w:rsidR="007070CE">
        <w:instrText xml:space="preserve">" </w:instrText>
      </w:r>
      <w:r>
        <w:fldChar w:fldCharType="end"/>
      </w:r>
      <w:r w:rsidR="00964026">
        <w:t>Execute the Assembly/Disassembly Components with</w:t>
      </w:r>
      <w:r w:rsidR="009458B3">
        <w:t xml:space="preserve"> Command-line Tools</w:t>
      </w:r>
      <w:r>
        <w:fldChar w:fldCharType="begin"/>
      </w:r>
      <w:r w:rsidR="007070CE">
        <w:instrText xml:space="preserve"> XE "</w:instrText>
      </w:r>
      <w:r w:rsidR="007070CE" w:rsidRPr="00984C43">
        <w:instrText>2933A.6.02.07.162.9</w:instrText>
      </w:r>
      <w:r w:rsidR="007070CE">
        <w:instrText xml:space="preserve">" </w:instrText>
      </w:r>
      <w:r>
        <w:fldChar w:fldCharType="end"/>
      </w:r>
    </w:p>
    <w:p w:rsidR="00E20A7C" w:rsidRDefault="00A35CFE" w:rsidP="00831192">
      <w:pPr>
        <w:pStyle w:val="NumList"/>
        <w:numPr>
          <w:ilvl w:val="0"/>
          <w:numId w:val="15"/>
        </w:numPr>
      </w:pPr>
      <w:r>
        <w:fldChar w:fldCharType="begin"/>
      </w:r>
      <w:r w:rsidR="007070CE">
        <w:instrText xml:space="preserve"> XE "</w:instrText>
      </w:r>
      <w:r w:rsidR="007070CE" w:rsidRPr="006774C7">
        <w:instrText>2933A.6.02.07.163.1</w:instrText>
      </w:r>
      <w:r w:rsidR="007070CE">
        <w:instrText xml:space="preserve">" </w:instrText>
      </w:r>
      <w:r>
        <w:fldChar w:fldCharType="end"/>
      </w:r>
      <w:r w:rsidR="00E20A7C">
        <w:t xml:space="preserve">In Solution Explorer, double-click </w:t>
      </w:r>
      <w:r w:rsidR="00E20A7C" w:rsidRPr="00831192">
        <w:rPr>
          <w:b/>
        </w:rPr>
        <w:t>InterchangeMessage.xml</w:t>
      </w:r>
      <w:r w:rsidR="00E20A7C">
        <w:t>.</w:t>
      </w:r>
      <w:r>
        <w:fldChar w:fldCharType="begin"/>
      </w:r>
      <w:r w:rsidR="007070CE">
        <w:instrText xml:space="preserve"> XE "</w:instrText>
      </w:r>
      <w:r w:rsidR="007070CE" w:rsidRPr="00162FF2">
        <w:instrText>2933A.6.02.07.163.9</w:instrText>
      </w:r>
      <w:r w:rsidR="007070CE">
        <w:instrText xml:space="preserve">" </w:instrText>
      </w:r>
      <w:r>
        <w:fldChar w:fldCharType="end"/>
      </w:r>
    </w:p>
    <w:p w:rsidR="00E20A7C" w:rsidRPr="00742524" w:rsidRDefault="00A35CFE" w:rsidP="00AE7408">
      <w:pPr>
        <w:pStyle w:val="Quote"/>
      </w:pPr>
      <w:r>
        <w:lastRenderedPageBreak/>
        <w:fldChar w:fldCharType="begin"/>
      </w:r>
      <w:r w:rsidR="007070CE">
        <w:instrText xml:space="preserve"> XE "</w:instrText>
      </w:r>
      <w:r w:rsidR="007070CE" w:rsidRPr="009A196B">
        <w:instrText>2933A.6.02.07.164.1</w:instrText>
      </w:r>
      <w:r w:rsidR="007070CE">
        <w:instrText xml:space="preserve">" </w:instrText>
      </w:r>
      <w:r>
        <w:fldChar w:fldCharType="end"/>
      </w:r>
      <w:r w:rsidR="00E20A7C" w:rsidRPr="00742524">
        <w:t xml:space="preserve">Notice </w:t>
      </w:r>
      <w:r w:rsidR="00573554" w:rsidRPr="00742524">
        <w:t xml:space="preserve">that </w:t>
      </w:r>
      <w:r w:rsidR="00E20A7C" w:rsidRPr="00742524">
        <w:t>the message has an ItemsList section</w:t>
      </w:r>
      <w:r w:rsidR="00892FAE" w:rsidRPr="00742524">
        <w:t>,</w:t>
      </w:r>
      <w:r w:rsidR="00E20A7C" w:rsidRPr="00742524">
        <w:t xml:space="preserve"> </w:t>
      </w:r>
      <w:r w:rsidR="00892FAE" w:rsidRPr="00742524">
        <w:t>which</w:t>
      </w:r>
      <w:r w:rsidR="00E20A7C" w:rsidRPr="00742524">
        <w:t xml:space="preserve"> contains sender and batch number information. The message also has an Items node</w:t>
      </w:r>
      <w:r w:rsidR="002A4B63" w:rsidRPr="00742524">
        <w:t>,</w:t>
      </w:r>
      <w:r w:rsidR="00E20A7C" w:rsidRPr="00742524">
        <w:t xml:space="preserve"> which contains four Item nodes.</w:t>
      </w:r>
      <w:r>
        <w:fldChar w:fldCharType="begin"/>
      </w:r>
      <w:r w:rsidR="007070CE">
        <w:instrText xml:space="preserve"> XE "</w:instrText>
      </w:r>
      <w:r w:rsidR="007070CE" w:rsidRPr="00445634">
        <w:instrText>2933A.6.02.07.164.9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3B0B97">
        <w:instrText>2933A.6.02.07.165.1</w:instrText>
      </w:r>
      <w:r w:rsidR="007070CE">
        <w:instrText xml:space="preserve">" </w:instrText>
      </w:r>
      <w:r>
        <w:fldChar w:fldCharType="end"/>
      </w:r>
      <w:r w:rsidR="00E20A7C">
        <w:t xml:space="preserve">In Solution Explorer, double-click </w:t>
      </w:r>
      <w:r w:rsidR="00E20A7C">
        <w:rPr>
          <w:b/>
        </w:rPr>
        <w:t>InterchangeEnvelope.xsd</w:t>
      </w:r>
      <w:r w:rsidR="00E20A7C">
        <w:t>.</w:t>
      </w:r>
      <w:r>
        <w:fldChar w:fldCharType="begin"/>
      </w:r>
      <w:r w:rsidR="007070CE">
        <w:instrText xml:space="preserve"> XE "</w:instrText>
      </w:r>
      <w:r w:rsidR="007070CE" w:rsidRPr="00236376">
        <w:instrText>2933A.6.02.07.165.9</w:instrText>
      </w:r>
      <w:r w:rsidR="007070CE">
        <w:instrText xml:space="preserve">" </w:instrText>
      </w:r>
      <w:r>
        <w:fldChar w:fldCharType="end"/>
      </w:r>
    </w:p>
    <w:p w:rsidR="00E20A7C" w:rsidRPr="00742524" w:rsidRDefault="00A35CFE" w:rsidP="00AE7408">
      <w:pPr>
        <w:pStyle w:val="Quote"/>
      </w:pPr>
      <w:r>
        <w:fldChar w:fldCharType="begin"/>
      </w:r>
      <w:r w:rsidR="007070CE">
        <w:instrText xml:space="preserve"> XE "</w:instrText>
      </w:r>
      <w:r w:rsidR="007070CE" w:rsidRPr="000C3452">
        <w:instrText>2933A.6.02.07.166.1</w:instrText>
      </w:r>
      <w:r w:rsidR="007070CE">
        <w:instrText xml:space="preserve">" </w:instrText>
      </w:r>
      <w:r>
        <w:fldChar w:fldCharType="end"/>
      </w:r>
      <w:r w:rsidR="00E20A7C" w:rsidRPr="00742524">
        <w:t>Notice that the InterchangeEnvelope schema has an ItemsList record</w:t>
      </w:r>
      <w:r w:rsidR="002A4B63" w:rsidRPr="00742524">
        <w:t>,</w:t>
      </w:r>
      <w:r w:rsidR="00E20A7C" w:rsidRPr="00742524">
        <w:t xml:space="preserve"> which contains the ItemHeader and Items nodes. The Items node contains an Any Element.</w:t>
      </w:r>
      <w:r>
        <w:fldChar w:fldCharType="begin"/>
      </w:r>
      <w:r w:rsidR="007070CE">
        <w:instrText xml:space="preserve"> XE "</w:instrText>
      </w:r>
      <w:r w:rsidR="007070CE" w:rsidRPr="00FA7324">
        <w:instrText>2933A.6.02.07.166.9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5D2153">
        <w:instrText>2933A.6.02.07.167.1</w:instrText>
      </w:r>
      <w:r w:rsidR="007070CE">
        <w:instrText xml:space="preserve">" </w:instrText>
      </w:r>
      <w:r>
        <w:fldChar w:fldCharType="end"/>
      </w:r>
      <w:r w:rsidR="00E20A7C">
        <w:t xml:space="preserve">In Solution Explorer, double-click </w:t>
      </w:r>
      <w:r w:rsidR="00E20A7C">
        <w:rPr>
          <w:b/>
        </w:rPr>
        <w:t>InterchangeBody.xsd</w:t>
      </w:r>
      <w:r w:rsidR="00E20A7C">
        <w:t>.</w:t>
      </w:r>
      <w:r>
        <w:fldChar w:fldCharType="begin"/>
      </w:r>
      <w:r w:rsidR="007070CE">
        <w:instrText xml:space="preserve"> XE "</w:instrText>
      </w:r>
      <w:r w:rsidR="007070CE" w:rsidRPr="00F80043">
        <w:instrText>2933A.6.02.07.167.9</w:instrText>
      </w:r>
      <w:r w:rsidR="007070CE">
        <w:instrText xml:space="preserve">" </w:instrText>
      </w:r>
      <w:r>
        <w:fldChar w:fldCharType="end"/>
      </w:r>
    </w:p>
    <w:p w:rsidR="00E20A7C" w:rsidRPr="00742524" w:rsidRDefault="00A35CFE" w:rsidP="00AE7408">
      <w:pPr>
        <w:pStyle w:val="Quote"/>
      </w:pPr>
      <w:r>
        <w:fldChar w:fldCharType="begin"/>
      </w:r>
      <w:r w:rsidR="007070CE">
        <w:instrText xml:space="preserve"> XE "</w:instrText>
      </w:r>
      <w:r w:rsidR="007070CE" w:rsidRPr="00592705">
        <w:instrText>2933A.6.02.07.168.1</w:instrText>
      </w:r>
      <w:r w:rsidR="007070CE">
        <w:instrText xml:space="preserve">" </w:instrText>
      </w:r>
      <w:r>
        <w:fldChar w:fldCharType="end"/>
      </w:r>
      <w:r w:rsidR="00E20A7C" w:rsidRPr="00742524">
        <w:t>Notice that the InterchangeBody schema contains the Item record</w:t>
      </w:r>
      <w:r w:rsidR="00892FAE" w:rsidRPr="00742524">
        <w:t>,</w:t>
      </w:r>
      <w:r w:rsidR="00E20A7C" w:rsidRPr="00742524">
        <w:t xml:space="preserve"> </w:t>
      </w:r>
      <w:r w:rsidR="00892FAE" w:rsidRPr="00742524">
        <w:t>which</w:t>
      </w:r>
      <w:r w:rsidR="00E20A7C" w:rsidRPr="00742524">
        <w:t xml:space="preserve"> represents </w:t>
      </w:r>
      <w:r w:rsidR="00343A2F" w:rsidRPr="00742524">
        <w:t>the individual</w:t>
      </w:r>
      <w:r w:rsidR="00E20A7C" w:rsidRPr="00742524">
        <w:t xml:space="preserve"> message</w:t>
      </w:r>
      <w:r w:rsidR="00343A2F" w:rsidRPr="00742524">
        <w:t>s of the interchange</w:t>
      </w:r>
      <w:r w:rsidR="00E20A7C" w:rsidRPr="00742524">
        <w:t>.</w:t>
      </w:r>
      <w:r>
        <w:fldChar w:fldCharType="begin"/>
      </w:r>
      <w:r w:rsidR="007070CE">
        <w:instrText xml:space="preserve"> XE "</w:instrText>
      </w:r>
      <w:r w:rsidR="007070CE" w:rsidRPr="0064464E">
        <w:instrText>2933A.6.02.07.168.9</w:instrText>
      </w:r>
      <w:r w:rsidR="007070CE">
        <w:instrText xml:space="preserve">" </w:instrText>
      </w:r>
      <w:r>
        <w:fldChar w:fldCharType="end"/>
      </w:r>
    </w:p>
    <w:p w:rsidR="00E20A7C" w:rsidRDefault="00A35CFE" w:rsidP="00035E3C">
      <w:pPr>
        <w:pStyle w:val="NumList"/>
      </w:pPr>
      <w:r>
        <w:fldChar w:fldCharType="begin"/>
      </w:r>
      <w:r w:rsidR="007070CE">
        <w:instrText xml:space="preserve"> XE "</w:instrText>
      </w:r>
      <w:r w:rsidR="007070CE" w:rsidRPr="00904341">
        <w:instrText>2933A.6.02.07.171.1</w:instrText>
      </w:r>
      <w:r w:rsidR="007070CE">
        <w:instrText xml:space="preserve">" </w:instrText>
      </w:r>
      <w:r>
        <w:fldChar w:fldCharType="end"/>
      </w:r>
      <w:r w:rsidR="00E20A7C">
        <w:t xml:space="preserve">On the </w:t>
      </w:r>
      <w:r w:rsidR="00E20A7C">
        <w:rPr>
          <w:b/>
        </w:rPr>
        <w:t>Start</w:t>
      </w:r>
      <w:r w:rsidR="00E20A7C">
        <w:t xml:space="preserve"> menu, click</w:t>
      </w:r>
      <w:r w:rsidR="00E20A7C" w:rsidRPr="00E9061B">
        <w:rPr>
          <w:bCs/>
        </w:rPr>
        <w:t xml:space="preserve"> </w:t>
      </w:r>
      <w:r w:rsidR="00E20A7C">
        <w:rPr>
          <w:b/>
        </w:rPr>
        <w:t>Run</w:t>
      </w:r>
      <w:r w:rsidR="00E20A7C">
        <w:t>.</w:t>
      </w:r>
      <w:r>
        <w:fldChar w:fldCharType="begin"/>
      </w:r>
      <w:r w:rsidR="007070CE">
        <w:instrText xml:space="preserve"> XE "</w:instrText>
      </w:r>
      <w:r w:rsidR="007070CE" w:rsidRPr="00FF6EFD">
        <w:instrText>2933A.6.02.07.171.9</w:instrText>
      </w:r>
      <w:r w:rsidR="007070CE">
        <w:instrText xml:space="preserve">" </w:instrText>
      </w:r>
      <w:r>
        <w:fldChar w:fldCharType="end"/>
      </w:r>
    </w:p>
    <w:p w:rsidR="00C63A51" w:rsidRDefault="00A35CFE" w:rsidP="00035E3C">
      <w:pPr>
        <w:pStyle w:val="NumList"/>
      </w:pPr>
      <w:r>
        <w:fldChar w:fldCharType="begin"/>
      </w:r>
      <w:r w:rsidR="007070CE">
        <w:instrText xml:space="preserve"> XE "</w:instrText>
      </w:r>
      <w:r w:rsidR="007070CE" w:rsidRPr="00574786">
        <w:instrText>2933A.6.02.07.172.1</w:instrText>
      </w:r>
      <w:r w:rsidR="007070CE">
        <w:instrText xml:space="preserve">" </w:instrText>
      </w:r>
      <w:r>
        <w:fldChar w:fldCharType="end"/>
      </w:r>
      <w:r w:rsidR="00E20A7C">
        <w:t xml:space="preserve">In the </w:t>
      </w:r>
      <w:r w:rsidR="00E20A7C">
        <w:rPr>
          <w:b/>
        </w:rPr>
        <w:t>Open</w:t>
      </w:r>
      <w:r w:rsidR="00E20A7C">
        <w:t xml:space="preserve"> box, type </w:t>
      </w:r>
      <w:r w:rsidR="00E20A7C">
        <w:rPr>
          <w:b/>
        </w:rPr>
        <w:t>cmd</w:t>
      </w:r>
      <w:r w:rsidR="00E9061B">
        <w:rPr>
          <w:bCs/>
        </w:rPr>
        <w:t>,</w:t>
      </w:r>
      <w:r w:rsidR="00E20A7C">
        <w:t xml:space="preserve"> and then click </w:t>
      </w:r>
      <w:r w:rsidR="00E20A7C">
        <w:rPr>
          <w:b/>
        </w:rPr>
        <w:t>OK</w:t>
      </w:r>
      <w:r w:rsidR="00E20A7C">
        <w:t>.</w:t>
      </w:r>
    </w:p>
    <w:p w:rsidR="008E2201" w:rsidRDefault="008E2201" w:rsidP="008E2201">
      <w:pPr>
        <w:pStyle w:val="NumList"/>
      </w:pPr>
      <w:r>
        <w:fldChar w:fldCharType="begin"/>
      </w:r>
      <w:r>
        <w:instrText xml:space="preserve"> XE "</w:instrText>
      </w:r>
      <w:r w:rsidRPr="006E4C71">
        <w:instrText>2933A.6.02.07.173.1</w:instrText>
      </w:r>
      <w:r>
        <w:instrText xml:space="preserve">" </w:instrText>
      </w:r>
      <w:r>
        <w:fldChar w:fldCharType="end"/>
      </w:r>
      <w:r>
        <w:t xml:space="preserve">In the command prompt window, type </w:t>
      </w:r>
      <w:r>
        <w:rPr>
          <w:b/>
        </w:rPr>
        <w:t>path = %path%;”</w:t>
      </w:r>
      <w:r w:rsidRPr="00E83A17">
        <w:rPr>
          <w:b/>
        </w:rPr>
        <w:t>C:\Program Files</w:t>
      </w:r>
      <w:r>
        <w:rPr>
          <w:b/>
        </w:rPr>
        <w:t xml:space="preserve"> (x86)</w:t>
      </w:r>
      <w:r w:rsidRPr="00E83A17">
        <w:rPr>
          <w:b/>
        </w:rPr>
        <w:t xml:space="preserve">\Microsoft BizTalk Server </w:t>
      </w:r>
      <w:r>
        <w:rPr>
          <w:b/>
        </w:rPr>
        <w:t>2010</w:t>
      </w:r>
      <w:r w:rsidRPr="00E83A17">
        <w:rPr>
          <w:b/>
        </w:rPr>
        <w:t>\SDK\Utilities\</w:t>
      </w:r>
      <w:proofErr w:type="spellStart"/>
      <w:r w:rsidRPr="00E83A17">
        <w:rPr>
          <w:b/>
        </w:rPr>
        <w:t>PipelineTools</w:t>
      </w:r>
      <w:proofErr w:type="spellEnd"/>
      <w:r>
        <w:rPr>
          <w:b/>
        </w:rPr>
        <w:t>”</w:t>
      </w:r>
      <w:r>
        <w:t xml:space="preserve">, and then press </w:t>
      </w:r>
      <w:r w:rsidRPr="00E9061B">
        <w:rPr>
          <w:bCs/>
        </w:rPr>
        <w:t>ENTER</w:t>
      </w:r>
      <w:r>
        <w:t>.</w:t>
      </w:r>
      <w:r>
        <w:fldChar w:fldCharType="begin"/>
      </w:r>
      <w:r>
        <w:instrText xml:space="preserve"> XE "</w:instrText>
      </w:r>
      <w:r w:rsidRPr="00551595">
        <w:instrText>2933A.6.02.07.173.9</w:instrText>
      </w:r>
      <w:r>
        <w:instrText xml:space="preserve">" </w:instrText>
      </w:r>
      <w:r>
        <w:fldChar w:fldCharType="end"/>
      </w:r>
    </w:p>
    <w:p w:rsidR="00C63A51" w:rsidRDefault="00A35CFE" w:rsidP="00035E3C">
      <w:pPr>
        <w:pStyle w:val="NumList"/>
      </w:pPr>
      <w:r>
        <w:fldChar w:fldCharType="begin"/>
      </w:r>
      <w:r w:rsidR="00C63A51">
        <w:instrText xml:space="preserve"> XE "</w:instrText>
      </w:r>
      <w:r w:rsidR="00C63A51" w:rsidRPr="00CA348D">
        <w:instrText>2933A.6.02.07.174.1</w:instrText>
      </w:r>
      <w:r w:rsidR="00C63A51">
        <w:instrText xml:space="preserve">" </w:instrText>
      </w:r>
      <w:r>
        <w:fldChar w:fldCharType="end"/>
      </w:r>
      <w:r w:rsidR="00C63A51">
        <w:t xml:space="preserve">In the command prompt window, type </w:t>
      </w:r>
      <w:r w:rsidR="00C63A51">
        <w:rPr>
          <w:b/>
        </w:rPr>
        <w:t>cd</w:t>
      </w:r>
      <w:r w:rsidR="00C63A51">
        <w:t xml:space="preserve"> </w:t>
      </w:r>
      <w:r w:rsidR="00C63A51">
        <w:rPr>
          <w:b/>
        </w:rPr>
        <w:t>C:\AllFiles\DemoCode\Module6\Demo\Messaging</w:t>
      </w:r>
      <w:r w:rsidR="00C63A51">
        <w:rPr>
          <w:bCs/>
        </w:rPr>
        <w:t>,</w:t>
      </w:r>
      <w:r w:rsidR="00C63A51">
        <w:t xml:space="preserve"> and then press </w:t>
      </w:r>
      <w:r w:rsidR="00C63A51" w:rsidRPr="00D16A4C">
        <w:t>ENTER</w:t>
      </w:r>
      <w:r w:rsidR="00C63A51">
        <w:t>.</w:t>
      </w:r>
      <w:r>
        <w:fldChar w:fldCharType="begin"/>
      </w:r>
      <w:r w:rsidR="00C63A51">
        <w:instrText xml:space="preserve"> XE "</w:instrText>
      </w:r>
      <w:r w:rsidR="00C63A51" w:rsidRPr="00622FF5">
        <w:instrText>2933A.6.02.07.174.9</w:instrText>
      </w:r>
      <w:r w:rsidR="00C63A51">
        <w:instrText xml:space="preserve">" </w:instrText>
      </w:r>
      <w:r>
        <w:fldChar w:fldCharType="end"/>
      </w:r>
    </w:p>
    <w:p w:rsidR="00D16A4C" w:rsidRDefault="00A35CFE" w:rsidP="00035E3C">
      <w:pPr>
        <w:pStyle w:val="NumList"/>
      </w:pPr>
      <w:r>
        <w:fldChar w:fldCharType="begin"/>
      </w:r>
      <w:r w:rsidR="007070CE">
        <w:instrText xml:space="preserve"> XE "</w:instrText>
      </w:r>
      <w:r w:rsidR="007070CE" w:rsidRPr="00CA348D">
        <w:instrText>2933A.6.02.07.174.1</w:instrText>
      </w:r>
      <w:r w:rsidR="007070CE">
        <w:instrText xml:space="preserve">" </w:instrText>
      </w:r>
      <w:r>
        <w:fldChar w:fldCharType="end"/>
      </w:r>
      <w:r w:rsidR="00E20A7C">
        <w:t xml:space="preserve">In the command </w:t>
      </w:r>
      <w:r w:rsidR="00E9061B">
        <w:t xml:space="preserve">prompt </w:t>
      </w:r>
      <w:r w:rsidR="00E20A7C">
        <w:t>window</w:t>
      </w:r>
      <w:r w:rsidR="00E9061B">
        <w:t>,</w:t>
      </w:r>
      <w:r w:rsidR="00E20A7C">
        <w:t xml:space="preserve"> type </w:t>
      </w:r>
      <w:r w:rsidR="00E20A7C" w:rsidRPr="00BD2641">
        <w:rPr>
          <w:b/>
        </w:rPr>
        <w:t>xmldasm InterchangeMessage.xml -ds InterchangeBody.xsd -es InterchangeEnvelope.xsd –c</w:t>
      </w:r>
      <w:r w:rsidR="00892FAE">
        <w:rPr>
          <w:bCs/>
        </w:rPr>
        <w:t>,</w:t>
      </w:r>
      <w:r w:rsidR="00E20A7C">
        <w:t xml:space="preserve"> and then press </w:t>
      </w:r>
      <w:r w:rsidR="00E20A7C" w:rsidRPr="00D16A4C">
        <w:t>ENTER</w:t>
      </w:r>
      <w:r w:rsidR="00E20A7C">
        <w:t>.</w:t>
      </w:r>
      <w:r>
        <w:fldChar w:fldCharType="begin"/>
      </w:r>
      <w:r w:rsidR="007070CE">
        <w:instrText xml:space="preserve"> XE "</w:instrText>
      </w:r>
      <w:r w:rsidR="007070CE" w:rsidRPr="00622FF5">
        <w:instrText>2933A.6.02.07.174.9</w:instrText>
      </w:r>
      <w:r w:rsidR="007070CE">
        <w:instrText xml:space="preserve">" </w:instrText>
      </w:r>
      <w:r>
        <w:fldChar w:fldCharType="end"/>
      </w:r>
    </w:p>
    <w:p w:rsidR="00E20A7C" w:rsidRPr="00742524" w:rsidRDefault="00A35CFE" w:rsidP="00AE7408">
      <w:pPr>
        <w:pStyle w:val="Quote"/>
      </w:pPr>
      <w:r>
        <w:fldChar w:fldCharType="begin"/>
      </w:r>
      <w:r w:rsidR="007070CE">
        <w:instrText xml:space="preserve"> XE "</w:instrText>
      </w:r>
      <w:r w:rsidR="007070CE" w:rsidRPr="005935F5">
        <w:instrText>2933A.6.02.07.175.1</w:instrText>
      </w:r>
      <w:r w:rsidR="007070CE">
        <w:instrText xml:space="preserve">" </w:instrText>
      </w:r>
      <w:r>
        <w:fldChar w:fldCharType="end"/>
      </w:r>
      <w:r w:rsidR="00D16A4C" w:rsidRPr="00742524">
        <w:t xml:space="preserve">The </w:t>
      </w:r>
      <w:r w:rsidR="00D031FF">
        <w:t xml:space="preserve">preceding </w:t>
      </w:r>
      <w:r w:rsidR="00D16A4C" w:rsidRPr="00742524">
        <w:t xml:space="preserve">command uses the xmldasm utility; xmldasm is used to simulate the use of an </w:t>
      </w:r>
      <w:r w:rsidR="00AF051F">
        <w:t>XML</w:t>
      </w:r>
      <w:r w:rsidR="00D16A4C" w:rsidRPr="00742524">
        <w:t xml:space="preserve"> disassembler component in a pipeline. The parameters used are: message (InterchangeMessage.xml), -ds (document schema = InterchangeBody.xsd), -es (envelope schema = InterchangeEnvelope.xsd) and –c (display results in the console).</w:t>
      </w:r>
      <w:r>
        <w:fldChar w:fldCharType="begin"/>
      </w:r>
      <w:r w:rsidR="007070CE">
        <w:instrText xml:space="preserve"> XE "</w:instrText>
      </w:r>
      <w:r w:rsidR="007070CE" w:rsidRPr="00C70E8D">
        <w:instrText>2933A.6.02.07.175.9</w:instrText>
      </w:r>
      <w:r w:rsidR="007070CE">
        <w:instrText xml:space="preserve">" </w:instrText>
      </w:r>
      <w:r>
        <w:fldChar w:fldCharType="end"/>
      </w:r>
    </w:p>
    <w:p w:rsidR="00A903AC" w:rsidRDefault="00A35CFE" w:rsidP="00035E3C">
      <w:pPr>
        <w:pStyle w:val="NumList"/>
      </w:pPr>
      <w:r>
        <w:fldChar w:fldCharType="begin"/>
      </w:r>
      <w:r w:rsidR="007070CE">
        <w:instrText xml:space="preserve"> XE "</w:instrText>
      </w:r>
      <w:r w:rsidR="007070CE" w:rsidRPr="003C6E63">
        <w:instrText>2933A.6.02.07.176.1</w:instrText>
      </w:r>
      <w:r w:rsidR="007070CE">
        <w:instrText xml:space="preserve">" </w:instrText>
      </w:r>
      <w:r>
        <w:fldChar w:fldCharType="end"/>
      </w:r>
      <w:r w:rsidR="00E20A7C">
        <w:t xml:space="preserve">Four messages </w:t>
      </w:r>
      <w:r w:rsidR="00F77CB4">
        <w:t xml:space="preserve">representing the four items in the list </w:t>
      </w:r>
      <w:r w:rsidR="00E20A7C">
        <w:t>are displayed.</w:t>
      </w:r>
      <w:r>
        <w:fldChar w:fldCharType="begin"/>
      </w:r>
      <w:r w:rsidR="007070CE">
        <w:instrText xml:space="preserve"> XE "</w:instrText>
      </w:r>
      <w:r w:rsidR="007070CE" w:rsidRPr="003B036F">
        <w:instrText>2933A.6.02.07.176.9</w:instrText>
      </w:r>
      <w:r w:rsidR="007070CE">
        <w:instrText xml:space="preserve">" </w:instrText>
      </w:r>
      <w:r>
        <w:fldChar w:fldCharType="end"/>
      </w:r>
    </w:p>
    <w:p w:rsidR="00F77CB4" w:rsidRDefault="00A35CFE" w:rsidP="00035E3C">
      <w:pPr>
        <w:pStyle w:val="NumList"/>
      </w:pPr>
      <w:r>
        <w:fldChar w:fldCharType="begin"/>
      </w:r>
      <w:r w:rsidR="007070CE">
        <w:instrText xml:space="preserve"> XE "</w:instrText>
      </w:r>
      <w:r w:rsidR="007070CE" w:rsidRPr="00772A89">
        <w:instrText>2933A.6.02.07.177.1</w:instrText>
      </w:r>
      <w:r w:rsidR="007070CE">
        <w:instrText xml:space="preserve">" </w:instrText>
      </w:r>
      <w:r>
        <w:fldChar w:fldCharType="end"/>
      </w:r>
      <w:r w:rsidR="00E20A7C">
        <w:t xml:space="preserve">Close </w:t>
      </w:r>
      <w:r w:rsidR="00F619CA">
        <w:t xml:space="preserve">the Visual Studio solution and </w:t>
      </w:r>
      <w:r w:rsidR="00E20A7C">
        <w:t xml:space="preserve">all </w:t>
      </w:r>
      <w:r w:rsidR="00F619CA">
        <w:t xml:space="preserve">other </w:t>
      </w:r>
      <w:r w:rsidR="00E20A7C">
        <w:t>open windows.</w:t>
      </w:r>
    </w:p>
    <w:p w:rsidR="00A903AC" w:rsidRDefault="00F77CB4" w:rsidP="00035E3C">
      <w:pPr>
        <w:pStyle w:val="NumList"/>
      </w:pPr>
      <w:r>
        <w:t xml:space="preserve">Shut down the </w:t>
      </w:r>
      <w:r w:rsidRPr="00F77CB4">
        <w:rPr>
          <w:b/>
        </w:rPr>
        <w:t>bt10d-demos</w:t>
      </w:r>
      <w:r>
        <w:t xml:space="preserve"> virtual machine.</w:t>
      </w:r>
      <w:r w:rsidR="00A35CFE">
        <w:fldChar w:fldCharType="begin"/>
      </w:r>
      <w:r w:rsidR="007070CE">
        <w:instrText xml:space="preserve"> XE "</w:instrText>
      </w:r>
      <w:r w:rsidR="007070CE" w:rsidRPr="00FA7BA9">
        <w:instrText>2933A.6.02.07.177.9</w:instrText>
      </w:r>
      <w:r w:rsidR="007070CE">
        <w:instrText xml:space="preserve">" </w:instrText>
      </w:r>
      <w:r w:rsidR="00A35CFE">
        <w:fldChar w:fldCharType="end"/>
      </w:r>
    </w:p>
    <w:p w:rsidR="000A57B3" w:rsidRDefault="000A57B3">
      <w:pPr>
        <w:spacing w:after="0"/>
        <w:rPr>
          <w:rFonts w:ascii="Arial Narrow" w:hAnsi="Arial Narrow" w:cs="Arial"/>
          <w:b/>
          <w:bCs/>
          <w:iCs/>
          <w:color w:val="000000" w:themeColor="text1"/>
          <w:sz w:val="32"/>
          <w:szCs w:val="28"/>
        </w:rPr>
      </w:pPr>
      <w:r>
        <w:br w:type="page"/>
      </w:r>
    </w:p>
    <w:p w:rsidR="00A903AC" w:rsidRPr="0096464C" w:rsidRDefault="00A903AC" w:rsidP="00A903AC">
      <w:pPr>
        <w:pStyle w:val="H2Lesson"/>
      </w:pPr>
      <w:r w:rsidRPr="0096464C">
        <w:lastRenderedPageBreak/>
        <w:t>Lab: Creating Pipelines</w:t>
      </w:r>
    </w:p>
    <w:p w:rsidR="00A903AC" w:rsidRPr="0096464C" w:rsidRDefault="00A908C7" w:rsidP="00A903AC">
      <w:pPr>
        <w:pStyle w:val="ArtSlide"/>
      </w:pPr>
      <w:r>
        <w:rPr>
          <w:noProof/>
        </w:rPr>
        <w:drawing>
          <wp:inline distT="0" distB="0" distL="0" distR="0" wp14:anchorId="15F7452C" wp14:editId="4A256BD2">
            <wp:extent cx="5486400" cy="41148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4114800"/>
                    </a:xfrm>
                    <a:prstGeom prst="rect">
                      <a:avLst/>
                    </a:prstGeom>
                  </pic:spPr>
                </pic:pic>
              </a:graphicData>
            </a:graphic>
          </wp:inline>
        </w:drawing>
      </w:r>
    </w:p>
    <w:p w:rsidR="00A903AC" w:rsidRPr="0096464C" w:rsidRDefault="00A903AC" w:rsidP="00A903AC">
      <w:pPr>
        <w:pStyle w:val="ArtSlideBorder"/>
      </w:pPr>
    </w:p>
    <w:p w:rsidR="00A903AC" w:rsidRPr="0096464C" w:rsidRDefault="00A903AC" w:rsidP="00AC5D73">
      <w:pPr>
        <w:pStyle w:val="Heading5"/>
      </w:pPr>
      <w:r w:rsidRPr="00AE7408">
        <w:t xml:space="preserve">Time estimated: </w:t>
      </w:r>
      <w:r w:rsidRPr="0096464C">
        <w:t xml:space="preserve">60 </w:t>
      </w:r>
      <w:r w:rsidR="00320BA6">
        <w:t>m</w:t>
      </w:r>
      <w:r w:rsidRPr="0096464C">
        <w:t>inutes</w:t>
      </w:r>
    </w:p>
    <w:p w:rsidR="00A903AC" w:rsidRPr="0096464C" w:rsidRDefault="00A903AC" w:rsidP="00831192">
      <w:pPr>
        <w:pStyle w:val="Heading5"/>
      </w:pPr>
      <w:r>
        <w:t>Scenario</w:t>
      </w:r>
    </w:p>
    <w:p w:rsidR="008B6583" w:rsidRDefault="00A35CFE" w:rsidP="00A903AC">
      <w:r>
        <w:fldChar w:fldCharType="begin"/>
      </w:r>
      <w:r w:rsidR="007070CE">
        <w:instrText xml:space="preserve"> XE "</w:instrText>
      </w:r>
      <w:r w:rsidR="007070CE" w:rsidRPr="00BF4499">
        <w:instrText>2933A.6.03.01.178.1</w:instrText>
      </w:r>
      <w:r w:rsidR="007070CE">
        <w:instrText xml:space="preserve">" </w:instrText>
      </w:r>
      <w:r>
        <w:fldChar w:fldCharType="end"/>
      </w:r>
      <w:r w:rsidR="00A903AC">
        <w:t>Pipelines allow you to customize the processing of messages within send or receive ports. In this lab, you will create and test a custom send pipeline that encrypts communications between Adventure Works and Woodgrove Bank. Next, you will configure a receive pipeline that splits a batch of messages (an interchange) to be processed as individual messages. Finally, you will enable recoverable interchange processing to address issues that arise from malformed messages within the batch.</w:t>
      </w:r>
    </w:p>
    <w:p w:rsidR="008E2201" w:rsidRDefault="008E2201">
      <w:pPr>
        <w:spacing w:after="0"/>
        <w:rPr>
          <w:rFonts w:ascii="Tahoma" w:hAnsi="Tahoma"/>
          <w:b/>
          <w:bCs/>
          <w:iCs/>
          <w:color w:val="0F243E" w:themeColor="text2" w:themeShade="80"/>
          <w:sz w:val="20"/>
          <w:szCs w:val="26"/>
        </w:rPr>
      </w:pPr>
      <w:r>
        <w:br w:type="page"/>
      </w:r>
    </w:p>
    <w:p w:rsidR="0017563F" w:rsidRDefault="0017563F" w:rsidP="00AE7408">
      <w:pPr>
        <w:pStyle w:val="Heading5"/>
      </w:pPr>
      <w:r>
        <w:lastRenderedPageBreak/>
        <w:t>Start the Virtual Machine</w:t>
      </w:r>
    </w:p>
    <w:p w:rsidR="0017563F" w:rsidRDefault="0017563F" w:rsidP="0002157B">
      <w:pPr>
        <w:pStyle w:val="H5Subheading"/>
      </w:pPr>
      <w:r>
        <w:t>Procedure List</w:t>
      </w:r>
    </w:p>
    <w:p w:rsidR="0017563F" w:rsidRDefault="0017563F" w:rsidP="00831192">
      <w:pPr>
        <w:pStyle w:val="NumList"/>
        <w:numPr>
          <w:ilvl w:val="0"/>
          <w:numId w:val="16"/>
        </w:numPr>
      </w:pPr>
      <w:r>
        <w:t xml:space="preserve">If the </w:t>
      </w:r>
      <w:r w:rsidRPr="00831192">
        <w:rPr>
          <w:b/>
        </w:rPr>
        <w:t>Server Manager</w:t>
      </w:r>
      <w:r>
        <w:t xml:space="preserve"> window is not already open, click on the </w:t>
      </w:r>
      <w:r w:rsidRPr="00831192">
        <w:rPr>
          <w:b/>
        </w:rPr>
        <w:t>Server Manager</w:t>
      </w:r>
      <w:r>
        <w:t xml:space="preserve"> icon located in the task bar next to the </w:t>
      </w:r>
      <w:r w:rsidRPr="00831192">
        <w:rPr>
          <w:b/>
        </w:rPr>
        <w:t>Start</w:t>
      </w:r>
      <w:r>
        <w:t xml:space="preserve"> button.</w:t>
      </w:r>
    </w:p>
    <w:p w:rsidR="0017563F" w:rsidRDefault="0017563F" w:rsidP="00C304D8">
      <w:pPr>
        <w:pStyle w:val="NumList"/>
      </w:pPr>
      <w:r>
        <w:t xml:space="preserve">Expand </w:t>
      </w:r>
      <w:r>
        <w:rPr>
          <w:b/>
        </w:rPr>
        <w:t>Roles, Hyper-V, Hyper-V Manager.</w:t>
      </w:r>
      <w:r>
        <w:t xml:space="preserve">  The last node to appear displays the machine name.  Click on it to see the list of virtual machines available.</w:t>
      </w:r>
    </w:p>
    <w:p w:rsidR="0017563F" w:rsidRDefault="00A35CFE" w:rsidP="00C304D8">
      <w:pPr>
        <w:pStyle w:val="NumList"/>
      </w:pPr>
      <w:r>
        <w:fldChar w:fldCharType="begin"/>
      </w:r>
      <w:r w:rsidR="0017563F">
        <w:instrText xml:space="preserve"> XE "2933A.1.04.01.208.1" </w:instrText>
      </w:r>
      <w:r>
        <w:fldChar w:fldCharType="end"/>
      </w:r>
      <w:r w:rsidR="0017563F">
        <w:t xml:space="preserve">Double-click the virtual machine </w:t>
      </w:r>
      <w:r w:rsidR="0017563F">
        <w:rPr>
          <w:b/>
        </w:rPr>
        <w:t>bt10d-06</w:t>
      </w:r>
      <w:r w:rsidR="0017563F">
        <w:t xml:space="preserve"> to open a</w:t>
      </w:r>
      <w:r w:rsidR="0017563F">
        <w:rPr>
          <w:b/>
        </w:rPr>
        <w:t xml:space="preserve"> Virtual Machine Connection</w:t>
      </w:r>
      <w:r w:rsidR="0017563F">
        <w:t xml:space="preserve"> window.</w:t>
      </w:r>
    </w:p>
    <w:p w:rsidR="0017563F" w:rsidRDefault="0017563F" w:rsidP="00C304D8">
      <w:pPr>
        <w:pStyle w:val="NumList"/>
      </w:pPr>
      <w:r>
        <w:t xml:space="preserve">Click on the </w:t>
      </w:r>
      <w:r>
        <w:rPr>
          <w:b/>
        </w:rPr>
        <w:t>Action</w:t>
      </w:r>
      <w:r>
        <w:t xml:space="preserve"> menu in the Virtual Machine Connection window and choose </w:t>
      </w:r>
      <w:r>
        <w:rPr>
          <w:b/>
        </w:rPr>
        <w:t>Start.</w:t>
      </w:r>
    </w:p>
    <w:p w:rsidR="0017563F" w:rsidRDefault="00A35CFE" w:rsidP="00C304D8">
      <w:pPr>
        <w:pStyle w:val="NumList"/>
      </w:pPr>
      <w:r>
        <w:fldChar w:fldCharType="begin"/>
      </w:r>
      <w:r w:rsidR="0017563F">
        <w:instrText xml:space="preserve"> XE "2933A.1.04.01.209.1" </w:instrText>
      </w:r>
      <w:r>
        <w:fldChar w:fldCharType="end"/>
      </w:r>
      <w:r w:rsidR="0017563F">
        <w:t xml:space="preserve">Once the virtual machine starts, press </w:t>
      </w:r>
      <w:r w:rsidR="0017563F" w:rsidRPr="00831192">
        <w:rPr>
          <w:b/>
        </w:rPr>
        <w:t>CTRL+ALT+END</w:t>
      </w:r>
      <w:r w:rsidR="0017563F">
        <w:t>.</w:t>
      </w:r>
      <w:r>
        <w:fldChar w:fldCharType="begin"/>
      </w:r>
      <w:r w:rsidR="0017563F">
        <w:instrText xml:space="preserve"> XE "2933A.1.04.01.209.9" </w:instrText>
      </w:r>
      <w:r>
        <w:fldChar w:fldCharType="end"/>
      </w:r>
    </w:p>
    <w:p w:rsidR="0017563F" w:rsidRDefault="00A35CFE" w:rsidP="00C304D8">
      <w:pPr>
        <w:pStyle w:val="NumList"/>
      </w:pPr>
      <w:r>
        <w:fldChar w:fldCharType="begin"/>
      </w:r>
      <w:r w:rsidR="0017563F">
        <w:instrText xml:space="preserve"> XE "2933A.1.04.01.210.1" </w:instrText>
      </w:r>
      <w:r>
        <w:fldChar w:fldCharType="end"/>
      </w:r>
      <w:r w:rsidR="0017563F">
        <w:t xml:space="preserve">Log on using the user name </w:t>
      </w:r>
      <w:r w:rsidR="0017563F">
        <w:rPr>
          <w:b/>
        </w:rPr>
        <w:t>Administrator</w:t>
      </w:r>
      <w:r w:rsidR="0017563F">
        <w:t xml:space="preserve"> and the password </w:t>
      </w:r>
      <w:r w:rsidR="0017563F">
        <w:rPr>
          <w:b/>
        </w:rPr>
        <w:t>pass@word1</w:t>
      </w:r>
      <w:r w:rsidR="0017563F">
        <w:t>.</w:t>
      </w:r>
    </w:p>
    <w:p w:rsidR="0017563F" w:rsidRDefault="0017563F" w:rsidP="00C304D8">
      <w:pPr>
        <w:pStyle w:val="NumList"/>
      </w:pPr>
      <w:r>
        <w:t>At the Wi</w:t>
      </w:r>
      <w:r w:rsidR="00831192">
        <w:t xml:space="preserve">ndows Activation prompt, click </w:t>
      </w:r>
      <w:r w:rsidRPr="00831192">
        <w:rPr>
          <w:b/>
        </w:rPr>
        <w:t>Ask Me Later</w:t>
      </w:r>
      <w:r w:rsidR="00831192">
        <w:t xml:space="preserve">, </w:t>
      </w:r>
      <w:proofErr w:type="gramStart"/>
      <w:r w:rsidR="00831192">
        <w:t>then</w:t>
      </w:r>
      <w:proofErr w:type="gramEnd"/>
      <w:r w:rsidR="00831192">
        <w:t xml:space="preserve"> click </w:t>
      </w:r>
      <w:r w:rsidR="00831192" w:rsidRPr="00831192">
        <w:rPr>
          <w:b/>
        </w:rPr>
        <w:t>OK</w:t>
      </w:r>
      <w:r w:rsidR="00831192">
        <w:t>.</w:t>
      </w:r>
    </w:p>
    <w:p w:rsidR="0017563F" w:rsidRDefault="0017563F" w:rsidP="00831192">
      <w:pPr>
        <w:pStyle w:val="Heading5"/>
      </w:pPr>
      <w:r>
        <w:t>Ensure that the BizTalk Services are started</w:t>
      </w:r>
    </w:p>
    <w:p w:rsidR="0017563F" w:rsidRDefault="0017563F" w:rsidP="0002157B">
      <w:pPr>
        <w:pStyle w:val="H5Subheading"/>
      </w:pPr>
      <w:r>
        <w:t>Procedure List</w:t>
      </w:r>
    </w:p>
    <w:p w:rsidR="0017563F" w:rsidRPr="00035E3C" w:rsidRDefault="00A35CFE" w:rsidP="00831192">
      <w:pPr>
        <w:pStyle w:val="NumList"/>
        <w:numPr>
          <w:ilvl w:val="0"/>
          <w:numId w:val="17"/>
        </w:numPr>
      </w:pPr>
      <w:r w:rsidRPr="00035E3C">
        <w:fldChar w:fldCharType="begin"/>
      </w:r>
      <w:r w:rsidR="0017563F" w:rsidRPr="00035E3C">
        <w:instrText xml:space="preserve"> XE "2933A.1.04.03.248.1" </w:instrText>
      </w:r>
      <w:r w:rsidRPr="00035E3C">
        <w:fldChar w:fldCharType="end"/>
      </w:r>
      <w:r w:rsidR="0017563F" w:rsidRPr="00035E3C">
        <w:t xml:space="preserve">In Windows Explorer, navigate to </w:t>
      </w:r>
      <w:r w:rsidR="0017563F" w:rsidRPr="00831192">
        <w:rPr>
          <w:b/>
        </w:rPr>
        <w:t>C:\AllFiles</w:t>
      </w:r>
      <w:r w:rsidR="0017563F" w:rsidRPr="00035E3C">
        <w:t>.</w:t>
      </w:r>
      <w:r w:rsidR="00CA52B9" w:rsidRPr="00035E3C">
        <w:t xml:space="preserve"> </w:t>
      </w:r>
    </w:p>
    <w:p w:rsidR="0017563F" w:rsidRPr="00035E3C" w:rsidRDefault="00A35CFE" w:rsidP="00035E3C">
      <w:pPr>
        <w:pStyle w:val="NumList"/>
      </w:pPr>
      <w:r w:rsidRPr="00035E3C">
        <w:fldChar w:fldCharType="begin"/>
      </w:r>
      <w:r w:rsidR="0017563F" w:rsidRPr="00035E3C">
        <w:instrText xml:space="preserve"> XE "2933A.1.04.03.249.1" </w:instrText>
      </w:r>
      <w:r w:rsidRPr="00035E3C">
        <w:fldChar w:fldCharType="end"/>
      </w:r>
      <w:r w:rsidR="0017563F" w:rsidRPr="00035E3C">
        <w:t xml:space="preserve">Double click on </w:t>
      </w:r>
      <w:r w:rsidR="00271EEB" w:rsidRPr="00831192">
        <w:rPr>
          <w:b/>
        </w:rPr>
        <w:t>s</w:t>
      </w:r>
      <w:r w:rsidR="0017563F" w:rsidRPr="00831192">
        <w:rPr>
          <w:b/>
        </w:rPr>
        <w:t>tartBtServices.cmd</w:t>
      </w:r>
      <w:r w:rsidR="0017563F" w:rsidRPr="00035E3C">
        <w:t>.</w:t>
      </w:r>
    </w:p>
    <w:p w:rsidR="0017563F" w:rsidRPr="00035E3C" w:rsidRDefault="0017563F" w:rsidP="00035E3C">
      <w:pPr>
        <w:pStyle w:val="NumList"/>
      </w:pPr>
      <w:r w:rsidRPr="00035E3C">
        <w:t>When prompted, press any key to close the command-line window.</w:t>
      </w:r>
    </w:p>
    <w:p w:rsidR="00A903AC" w:rsidRPr="0096464C" w:rsidRDefault="00A903AC" w:rsidP="00595421">
      <w:pPr>
        <w:pStyle w:val="H3Topic"/>
        <w:rPr>
          <w:iCs/>
          <w:lang w:val="fr-FR"/>
        </w:rPr>
      </w:pPr>
      <w:r w:rsidRPr="0096464C">
        <w:rPr>
          <w:lang w:val="fr-FR"/>
        </w:rPr>
        <w:lastRenderedPageBreak/>
        <w:t xml:space="preserve">Exercise </w:t>
      </w:r>
      <w:r w:rsidRPr="0096464C">
        <w:t>1</w:t>
      </w:r>
      <w:r w:rsidRPr="0096464C">
        <w:rPr>
          <w:lang w:val="fr-FR"/>
        </w:rPr>
        <w:t xml:space="preserve">: </w:t>
      </w:r>
      <w:r w:rsidRPr="0096464C">
        <w:t xml:space="preserve">Configure </w:t>
      </w:r>
      <w:proofErr w:type="gramStart"/>
      <w:r w:rsidRPr="0096464C">
        <w:t>a</w:t>
      </w:r>
      <w:proofErr w:type="gramEnd"/>
      <w:r w:rsidRPr="0096464C">
        <w:t xml:space="preserve"> Send Pipeline to Encrypt Outgoing Messages</w:t>
      </w:r>
    </w:p>
    <w:p w:rsidR="00A903AC" w:rsidRPr="0096464C" w:rsidRDefault="00A903AC" w:rsidP="00B00C06">
      <w:pPr>
        <w:pStyle w:val="Heading5"/>
      </w:pPr>
      <w:r w:rsidRPr="0096464C">
        <w:t>Overview</w:t>
      </w:r>
    </w:p>
    <w:p w:rsidR="00A903AC" w:rsidRPr="0096464C" w:rsidRDefault="00A903AC" w:rsidP="00AE7408">
      <w:r>
        <w:t xml:space="preserve">Communicating with trading partners often requires that messages be encrypted. </w:t>
      </w:r>
      <w:r w:rsidRPr="0096464C">
        <w:t xml:space="preserve">In this exercise, you will </w:t>
      </w:r>
      <w:r>
        <w:t>create</w:t>
      </w:r>
      <w:r w:rsidRPr="0096464C">
        <w:t xml:space="preserve"> a </w:t>
      </w:r>
      <w:r>
        <w:t xml:space="preserve">custom </w:t>
      </w:r>
      <w:r w:rsidRPr="0096464C">
        <w:t xml:space="preserve">pipeline </w:t>
      </w:r>
      <w:r>
        <w:t>that</w:t>
      </w:r>
      <w:r w:rsidRPr="0096464C">
        <w:t xml:space="preserve"> will be used to encrypt messages</w:t>
      </w:r>
      <w:r>
        <w:t xml:space="preserve"> being exchanged with Woodgrove Bank</w:t>
      </w:r>
      <w:r w:rsidRPr="0096464C">
        <w:t>. You will then deploy the project with the newly added pipeline.</w:t>
      </w:r>
    </w:p>
    <w:p w:rsidR="00A903AC" w:rsidRPr="0096464C" w:rsidRDefault="00A903AC" w:rsidP="00831192">
      <w:pPr>
        <w:pStyle w:val="Heading5"/>
      </w:pPr>
      <w:r w:rsidRPr="0096464C">
        <w:t>Add a New Send Pipeline to the Messaging Project</w:t>
      </w:r>
    </w:p>
    <w:p w:rsidR="00A903AC" w:rsidRPr="0002157B" w:rsidRDefault="00A903AC" w:rsidP="0002157B">
      <w:pPr>
        <w:pStyle w:val="H5Subheading"/>
      </w:pPr>
      <w:r w:rsidRPr="0096464C">
        <w:t>Procedure List</w:t>
      </w:r>
    </w:p>
    <w:p w:rsidR="00A903AC" w:rsidRPr="0096464C" w:rsidRDefault="00A35CFE" w:rsidP="006B2A14">
      <w:pPr>
        <w:pStyle w:val="NumList"/>
        <w:numPr>
          <w:ilvl w:val="0"/>
          <w:numId w:val="19"/>
        </w:numPr>
      </w:pPr>
      <w:r>
        <w:fldChar w:fldCharType="begin"/>
      </w:r>
      <w:r w:rsidR="007070CE">
        <w:instrText xml:space="preserve"> XE "</w:instrText>
      </w:r>
      <w:r w:rsidR="007070CE" w:rsidRPr="00652620">
        <w:instrText>2933A.6.03.02.183.1</w:instrText>
      </w:r>
      <w:r w:rsidR="007070CE">
        <w:instrText xml:space="preserve">" </w:instrText>
      </w:r>
      <w:r>
        <w:fldChar w:fldCharType="end"/>
      </w:r>
      <w:r w:rsidR="00A903AC" w:rsidRPr="0096464C">
        <w:t xml:space="preserve">In Windows Explorer, navigate to </w:t>
      </w:r>
      <w:r w:rsidR="00A903AC" w:rsidRPr="006B2A14">
        <w:rPr>
          <w:b/>
        </w:rPr>
        <w:t>C:\AllFiles\LabFiles\Lab6\AdvWorks</w:t>
      </w:r>
      <w:r w:rsidR="004E2420">
        <w:t>,</w:t>
      </w:r>
      <w:r w:rsidR="00A903AC" w:rsidRPr="0096464C">
        <w:t xml:space="preserve"> and then open the</w:t>
      </w:r>
      <w:r w:rsidR="00A903AC" w:rsidRPr="006B2A14">
        <w:rPr>
          <w:b/>
        </w:rPr>
        <w:t xml:space="preserve"> AdvWorks.sln </w:t>
      </w:r>
      <w:r w:rsidR="00A903AC" w:rsidRPr="0096464C">
        <w:t>file.</w:t>
      </w:r>
      <w:r>
        <w:fldChar w:fldCharType="begin"/>
      </w:r>
      <w:r w:rsidR="007070CE">
        <w:instrText xml:space="preserve"> XE "</w:instrText>
      </w:r>
      <w:r w:rsidR="007070CE" w:rsidRPr="003010D5">
        <w:instrText>2933A.6.03.02.183.9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D424D3">
        <w:instrText>2933A.6.03.02.184.1</w:instrText>
      </w:r>
      <w:r w:rsidR="007070CE">
        <w:instrText xml:space="preserve">" </w:instrText>
      </w:r>
      <w:r>
        <w:fldChar w:fldCharType="end"/>
      </w:r>
      <w:r w:rsidR="00A903AC" w:rsidRPr="0096464C">
        <w:t xml:space="preserve">In Solution Explorer, right-click the </w:t>
      </w:r>
      <w:r w:rsidR="00A903AC" w:rsidRPr="0096464C">
        <w:rPr>
          <w:b/>
        </w:rPr>
        <w:t>Messaging</w:t>
      </w:r>
      <w:r w:rsidR="00A903AC" w:rsidRPr="0096464C">
        <w:rPr>
          <w:bCs/>
        </w:rPr>
        <w:t xml:space="preserve"> </w:t>
      </w:r>
      <w:r w:rsidR="00A903AC" w:rsidRPr="0096464C">
        <w:t xml:space="preserve">project, point to </w:t>
      </w:r>
      <w:r w:rsidR="00A903AC" w:rsidRPr="0096464C">
        <w:rPr>
          <w:b/>
        </w:rPr>
        <w:t>Add</w:t>
      </w:r>
      <w:r w:rsidR="00A903AC" w:rsidRPr="0096464C">
        <w:t xml:space="preserve">, and then click </w:t>
      </w:r>
      <w:r w:rsidR="00A903AC" w:rsidRPr="0096464C">
        <w:rPr>
          <w:b/>
        </w:rPr>
        <w:t>New Item</w:t>
      </w:r>
      <w:r w:rsidR="00A903AC" w:rsidRPr="0096464C">
        <w:t>.</w:t>
      </w:r>
      <w:r>
        <w:fldChar w:fldCharType="begin"/>
      </w:r>
      <w:r w:rsidR="007070CE">
        <w:instrText xml:space="preserve"> XE "</w:instrText>
      </w:r>
      <w:r w:rsidR="007070CE" w:rsidRPr="00010CC1">
        <w:instrText>2933A.6.03.02.184.9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F00AB8">
        <w:instrText>2933A.6.03.02.185.1</w:instrText>
      </w:r>
      <w:r w:rsidR="007070CE">
        <w:instrText xml:space="preserve">" </w:instrText>
      </w:r>
      <w:r>
        <w:fldChar w:fldCharType="end"/>
      </w:r>
      <w:r w:rsidR="00A903AC" w:rsidRPr="0096464C">
        <w:t xml:space="preserve">In the </w:t>
      </w:r>
      <w:r w:rsidR="00A903AC" w:rsidRPr="0096464C">
        <w:rPr>
          <w:b/>
          <w:bCs/>
        </w:rPr>
        <w:t>Add New Item – Messaging</w:t>
      </w:r>
      <w:r w:rsidR="00A903AC" w:rsidRPr="0096464C">
        <w:t xml:space="preserve"> dialog box, in the left pane, click </w:t>
      </w:r>
      <w:r w:rsidR="00A903AC" w:rsidRPr="0096464C">
        <w:rPr>
          <w:b/>
        </w:rPr>
        <w:t>Pipeline Files</w:t>
      </w:r>
      <w:r w:rsidR="00A903AC" w:rsidRPr="0096464C">
        <w:t xml:space="preserve">, and then in the </w:t>
      </w:r>
      <w:r w:rsidR="00817F79">
        <w:t>center</w:t>
      </w:r>
      <w:r w:rsidR="00817F79" w:rsidRPr="0096464C">
        <w:t xml:space="preserve"> </w:t>
      </w:r>
      <w:r w:rsidR="00A903AC" w:rsidRPr="0096464C">
        <w:t xml:space="preserve">pane, click </w:t>
      </w:r>
      <w:r w:rsidR="00A903AC" w:rsidRPr="0096464C">
        <w:rPr>
          <w:b/>
        </w:rPr>
        <w:t>Send Pipeline</w:t>
      </w:r>
      <w:r w:rsidR="00A903AC" w:rsidRPr="0096464C">
        <w:t>.</w:t>
      </w:r>
      <w:r>
        <w:fldChar w:fldCharType="begin"/>
      </w:r>
      <w:r w:rsidR="007070CE">
        <w:instrText xml:space="preserve"> XE "</w:instrText>
      </w:r>
      <w:r w:rsidR="007070CE" w:rsidRPr="00AB7B0C">
        <w:instrText>2933A.6.03.02.185.9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8114A9">
        <w:instrText>2933A.6.03.02.186.1</w:instrText>
      </w:r>
      <w:r w:rsidR="007070CE">
        <w:instrText xml:space="preserve">" </w:instrText>
      </w:r>
      <w:r>
        <w:fldChar w:fldCharType="end"/>
      </w:r>
      <w:r w:rsidR="00A903AC" w:rsidRPr="0096464C">
        <w:t xml:space="preserve">In the </w:t>
      </w:r>
      <w:r w:rsidR="00A903AC" w:rsidRPr="0096464C">
        <w:rPr>
          <w:b/>
        </w:rPr>
        <w:t>Name</w:t>
      </w:r>
      <w:r w:rsidR="00A903AC" w:rsidRPr="0096464C">
        <w:t xml:space="preserve"> box, type </w:t>
      </w:r>
      <w:r w:rsidR="00A903AC" w:rsidRPr="0096464C">
        <w:rPr>
          <w:b/>
        </w:rPr>
        <w:t>EncryptionPipeline</w:t>
      </w:r>
      <w:r w:rsidR="00A903AC">
        <w:rPr>
          <w:b/>
        </w:rPr>
        <w:t>.btp</w:t>
      </w:r>
      <w:r w:rsidR="00A903AC" w:rsidRPr="0096464C">
        <w:t xml:space="preserve">, and then click </w:t>
      </w:r>
      <w:r w:rsidR="00A903AC" w:rsidRPr="0096464C">
        <w:rPr>
          <w:b/>
        </w:rPr>
        <w:t>Add</w:t>
      </w:r>
      <w:r w:rsidR="00A903AC" w:rsidRPr="0096464C">
        <w:t>.</w:t>
      </w:r>
      <w:r>
        <w:fldChar w:fldCharType="begin"/>
      </w:r>
      <w:r w:rsidR="007070CE">
        <w:instrText xml:space="preserve"> XE "</w:instrText>
      </w:r>
      <w:r w:rsidR="007070CE" w:rsidRPr="00224E5C">
        <w:instrText>2933A.6.03.02.186.9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7433B6">
        <w:instrText>2933A.6.03.02.187.1</w:instrText>
      </w:r>
      <w:r w:rsidR="007070CE">
        <w:instrText xml:space="preserve">" </w:instrText>
      </w:r>
      <w:r>
        <w:fldChar w:fldCharType="end"/>
      </w:r>
      <w:r w:rsidR="00A903AC" w:rsidRPr="0096464C">
        <w:t>The newly added pipeline opens in the Pipeline Designer.</w:t>
      </w:r>
      <w:r>
        <w:fldChar w:fldCharType="begin"/>
      </w:r>
      <w:r w:rsidR="007070CE">
        <w:instrText xml:space="preserve"> XE "</w:instrText>
      </w:r>
      <w:r w:rsidR="007070CE" w:rsidRPr="00F576B0">
        <w:instrText>2933A.6.03.02.187.9</w:instrText>
      </w:r>
      <w:r w:rsidR="007070CE">
        <w:instrText xml:space="preserve">" </w:instrText>
      </w:r>
      <w:r>
        <w:fldChar w:fldCharType="end"/>
      </w:r>
    </w:p>
    <w:p w:rsidR="00A903AC" w:rsidRPr="0096464C" w:rsidRDefault="00A903AC" w:rsidP="00864549">
      <w:pPr>
        <w:pStyle w:val="Heading5"/>
      </w:pPr>
      <w:r w:rsidRPr="0096464C">
        <w:t xml:space="preserve">Add an XML </w:t>
      </w:r>
      <w:r w:rsidR="00141665">
        <w:t>A</w:t>
      </w:r>
      <w:r w:rsidRPr="0096464C">
        <w:t>ssembler Pipeline Component to the Pipeline</w:t>
      </w:r>
    </w:p>
    <w:p w:rsidR="00A903AC" w:rsidRPr="0096464C" w:rsidRDefault="00A903AC" w:rsidP="0002157B">
      <w:pPr>
        <w:pStyle w:val="H5Subheading"/>
      </w:pPr>
      <w:r w:rsidRPr="0096464C">
        <w:t>Procedure List</w:t>
      </w:r>
    </w:p>
    <w:p w:rsidR="00A903AC" w:rsidRPr="00035E3C" w:rsidRDefault="00A35CFE" w:rsidP="006B2A14">
      <w:pPr>
        <w:pStyle w:val="NumList"/>
        <w:numPr>
          <w:ilvl w:val="0"/>
          <w:numId w:val="18"/>
        </w:numPr>
      </w:pPr>
      <w:r w:rsidRPr="00035E3C">
        <w:fldChar w:fldCharType="begin"/>
      </w:r>
      <w:r w:rsidR="007070CE" w:rsidRPr="00035E3C">
        <w:instrText xml:space="preserve"> XE "2933A.6.03.02.188.1" </w:instrText>
      </w:r>
      <w:r w:rsidRPr="00035E3C">
        <w:fldChar w:fldCharType="end"/>
      </w:r>
      <w:r w:rsidR="00A903AC" w:rsidRPr="00035E3C">
        <w:t xml:space="preserve">Drag the </w:t>
      </w:r>
      <w:r w:rsidR="00A903AC" w:rsidRPr="006B2A14">
        <w:rPr>
          <w:b/>
        </w:rPr>
        <w:t>XML assembler</w:t>
      </w:r>
      <w:r w:rsidR="00A903AC" w:rsidRPr="00035E3C">
        <w:t xml:space="preserve"> from the Toolbox to the </w:t>
      </w:r>
      <w:r w:rsidR="00A903AC" w:rsidRPr="006B2A14">
        <w:rPr>
          <w:b/>
        </w:rPr>
        <w:t>Drop Here</w:t>
      </w:r>
      <w:r w:rsidR="00A903AC" w:rsidRPr="00035E3C">
        <w:t xml:space="preserve"> box </w:t>
      </w:r>
      <w:r w:rsidR="00817F79" w:rsidRPr="00035E3C">
        <w:t xml:space="preserve">in </w:t>
      </w:r>
      <w:r w:rsidR="00A903AC" w:rsidRPr="00035E3C">
        <w:t xml:space="preserve">the </w:t>
      </w:r>
      <w:r w:rsidR="00A903AC" w:rsidRPr="006B2A14">
        <w:rPr>
          <w:b/>
        </w:rPr>
        <w:t>Assemble</w:t>
      </w:r>
      <w:r w:rsidR="00A903AC" w:rsidRPr="00035E3C">
        <w:t xml:space="preserve"> stage of the pipeline.</w:t>
      </w:r>
      <w:r w:rsidRPr="00035E3C">
        <w:fldChar w:fldCharType="begin"/>
      </w:r>
      <w:r w:rsidR="007070CE" w:rsidRPr="00035E3C">
        <w:instrText xml:space="preserve"> XE "2933A.6.03.02.188.9" </w:instrText>
      </w:r>
      <w:r w:rsidRPr="00035E3C">
        <w:fldChar w:fldCharType="end"/>
      </w:r>
    </w:p>
    <w:p w:rsidR="00A903AC" w:rsidRPr="0096464C" w:rsidRDefault="00A903AC" w:rsidP="006B2A14">
      <w:pPr>
        <w:pStyle w:val="Heading5"/>
      </w:pPr>
      <w:r w:rsidRPr="0096464C">
        <w:t>Add and Configure a MIME/SMIME Pipeline Component to the Pipeline</w:t>
      </w:r>
    </w:p>
    <w:p w:rsidR="00A903AC" w:rsidRPr="0096464C" w:rsidRDefault="00A903AC" w:rsidP="0002157B">
      <w:pPr>
        <w:pStyle w:val="H5Subheading"/>
      </w:pPr>
      <w:r w:rsidRPr="0096464C">
        <w:t>Procedure List</w:t>
      </w:r>
    </w:p>
    <w:p w:rsidR="00A903AC" w:rsidRPr="0096464C" w:rsidRDefault="00A35CFE" w:rsidP="006B2A14">
      <w:pPr>
        <w:pStyle w:val="NumList"/>
        <w:numPr>
          <w:ilvl w:val="0"/>
          <w:numId w:val="20"/>
        </w:numPr>
      </w:pPr>
      <w:r>
        <w:fldChar w:fldCharType="begin"/>
      </w:r>
      <w:r w:rsidR="007070CE">
        <w:instrText xml:space="preserve"> XE "</w:instrText>
      </w:r>
      <w:r w:rsidR="007070CE" w:rsidRPr="003D327E">
        <w:instrText>2933A.6.03.02.189.1</w:instrText>
      </w:r>
      <w:r w:rsidR="007070CE">
        <w:instrText xml:space="preserve">" </w:instrText>
      </w:r>
      <w:r>
        <w:fldChar w:fldCharType="end"/>
      </w:r>
      <w:r w:rsidR="00A903AC" w:rsidRPr="0096464C">
        <w:t xml:space="preserve">Drag the </w:t>
      </w:r>
      <w:r w:rsidR="00A903AC" w:rsidRPr="006B2A14">
        <w:rPr>
          <w:b/>
        </w:rPr>
        <w:t>MIME/SMIME encoder</w:t>
      </w:r>
      <w:r w:rsidR="00A903AC" w:rsidRPr="0096464C">
        <w:t xml:space="preserve"> from the </w:t>
      </w:r>
      <w:r w:rsidR="00A903AC" w:rsidRPr="006B2A14">
        <w:rPr>
          <w:b/>
          <w:bCs/>
        </w:rPr>
        <w:t>Toolbox</w:t>
      </w:r>
      <w:r w:rsidR="00A903AC" w:rsidRPr="0096464C">
        <w:t xml:space="preserve"> to the </w:t>
      </w:r>
      <w:r w:rsidRPr="006B2A14">
        <w:rPr>
          <w:b/>
        </w:rPr>
        <w:t>Drop Here</w:t>
      </w:r>
      <w:r w:rsidR="00817F79">
        <w:t xml:space="preserve"> box in </w:t>
      </w:r>
      <w:r w:rsidR="00A903AC" w:rsidRPr="0096464C">
        <w:t xml:space="preserve">the </w:t>
      </w:r>
      <w:r w:rsidR="00A903AC" w:rsidRPr="006B2A14">
        <w:rPr>
          <w:b/>
        </w:rPr>
        <w:t xml:space="preserve">Encode </w:t>
      </w:r>
      <w:r w:rsidR="00A903AC" w:rsidRPr="0096464C">
        <w:t>stage of the pipeline.</w:t>
      </w:r>
      <w:r>
        <w:fldChar w:fldCharType="begin"/>
      </w:r>
      <w:r w:rsidR="007070CE">
        <w:instrText xml:space="preserve"> XE "</w:instrText>
      </w:r>
      <w:r w:rsidR="007070CE" w:rsidRPr="00A94782">
        <w:instrText>2933A.6.03.02.189.9</w:instrText>
      </w:r>
      <w:r w:rsidR="007070CE">
        <w:instrText xml:space="preserve">" </w:instrText>
      </w:r>
      <w:r>
        <w:fldChar w:fldCharType="end"/>
      </w:r>
    </w:p>
    <w:p w:rsidR="00CA52B9" w:rsidRDefault="00CA52B9" w:rsidP="00C304D8">
      <w:pPr>
        <w:pStyle w:val="NumList"/>
      </w:pPr>
      <w:r>
        <w:t xml:space="preserve">Right-click the </w:t>
      </w:r>
      <w:r w:rsidRPr="00CA52B9">
        <w:rPr>
          <w:b/>
        </w:rPr>
        <w:t xml:space="preserve">MIME/SMIME </w:t>
      </w:r>
      <w:proofErr w:type="gramStart"/>
      <w:r w:rsidRPr="00CA52B9">
        <w:rPr>
          <w:b/>
        </w:rPr>
        <w:t>encoder</w:t>
      </w:r>
      <w:r>
        <w:t>,</w:t>
      </w:r>
      <w:proofErr w:type="gramEnd"/>
      <w:r>
        <w:t xml:space="preserve"> and select </w:t>
      </w:r>
      <w:r w:rsidRPr="00CA52B9">
        <w:rPr>
          <w:b/>
        </w:rPr>
        <w:t>Properties</w:t>
      </w:r>
      <w:r>
        <w:t>.</w:t>
      </w:r>
    </w:p>
    <w:p w:rsidR="00A903AC" w:rsidRPr="0096464C" w:rsidRDefault="00A35CFE" w:rsidP="00C304D8">
      <w:pPr>
        <w:pStyle w:val="NumList"/>
      </w:pPr>
      <w:r>
        <w:fldChar w:fldCharType="begin"/>
      </w:r>
      <w:r w:rsidR="007070CE">
        <w:instrText xml:space="preserve"> XE "</w:instrText>
      </w:r>
      <w:r w:rsidR="007070CE" w:rsidRPr="00CF3935">
        <w:instrText>2933A.6.03.02.190.1</w:instrText>
      </w:r>
      <w:r w:rsidR="007070CE">
        <w:instrText xml:space="preserve">" </w:instrText>
      </w:r>
      <w:r>
        <w:fldChar w:fldCharType="end"/>
      </w:r>
      <w:r w:rsidR="00A903AC" w:rsidRPr="0096464C">
        <w:t xml:space="preserve">In the MIME/SMIME encoder Properties window, in the </w:t>
      </w:r>
      <w:r w:rsidR="00A903AC" w:rsidRPr="0096464C">
        <w:rPr>
          <w:b/>
        </w:rPr>
        <w:t>Check revocation list</w:t>
      </w:r>
      <w:r w:rsidR="00A903AC" w:rsidRPr="0096464C">
        <w:t xml:space="preserve"> box</w:t>
      </w:r>
      <w:r w:rsidR="00A903AC">
        <w:t>,</w:t>
      </w:r>
      <w:r w:rsidR="00A903AC" w:rsidRPr="0096464C">
        <w:t xml:space="preserve"> click </w:t>
      </w:r>
      <w:r w:rsidR="00A903AC" w:rsidRPr="0096464C">
        <w:rPr>
          <w:b/>
        </w:rPr>
        <w:t>False</w:t>
      </w:r>
      <w:r w:rsidR="00A903AC" w:rsidRPr="0096464C">
        <w:t>.</w:t>
      </w:r>
      <w:r>
        <w:fldChar w:fldCharType="begin"/>
      </w:r>
      <w:r w:rsidR="007070CE">
        <w:instrText xml:space="preserve"> XE "</w:instrText>
      </w:r>
      <w:r w:rsidR="007070CE" w:rsidRPr="00120726">
        <w:instrText>2933A.6.03.02.190.9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7B47ED">
        <w:instrText>2933A.6.03.02.191.1</w:instrText>
      </w:r>
      <w:r w:rsidR="007070CE">
        <w:instrText xml:space="preserve">" </w:instrText>
      </w:r>
      <w:r>
        <w:fldChar w:fldCharType="end"/>
      </w:r>
      <w:r w:rsidR="00A903AC" w:rsidRPr="0096464C">
        <w:t xml:space="preserve">In the </w:t>
      </w:r>
      <w:r w:rsidR="00A903AC" w:rsidRPr="0096464C">
        <w:rPr>
          <w:b/>
        </w:rPr>
        <w:t>Enable encryption</w:t>
      </w:r>
      <w:r w:rsidR="00A903AC" w:rsidRPr="0096464C">
        <w:t xml:space="preserve"> box</w:t>
      </w:r>
      <w:r w:rsidR="00A903AC">
        <w:t>,</w:t>
      </w:r>
      <w:r w:rsidR="00A903AC" w:rsidRPr="0096464C">
        <w:t xml:space="preserve"> click </w:t>
      </w:r>
      <w:r w:rsidR="00A903AC" w:rsidRPr="0096464C">
        <w:rPr>
          <w:b/>
        </w:rPr>
        <w:t>True</w:t>
      </w:r>
      <w:r w:rsidR="00A903AC" w:rsidRPr="0096464C">
        <w:t>.</w:t>
      </w:r>
      <w:r>
        <w:fldChar w:fldCharType="begin"/>
      </w:r>
      <w:r w:rsidR="007070CE">
        <w:instrText xml:space="preserve"> XE "</w:instrText>
      </w:r>
      <w:r w:rsidR="007070CE" w:rsidRPr="004E4FD7">
        <w:instrText>2933A.6.03.02.191.9</w:instrText>
      </w:r>
      <w:r w:rsidR="007070CE">
        <w:instrText xml:space="preserve">" </w:instrText>
      </w:r>
      <w:r>
        <w:fldChar w:fldCharType="end"/>
      </w:r>
    </w:p>
    <w:p w:rsidR="00CE2E33" w:rsidRDefault="00A35CFE" w:rsidP="00C304D8">
      <w:pPr>
        <w:pStyle w:val="NumList"/>
      </w:pPr>
      <w:r>
        <w:fldChar w:fldCharType="begin"/>
      </w:r>
      <w:r w:rsidR="007070CE">
        <w:instrText xml:space="preserve"> XE "</w:instrText>
      </w:r>
      <w:r w:rsidR="007070CE" w:rsidRPr="007224FA">
        <w:instrText>2933A.6.03.02.192.1</w:instrText>
      </w:r>
      <w:r w:rsidR="007070CE">
        <w:instrText xml:space="preserve">" </w:instrText>
      </w:r>
      <w:r>
        <w:fldChar w:fldCharType="end"/>
      </w:r>
      <w:r w:rsidR="00A903AC" w:rsidRPr="0096464C">
        <w:t xml:space="preserve">In the </w:t>
      </w:r>
      <w:r w:rsidR="00A903AC" w:rsidRPr="0096464C">
        <w:rPr>
          <w:b/>
        </w:rPr>
        <w:t>Send body part as attachment</w:t>
      </w:r>
      <w:r w:rsidR="00A903AC" w:rsidRPr="0096464C">
        <w:t xml:space="preserve"> box</w:t>
      </w:r>
      <w:r w:rsidR="00A903AC">
        <w:t>,</w:t>
      </w:r>
      <w:r w:rsidR="00A903AC" w:rsidRPr="0096464C">
        <w:t xml:space="preserve"> click </w:t>
      </w:r>
      <w:r w:rsidR="00A903AC" w:rsidRPr="0096464C">
        <w:rPr>
          <w:b/>
        </w:rPr>
        <w:t>True</w:t>
      </w:r>
      <w:r w:rsidR="00A903AC" w:rsidRPr="0096464C">
        <w:t>.</w:t>
      </w:r>
    </w:p>
    <w:p w:rsidR="00A903AC" w:rsidRPr="0096464C" w:rsidRDefault="00CE2E33" w:rsidP="00C304D8">
      <w:pPr>
        <w:pStyle w:val="NumList"/>
      </w:pPr>
      <w:r>
        <w:t xml:space="preserve">On the </w:t>
      </w:r>
      <w:r w:rsidR="00A35CFE" w:rsidRPr="00A35CFE">
        <w:rPr>
          <w:b/>
        </w:rPr>
        <w:t>File</w:t>
      </w:r>
      <w:r>
        <w:t xml:space="preserve"> menu, click </w:t>
      </w:r>
      <w:r w:rsidR="00A35CFE" w:rsidRPr="00A35CFE">
        <w:rPr>
          <w:b/>
        </w:rPr>
        <w:t>Save</w:t>
      </w:r>
      <w:r>
        <w:t xml:space="preserve"> </w:t>
      </w:r>
      <w:r w:rsidR="00A35CFE" w:rsidRPr="00A35CFE">
        <w:rPr>
          <w:b/>
        </w:rPr>
        <w:t>All</w:t>
      </w:r>
      <w:r>
        <w:t>.</w:t>
      </w:r>
      <w:r w:rsidR="00A35CFE">
        <w:fldChar w:fldCharType="begin"/>
      </w:r>
      <w:r w:rsidR="007070CE">
        <w:instrText xml:space="preserve"> XE "</w:instrText>
      </w:r>
      <w:r w:rsidR="007070CE" w:rsidRPr="00710A9D">
        <w:instrText>2933A.6.03.02.192.9</w:instrText>
      </w:r>
      <w:r w:rsidR="007070CE">
        <w:instrText xml:space="preserve">" </w:instrText>
      </w:r>
      <w:r w:rsidR="00A35CFE">
        <w:fldChar w:fldCharType="end"/>
      </w:r>
    </w:p>
    <w:p w:rsidR="00A903AC" w:rsidRPr="0096464C" w:rsidRDefault="00A903AC" w:rsidP="006B2A14">
      <w:pPr>
        <w:pStyle w:val="Heading5"/>
      </w:pPr>
      <w:r w:rsidRPr="0096464C">
        <w:t>Deploy the Messaging Project</w:t>
      </w:r>
    </w:p>
    <w:p w:rsidR="00A903AC" w:rsidRPr="0096464C" w:rsidRDefault="00A903AC" w:rsidP="0002157B">
      <w:pPr>
        <w:pStyle w:val="H5Subheading"/>
      </w:pPr>
      <w:r w:rsidRPr="0096464C">
        <w:t>Procedure List</w:t>
      </w:r>
    </w:p>
    <w:p w:rsidR="00593AD4" w:rsidRDefault="00A35CFE" w:rsidP="006B2A14">
      <w:pPr>
        <w:pStyle w:val="NumList"/>
        <w:numPr>
          <w:ilvl w:val="0"/>
          <w:numId w:val="21"/>
        </w:numPr>
      </w:pPr>
      <w:r>
        <w:fldChar w:fldCharType="begin"/>
      </w:r>
      <w:r w:rsidR="007070CE">
        <w:instrText xml:space="preserve"> XE "</w:instrText>
      </w:r>
      <w:r w:rsidR="007070CE" w:rsidRPr="00723866">
        <w:instrText>2933A.6.03.02.194.1</w:instrText>
      </w:r>
      <w:r w:rsidR="007070CE">
        <w:instrText xml:space="preserve">" </w:instrText>
      </w:r>
      <w:r>
        <w:fldChar w:fldCharType="end"/>
      </w:r>
      <w:r w:rsidR="00A903AC" w:rsidRPr="0096464C">
        <w:t xml:space="preserve">In Solution Explorer, right-click </w:t>
      </w:r>
      <w:proofErr w:type="gramStart"/>
      <w:r w:rsidR="00A903AC" w:rsidRPr="006B2A14">
        <w:rPr>
          <w:b/>
        </w:rPr>
        <w:t>Messaging</w:t>
      </w:r>
      <w:proofErr w:type="gramEnd"/>
      <w:r w:rsidR="00A903AC" w:rsidRPr="006B2A14">
        <w:rPr>
          <w:bCs/>
        </w:rPr>
        <w:t>,</w:t>
      </w:r>
      <w:r w:rsidR="00A903AC" w:rsidRPr="006B2A14">
        <w:rPr>
          <w:b/>
        </w:rPr>
        <w:t xml:space="preserve"> </w:t>
      </w:r>
      <w:r w:rsidR="00A903AC" w:rsidRPr="0096464C">
        <w:t xml:space="preserve">and then click </w:t>
      </w:r>
      <w:r w:rsidR="00A903AC" w:rsidRPr="006B2A14">
        <w:rPr>
          <w:b/>
        </w:rPr>
        <w:t>Deploy</w:t>
      </w:r>
      <w:r w:rsidR="00A903AC" w:rsidRPr="0096464C">
        <w:t>.</w:t>
      </w:r>
      <w:r>
        <w:fldChar w:fldCharType="begin"/>
      </w:r>
      <w:r w:rsidR="007070CE">
        <w:instrText xml:space="preserve"> XE "</w:instrText>
      </w:r>
      <w:r w:rsidR="007070CE" w:rsidRPr="00EE5F01">
        <w:instrText>2933A.6.03.02.194.9</w:instrText>
      </w:r>
      <w:r w:rsidR="007070CE">
        <w:instrText xml:space="preserve">" </w:instrText>
      </w:r>
      <w:r>
        <w:fldChar w:fldCharType="end"/>
      </w:r>
    </w:p>
    <w:p w:rsidR="00A903AC" w:rsidRPr="0096464C" w:rsidRDefault="00A903AC" w:rsidP="00E431BA">
      <w:pPr>
        <w:pStyle w:val="H3Topic"/>
        <w:rPr>
          <w:iCs/>
          <w:lang w:val="fr-FR"/>
        </w:rPr>
      </w:pPr>
      <w:r w:rsidRPr="0096464C">
        <w:rPr>
          <w:lang w:val="fr-FR"/>
        </w:rPr>
        <w:lastRenderedPageBreak/>
        <w:t xml:space="preserve">Exercise </w:t>
      </w:r>
      <w:r w:rsidRPr="0096464C">
        <w:t>2</w:t>
      </w:r>
      <w:r w:rsidRPr="0096464C">
        <w:rPr>
          <w:lang w:val="fr-FR"/>
        </w:rPr>
        <w:t xml:space="preserve">: </w:t>
      </w:r>
      <w:r w:rsidRPr="0096464C">
        <w:t xml:space="preserve">Configure </w:t>
      </w:r>
      <w:proofErr w:type="gramStart"/>
      <w:r w:rsidRPr="0096464C">
        <w:t>a</w:t>
      </w:r>
      <w:proofErr w:type="gramEnd"/>
      <w:r w:rsidRPr="0096464C">
        <w:t xml:space="preserve"> Send Port </w:t>
      </w:r>
      <w:r w:rsidR="00E431BA">
        <w:t>with</w:t>
      </w:r>
      <w:r w:rsidRPr="0096464C">
        <w:t xml:space="preserve"> the Encryption Pipeline and Certificate</w:t>
      </w:r>
    </w:p>
    <w:p w:rsidR="00A903AC" w:rsidRPr="0096464C" w:rsidRDefault="00A903AC" w:rsidP="00595421">
      <w:pPr>
        <w:pStyle w:val="Heading5"/>
      </w:pPr>
      <w:r w:rsidRPr="0096464C">
        <w:t>Overview</w:t>
      </w:r>
    </w:p>
    <w:p w:rsidR="00A903AC" w:rsidRPr="0096464C" w:rsidRDefault="00A903AC" w:rsidP="00AE7408">
      <w:r>
        <w:t xml:space="preserve">In order to process encrypted messages, a certificate must be installed on the computer running BizTalk Server that will process the message. </w:t>
      </w:r>
      <w:r w:rsidRPr="0096464C">
        <w:t xml:space="preserve">In this exercise, you will install the certificate used to encrypt messages, configure the send port to use the </w:t>
      </w:r>
      <w:r w:rsidRPr="00295428">
        <w:t>Encryption</w:t>
      </w:r>
      <w:r w:rsidR="00141665">
        <w:t xml:space="preserve"> </w:t>
      </w:r>
      <w:r w:rsidRPr="00295428">
        <w:t>Pipeline</w:t>
      </w:r>
      <w:r>
        <w:t>,</w:t>
      </w:r>
      <w:r w:rsidRPr="00295428">
        <w:t xml:space="preserve"> </w:t>
      </w:r>
      <w:r>
        <w:t xml:space="preserve">and specify the encryption </w:t>
      </w:r>
      <w:r w:rsidRPr="0096464C">
        <w:t>certificate</w:t>
      </w:r>
      <w:r>
        <w:t>.</w:t>
      </w:r>
    </w:p>
    <w:p w:rsidR="00A903AC" w:rsidRPr="0096464C" w:rsidRDefault="00A903AC" w:rsidP="00595421">
      <w:pPr>
        <w:pStyle w:val="Heading5"/>
      </w:pPr>
      <w:r w:rsidRPr="0096464C">
        <w:t>Attempt to Assign an Encryption Certificate</w:t>
      </w:r>
    </w:p>
    <w:p w:rsidR="00A903AC" w:rsidRPr="0002157B" w:rsidRDefault="00A903AC" w:rsidP="0002157B">
      <w:pPr>
        <w:pStyle w:val="H5Subheading"/>
      </w:pPr>
      <w:r w:rsidRPr="0096464C">
        <w:t>Procedure List</w:t>
      </w:r>
    </w:p>
    <w:p w:rsidR="00A903AC" w:rsidRPr="0096464C" w:rsidRDefault="00A35CFE" w:rsidP="00125E78">
      <w:pPr>
        <w:pStyle w:val="NumList"/>
        <w:numPr>
          <w:ilvl w:val="0"/>
          <w:numId w:val="22"/>
        </w:numPr>
      </w:pPr>
      <w:r>
        <w:fldChar w:fldCharType="begin"/>
      </w:r>
      <w:r w:rsidR="007070CE">
        <w:instrText xml:space="preserve"> XE "</w:instrText>
      </w:r>
      <w:r w:rsidR="007070CE" w:rsidRPr="003A5944">
        <w:instrText>2933A.6.03.03.195.1</w:instrText>
      </w:r>
      <w:r w:rsidR="007070CE">
        <w:instrText xml:space="preserve">" </w:instrText>
      </w:r>
      <w:r>
        <w:fldChar w:fldCharType="end"/>
      </w:r>
      <w:r w:rsidR="00A903AC" w:rsidRPr="0096464C">
        <w:t xml:space="preserve">On the </w:t>
      </w:r>
      <w:r w:rsidR="00A903AC" w:rsidRPr="00125E78">
        <w:rPr>
          <w:b/>
        </w:rPr>
        <w:t>Start</w:t>
      </w:r>
      <w:r w:rsidR="00A903AC" w:rsidRPr="0096464C">
        <w:t xml:space="preserve"> menu, </w:t>
      </w:r>
      <w:r w:rsidR="00842D84">
        <w:t>click</w:t>
      </w:r>
      <w:r w:rsidR="00842D84" w:rsidRPr="0096464C">
        <w:t xml:space="preserve"> </w:t>
      </w:r>
      <w:r w:rsidR="00A903AC" w:rsidRPr="00125E78">
        <w:rPr>
          <w:b/>
        </w:rPr>
        <w:t>All Programs</w:t>
      </w:r>
      <w:r w:rsidRPr="00A35CFE">
        <w:t xml:space="preserve">, then click </w:t>
      </w:r>
      <w:r w:rsidR="00A903AC" w:rsidRPr="00125E78">
        <w:rPr>
          <w:b/>
        </w:rPr>
        <w:t xml:space="preserve">Microsoft BizTalk Server </w:t>
      </w:r>
      <w:r w:rsidR="00372767" w:rsidRPr="00125E78">
        <w:rPr>
          <w:b/>
        </w:rPr>
        <w:t>2010</w:t>
      </w:r>
      <w:r w:rsidR="00A903AC" w:rsidRPr="0096464C">
        <w:t xml:space="preserve">, and then click </w:t>
      </w:r>
      <w:r w:rsidR="00A903AC" w:rsidRPr="00125E78">
        <w:rPr>
          <w:b/>
        </w:rPr>
        <w:t>BizTalk Server Administration</w:t>
      </w:r>
      <w:r w:rsidR="00A903AC" w:rsidRPr="0096464C">
        <w:t>.</w:t>
      </w:r>
      <w:r>
        <w:fldChar w:fldCharType="begin"/>
      </w:r>
      <w:r w:rsidR="007070CE">
        <w:instrText xml:space="preserve"> XE "</w:instrText>
      </w:r>
      <w:r w:rsidR="007070CE" w:rsidRPr="009B788A">
        <w:instrText>2933A.6.03.03.195.9</w:instrText>
      </w:r>
      <w:r w:rsidR="007070CE">
        <w:instrText xml:space="preserve">" </w:instrText>
      </w:r>
      <w:r>
        <w:fldChar w:fldCharType="end"/>
      </w:r>
    </w:p>
    <w:p w:rsidR="00593AD4" w:rsidRDefault="00A35CFE" w:rsidP="00C304D8">
      <w:pPr>
        <w:pStyle w:val="NumList"/>
      </w:pPr>
      <w:r>
        <w:fldChar w:fldCharType="begin"/>
      </w:r>
      <w:r w:rsidR="007070CE">
        <w:instrText xml:space="preserve"> XE "</w:instrText>
      </w:r>
      <w:r w:rsidR="007070CE" w:rsidRPr="003D6F27">
        <w:instrText>2933A.6.03.03.196.1</w:instrText>
      </w:r>
      <w:r w:rsidR="007070CE">
        <w:instrText xml:space="preserve">" </w:instrText>
      </w:r>
      <w:r>
        <w:fldChar w:fldCharType="end"/>
      </w:r>
      <w:r w:rsidR="00A903AC" w:rsidRPr="0096464C">
        <w:t xml:space="preserve">In the </w:t>
      </w:r>
      <w:r w:rsidR="00A903AC">
        <w:t>BizTalk Server Administration Console</w:t>
      </w:r>
      <w:r w:rsidR="00A903AC" w:rsidRPr="0096464C">
        <w:t xml:space="preserve">, </w:t>
      </w:r>
      <w:r w:rsidR="00607F23">
        <w:t>expand</w:t>
      </w:r>
      <w:r w:rsidR="00607F23" w:rsidRPr="0096464C">
        <w:t xml:space="preserve"> </w:t>
      </w:r>
      <w:r w:rsidR="00A903AC" w:rsidRPr="0096464C">
        <w:rPr>
          <w:b/>
        </w:rPr>
        <w:t>BizTalk Server Administration</w:t>
      </w:r>
      <w:r w:rsidR="00A903AC" w:rsidRPr="0096464C">
        <w:rPr>
          <w:bCs/>
        </w:rPr>
        <w:t xml:space="preserve">, </w:t>
      </w:r>
      <w:r w:rsidR="00A903AC" w:rsidRPr="0096464C">
        <w:rPr>
          <w:b/>
        </w:rPr>
        <w:t>BizTalk Group</w:t>
      </w:r>
      <w:r w:rsidR="00A903AC" w:rsidRPr="0096464C">
        <w:rPr>
          <w:bCs/>
        </w:rPr>
        <w:t xml:space="preserve">, </w:t>
      </w:r>
      <w:r w:rsidR="00A903AC" w:rsidRPr="0096464C">
        <w:rPr>
          <w:b/>
        </w:rPr>
        <w:t>Applications</w:t>
      </w:r>
      <w:r w:rsidR="00A903AC" w:rsidRPr="0096464C">
        <w:rPr>
          <w:bCs/>
        </w:rPr>
        <w:t xml:space="preserve">, and </w:t>
      </w:r>
      <w:proofErr w:type="spellStart"/>
      <w:r w:rsidR="00AA0E3A">
        <w:rPr>
          <w:b/>
        </w:rPr>
        <w:t>AdventureWorks</w:t>
      </w:r>
      <w:proofErr w:type="spellEnd"/>
      <w:r w:rsidR="00A903AC" w:rsidRPr="0096464C">
        <w:t xml:space="preserve">, and then click </w:t>
      </w:r>
      <w:r w:rsidR="00A903AC" w:rsidRPr="0096464C">
        <w:rPr>
          <w:b/>
        </w:rPr>
        <w:t>Send Ports</w:t>
      </w:r>
      <w:r w:rsidR="00A903AC" w:rsidRPr="0096464C">
        <w:t>.</w:t>
      </w:r>
      <w:r>
        <w:fldChar w:fldCharType="begin"/>
      </w:r>
      <w:r w:rsidR="007070CE">
        <w:instrText xml:space="preserve"> XE "</w:instrText>
      </w:r>
      <w:r w:rsidR="007070CE" w:rsidRPr="0052772A">
        <w:instrText>2933A.6.03.03.196.9</w:instrText>
      </w:r>
      <w:r w:rsidR="007070CE">
        <w:instrText xml:space="preserve">" </w:instrText>
      </w:r>
      <w:r>
        <w:fldChar w:fldCharType="end"/>
      </w:r>
    </w:p>
    <w:p w:rsidR="00593AD4" w:rsidRDefault="00A35CFE" w:rsidP="00C304D8">
      <w:pPr>
        <w:pStyle w:val="NumList"/>
      </w:pPr>
      <w:r>
        <w:fldChar w:fldCharType="begin"/>
      </w:r>
      <w:r w:rsidR="007070CE">
        <w:instrText xml:space="preserve"> XE "</w:instrText>
      </w:r>
      <w:r w:rsidR="007070CE" w:rsidRPr="006D293B">
        <w:instrText>2933A.6.03.03.197.1</w:instrText>
      </w:r>
      <w:r w:rsidR="007070CE">
        <w:instrText xml:space="preserve">" </w:instrText>
      </w:r>
      <w:r>
        <w:fldChar w:fldCharType="end"/>
      </w:r>
      <w:r w:rsidR="00A903AC" w:rsidRPr="0096464C">
        <w:t xml:space="preserve">In the right-pane, double-click </w:t>
      </w:r>
      <w:r w:rsidR="00A903AC" w:rsidRPr="0096464C">
        <w:rPr>
          <w:b/>
        </w:rPr>
        <w:t>CreditOrdersFILE</w:t>
      </w:r>
      <w:r w:rsidR="00A903AC" w:rsidRPr="0096464C">
        <w:t>.</w:t>
      </w:r>
      <w:r>
        <w:fldChar w:fldCharType="begin"/>
      </w:r>
      <w:r w:rsidR="007070CE">
        <w:instrText xml:space="preserve"> XE "</w:instrText>
      </w:r>
      <w:r w:rsidR="007070CE" w:rsidRPr="00590374">
        <w:instrText>2933A.6.03.03.197.9</w:instrText>
      </w:r>
      <w:r w:rsidR="007070CE">
        <w:instrText xml:space="preserve">" </w:instrText>
      </w:r>
      <w:r>
        <w:fldChar w:fldCharType="end"/>
      </w:r>
    </w:p>
    <w:p w:rsidR="00593AD4" w:rsidRDefault="00A35CFE" w:rsidP="00C304D8">
      <w:pPr>
        <w:pStyle w:val="NumList"/>
      </w:pPr>
      <w:r>
        <w:fldChar w:fldCharType="begin"/>
      </w:r>
      <w:r w:rsidR="007070CE">
        <w:instrText xml:space="preserve"> XE "</w:instrText>
      </w:r>
      <w:r w:rsidR="007070CE" w:rsidRPr="005D4D77">
        <w:instrText>2933A.6.03.03.198.1</w:instrText>
      </w:r>
      <w:r w:rsidR="007070CE">
        <w:instrText xml:space="preserve">" </w:instrText>
      </w:r>
      <w:r>
        <w:fldChar w:fldCharType="end"/>
      </w:r>
      <w:r w:rsidR="00A903AC" w:rsidRPr="0096464C">
        <w:t xml:space="preserve">In </w:t>
      </w:r>
      <w:r w:rsidR="00A903AC">
        <w:t xml:space="preserve">the </w:t>
      </w:r>
      <w:r w:rsidR="00A903AC">
        <w:rPr>
          <w:b/>
        </w:rPr>
        <w:t xml:space="preserve">Send Port Properties </w:t>
      </w:r>
      <w:r w:rsidR="00A903AC">
        <w:t xml:space="preserve">dialog box, in </w:t>
      </w:r>
      <w:r w:rsidR="00A903AC" w:rsidRPr="0096464C">
        <w:t xml:space="preserve">the </w:t>
      </w:r>
      <w:r w:rsidR="00A903AC" w:rsidRPr="0096464C">
        <w:rPr>
          <w:b/>
        </w:rPr>
        <w:t>Send pipeline</w:t>
      </w:r>
      <w:r w:rsidR="00A903AC" w:rsidRPr="0096464C">
        <w:t xml:space="preserve"> list, click </w:t>
      </w:r>
      <w:r w:rsidR="00A903AC" w:rsidRPr="0096464C">
        <w:rPr>
          <w:b/>
        </w:rPr>
        <w:t>EncryptionPipeline</w:t>
      </w:r>
      <w:r w:rsidRPr="00A35CFE">
        <w:t xml:space="preserve">, </w:t>
      </w:r>
      <w:r w:rsidR="00817F79">
        <w:t xml:space="preserve">and </w:t>
      </w:r>
      <w:r w:rsidRPr="00A35CFE">
        <w:t xml:space="preserve">then click </w:t>
      </w:r>
      <w:r w:rsidR="00010324" w:rsidRPr="00817F79">
        <w:rPr>
          <w:b/>
        </w:rPr>
        <w:t>Apply</w:t>
      </w:r>
      <w:r w:rsidR="00A903AC" w:rsidRPr="0096464C">
        <w:t>.</w:t>
      </w:r>
      <w:r>
        <w:fldChar w:fldCharType="begin"/>
      </w:r>
      <w:r w:rsidR="007070CE">
        <w:instrText xml:space="preserve"> XE "</w:instrText>
      </w:r>
      <w:r w:rsidR="007070CE" w:rsidRPr="00D512B9">
        <w:instrText>2933A.6.03.03.198.9</w:instrText>
      </w:r>
      <w:r w:rsidR="007070CE">
        <w:instrText xml:space="preserve">" </w:instrText>
      </w:r>
      <w:r>
        <w:fldChar w:fldCharType="end"/>
      </w:r>
    </w:p>
    <w:p w:rsidR="00593AD4" w:rsidRDefault="00A35CFE" w:rsidP="00C304D8">
      <w:pPr>
        <w:pStyle w:val="NumList"/>
      </w:pPr>
      <w:r>
        <w:fldChar w:fldCharType="begin"/>
      </w:r>
      <w:r w:rsidR="007070CE">
        <w:instrText xml:space="preserve"> XE "</w:instrText>
      </w:r>
      <w:r w:rsidR="007070CE" w:rsidRPr="005C5280">
        <w:instrText>2933A.6.03.03.199.1</w:instrText>
      </w:r>
      <w:r w:rsidR="007070CE">
        <w:instrText xml:space="preserve">" </w:instrText>
      </w:r>
      <w:r>
        <w:fldChar w:fldCharType="end"/>
      </w:r>
      <w:r w:rsidR="00A903AC" w:rsidRPr="0096464C">
        <w:t xml:space="preserve">In the left pane, click </w:t>
      </w:r>
      <w:r w:rsidR="00A903AC" w:rsidRPr="0096464C">
        <w:rPr>
          <w:b/>
        </w:rPr>
        <w:t>Certificate</w:t>
      </w:r>
      <w:r w:rsidR="00A903AC" w:rsidRPr="0096464C">
        <w:t xml:space="preserve">, and then in the right-pane, click </w:t>
      </w:r>
      <w:r w:rsidR="00A903AC" w:rsidRPr="0096464C">
        <w:rPr>
          <w:b/>
        </w:rPr>
        <w:t>Browse</w:t>
      </w:r>
      <w:r w:rsidR="00A903AC" w:rsidRPr="0096464C">
        <w:t>.</w:t>
      </w:r>
      <w:r>
        <w:fldChar w:fldCharType="begin"/>
      </w:r>
      <w:r w:rsidR="007070CE">
        <w:instrText xml:space="preserve"> XE "</w:instrText>
      </w:r>
      <w:r w:rsidR="007070CE" w:rsidRPr="00733D31">
        <w:instrText>2933A.6.03.03.199.9</w:instrText>
      </w:r>
      <w:r w:rsidR="007070CE">
        <w:instrText xml:space="preserve">" </w:instrText>
      </w:r>
      <w:r>
        <w:fldChar w:fldCharType="end"/>
      </w:r>
    </w:p>
    <w:p w:rsidR="00A903AC" w:rsidRPr="0096464C" w:rsidRDefault="00A35CFE" w:rsidP="00AE7408">
      <w:pPr>
        <w:pStyle w:val="Quote"/>
      </w:pPr>
      <w:r>
        <w:fldChar w:fldCharType="begin"/>
      </w:r>
      <w:r w:rsidR="007070CE">
        <w:instrText xml:space="preserve"> XE "</w:instrText>
      </w:r>
      <w:r w:rsidR="007070CE" w:rsidRPr="00D04234">
        <w:instrText>2933A.6.03.03.200.1</w:instrText>
      </w:r>
      <w:r w:rsidR="007070CE">
        <w:instrText xml:space="preserve">" </w:instrText>
      </w:r>
      <w:r>
        <w:fldChar w:fldCharType="end"/>
      </w:r>
      <w:r w:rsidR="00A903AC" w:rsidRPr="0096464C">
        <w:t>Notice that there are no certificates that can be used to encrypt.</w:t>
      </w:r>
      <w:r>
        <w:fldChar w:fldCharType="begin"/>
      </w:r>
      <w:r w:rsidR="007070CE">
        <w:instrText xml:space="preserve"> XE "</w:instrText>
      </w:r>
      <w:r w:rsidR="007070CE" w:rsidRPr="0066338E">
        <w:instrText>2933A.6.03.03.200.9</w:instrText>
      </w:r>
      <w:r w:rsidR="007070CE">
        <w:instrText xml:space="preserve">" </w:instrText>
      </w:r>
      <w:r>
        <w:fldChar w:fldCharType="end"/>
      </w:r>
    </w:p>
    <w:p w:rsidR="00593AD4" w:rsidRDefault="00A35CFE" w:rsidP="00C304D8">
      <w:pPr>
        <w:pStyle w:val="NumList"/>
      </w:pPr>
      <w:r>
        <w:fldChar w:fldCharType="begin"/>
      </w:r>
      <w:r w:rsidR="007070CE">
        <w:instrText xml:space="preserve"> XE "</w:instrText>
      </w:r>
      <w:r w:rsidR="007070CE" w:rsidRPr="00AB40A9">
        <w:instrText>2933A.6.03.03.201.1</w:instrText>
      </w:r>
      <w:r w:rsidR="007070CE">
        <w:instrText xml:space="preserve">" </w:instrText>
      </w:r>
      <w:r>
        <w:fldChar w:fldCharType="end"/>
      </w:r>
      <w:r w:rsidR="00A903AC" w:rsidRPr="0096464C">
        <w:t xml:space="preserve">Click </w:t>
      </w:r>
      <w:r w:rsidR="00A903AC" w:rsidRPr="0096464C">
        <w:rPr>
          <w:b/>
        </w:rPr>
        <w:t>Cancel</w:t>
      </w:r>
      <w:r w:rsidR="00A903AC" w:rsidRPr="0096464C">
        <w:t>.</w:t>
      </w:r>
      <w:r>
        <w:fldChar w:fldCharType="begin"/>
      </w:r>
      <w:r w:rsidR="007070CE">
        <w:instrText xml:space="preserve"> XE "</w:instrText>
      </w:r>
      <w:r w:rsidR="007070CE" w:rsidRPr="0036230A">
        <w:instrText>2933A.6.03.03.201.9</w:instrText>
      </w:r>
      <w:r w:rsidR="007070CE">
        <w:instrText xml:space="preserve">" </w:instrText>
      </w:r>
      <w:r>
        <w:fldChar w:fldCharType="end"/>
      </w:r>
    </w:p>
    <w:p w:rsidR="00A903AC" w:rsidRPr="0096464C" w:rsidRDefault="00A903AC" w:rsidP="00125E78">
      <w:pPr>
        <w:pStyle w:val="Heading5"/>
      </w:pPr>
      <w:r w:rsidRPr="0096464C">
        <w:t>Install the WoodGrove Encryption Certificate</w:t>
      </w:r>
    </w:p>
    <w:p w:rsidR="00A903AC" w:rsidRPr="0096464C" w:rsidRDefault="00A903AC" w:rsidP="0002157B">
      <w:pPr>
        <w:pStyle w:val="H5Subheading"/>
      </w:pPr>
      <w:r w:rsidRPr="0096464C">
        <w:t>Procedure List</w:t>
      </w:r>
    </w:p>
    <w:p w:rsidR="00A903AC" w:rsidRPr="0096464C" w:rsidRDefault="00A35CFE" w:rsidP="00C0298F">
      <w:pPr>
        <w:pStyle w:val="NumList"/>
        <w:numPr>
          <w:ilvl w:val="0"/>
          <w:numId w:val="23"/>
        </w:numPr>
      </w:pPr>
      <w:r>
        <w:fldChar w:fldCharType="begin"/>
      </w:r>
      <w:r w:rsidR="007070CE">
        <w:instrText xml:space="preserve"> XE "</w:instrText>
      </w:r>
      <w:r w:rsidR="007070CE" w:rsidRPr="0070369D">
        <w:instrText>2933A.6.03.03.202.1</w:instrText>
      </w:r>
      <w:r w:rsidR="007070CE">
        <w:instrText xml:space="preserve">" </w:instrText>
      </w:r>
      <w:r>
        <w:fldChar w:fldCharType="end"/>
      </w:r>
      <w:r w:rsidR="00A903AC" w:rsidRPr="0096464C">
        <w:t xml:space="preserve">On the </w:t>
      </w:r>
      <w:r w:rsidR="00A903AC" w:rsidRPr="00C0298F">
        <w:rPr>
          <w:b/>
        </w:rPr>
        <w:t>Start</w:t>
      </w:r>
      <w:r w:rsidR="00A903AC" w:rsidRPr="00C0298F">
        <w:rPr>
          <w:bCs/>
        </w:rPr>
        <w:t xml:space="preserve"> </w:t>
      </w:r>
      <w:r w:rsidR="00A903AC" w:rsidRPr="0096464C">
        <w:t xml:space="preserve">menu, click </w:t>
      </w:r>
      <w:r w:rsidR="00A903AC" w:rsidRPr="00C0298F">
        <w:rPr>
          <w:b/>
        </w:rPr>
        <w:t>Run</w:t>
      </w:r>
      <w:r w:rsidR="00A903AC" w:rsidRPr="0096464C">
        <w:t>.</w:t>
      </w:r>
      <w:r>
        <w:fldChar w:fldCharType="begin"/>
      </w:r>
      <w:r w:rsidR="007070CE">
        <w:instrText xml:space="preserve"> XE "</w:instrText>
      </w:r>
      <w:r w:rsidR="007070CE" w:rsidRPr="00317B26">
        <w:instrText>2933A.6.03.03.202.9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FD5FF9">
        <w:instrText>2933A.6.03.03.203.1</w:instrText>
      </w:r>
      <w:r w:rsidR="007070CE">
        <w:instrText xml:space="preserve">" </w:instrText>
      </w:r>
      <w:r>
        <w:fldChar w:fldCharType="end"/>
      </w:r>
      <w:r w:rsidR="00A903AC" w:rsidRPr="0096464C">
        <w:t xml:space="preserve">In the </w:t>
      </w:r>
      <w:r w:rsidR="00A903AC" w:rsidRPr="0096464C">
        <w:rPr>
          <w:b/>
          <w:bCs/>
        </w:rPr>
        <w:t>Run</w:t>
      </w:r>
      <w:r w:rsidR="00A903AC" w:rsidRPr="0096464C">
        <w:t xml:space="preserve"> box, type </w:t>
      </w:r>
      <w:r w:rsidR="00A903AC" w:rsidRPr="0096464C">
        <w:rPr>
          <w:b/>
        </w:rPr>
        <w:t>mmc</w:t>
      </w:r>
      <w:r w:rsidR="00A903AC" w:rsidRPr="0096464C">
        <w:t xml:space="preserve">, and then press </w:t>
      </w:r>
      <w:r w:rsidR="00A903AC" w:rsidRPr="0096464C">
        <w:rPr>
          <w:bCs/>
        </w:rPr>
        <w:t>ENTER</w:t>
      </w:r>
      <w:r w:rsidR="00A903AC" w:rsidRPr="0096464C">
        <w:t>.</w:t>
      </w:r>
      <w:r>
        <w:fldChar w:fldCharType="begin"/>
      </w:r>
      <w:r w:rsidR="007070CE">
        <w:instrText xml:space="preserve"> XE "</w:instrText>
      </w:r>
      <w:r w:rsidR="007070CE" w:rsidRPr="00ED5CD6">
        <w:instrText>2933A.6.03.03.203.9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035A6C">
        <w:instrText>2933A.6.03.03.204.1</w:instrText>
      </w:r>
      <w:r w:rsidR="007070CE">
        <w:instrText xml:space="preserve">" </w:instrText>
      </w:r>
      <w:r>
        <w:fldChar w:fldCharType="end"/>
      </w:r>
      <w:r w:rsidR="00A903AC" w:rsidRPr="0096464C">
        <w:t xml:space="preserve">In the Console1 window, on the </w:t>
      </w:r>
      <w:r w:rsidR="00A903AC" w:rsidRPr="0096464C">
        <w:rPr>
          <w:b/>
        </w:rPr>
        <w:t>File</w:t>
      </w:r>
      <w:r w:rsidR="00A903AC" w:rsidRPr="0096464C">
        <w:t xml:space="preserve"> menu, click </w:t>
      </w:r>
      <w:r w:rsidR="00A903AC" w:rsidRPr="0096464C">
        <w:rPr>
          <w:b/>
        </w:rPr>
        <w:t>Add/Remove Snap-in</w:t>
      </w:r>
      <w:r w:rsidR="00A903AC" w:rsidRPr="0096464C">
        <w:t>.</w:t>
      </w:r>
      <w:r>
        <w:fldChar w:fldCharType="begin"/>
      </w:r>
      <w:r w:rsidR="007070CE">
        <w:instrText xml:space="preserve"> XE "</w:instrText>
      </w:r>
      <w:r w:rsidR="007070CE" w:rsidRPr="00E24C23">
        <w:instrText>2933A.6.03.03.204.9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C87A01">
        <w:instrText>2933A.6.03.03.206.1</w:instrText>
      </w:r>
      <w:r w:rsidR="007070CE">
        <w:instrText xml:space="preserve">" </w:instrText>
      </w:r>
      <w:r>
        <w:fldChar w:fldCharType="end"/>
      </w:r>
      <w:r w:rsidR="00A903AC" w:rsidRPr="0096464C">
        <w:t xml:space="preserve">In the </w:t>
      </w:r>
      <w:r w:rsidR="00A903AC" w:rsidRPr="0096464C">
        <w:rPr>
          <w:b/>
          <w:bCs/>
        </w:rPr>
        <w:t xml:space="preserve">Add </w:t>
      </w:r>
      <w:r w:rsidR="00C50846">
        <w:rPr>
          <w:b/>
          <w:bCs/>
        </w:rPr>
        <w:t>or Remove</w:t>
      </w:r>
      <w:r w:rsidR="00A903AC" w:rsidRPr="0096464C">
        <w:rPr>
          <w:b/>
          <w:bCs/>
        </w:rPr>
        <w:t xml:space="preserve"> Snap-in</w:t>
      </w:r>
      <w:r w:rsidR="00C50846">
        <w:rPr>
          <w:b/>
          <w:bCs/>
        </w:rPr>
        <w:t>s</w:t>
      </w:r>
      <w:r w:rsidR="00A903AC" w:rsidRPr="0096464C">
        <w:t xml:space="preserve"> dialog box, </w:t>
      </w:r>
      <w:r w:rsidR="00073682">
        <w:t xml:space="preserve">in the </w:t>
      </w:r>
      <w:r w:rsidR="00073682" w:rsidRPr="00073682">
        <w:rPr>
          <w:b/>
        </w:rPr>
        <w:t>Available snap-ins</w:t>
      </w:r>
      <w:r w:rsidR="00073682">
        <w:t xml:space="preserve"> list, </w:t>
      </w:r>
      <w:r w:rsidR="00A903AC" w:rsidRPr="0096464C">
        <w:t xml:space="preserve">double-click </w:t>
      </w:r>
      <w:r w:rsidR="00A903AC" w:rsidRPr="0096464C">
        <w:rPr>
          <w:b/>
        </w:rPr>
        <w:t>Certificates</w:t>
      </w:r>
      <w:r w:rsidR="00A903AC" w:rsidRPr="0096464C">
        <w:t>.</w:t>
      </w:r>
      <w:r>
        <w:fldChar w:fldCharType="begin"/>
      </w:r>
      <w:r w:rsidR="007070CE">
        <w:instrText xml:space="preserve"> XE "</w:instrText>
      </w:r>
      <w:r w:rsidR="007070CE" w:rsidRPr="00463367">
        <w:instrText>2933A.6.03.03.206.9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FD5765">
        <w:instrText>2933A.6.03.03.207.1</w:instrText>
      </w:r>
      <w:r w:rsidR="007070CE">
        <w:instrText xml:space="preserve">" </w:instrText>
      </w:r>
      <w:r>
        <w:fldChar w:fldCharType="end"/>
      </w:r>
      <w:r w:rsidR="00A903AC" w:rsidRPr="0096464C">
        <w:t xml:space="preserve">In the </w:t>
      </w:r>
      <w:r w:rsidR="00A903AC" w:rsidRPr="0096464C">
        <w:rPr>
          <w:b/>
          <w:bCs/>
        </w:rPr>
        <w:t>Certificates snap-in</w:t>
      </w:r>
      <w:r w:rsidR="00A903AC" w:rsidRPr="0096464C">
        <w:t xml:space="preserve"> dialog box, click </w:t>
      </w:r>
      <w:r w:rsidR="00A903AC" w:rsidRPr="0096464C">
        <w:rPr>
          <w:b/>
        </w:rPr>
        <w:t>Computer account</w:t>
      </w:r>
      <w:r w:rsidR="00A903AC" w:rsidRPr="0096464C">
        <w:t xml:space="preserve">, </w:t>
      </w:r>
      <w:r w:rsidR="003F00E7">
        <w:t xml:space="preserve">then </w:t>
      </w:r>
      <w:r w:rsidR="00A903AC" w:rsidRPr="0096464C">
        <w:t xml:space="preserve">click </w:t>
      </w:r>
      <w:proofErr w:type="gramStart"/>
      <w:r w:rsidR="00A903AC" w:rsidRPr="0096464C">
        <w:rPr>
          <w:b/>
        </w:rPr>
        <w:t>Next</w:t>
      </w:r>
      <w:proofErr w:type="gramEnd"/>
      <w:r w:rsidR="00A903AC" w:rsidRPr="0096464C">
        <w:t>,</w:t>
      </w:r>
      <w:r w:rsidR="00A903AC" w:rsidRPr="0096464C">
        <w:rPr>
          <w:bCs/>
        </w:rPr>
        <w:t xml:space="preserve"> </w:t>
      </w:r>
      <w:r w:rsidR="00A903AC" w:rsidRPr="0096464C">
        <w:t xml:space="preserve">and then click </w:t>
      </w:r>
      <w:r w:rsidR="00A903AC" w:rsidRPr="0096464C">
        <w:rPr>
          <w:b/>
        </w:rPr>
        <w:t>Finish</w:t>
      </w:r>
      <w:r w:rsidR="00A903AC" w:rsidRPr="0096464C">
        <w:rPr>
          <w:bCs/>
        </w:rPr>
        <w:t>.</w:t>
      </w:r>
      <w:r>
        <w:rPr>
          <w:bCs/>
        </w:rPr>
        <w:fldChar w:fldCharType="begin"/>
      </w:r>
      <w:r w:rsidR="007070CE">
        <w:instrText xml:space="preserve"> XE "</w:instrText>
      </w:r>
      <w:r w:rsidR="007070CE" w:rsidRPr="009222CB">
        <w:instrText>2933A.6.03.03.207.9</w:instrText>
      </w:r>
      <w:r w:rsidR="007070CE">
        <w:instrText xml:space="preserve">" </w:instrText>
      </w:r>
      <w:r>
        <w:rPr>
          <w:bCs/>
        </w:rPr>
        <w:fldChar w:fldCharType="end"/>
      </w:r>
    </w:p>
    <w:p w:rsidR="00A903AC" w:rsidRPr="0096464C" w:rsidRDefault="00A35CFE" w:rsidP="00C304D8">
      <w:pPr>
        <w:pStyle w:val="NumList"/>
      </w:pPr>
      <w:r>
        <w:fldChar w:fldCharType="begin"/>
      </w:r>
      <w:r w:rsidR="007070CE">
        <w:instrText xml:space="preserve"> XE "</w:instrText>
      </w:r>
      <w:r w:rsidR="007070CE" w:rsidRPr="00183FC2">
        <w:instrText>2933A.6.03.03.208.1</w:instrText>
      </w:r>
      <w:r w:rsidR="007070CE">
        <w:instrText xml:space="preserve">" </w:instrText>
      </w:r>
      <w:r>
        <w:fldChar w:fldCharType="end"/>
      </w:r>
      <w:r w:rsidR="00A903AC" w:rsidRPr="0096464C">
        <w:t xml:space="preserve">In the </w:t>
      </w:r>
      <w:r w:rsidR="00A903AC" w:rsidRPr="0096464C">
        <w:rPr>
          <w:b/>
          <w:bCs/>
        </w:rPr>
        <w:t xml:space="preserve">Add </w:t>
      </w:r>
      <w:r w:rsidR="00C50846">
        <w:rPr>
          <w:b/>
          <w:bCs/>
        </w:rPr>
        <w:t>or Remove</w:t>
      </w:r>
      <w:r w:rsidR="00A903AC" w:rsidRPr="0096464C">
        <w:rPr>
          <w:b/>
          <w:bCs/>
        </w:rPr>
        <w:t xml:space="preserve"> Snap-in</w:t>
      </w:r>
      <w:r w:rsidR="00C50846">
        <w:rPr>
          <w:b/>
          <w:bCs/>
        </w:rPr>
        <w:t>s</w:t>
      </w:r>
      <w:r w:rsidR="00A903AC" w:rsidRPr="0096464C">
        <w:t xml:space="preserve"> </w:t>
      </w:r>
      <w:r w:rsidR="00A903AC">
        <w:t>dialog box</w:t>
      </w:r>
      <w:r w:rsidR="00A903AC" w:rsidRPr="0096464C">
        <w:t xml:space="preserve">, click </w:t>
      </w:r>
      <w:r w:rsidR="00A903AC">
        <w:rPr>
          <w:b/>
        </w:rPr>
        <w:t>OK</w:t>
      </w:r>
      <w:r w:rsidR="00A903AC" w:rsidRPr="0096464C">
        <w:t>.</w:t>
      </w:r>
      <w:r>
        <w:fldChar w:fldCharType="begin"/>
      </w:r>
      <w:r w:rsidR="007070CE">
        <w:instrText xml:space="preserve"> XE "</w:instrText>
      </w:r>
      <w:r w:rsidR="007070CE" w:rsidRPr="00CE57FA">
        <w:instrText>2933A.6.03.03.208.9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043E3C">
        <w:instrText>2933A.6.03.03.209.1</w:instrText>
      </w:r>
      <w:r w:rsidR="007070CE">
        <w:instrText xml:space="preserve">" </w:instrText>
      </w:r>
      <w:r>
        <w:fldChar w:fldCharType="end"/>
      </w:r>
      <w:r w:rsidR="00A903AC" w:rsidRPr="0096464C">
        <w:t xml:space="preserve">In the Console1 window, </w:t>
      </w:r>
      <w:r w:rsidR="00607F23">
        <w:t>expand</w:t>
      </w:r>
      <w:r w:rsidR="00607F23" w:rsidRPr="0096464C">
        <w:t xml:space="preserve"> </w:t>
      </w:r>
      <w:r w:rsidR="00A903AC" w:rsidRPr="0096464C">
        <w:t xml:space="preserve">the </w:t>
      </w:r>
      <w:r w:rsidR="00A903AC" w:rsidRPr="0096464C">
        <w:rPr>
          <w:b/>
        </w:rPr>
        <w:t>Certificates (Local Computer)</w:t>
      </w:r>
      <w:r w:rsidR="00A903AC" w:rsidRPr="0096464C">
        <w:rPr>
          <w:bCs/>
        </w:rPr>
        <w:t xml:space="preserve"> node</w:t>
      </w:r>
      <w:r w:rsidR="00A903AC" w:rsidRPr="0096464C">
        <w:t>.</w:t>
      </w:r>
      <w:r>
        <w:fldChar w:fldCharType="begin"/>
      </w:r>
      <w:r w:rsidR="007070CE">
        <w:instrText xml:space="preserve"> XE "</w:instrText>
      </w:r>
      <w:r w:rsidR="007070CE" w:rsidRPr="00AF47F4">
        <w:instrText>2933A.6.03.03.209.9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971BA8">
        <w:instrText>2933A.6.03.03.210.1</w:instrText>
      </w:r>
      <w:r w:rsidR="007070CE">
        <w:instrText xml:space="preserve">" </w:instrText>
      </w:r>
      <w:r>
        <w:fldChar w:fldCharType="end"/>
      </w:r>
      <w:r w:rsidR="00A903AC" w:rsidRPr="0096464C">
        <w:t xml:space="preserve">Right-click </w:t>
      </w:r>
      <w:r w:rsidR="00A903AC" w:rsidRPr="0096464C">
        <w:rPr>
          <w:b/>
        </w:rPr>
        <w:t>Other People</w:t>
      </w:r>
      <w:r w:rsidR="00A903AC" w:rsidRPr="0096464C">
        <w:t xml:space="preserve">, point to </w:t>
      </w:r>
      <w:r w:rsidR="00A903AC" w:rsidRPr="0096464C">
        <w:rPr>
          <w:b/>
        </w:rPr>
        <w:t>All Tasks</w:t>
      </w:r>
      <w:r w:rsidR="00A903AC" w:rsidRPr="0096464C">
        <w:t>,</w:t>
      </w:r>
      <w:r w:rsidR="00A903AC" w:rsidRPr="0096464C">
        <w:rPr>
          <w:bCs/>
        </w:rPr>
        <w:t xml:space="preserve"> </w:t>
      </w:r>
      <w:r w:rsidR="00A903AC" w:rsidRPr="0096464C">
        <w:t xml:space="preserve">and then click </w:t>
      </w:r>
      <w:r w:rsidR="00A903AC" w:rsidRPr="0096464C">
        <w:rPr>
          <w:b/>
        </w:rPr>
        <w:t>Import</w:t>
      </w:r>
      <w:r w:rsidR="00A903AC" w:rsidRPr="0096464C">
        <w:t>.</w:t>
      </w:r>
      <w:r>
        <w:fldChar w:fldCharType="begin"/>
      </w:r>
      <w:r w:rsidR="007070CE">
        <w:instrText xml:space="preserve"> XE "</w:instrText>
      </w:r>
      <w:r w:rsidR="007070CE" w:rsidRPr="00232D0C">
        <w:instrText>2933A.6.03.03.210.9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DC60BD">
        <w:instrText>2933A.6.03.03.211.1</w:instrText>
      </w:r>
      <w:r w:rsidR="007070CE">
        <w:instrText xml:space="preserve">" </w:instrText>
      </w:r>
      <w:r>
        <w:fldChar w:fldCharType="end"/>
      </w:r>
      <w:r w:rsidR="00A903AC" w:rsidRPr="0096464C">
        <w:t xml:space="preserve">On the </w:t>
      </w:r>
      <w:r w:rsidR="00A903AC" w:rsidRPr="0096464C">
        <w:rPr>
          <w:b/>
        </w:rPr>
        <w:t>Welcome to the Certificate Import Wizard</w:t>
      </w:r>
      <w:r w:rsidR="00A903AC" w:rsidRPr="0096464C">
        <w:t xml:space="preserve"> page of the </w:t>
      </w:r>
      <w:r w:rsidR="00A903AC" w:rsidRPr="0096464C">
        <w:rPr>
          <w:b/>
        </w:rPr>
        <w:t xml:space="preserve">Certificate </w:t>
      </w:r>
      <w:r w:rsidR="00A903AC">
        <w:rPr>
          <w:b/>
        </w:rPr>
        <w:t xml:space="preserve">Import </w:t>
      </w:r>
      <w:r w:rsidR="00A903AC" w:rsidRPr="0096464C">
        <w:rPr>
          <w:b/>
        </w:rPr>
        <w:t>Wizard</w:t>
      </w:r>
      <w:r w:rsidR="00A903AC" w:rsidRPr="0096464C">
        <w:rPr>
          <w:bCs/>
        </w:rPr>
        <w:t>,</w:t>
      </w:r>
      <w:r w:rsidR="00A903AC" w:rsidRPr="0096464C">
        <w:t xml:space="preserve"> click </w:t>
      </w:r>
      <w:proofErr w:type="gramStart"/>
      <w:r w:rsidR="00A903AC" w:rsidRPr="0096464C">
        <w:rPr>
          <w:b/>
        </w:rPr>
        <w:t>Next</w:t>
      </w:r>
      <w:proofErr w:type="gramEnd"/>
      <w:r w:rsidR="00A903AC" w:rsidRPr="0096464C">
        <w:t>.</w:t>
      </w:r>
      <w:r>
        <w:fldChar w:fldCharType="begin"/>
      </w:r>
      <w:r w:rsidR="007070CE">
        <w:instrText xml:space="preserve"> XE "</w:instrText>
      </w:r>
      <w:r w:rsidR="007070CE" w:rsidRPr="0029519E">
        <w:instrText>2933A.6.03.03.211.9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6517EF">
        <w:instrText>2933A.6.03.03.212.1</w:instrText>
      </w:r>
      <w:r w:rsidR="007070CE">
        <w:instrText xml:space="preserve">" </w:instrText>
      </w:r>
      <w:r>
        <w:fldChar w:fldCharType="end"/>
      </w:r>
      <w:r w:rsidR="00A903AC" w:rsidRPr="0096464C">
        <w:t xml:space="preserve">On the </w:t>
      </w:r>
      <w:r w:rsidR="00A903AC" w:rsidRPr="0096464C">
        <w:rPr>
          <w:b/>
        </w:rPr>
        <w:t>File to Import</w:t>
      </w:r>
      <w:r w:rsidR="00A903AC" w:rsidRPr="0096464C">
        <w:t xml:space="preserve"> page, click </w:t>
      </w:r>
      <w:r w:rsidR="00A903AC" w:rsidRPr="0096464C">
        <w:rPr>
          <w:b/>
        </w:rPr>
        <w:t>Browse</w:t>
      </w:r>
      <w:r w:rsidR="00A903AC" w:rsidRPr="0096464C">
        <w:t>.</w:t>
      </w:r>
      <w:r>
        <w:fldChar w:fldCharType="begin"/>
      </w:r>
      <w:r w:rsidR="007070CE">
        <w:instrText xml:space="preserve"> XE "</w:instrText>
      </w:r>
      <w:r w:rsidR="007070CE" w:rsidRPr="00E6727C">
        <w:instrText>2933A.6.03.03.212.9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5E3F33">
        <w:instrText>2933A.6.03.03.213.1</w:instrText>
      </w:r>
      <w:r w:rsidR="007070CE">
        <w:instrText xml:space="preserve">" </w:instrText>
      </w:r>
      <w:r>
        <w:fldChar w:fldCharType="end"/>
      </w:r>
      <w:r w:rsidR="00A903AC" w:rsidRPr="0096464C">
        <w:t xml:space="preserve">In the </w:t>
      </w:r>
      <w:r w:rsidR="00A903AC" w:rsidRPr="0096464C">
        <w:rPr>
          <w:b/>
          <w:bCs/>
        </w:rPr>
        <w:t>Open</w:t>
      </w:r>
      <w:r w:rsidR="00A903AC" w:rsidRPr="0096464C">
        <w:t xml:space="preserve"> dialog box, navigate to </w:t>
      </w:r>
      <w:r w:rsidR="00A903AC" w:rsidRPr="0096464C">
        <w:rPr>
          <w:b/>
        </w:rPr>
        <w:t>C:\AllFiles\LabFiles\Lab6\AdvWorks\WoodGroveCert</w:t>
      </w:r>
      <w:r w:rsidR="00A903AC" w:rsidRPr="0096464C">
        <w:t xml:space="preserve">, click </w:t>
      </w:r>
      <w:r w:rsidR="00A903AC" w:rsidRPr="0096464C">
        <w:rPr>
          <w:b/>
        </w:rPr>
        <w:t>WoodGrove.cer</w:t>
      </w:r>
      <w:r w:rsidR="00A903AC" w:rsidRPr="0096464C">
        <w:t xml:space="preserve">, and then click </w:t>
      </w:r>
      <w:r w:rsidR="00A903AC" w:rsidRPr="0096464C">
        <w:rPr>
          <w:b/>
        </w:rPr>
        <w:t>Open</w:t>
      </w:r>
      <w:r w:rsidR="00A903AC" w:rsidRPr="0096464C">
        <w:t>.</w:t>
      </w:r>
      <w:r>
        <w:fldChar w:fldCharType="begin"/>
      </w:r>
      <w:r w:rsidR="007070CE">
        <w:instrText xml:space="preserve"> XE "</w:instrText>
      </w:r>
      <w:r w:rsidR="007070CE" w:rsidRPr="00EB5E40">
        <w:instrText>2933A.6.03.03.213.9</w:instrText>
      </w:r>
      <w:r w:rsidR="007070CE">
        <w:instrText xml:space="preserve">" </w:instrText>
      </w:r>
      <w:r>
        <w:fldChar w:fldCharType="end"/>
      </w:r>
    </w:p>
    <w:p w:rsidR="00A903AC" w:rsidRDefault="00A35CFE" w:rsidP="00C304D8">
      <w:pPr>
        <w:pStyle w:val="NumList"/>
      </w:pPr>
      <w:r>
        <w:fldChar w:fldCharType="begin"/>
      </w:r>
      <w:r w:rsidR="007070CE">
        <w:instrText xml:space="preserve"> XE "</w:instrText>
      </w:r>
      <w:r w:rsidR="007070CE" w:rsidRPr="007D6AFC">
        <w:instrText>2933A.6.03.03.214.1</w:instrText>
      </w:r>
      <w:r w:rsidR="007070CE">
        <w:instrText xml:space="preserve">" </w:instrText>
      </w:r>
      <w:r>
        <w:fldChar w:fldCharType="end"/>
      </w:r>
      <w:r w:rsidR="00A903AC">
        <w:t xml:space="preserve">On the </w:t>
      </w:r>
      <w:r w:rsidR="00A903AC" w:rsidRPr="000068E3">
        <w:rPr>
          <w:b/>
        </w:rPr>
        <w:t>File to Impor</w:t>
      </w:r>
      <w:r w:rsidR="00A903AC" w:rsidRPr="009E3FE3">
        <w:rPr>
          <w:b/>
        </w:rPr>
        <w:t>t</w:t>
      </w:r>
      <w:r w:rsidR="00A903AC">
        <w:t xml:space="preserve"> page, c</w:t>
      </w:r>
      <w:r w:rsidR="00A903AC" w:rsidRPr="0096464C">
        <w:t xml:space="preserve">lick </w:t>
      </w:r>
      <w:proofErr w:type="gramStart"/>
      <w:r w:rsidR="00A903AC" w:rsidRPr="0096464C">
        <w:rPr>
          <w:b/>
        </w:rPr>
        <w:t>Next</w:t>
      </w:r>
      <w:proofErr w:type="gramEnd"/>
      <w:r w:rsidR="00A903AC">
        <w:rPr>
          <w:bCs/>
        </w:rPr>
        <w:t>.</w:t>
      </w:r>
      <w:r>
        <w:rPr>
          <w:bCs/>
        </w:rPr>
        <w:fldChar w:fldCharType="begin"/>
      </w:r>
      <w:r w:rsidR="007070CE">
        <w:instrText xml:space="preserve"> XE "</w:instrText>
      </w:r>
      <w:r w:rsidR="007070CE" w:rsidRPr="0079435F">
        <w:instrText>2933A.6.03.03.214.9</w:instrText>
      </w:r>
      <w:r w:rsidR="007070CE">
        <w:instrText xml:space="preserve">" </w:instrText>
      </w:r>
      <w:r>
        <w:rPr>
          <w:bCs/>
        </w:rPr>
        <w:fldChar w:fldCharType="end"/>
      </w:r>
    </w:p>
    <w:p w:rsidR="00A903AC" w:rsidRPr="0096464C" w:rsidRDefault="00A35CFE" w:rsidP="00C304D8">
      <w:pPr>
        <w:pStyle w:val="NumList"/>
      </w:pPr>
      <w:r>
        <w:lastRenderedPageBreak/>
        <w:fldChar w:fldCharType="begin"/>
      </w:r>
      <w:r w:rsidR="007070CE">
        <w:instrText xml:space="preserve"> XE "</w:instrText>
      </w:r>
      <w:r w:rsidR="007070CE" w:rsidRPr="009761ED">
        <w:instrText>2933A.6.03.03.215.1</w:instrText>
      </w:r>
      <w:r w:rsidR="007070CE">
        <w:instrText xml:space="preserve">" </w:instrText>
      </w:r>
      <w:r>
        <w:fldChar w:fldCharType="end"/>
      </w:r>
      <w:r w:rsidR="00A903AC">
        <w:t xml:space="preserve">On the </w:t>
      </w:r>
      <w:r w:rsidR="00A903AC">
        <w:rPr>
          <w:b/>
        </w:rPr>
        <w:t xml:space="preserve">Certificate Store </w:t>
      </w:r>
      <w:r w:rsidR="00A903AC">
        <w:t xml:space="preserve">page, click </w:t>
      </w:r>
      <w:proofErr w:type="gramStart"/>
      <w:r w:rsidR="00A903AC">
        <w:rPr>
          <w:b/>
        </w:rPr>
        <w:t>Next</w:t>
      </w:r>
      <w:proofErr w:type="gramEnd"/>
      <w:r w:rsidR="00A903AC">
        <w:t>,</w:t>
      </w:r>
      <w:r w:rsidR="00A903AC">
        <w:rPr>
          <w:b/>
        </w:rPr>
        <w:t xml:space="preserve"> </w:t>
      </w:r>
      <w:r w:rsidR="00A903AC" w:rsidRPr="0096464C">
        <w:t xml:space="preserve">and then click </w:t>
      </w:r>
      <w:r w:rsidR="00A903AC" w:rsidRPr="0096464C">
        <w:rPr>
          <w:b/>
        </w:rPr>
        <w:t>Finish</w:t>
      </w:r>
      <w:r w:rsidR="00A903AC" w:rsidRPr="0096464C">
        <w:t xml:space="preserve"> to close the </w:t>
      </w:r>
      <w:r w:rsidR="00A903AC" w:rsidRPr="000068E3">
        <w:rPr>
          <w:b/>
        </w:rPr>
        <w:t>Certificate Import Wizard</w:t>
      </w:r>
      <w:r w:rsidR="00A903AC" w:rsidRPr="0096464C">
        <w:t>.</w:t>
      </w:r>
      <w:r>
        <w:fldChar w:fldCharType="begin"/>
      </w:r>
      <w:r w:rsidR="007070CE">
        <w:instrText xml:space="preserve"> XE "</w:instrText>
      </w:r>
      <w:r w:rsidR="007070CE" w:rsidRPr="008E0518">
        <w:instrText>2933A.6.03.03.215.9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F53CD2">
        <w:instrText>2933A.6.03.03.216.1</w:instrText>
      </w:r>
      <w:r w:rsidR="007070CE">
        <w:instrText xml:space="preserve">" </w:instrText>
      </w:r>
      <w:r>
        <w:fldChar w:fldCharType="end"/>
      </w:r>
      <w:r w:rsidR="00A903AC" w:rsidRPr="0096464C">
        <w:t xml:space="preserve">In the </w:t>
      </w:r>
      <w:r w:rsidR="00A903AC" w:rsidRPr="0096464C">
        <w:rPr>
          <w:b/>
          <w:bCs/>
        </w:rPr>
        <w:t>Certificate Import Wizard</w:t>
      </w:r>
      <w:r w:rsidR="00A903AC" w:rsidRPr="0096464C">
        <w:t xml:space="preserve"> message box, click </w:t>
      </w:r>
      <w:r w:rsidR="00A903AC" w:rsidRPr="0096464C">
        <w:rPr>
          <w:b/>
          <w:bCs/>
        </w:rPr>
        <w:t>OK</w:t>
      </w:r>
      <w:r w:rsidR="00A903AC" w:rsidRPr="0096464C">
        <w:t>.</w:t>
      </w:r>
      <w:r>
        <w:fldChar w:fldCharType="begin"/>
      </w:r>
      <w:r w:rsidR="007070CE">
        <w:instrText xml:space="preserve"> XE "</w:instrText>
      </w:r>
      <w:r w:rsidR="007070CE" w:rsidRPr="006070C2">
        <w:instrText>2933A.6.03.03.216.9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8C26E5">
        <w:instrText>2933A.6.03.03.217.1</w:instrText>
      </w:r>
      <w:r w:rsidR="007070CE">
        <w:instrText xml:space="preserve">" </w:instrText>
      </w:r>
      <w:r>
        <w:fldChar w:fldCharType="end"/>
      </w:r>
      <w:r w:rsidR="00A903AC" w:rsidRPr="0096464C">
        <w:t xml:space="preserve">In the Console1 window, </w:t>
      </w:r>
      <w:r w:rsidR="00A903AC">
        <w:t>expand</w:t>
      </w:r>
      <w:r w:rsidR="00A903AC" w:rsidRPr="0096464C">
        <w:t xml:space="preserve"> the </w:t>
      </w:r>
      <w:r w:rsidR="00A903AC" w:rsidRPr="0096464C">
        <w:rPr>
          <w:b/>
        </w:rPr>
        <w:t>Other People</w:t>
      </w:r>
      <w:r w:rsidR="00A903AC" w:rsidRPr="0096464C">
        <w:rPr>
          <w:bCs/>
        </w:rPr>
        <w:t xml:space="preserve"> node</w:t>
      </w:r>
      <w:r w:rsidR="00A903AC" w:rsidRPr="0096464C">
        <w:t xml:space="preserve">, and then click </w:t>
      </w:r>
      <w:r w:rsidR="00A903AC" w:rsidRPr="0096464C">
        <w:rPr>
          <w:b/>
        </w:rPr>
        <w:t>Certificates</w:t>
      </w:r>
      <w:r w:rsidR="00A903AC" w:rsidRPr="0096464C">
        <w:t>.</w:t>
      </w:r>
      <w:r>
        <w:fldChar w:fldCharType="begin"/>
      </w:r>
      <w:r w:rsidR="007070CE">
        <w:instrText xml:space="preserve"> XE "</w:instrText>
      </w:r>
      <w:r w:rsidR="007070CE" w:rsidRPr="009D37A1">
        <w:instrText>2933A.6.03.03.217.9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EB45B0">
        <w:instrText>2933A.6.03.03.218.1</w:instrText>
      </w:r>
      <w:r w:rsidR="007070CE">
        <w:instrText xml:space="preserve">" </w:instrText>
      </w:r>
      <w:r>
        <w:fldChar w:fldCharType="end"/>
      </w:r>
      <w:r w:rsidR="00A903AC" w:rsidRPr="0096464C">
        <w:t xml:space="preserve">In the </w:t>
      </w:r>
      <w:r w:rsidR="00A903AC" w:rsidRPr="0096464C">
        <w:rPr>
          <w:b/>
        </w:rPr>
        <w:t>Issued To</w:t>
      </w:r>
      <w:r w:rsidR="00A903AC" w:rsidRPr="0096464C">
        <w:t xml:space="preserve"> column, double-click </w:t>
      </w:r>
      <w:proofErr w:type="spellStart"/>
      <w:r w:rsidR="000665B6">
        <w:rPr>
          <w:b/>
        </w:rPr>
        <w:t>Woodgrove</w:t>
      </w:r>
      <w:proofErr w:type="spellEnd"/>
      <w:r w:rsidR="00A903AC" w:rsidRPr="0096464C">
        <w:t>.</w:t>
      </w:r>
      <w:r>
        <w:fldChar w:fldCharType="begin"/>
      </w:r>
      <w:r w:rsidR="007070CE">
        <w:instrText xml:space="preserve"> XE "</w:instrText>
      </w:r>
      <w:r w:rsidR="007070CE" w:rsidRPr="004C3D7E">
        <w:instrText>2933A.6.03.03.218.9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566921">
        <w:instrText>2933A.6.03.03.219.1</w:instrText>
      </w:r>
      <w:r w:rsidR="007070CE">
        <w:instrText xml:space="preserve">" </w:instrText>
      </w:r>
      <w:r>
        <w:fldChar w:fldCharType="end"/>
      </w:r>
      <w:r w:rsidR="00A903AC" w:rsidRPr="0096464C">
        <w:t>Notice that</w:t>
      </w:r>
      <w:r w:rsidR="00A903AC">
        <w:t xml:space="preserve"> Microsoft</w:t>
      </w:r>
      <w:r w:rsidR="00A903AC" w:rsidRPr="0096464C">
        <w:t xml:space="preserve"> Windows does not have enough information to verify this certificate.</w:t>
      </w:r>
      <w:r>
        <w:fldChar w:fldCharType="begin"/>
      </w:r>
      <w:r w:rsidR="007070CE">
        <w:instrText xml:space="preserve"> XE "</w:instrText>
      </w:r>
      <w:r w:rsidR="007070CE" w:rsidRPr="00023F10">
        <w:instrText>2933A.6.03.03.219.9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5316D4">
        <w:instrText>2933A.6.03.03.220.1</w:instrText>
      </w:r>
      <w:r w:rsidR="007070CE">
        <w:instrText xml:space="preserve">" </w:instrText>
      </w:r>
      <w:r>
        <w:fldChar w:fldCharType="end"/>
      </w:r>
      <w:r w:rsidR="00A903AC" w:rsidRPr="0096464C">
        <w:t xml:space="preserve">Click the </w:t>
      </w:r>
      <w:r w:rsidR="00A903AC" w:rsidRPr="0096464C">
        <w:rPr>
          <w:b/>
        </w:rPr>
        <w:t>Certification Path</w:t>
      </w:r>
      <w:r w:rsidR="00A903AC" w:rsidRPr="0096464C">
        <w:t xml:space="preserve"> tab.</w:t>
      </w:r>
      <w:r>
        <w:fldChar w:fldCharType="begin"/>
      </w:r>
      <w:r w:rsidR="007070CE">
        <w:instrText xml:space="preserve"> XE "</w:instrText>
      </w:r>
      <w:r w:rsidR="007070CE" w:rsidRPr="00C30589">
        <w:instrText>2933A.6.03.03.220.9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951A32">
        <w:instrText>2933A.6.03.03.221.1</w:instrText>
      </w:r>
      <w:r w:rsidR="007070CE">
        <w:instrText xml:space="preserve">" </w:instrText>
      </w:r>
      <w:r>
        <w:fldChar w:fldCharType="end"/>
      </w:r>
      <w:r w:rsidR="00A903AC" w:rsidRPr="0096464C">
        <w:t>Notice the bottom pane reads</w:t>
      </w:r>
      <w:r w:rsidR="00511991">
        <w:t>:</w:t>
      </w:r>
      <w:r w:rsidR="00A903AC" w:rsidRPr="0096464C">
        <w:t xml:space="preserve"> “The issuer of the certificate could not be found.” This indicates that the issuer is not in the list of trusted certificate authorities.</w:t>
      </w:r>
      <w:r>
        <w:fldChar w:fldCharType="begin"/>
      </w:r>
      <w:r w:rsidR="007070CE">
        <w:instrText xml:space="preserve"> XE "</w:instrText>
      </w:r>
      <w:r w:rsidR="007070CE" w:rsidRPr="004E5351">
        <w:instrText>2933A.6.03.03.221.9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E0530F">
        <w:instrText>2933A.6.03.03.222.1</w:instrText>
      </w:r>
      <w:r w:rsidR="007070CE">
        <w:instrText xml:space="preserve">" </w:instrText>
      </w:r>
      <w:r>
        <w:fldChar w:fldCharType="end"/>
      </w:r>
      <w:r w:rsidR="00A903AC" w:rsidRPr="0096464C">
        <w:t xml:space="preserve">Click </w:t>
      </w:r>
      <w:r w:rsidR="00A903AC" w:rsidRPr="0096464C">
        <w:rPr>
          <w:b/>
        </w:rPr>
        <w:t>OK</w:t>
      </w:r>
      <w:r w:rsidR="00A903AC" w:rsidRPr="0096464C">
        <w:rPr>
          <w:bCs/>
        </w:rPr>
        <w:t xml:space="preserve"> </w:t>
      </w:r>
      <w:r w:rsidR="00A903AC" w:rsidRPr="0096464C">
        <w:t>to close the Certificate window.</w:t>
      </w:r>
      <w:r>
        <w:fldChar w:fldCharType="begin"/>
      </w:r>
      <w:r w:rsidR="007070CE">
        <w:instrText xml:space="preserve"> XE "</w:instrText>
      </w:r>
      <w:r w:rsidR="007070CE" w:rsidRPr="00A76AFA">
        <w:instrText>2933A.6.03.03.222.9</w:instrText>
      </w:r>
      <w:r w:rsidR="007070CE">
        <w:instrText xml:space="preserve">" </w:instrText>
      </w:r>
      <w:r>
        <w:fldChar w:fldCharType="end"/>
      </w:r>
    </w:p>
    <w:p w:rsidR="00A903AC" w:rsidRPr="0096464C" w:rsidRDefault="00A903AC" w:rsidP="00C0298F">
      <w:pPr>
        <w:pStyle w:val="Heading5"/>
      </w:pPr>
      <w:r w:rsidRPr="0096464C">
        <w:t>Install the WoodGrove Encryption Certificate Chain</w:t>
      </w:r>
    </w:p>
    <w:p w:rsidR="00A903AC" w:rsidRPr="0096464C" w:rsidRDefault="00A903AC" w:rsidP="0002157B">
      <w:pPr>
        <w:pStyle w:val="H5Subheading"/>
      </w:pPr>
      <w:r w:rsidRPr="0096464C">
        <w:t>Procedure List</w:t>
      </w:r>
    </w:p>
    <w:p w:rsidR="00A903AC" w:rsidRPr="0096464C" w:rsidRDefault="00A35CFE" w:rsidP="00C0298F">
      <w:pPr>
        <w:pStyle w:val="NumList"/>
        <w:numPr>
          <w:ilvl w:val="0"/>
          <w:numId w:val="24"/>
        </w:numPr>
      </w:pPr>
      <w:r>
        <w:fldChar w:fldCharType="begin"/>
      </w:r>
      <w:r w:rsidR="007070CE">
        <w:instrText xml:space="preserve"> XE "</w:instrText>
      </w:r>
      <w:r w:rsidR="007070CE" w:rsidRPr="001F53E3">
        <w:instrText>2933A.6.03.03.223.1</w:instrText>
      </w:r>
      <w:r w:rsidR="007070CE">
        <w:instrText xml:space="preserve">" </w:instrText>
      </w:r>
      <w:r>
        <w:fldChar w:fldCharType="end"/>
      </w:r>
      <w:r w:rsidR="00A903AC" w:rsidRPr="0096464C">
        <w:t xml:space="preserve">In the </w:t>
      </w:r>
      <w:r w:rsidR="00A903AC">
        <w:t xml:space="preserve">left pane of the </w:t>
      </w:r>
      <w:r w:rsidR="00A903AC" w:rsidRPr="0096464C">
        <w:t xml:space="preserve">Console1 window, click </w:t>
      </w:r>
      <w:r w:rsidR="00A903AC" w:rsidRPr="00C0298F">
        <w:rPr>
          <w:b/>
        </w:rPr>
        <w:t>Trusted Root Certification Authorities</w:t>
      </w:r>
      <w:r w:rsidR="00A903AC" w:rsidRPr="0096464C">
        <w:t>.</w:t>
      </w:r>
      <w:r>
        <w:fldChar w:fldCharType="begin"/>
      </w:r>
      <w:r w:rsidR="007070CE">
        <w:instrText xml:space="preserve"> XE "</w:instrText>
      </w:r>
      <w:r w:rsidR="007070CE" w:rsidRPr="00FF3B0F">
        <w:instrText>2933A.6.03.03.223.9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8C0350">
        <w:instrText>2933A.6.03.03.224.1</w:instrText>
      </w:r>
      <w:r w:rsidR="007070CE">
        <w:instrText xml:space="preserve">" </w:instrText>
      </w:r>
      <w:r>
        <w:fldChar w:fldCharType="end"/>
      </w:r>
      <w:r w:rsidR="00A903AC">
        <w:t>In the right pane, r</w:t>
      </w:r>
      <w:r w:rsidR="00A903AC" w:rsidRPr="0096464C">
        <w:t>ight-click</w:t>
      </w:r>
      <w:r w:rsidR="00A903AC" w:rsidRPr="0096464C">
        <w:rPr>
          <w:bCs/>
        </w:rPr>
        <w:t xml:space="preserve"> </w:t>
      </w:r>
      <w:r w:rsidR="00A903AC" w:rsidRPr="0096464C">
        <w:rPr>
          <w:b/>
        </w:rPr>
        <w:t>Certificates</w:t>
      </w:r>
      <w:r w:rsidR="00A903AC" w:rsidRPr="0096464C">
        <w:t xml:space="preserve">, point to </w:t>
      </w:r>
      <w:r w:rsidR="00A903AC" w:rsidRPr="0096464C">
        <w:rPr>
          <w:b/>
        </w:rPr>
        <w:t>All Tasks</w:t>
      </w:r>
      <w:r w:rsidR="00A903AC" w:rsidRPr="0096464C">
        <w:t xml:space="preserve">, and then click </w:t>
      </w:r>
      <w:r w:rsidR="00A903AC" w:rsidRPr="0096464C">
        <w:rPr>
          <w:b/>
        </w:rPr>
        <w:t>Import</w:t>
      </w:r>
      <w:r w:rsidR="00A903AC" w:rsidRPr="0096464C">
        <w:t>.</w:t>
      </w:r>
      <w:r>
        <w:fldChar w:fldCharType="begin"/>
      </w:r>
      <w:r w:rsidR="007070CE">
        <w:instrText xml:space="preserve"> XE "</w:instrText>
      </w:r>
      <w:r w:rsidR="007070CE" w:rsidRPr="0029402D">
        <w:instrText>2933A.6.03.03.224.9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B11C3A">
        <w:instrText>2933A.6.03.03.225.1</w:instrText>
      </w:r>
      <w:r w:rsidR="007070CE">
        <w:instrText xml:space="preserve">" </w:instrText>
      </w:r>
      <w:r>
        <w:fldChar w:fldCharType="end"/>
      </w:r>
      <w:r w:rsidR="00A903AC" w:rsidRPr="0096464C">
        <w:t xml:space="preserve">On the </w:t>
      </w:r>
      <w:r w:rsidR="00A903AC" w:rsidRPr="0096464C">
        <w:rPr>
          <w:b/>
        </w:rPr>
        <w:t>Welcome to the Certificate Import Wizard</w:t>
      </w:r>
      <w:r w:rsidR="00A903AC" w:rsidRPr="0096464C">
        <w:t xml:space="preserve"> page</w:t>
      </w:r>
      <w:r w:rsidR="00A903AC" w:rsidRPr="0096464C">
        <w:rPr>
          <w:bCs/>
        </w:rPr>
        <w:t>,</w:t>
      </w:r>
      <w:r w:rsidR="00A903AC" w:rsidRPr="0096464C">
        <w:t xml:space="preserve"> click </w:t>
      </w:r>
      <w:proofErr w:type="gramStart"/>
      <w:r w:rsidR="00A903AC" w:rsidRPr="0096464C">
        <w:rPr>
          <w:b/>
        </w:rPr>
        <w:t>Next</w:t>
      </w:r>
      <w:proofErr w:type="gramEnd"/>
      <w:r w:rsidR="00A903AC" w:rsidRPr="0096464C">
        <w:t>.</w:t>
      </w:r>
      <w:r>
        <w:fldChar w:fldCharType="begin"/>
      </w:r>
      <w:r w:rsidR="007070CE">
        <w:instrText xml:space="preserve"> XE "</w:instrText>
      </w:r>
      <w:r w:rsidR="007070CE" w:rsidRPr="00573754">
        <w:instrText>2933A.6.03.03.225.9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7C12B5">
        <w:instrText>2933A.6.03.03.226.1</w:instrText>
      </w:r>
      <w:r w:rsidR="007070CE">
        <w:instrText xml:space="preserve">" </w:instrText>
      </w:r>
      <w:r>
        <w:fldChar w:fldCharType="end"/>
      </w:r>
      <w:r w:rsidR="00A903AC" w:rsidRPr="0096464C">
        <w:t xml:space="preserve">On the </w:t>
      </w:r>
      <w:r w:rsidR="00A903AC" w:rsidRPr="0096464C">
        <w:rPr>
          <w:b/>
        </w:rPr>
        <w:t>File to Import</w:t>
      </w:r>
      <w:r w:rsidR="00A903AC" w:rsidRPr="0096464C">
        <w:t xml:space="preserve"> page, click </w:t>
      </w:r>
      <w:r w:rsidR="00A903AC" w:rsidRPr="0096464C">
        <w:rPr>
          <w:b/>
        </w:rPr>
        <w:t>Browse</w:t>
      </w:r>
      <w:r w:rsidR="00A903AC" w:rsidRPr="0096464C">
        <w:t>.</w:t>
      </w:r>
      <w:r>
        <w:fldChar w:fldCharType="begin"/>
      </w:r>
      <w:r w:rsidR="007070CE">
        <w:instrText xml:space="preserve"> XE "</w:instrText>
      </w:r>
      <w:r w:rsidR="007070CE" w:rsidRPr="00132159">
        <w:instrText>2933A.6.03.03.226.9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740045">
        <w:instrText>2933A.6.03.03.227.1</w:instrText>
      </w:r>
      <w:r w:rsidR="007070CE">
        <w:instrText xml:space="preserve">" </w:instrText>
      </w:r>
      <w:r>
        <w:fldChar w:fldCharType="end"/>
      </w:r>
      <w:r w:rsidR="00A903AC" w:rsidRPr="0096464C">
        <w:t xml:space="preserve">In the </w:t>
      </w:r>
      <w:r w:rsidR="00A903AC" w:rsidRPr="0096464C">
        <w:rPr>
          <w:b/>
        </w:rPr>
        <w:t>Open</w:t>
      </w:r>
      <w:r w:rsidR="00A903AC" w:rsidRPr="0096464C">
        <w:t xml:space="preserve"> dialog box, navigate to </w:t>
      </w:r>
      <w:r w:rsidR="00A903AC" w:rsidRPr="0096464C">
        <w:rPr>
          <w:b/>
        </w:rPr>
        <w:t>C:\AllFiles\LabFiles\Lab6\AdvWorks\WoodGroveCert</w:t>
      </w:r>
      <w:r w:rsidR="00A903AC" w:rsidRPr="0096464C">
        <w:t xml:space="preserve">, click </w:t>
      </w:r>
      <w:r w:rsidR="00A903AC" w:rsidRPr="0096464C">
        <w:rPr>
          <w:b/>
        </w:rPr>
        <w:t>WoodGroveCACertChain.cer</w:t>
      </w:r>
      <w:r w:rsidR="00A903AC" w:rsidRPr="0096464C">
        <w:t xml:space="preserve">, and then click </w:t>
      </w:r>
      <w:r w:rsidR="00A903AC" w:rsidRPr="0096464C">
        <w:rPr>
          <w:b/>
        </w:rPr>
        <w:t>Open</w:t>
      </w:r>
      <w:r w:rsidR="00A903AC" w:rsidRPr="0096464C">
        <w:t>.</w:t>
      </w:r>
      <w:r>
        <w:fldChar w:fldCharType="begin"/>
      </w:r>
      <w:r w:rsidR="007070CE">
        <w:instrText xml:space="preserve"> XE "</w:instrText>
      </w:r>
      <w:r w:rsidR="007070CE" w:rsidRPr="00721A36">
        <w:instrText>2933A.6.03.03.227.9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4A1BB8">
        <w:instrText>2933A.6.03.03.228.1</w:instrText>
      </w:r>
      <w:r w:rsidR="007070CE">
        <w:instrText xml:space="preserve">" </w:instrText>
      </w:r>
      <w:r>
        <w:fldChar w:fldCharType="end"/>
      </w:r>
      <w:r w:rsidR="00A903AC" w:rsidRPr="0096464C">
        <w:t xml:space="preserve">Click </w:t>
      </w:r>
      <w:proofErr w:type="gramStart"/>
      <w:r w:rsidR="00A903AC" w:rsidRPr="0096464C">
        <w:rPr>
          <w:b/>
        </w:rPr>
        <w:t>Next</w:t>
      </w:r>
      <w:proofErr w:type="gramEnd"/>
      <w:r w:rsidR="00A903AC" w:rsidRPr="0096464C">
        <w:t xml:space="preserve"> twice to accept the default configurations, and then click </w:t>
      </w:r>
      <w:r w:rsidR="00A903AC" w:rsidRPr="0096464C">
        <w:rPr>
          <w:b/>
        </w:rPr>
        <w:t>Finish</w:t>
      </w:r>
      <w:r w:rsidR="00A903AC" w:rsidRPr="0096464C">
        <w:t>.</w:t>
      </w:r>
      <w:r>
        <w:fldChar w:fldCharType="begin"/>
      </w:r>
      <w:r w:rsidR="007070CE">
        <w:instrText xml:space="preserve"> XE "</w:instrText>
      </w:r>
      <w:r w:rsidR="007070CE" w:rsidRPr="004128A9">
        <w:instrText>2933A.6.03.03.228.9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642531">
        <w:instrText>2933A.6.03.03.229.1</w:instrText>
      </w:r>
      <w:r w:rsidR="007070CE">
        <w:instrText xml:space="preserve">" </w:instrText>
      </w:r>
      <w:r>
        <w:fldChar w:fldCharType="end"/>
      </w:r>
      <w:r w:rsidR="00A903AC" w:rsidRPr="0096464C">
        <w:t xml:space="preserve">In the </w:t>
      </w:r>
      <w:r w:rsidR="00A903AC" w:rsidRPr="0096464C">
        <w:rPr>
          <w:b/>
          <w:bCs/>
        </w:rPr>
        <w:t>Certificate Import Wizard</w:t>
      </w:r>
      <w:r w:rsidR="00A903AC" w:rsidRPr="0096464C">
        <w:t xml:space="preserve"> message box, click </w:t>
      </w:r>
      <w:r w:rsidR="00A903AC" w:rsidRPr="0096464C">
        <w:rPr>
          <w:b/>
          <w:bCs/>
        </w:rPr>
        <w:t>OK</w:t>
      </w:r>
      <w:r w:rsidR="00A903AC" w:rsidRPr="0096464C">
        <w:t>.</w:t>
      </w:r>
      <w:r>
        <w:fldChar w:fldCharType="begin"/>
      </w:r>
      <w:r w:rsidR="007070CE">
        <w:instrText xml:space="preserve"> XE "</w:instrText>
      </w:r>
      <w:r w:rsidR="007070CE" w:rsidRPr="00540BA3">
        <w:instrText>2933A.6.03.03.229.9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275512">
        <w:instrText>2933A.6.03.03.230.1</w:instrText>
      </w:r>
      <w:r w:rsidR="007070CE">
        <w:instrText xml:space="preserve">" </w:instrText>
      </w:r>
      <w:r>
        <w:fldChar w:fldCharType="end"/>
      </w:r>
      <w:r w:rsidR="00A903AC" w:rsidRPr="0096464C">
        <w:t xml:space="preserve">In </w:t>
      </w:r>
      <w:r w:rsidR="00A903AC">
        <w:t xml:space="preserve">left pane of </w:t>
      </w:r>
      <w:r w:rsidR="00A903AC" w:rsidRPr="0096464C">
        <w:t xml:space="preserve">the Console1 window, </w:t>
      </w:r>
      <w:r w:rsidR="00A903AC">
        <w:t xml:space="preserve">expand </w:t>
      </w:r>
      <w:r w:rsidR="00A903AC" w:rsidRPr="0096464C">
        <w:rPr>
          <w:b/>
        </w:rPr>
        <w:t>Trusted Root Certification Authorities</w:t>
      </w:r>
      <w:r w:rsidR="00A903AC" w:rsidRPr="0096464C">
        <w:t xml:space="preserve">, </w:t>
      </w:r>
      <w:r w:rsidR="00A903AC">
        <w:t xml:space="preserve">and then </w:t>
      </w:r>
      <w:r w:rsidR="00A903AC" w:rsidRPr="0096464C">
        <w:t xml:space="preserve">click </w:t>
      </w:r>
      <w:r w:rsidR="00A903AC" w:rsidRPr="0096464C">
        <w:rPr>
          <w:b/>
        </w:rPr>
        <w:t>Certificates</w:t>
      </w:r>
      <w:r w:rsidR="00A903AC" w:rsidRPr="0096464C">
        <w:rPr>
          <w:bCs/>
        </w:rPr>
        <w:t>.</w:t>
      </w:r>
      <w:r>
        <w:rPr>
          <w:bCs/>
        </w:rPr>
        <w:fldChar w:fldCharType="begin"/>
      </w:r>
      <w:r w:rsidR="007070CE">
        <w:instrText xml:space="preserve"> XE "</w:instrText>
      </w:r>
      <w:r w:rsidR="007070CE" w:rsidRPr="009E5B05">
        <w:instrText>2933A.6.03.03.230.9</w:instrText>
      </w:r>
      <w:r w:rsidR="007070CE">
        <w:instrText xml:space="preserve">" </w:instrText>
      </w:r>
      <w:r>
        <w:rPr>
          <w:bCs/>
        </w:rPr>
        <w:fldChar w:fldCharType="end"/>
      </w:r>
    </w:p>
    <w:p w:rsidR="00A903AC" w:rsidRPr="0096464C" w:rsidRDefault="00A35CFE" w:rsidP="00C304D8">
      <w:pPr>
        <w:pStyle w:val="NumList"/>
      </w:pPr>
      <w:r>
        <w:fldChar w:fldCharType="begin"/>
      </w:r>
      <w:r w:rsidR="007070CE">
        <w:instrText xml:space="preserve"> XE "</w:instrText>
      </w:r>
      <w:r w:rsidR="007070CE" w:rsidRPr="003C3463">
        <w:instrText>2933A.6.03.03.231.1</w:instrText>
      </w:r>
      <w:r w:rsidR="007070CE">
        <w:instrText xml:space="preserve">" </w:instrText>
      </w:r>
      <w:r>
        <w:fldChar w:fldCharType="end"/>
      </w:r>
      <w:r w:rsidR="00A903AC">
        <w:t>In the right pane, d</w:t>
      </w:r>
      <w:r w:rsidR="00A903AC" w:rsidRPr="0096464C">
        <w:t xml:space="preserve">ouble-click </w:t>
      </w:r>
      <w:proofErr w:type="spellStart"/>
      <w:r w:rsidR="00A903AC" w:rsidRPr="0096464C">
        <w:rPr>
          <w:b/>
        </w:rPr>
        <w:t>WoodGrov</w:t>
      </w:r>
      <w:r w:rsidR="003F00E7">
        <w:rPr>
          <w:b/>
        </w:rPr>
        <w:t>eCA</w:t>
      </w:r>
      <w:proofErr w:type="spellEnd"/>
      <w:r w:rsidR="00A903AC" w:rsidRPr="0096464C">
        <w:t xml:space="preserve"> to examine the certificate properties.</w:t>
      </w:r>
      <w:r>
        <w:fldChar w:fldCharType="begin"/>
      </w:r>
      <w:r w:rsidR="007070CE">
        <w:instrText xml:space="preserve"> XE "</w:instrText>
      </w:r>
      <w:r w:rsidR="007070CE" w:rsidRPr="00143F08">
        <w:instrText>2933A.6.03.03.231.9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1F1421">
        <w:instrText>2933A.6.03.03.232.1</w:instrText>
      </w:r>
      <w:r w:rsidR="007070CE">
        <w:instrText xml:space="preserve">" </w:instrText>
      </w:r>
      <w:r>
        <w:fldChar w:fldCharType="end"/>
      </w:r>
      <w:r w:rsidR="00A903AC" w:rsidRPr="0096464C">
        <w:t xml:space="preserve">Click </w:t>
      </w:r>
      <w:r w:rsidR="00A903AC" w:rsidRPr="0096464C">
        <w:rPr>
          <w:b/>
        </w:rPr>
        <w:t>OK</w:t>
      </w:r>
      <w:r w:rsidR="00A903AC" w:rsidRPr="0096464C">
        <w:t>.</w:t>
      </w:r>
      <w:r>
        <w:fldChar w:fldCharType="begin"/>
      </w:r>
      <w:r w:rsidR="007070CE">
        <w:instrText xml:space="preserve"> XE "</w:instrText>
      </w:r>
      <w:r w:rsidR="007070CE" w:rsidRPr="003D3169">
        <w:instrText>2933A.6.03.03.232.9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A63C8E">
        <w:instrText>2933A.6.03.03.233.1</w:instrText>
      </w:r>
      <w:r w:rsidR="007070CE">
        <w:instrText xml:space="preserve">" </w:instrText>
      </w:r>
      <w:r>
        <w:fldChar w:fldCharType="end"/>
      </w:r>
      <w:r w:rsidR="00A903AC" w:rsidRPr="0096464C">
        <w:t xml:space="preserve">In the </w:t>
      </w:r>
      <w:r w:rsidR="00A903AC">
        <w:t xml:space="preserve">left pane of the </w:t>
      </w:r>
      <w:r w:rsidR="00A903AC" w:rsidRPr="0096464C">
        <w:t xml:space="preserve">Console1 window, under </w:t>
      </w:r>
      <w:r w:rsidR="00A903AC" w:rsidRPr="0096464C">
        <w:rPr>
          <w:b/>
        </w:rPr>
        <w:t>Other People</w:t>
      </w:r>
      <w:r w:rsidR="00A903AC" w:rsidRPr="0096464C">
        <w:t xml:space="preserve">, click </w:t>
      </w:r>
      <w:r w:rsidR="00A903AC" w:rsidRPr="0096464C">
        <w:rPr>
          <w:b/>
        </w:rPr>
        <w:t>Certificates</w:t>
      </w:r>
      <w:r w:rsidR="00A903AC" w:rsidRPr="0096464C">
        <w:rPr>
          <w:bCs/>
        </w:rPr>
        <w:t>.</w:t>
      </w:r>
      <w:r>
        <w:rPr>
          <w:bCs/>
        </w:rPr>
        <w:fldChar w:fldCharType="begin"/>
      </w:r>
      <w:r w:rsidR="007070CE">
        <w:instrText xml:space="preserve"> XE "</w:instrText>
      </w:r>
      <w:r w:rsidR="007070CE" w:rsidRPr="00A41A2D">
        <w:instrText>2933A.6.03.03.233.9</w:instrText>
      </w:r>
      <w:r w:rsidR="007070CE">
        <w:instrText xml:space="preserve">" </w:instrText>
      </w:r>
      <w:r>
        <w:rPr>
          <w:bCs/>
        </w:rPr>
        <w:fldChar w:fldCharType="end"/>
      </w:r>
    </w:p>
    <w:p w:rsidR="00A903AC" w:rsidRPr="0096464C" w:rsidRDefault="00A35CFE" w:rsidP="00C304D8">
      <w:pPr>
        <w:pStyle w:val="NumList"/>
      </w:pPr>
      <w:r>
        <w:fldChar w:fldCharType="begin"/>
      </w:r>
      <w:r w:rsidR="007070CE">
        <w:instrText xml:space="preserve"> XE "</w:instrText>
      </w:r>
      <w:r w:rsidR="007070CE" w:rsidRPr="00925C1C">
        <w:instrText>2933A.6.03.03.234.1</w:instrText>
      </w:r>
      <w:r w:rsidR="007070CE">
        <w:instrText xml:space="preserve">" </w:instrText>
      </w:r>
      <w:r>
        <w:fldChar w:fldCharType="end"/>
      </w:r>
      <w:r w:rsidR="00A903AC" w:rsidRPr="0096464C">
        <w:t xml:space="preserve">Double-click </w:t>
      </w:r>
      <w:r w:rsidR="00A903AC" w:rsidRPr="0096464C">
        <w:rPr>
          <w:b/>
        </w:rPr>
        <w:t>Administrator</w:t>
      </w:r>
      <w:r w:rsidR="00A903AC" w:rsidRPr="0096464C">
        <w:t xml:space="preserve"> to examine the certificate properties.</w:t>
      </w:r>
      <w:r>
        <w:fldChar w:fldCharType="begin"/>
      </w:r>
      <w:r w:rsidR="007070CE">
        <w:instrText xml:space="preserve"> XE "</w:instrText>
      </w:r>
      <w:r w:rsidR="007070CE" w:rsidRPr="002F64E3">
        <w:instrText>2933A.6.03.03.234.9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3219F0">
        <w:instrText>2933A.6.03.03.235.1</w:instrText>
      </w:r>
      <w:r w:rsidR="007070CE">
        <w:instrText xml:space="preserve">" </w:instrText>
      </w:r>
      <w:r>
        <w:fldChar w:fldCharType="end"/>
      </w:r>
      <w:r w:rsidR="00A903AC" w:rsidRPr="0096464C">
        <w:t>Notice that this certificate is now valid.</w:t>
      </w:r>
      <w:r>
        <w:fldChar w:fldCharType="begin"/>
      </w:r>
      <w:r w:rsidR="007070CE">
        <w:instrText xml:space="preserve"> XE "</w:instrText>
      </w:r>
      <w:r w:rsidR="007070CE" w:rsidRPr="001C0E13">
        <w:instrText>2933A.6.03.03.235.9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0B3FA5">
        <w:instrText>2933A.6.03.03.236.1</w:instrText>
      </w:r>
      <w:r w:rsidR="007070CE">
        <w:instrText xml:space="preserve">" </w:instrText>
      </w:r>
      <w:r>
        <w:fldChar w:fldCharType="end"/>
      </w:r>
      <w:r w:rsidR="00A903AC" w:rsidRPr="0096464C">
        <w:t xml:space="preserve">Click </w:t>
      </w:r>
      <w:r w:rsidR="00A903AC" w:rsidRPr="0096464C">
        <w:rPr>
          <w:b/>
        </w:rPr>
        <w:t>OK</w:t>
      </w:r>
      <w:r w:rsidR="00A903AC" w:rsidRPr="0096464C">
        <w:t xml:space="preserve"> to close the Certificate window.</w:t>
      </w:r>
      <w:r>
        <w:fldChar w:fldCharType="begin"/>
      </w:r>
      <w:r w:rsidR="007070CE">
        <w:instrText xml:space="preserve"> XE "</w:instrText>
      </w:r>
      <w:r w:rsidR="007070CE" w:rsidRPr="007D0CDE">
        <w:instrText>2933A.6.03.03.236.9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BF0F97">
        <w:instrText>2933A.6.03.03.237.1</w:instrText>
      </w:r>
      <w:r w:rsidR="007070CE">
        <w:instrText xml:space="preserve">" </w:instrText>
      </w:r>
      <w:r>
        <w:fldChar w:fldCharType="end"/>
      </w:r>
      <w:r w:rsidR="00A903AC" w:rsidRPr="0096464C">
        <w:t xml:space="preserve">Close the Console1 window, and then click </w:t>
      </w:r>
      <w:r w:rsidR="00A903AC" w:rsidRPr="0096464C">
        <w:rPr>
          <w:b/>
        </w:rPr>
        <w:t>No</w:t>
      </w:r>
      <w:r w:rsidR="00A903AC" w:rsidRPr="0096464C">
        <w:t xml:space="preserve"> when asked to save changes.</w:t>
      </w:r>
      <w:r>
        <w:fldChar w:fldCharType="begin"/>
      </w:r>
      <w:r w:rsidR="007070CE">
        <w:instrText xml:space="preserve"> XE "</w:instrText>
      </w:r>
      <w:r w:rsidR="007070CE" w:rsidRPr="003203D5">
        <w:instrText>2933A.6.03.03.237.9</w:instrText>
      </w:r>
      <w:r w:rsidR="007070CE">
        <w:instrText xml:space="preserve">" </w:instrText>
      </w:r>
      <w:r>
        <w:fldChar w:fldCharType="end"/>
      </w:r>
    </w:p>
    <w:p w:rsidR="00A903AC" w:rsidRPr="0096464C" w:rsidRDefault="00A903AC" w:rsidP="00C0298F">
      <w:pPr>
        <w:pStyle w:val="Heading5"/>
      </w:pPr>
      <w:r w:rsidRPr="0096464C">
        <w:t xml:space="preserve">Assign the WoodGrove Encryption Certificate to the </w:t>
      </w:r>
      <w:smartTag w:uri="urn:schemas-microsoft-com:office:smarttags" w:element="place">
        <w:smartTag w:uri="urn:schemas-microsoft-com:office:smarttags" w:element="PlaceName">
          <w:r w:rsidRPr="0096464C">
            <w:t>Send</w:t>
          </w:r>
        </w:smartTag>
        <w:r w:rsidRPr="0096464C">
          <w:t xml:space="preserve"> </w:t>
        </w:r>
        <w:smartTag w:uri="urn:schemas-microsoft-com:office:smarttags" w:element="PlaceType">
          <w:r w:rsidRPr="0096464C">
            <w:t>Port</w:t>
          </w:r>
        </w:smartTag>
      </w:smartTag>
    </w:p>
    <w:p w:rsidR="00A903AC" w:rsidRPr="0096464C" w:rsidRDefault="00A903AC" w:rsidP="0002157B">
      <w:pPr>
        <w:pStyle w:val="H5Subheading"/>
      </w:pPr>
      <w:r w:rsidRPr="0096464C">
        <w:t>Procedure List</w:t>
      </w:r>
    </w:p>
    <w:p w:rsidR="00A903AC" w:rsidRPr="0096464C" w:rsidRDefault="00A35CFE" w:rsidP="00C0298F">
      <w:pPr>
        <w:pStyle w:val="NumList"/>
        <w:numPr>
          <w:ilvl w:val="0"/>
          <w:numId w:val="25"/>
        </w:numPr>
      </w:pPr>
      <w:r>
        <w:fldChar w:fldCharType="begin"/>
      </w:r>
      <w:r w:rsidR="007070CE">
        <w:instrText xml:space="preserve"> XE "</w:instrText>
      </w:r>
      <w:r w:rsidR="007070CE" w:rsidRPr="00783081">
        <w:instrText>2933A.6.03.03.238.1</w:instrText>
      </w:r>
      <w:r w:rsidR="007070CE">
        <w:instrText xml:space="preserve">" </w:instrText>
      </w:r>
      <w:r>
        <w:fldChar w:fldCharType="end"/>
      </w:r>
      <w:r w:rsidR="00A903AC" w:rsidRPr="0096464C">
        <w:t xml:space="preserve">In the </w:t>
      </w:r>
      <w:r w:rsidRPr="00C0298F">
        <w:rPr>
          <w:b/>
        </w:rPr>
        <w:t xml:space="preserve">CreditOrdersFILE - </w:t>
      </w:r>
      <w:r w:rsidR="00A903AC" w:rsidRPr="00C0298F">
        <w:rPr>
          <w:b/>
        </w:rPr>
        <w:t>Send Port Properties</w:t>
      </w:r>
      <w:r w:rsidR="00A903AC" w:rsidRPr="0096464C">
        <w:t xml:space="preserve"> dialog box, on the </w:t>
      </w:r>
      <w:r w:rsidR="00A903AC" w:rsidRPr="00C0298F">
        <w:rPr>
          <w:b/>
        </w:rPr>
        <w:t>Certificate</w:t>
      </w:r>
      <w:r w:rsidR="00A903AC" w:rsidRPr="0096464C">
        <w:t xml:space="preserve"> tab, click </w:t>
      </w:r>
      <w:r w:rsidR="00A903AC" w:rsidRPr="00C0298F">
        <w:rPr>
          <w:b/>
        </w:rPr>
        <w:t>Browse</w:t>
      </w:r>
      <w:r w:rsidR="00A903AC" w:rsidRPr="0096464C">
        <w:t>.</w:t>
      </w:r>
      <w:r>
        <w:fldChar w:fldCharType="begin"/>
      </w:r>
      <w:r w:rsidR="007070CE">
        <w:instrText xml:space="preserve"> XE "</w:instrText>
      </w:r>
      <w:r w:rsidR="007070CE" w:rsidRPr="00776C50">
        <w:instrText>2933A.6.03.03.238.9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3A3D15">
        <w:instrText>2933A.6.03.03.239.1</w:instrText>
      </w:r>
      <w:r w:rsidR="007070CE">
        <w:instrText xml:space="preserve">" </w:instrText>
      </w:r>
      <w:r>
        <w:fldChar w:fldCharType="end"/>
      </w:r>
      <w:r w:rsidR="00A903AC" w:rsidRPr="0096464C">
        <w:t>Notice that the certificate you just installed now appears.</w:t>
      </w:r>
      <w:r>
        <w:fldChar w:fldCharType="begin"/>
      </w:r>
      <w:r w:rsidR="007070CE">
        <w:instrText xml:space="preserve"> XE "</w:instrText>
      </w:r>
      <w:r w:rsidR="007070CE" w:rsidRPr="003908B6">
        <w:instrText>2933A.6.03.03.239.9</w:instrText>
      </w:r>
      <w:r w:rsidR="007070CE">
        <w:instrText xml:space="preserve">" </w:instrText>
      </w:r>
      <w:r>
        <w:fldChar w:fldCharType="end"/>
      </w:r>
    </w:p>
    <w:p w:rsidR="00A903AC" w:rsidRPr="0096464C" w:rsidRDefault="00A35CFE" w:rsidP="00C304D8">
      <w:pPr>
        <w:pStyle w:val="NumList"/>
      </w:pPr>
      <w:r>
        <w:lastRenderedPageBreak/>
        <w:fldChar w:fldCharType="begin"/>
      </w:r>
      <w:r w:rsidR="007070CE">
        <w:instrText xml:space="preserve"> XE "</w:instrText>
      </w:r>
      <w:r w:rsidR="007070CE" w:rsidRPr="00472772">
        <w:instrText>2933A.6.03.03.240.1</w:instrText>
      </w:r>
      <w:r w:rsidR="007070CE">
        <w:instrText xml:space="preserve">" </w:instrText>
      </w:r>
      <w:r>
        <w:fldChar w:fldCharType="end"/>
      </w:r>
      <w:r w:rsidR="00A903AC" w:rsidRPr="0096464C">
        <w:t xml:space="preserve">Click </w:t>
      </w:r>
      <w:r w:rsidR="00A903AC" w:rsidRPr="0096464C">
        <w:rPr>
          <w:b/>
        </w:rPr>
        <w:t xml:space="preserve">OK </w:t>
      </w:r>
      <w:r w:rsidR="00A903AC" w:rsidRPr="0096464C">
        <w:t xml:space="preserve">to select the certificate, and then click </w:t>
      </w:r>
      <w:r w:rsidR="00A903AC" w:rsidRPr="0096464C">
        <w:rPr>
          <w:b/>
        </w:rPr>
        <w:t>OK</w:t>
      </w:r>
      <w:r w:rsidR="00A903AC" w:rsidRPr="0096464C">
        <w:rPr>
          <w:bCs/>
        </w:rPr>
        <w:t xml:space="preserve"> </w:t>
      </w:r>
      <w:r w:rsidR="00A903AC" w:rsidRPr="0096464C">
        <w:t xml:space="preserve">to close the </w:t>
      </w:r>
      <w:r w:rsidR="00A903AC" w:rsidRPr="006C257B">
        <w:rPr>
          <w:b/>
        </w:rPr>
        <w:t>Send Port Properties</w:t>
      </w:r>
      <w:r w:rsidR="00A903AC" w:rsidRPr="0096464C">
        <w:t xml:space="preserve"> window.</w:t>
      </w:r>
      <w:r>
        <w:fldChar w:fldCharType="begin"/>
      </w:r>
      <w:r w:rsidR="007070CE">
        <w:instrText xml:space="preserve"> XE "</w:instrText>
      </w:r>
      <w:r w:rsidR="007070CE" w:rsidRPr="009E67D7">
        <w:instrText>2933A.6.03.03.240.9</w:instrText>
      </w:r>
      <w:r w:rsidR="007070CE">
        <w:instrText xml:space="preserve">" </w:instrText>
      </w:r>
      <w:r>
        <w:fldChar w:fldCharType="end"/>
      </w:r>
    </w:p>
    <w:p w:rsidR="00A903AC" w:rsidRPr="0096464C" w:rsidRDefault="00A903AC" w:rsidP="00C0298F">
      <w:pPr>
        <w:pStyle w:val="Heading5"/>
      </w:pPr>
      <w:r w:rsidRPr="0096464C">
        <w:t>Test the Encryption Pipeline</w:t>
      </w:r>
    </w:p>
    <w:p w:rsidR="00A903AC" w:rsidRPr="0002157B" w:rsidRDefault="00A903AC" w:rsidP="0002157B">
      <w:pPr>
        <w:pStyle w:val="H5Subheading"/>
      </w:pPr>
      <w:r w:rsidRPr="0096464C">
        <w:t>Procedure List</w:t>
      </w:r>
    </w:p>
    <w:p w:rsidR="00A903AC" w:rsidRDefault="00A35CFE" w:rsidP="00C0298F">
      <w:pPr>
        <w:pStyle w:val="NumList"/>
        <w:numPr>
          <w:ilvl w:val="0"/>
          <w:numId w:val="26"/>
        </w:numPr>
      </w:pPr>
      <w:r>
        <w:fldChar w:fldCharType="begin"/>
      </w:r>
      <w:r w:rsidR="007070CE">
        <w:instrText xml:space="preserve"> XE "</w:instrText>
      </w:r>
      <w:r w:rsidR="007070CE" w:rsidRPr="00505E4E">
        <w:instrText>2933A.6.03.03.241.1</w:instrText>
      </w:r>
      <w:r w:rsidR="007070CE">
        <w:instrText xml:space="preserve">" </w:instrText>
      </w:r>
      <w:r>
        <w:fldChar w:fldCharType="end"/>
      </w:r>
      <w:r w:rsidR="00A903AC">
        <w:t xml:space="preserve">In the BizTalk Server Administration Console, right-click </w:t>
      </w:r>
      <w:proofErr w:type="spellStart"/>
      <w:r w:rsidR="00C36697">
        <w:rPr>
          <w:b/>
        </w:rPr>
        <w:t>AdventureWorks</w:t>
      </w:r>
      <w:proofErr w:type="spellEnd"/>
      <w:r w:rsidR="00A903AC">
        <w:t>, and then click</w:t>
      </w:r>
      <w:r w:rsidR="00A903AC" w:rsidRPr="0096464C">
        <w:t xml:space="preserve"> </w:t>
      </w:r>
      <w:r w:rsidR="00A903AC" w:rsidRPr="00C0298F">
        <w:rPr>
          <w:b/>
        </w:rPr>
        <w:t>Start</w:t>
      </w:r>
      <w:r w:rsidR="00A903AC" w:rsidRPr="0096464C">
        <w:t>.</w:t>
      </w:r>
      <w:r>
        <w:fldChar w:fldCharType="begin"/>
      </w:r>
      <w:r w:rsidR="007070CE">
        <w:instrText xml:space="preserve"> XE "</w:instrText>
      </w:r>
      <w:r w:rsidR="007070CE" w:rsidRPr="004D516E">
        <w:instrText>2933A.6.03.03.241.9</w:instrText>
      </w:r>
      <w:r w:rsidR="007070CE">
        <w:instrText xml:space="preserve">" </w:instrText>
      </w:r>
      <w:r>
        <w:fldChar w:fldCharType="end"/>
      </w:r>
    </w:p>
    <w:p w:rsidR="00A903AC" w:rsidRDefault="00A35CFE" w:rsidP="00C304D8">
      <w:pPr>
        <w:pStyle w:val="NumList"/>
      </w:pPr>
      <w:r>
        <w:fldChar w:fldCharType="begin"/>
      </w:r>
      <w:r w:rsidR="007070CE">
        <w:instrText xml:space="preserve"> XE "</w:instrText>
      </w:r>
      <w:r w:rsidR="007070CE" w:rsidRPr="00667491">
        <w:instrText>2933A.6.03.03.242.1</w:instrText>
      </w:r>
      <w:r w:rsidR="007070CE">
        <w:instrText xml:space="preserve">" </w:instrText>
      </w:r>
      <w:r>
        <w:fldChar w:fldCharType="end"/>
      </w:r>
      <w:r w:rsidR="00A903AC" w:rsidRPr="0096464C">
        <w:t xml:space="preserve">In </w:t>
      </w:r>
      <w:r w:rsidR="00A903AC">
        <w:t xml:space="preserve">the </w:t>
      </w:r>
      <w:r w:rsidR="00A903AC">
        <w:rPr>
          <w:b/>
        </w:rPr>
        <w:t>Start ‘</w:t>
      </w:r>
      <w:proofErr w:type="spellStart"/>
      <w:r w:rsidR="00AA0E3A">
        <w:rPr>
          <w:b/>
        </w:rPr>
        <w:t>AdventureWorks</w:t>
      </w:r>
      <w:proofErr w:type="spellEnd"/>
      <w:r w:rsidR="00A903AC">
        <w:rPr>
          <w:b/>
        </w:rPr>
        <w:t>’ Application</w:t>
      </w:r>
      <w:r w:rsidR="00A903AC">
        <w:t xml:space="preserve"> dialog box</w:t>
      </w:r>
      <w:r w:rsidR="00A903AC" w:rsidRPr="0096464C">
        <w:t xml:space="preserve">, </w:t>
      </w:r>
      <w:r w:rsidR="00A903AC">
        <w:t>click</w:t>
      </w:r>
      <w:r w:rsidR="00A903AC" w:rsidRPr="0096464C">
        <w:t xml:space="preserve"> </w:t>
      </w:r>
      <w:r w:rsidR="00A903AC">
        <w:rPr>
          <w:b/>
        </w:rPr>
        <w:t>Start</w:t>
      </w:r>
      <w:r w:rsidR="00A903AC" w:rsidRPr="0096464C">
        <w:t>.</w:t>
      </w:r>
      <w:r>
        <w:fldChar w:fldCharType="begin"/>
      </w:r>
      <w:r w:rsidR="007070CE">
        <w:instrText xml:space="preserve"> XE "</w:instrText>
      </w:r>
      <w:r w:rsidR="007070CE" w:rsidRPr="00ED15F6">
        <w:instrText>2933A.6.03.03.242.9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653D2D">
        <w:instrText>2933A.6.03.03.243.1</w:instrText>
      </w:r>
      <w:r w:rsidR="007070CE">
        <w:instrText xml:space="preserve">" </w:instrText>
      </w:r>
      <w:r>
        <w:fldChar w:fldCharType="end"/>
      </w:r>
      <w:r w:rsidR="00A903AC" w:rsidRPr="0096464C">
        <w:t xml:space="preserve">In Windows Explorer, navigate to </w:t>
      </w:r>
      <w:r w:rsidR="00A903AC" w:rsidRPr="0096464C">
        <w:rPr>
          <w:b/>
        </w:rPr>
        <w:t>C:\AllFiles\LabFiles\Lab6</w:t>
      </w:r>
      <w:r w:rsidR="00A903AC" w:rsidRPr="0096464C">
        <w:t>.</w:t>
      </w:r>
      <w:r>
        <w:fldChar w:fldCharType="begin"/>
      </w:r>
      <w:r w:rsidR="007070CE">
        <w:instrText xml:space="preserve"> XE "</w:instrText>
      </w:r>
      <w:r w:rsidR="007070CE" w:rsidRPr="007E1694">
        <w:instrText>2933A.6.03.03.243.9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D70DFA">
        <w:instrText>2933A.6.03.03.244.1</w:instrText>
      </w:r>
      <w:r w:rsidR="007070CE">
        <w:instrText xml:space="preserve">" </w:instrText>
      </w:r>
      <w:r>
        <w:fldChar w:fldCharType="end"/>
      </w:r>
      <w:r w:rsidR="00A903AC" w:rsidRPr="0096464C">
        <w:t xml:space="preserve">Copy </w:t>
      </w:r>
      <w:r w:rsidR="00A903AC" w:rsidRPr="0096464C">
        <w:rPr>
          <w:b/>
        </w:rPr>
        <w:t>CredSalesOrder1.xml</w:t>
      </w:r>
      <w:r w:rsidR="00A903AC" w:rsidRPr="0096464C">
        <w:t xml:space="preserve"> and </w:t>
      </w:r>
      <w:r w:rsidR="00A903AC" w:rsidRPr="0096464C">
        <w:rPr>
          <w:b/>
        </w:rPr>
        <w:t>CredSalesOrder2.xml</w:t>
      </w:r>
      <w:r w:rsidR="00A903AC" w:rsidRPr="0096464C">
        <w:t xml:space="preserve"> to the </w:t>
      </w:r>
      <w:r w:rsidR="00A903AC" w:rsidRPr="0096464C">
        <w:rPr>
          <w:b/>
        </w:rPr>
        <w:t>SalesOrderIN</w:t>
      </w:r>
      <w:r w:rsidR="00A903AC" w:rsidRPr="0096464C">
        <w:t xml:space="preserve"> folder.</w:t>
      </w:r>
      <w:r>
        <w:fldChar w:fldCharType="begin"/>
      </w:r>
      <w:r w:rsidR="007070CE">
        <w:instrText xml:space="preserve"> XE "</w:instrText>
      </w:r>
      <w:r w:rsidR="007070CE" w:rsidRPr="00AD3D0C">
        <w:instrText>2933A.6.03.03.244.9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1D7445">
        <w:instrText>2933A.6.03.03.245.1</w:instrText>
      </w:r>
      <w:r w:rsidR="007070CE">
        <w:instrText xml:space="preserve">" </w:instrText>
      </w:r>
      <w:r>
        <w:fldChar w:fldCharType="end"/>
      </w:r>
      <w:r w:rsidR="00A903AC" w:rsidRPr="0096464C">
        <w:t xml:space="preserve">Open the </w:t>
      </w:r>
      <w:r w:rsidR="00A903AC" w:rsidRPr="0096464C">
        <w:rPr>
          <w:b/>
        </w:rPr>
        <w:t>SalesOrderIN</w:t>
      </w:r>
      <w:r w:rsidR="00A903AC" w:rsidRPr="0096464C">
        <w:t xml:space="preserve"> folder to verify that the messages have been processed.</w:t>
      </w:r>
      <w:r>
        <w:fldChar w:fldCharType="begin"/>
      </w:r>
      <w:r w:rsidR="007070CE">
        <w:instrText xml:space="preserve"> XE "</w:instrText>
      </w:r>
      <w:r w:rsidR="007070CE" w:rsidRPr="00496543">
        <w:instrText>2933A.6.03.03.245.9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4C7AB7">
        <w:instrText>2933A.6.03.03.246.1</w:instrText>
      </w:r>
      <w:r w:rsidR="007070CE">
        <w:instrText xml:space="preserve">" </w:instrText>
      </w:r>
      <w:r>
        <w:fldChar w:fldCharType="end"/>
      </w:r>
      <w:r w:rsidR="00A903AC" w:rsidRPr="0096464C">
        <w:t xml:space="preserve">In Windows Explorer, navigate to the </w:t>
      </w:r>
      <w:r w:rsidR="00A903AC" w:rsidRPr="0096464C">
        <w:rPr>
          <w:b/>
        </w:rPr>
        <w:t>CreditOrders</w:t>
      </w:r>
      <w:r w:rsidR="00A903AC" w:rsidRPr="0096464C">
        <w:t xml:space="preserve"> folder.</w:t>
      </w:r>
      <w:r>
        <w:fldChar w:fldCharType="begin"/>
      </w:r>
      <w:r w:rsidR="007070CE">
        <w:instrText xml:space="preserve"> XE "</w:instrText>
      </w:r>
      <w:r w:rsidR="007070CE" w:rsidRPr="00CB4EB9">
        <w:instrText>2933A.6.03.03.246.9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AD5D77">
        <w:instrText>2933A.6.03.03.247.1</w:instrText>
      </w:r>
      <w:r w:rsidR="007070CE">
        <w:instrText xml:space="preserve">" </w:instrText>
      </w:r>
      <w:r>
        <w:fldChar w:fldCharType="end"/>
      </w:r>
      <w:r w:rsidR="00A903AC" w:rsidRPr="0096464C">
        <w:t xml:space="preserve">Right-click one of the XML files, and then click </w:t>
      </w:r>
      <w:r w:rsidR="00A903AC" w:rsidRPr="0096464C">
        <w:rPr>
          <w:b/>
        </w:rPr>
        <w:t>Edit</w:t>
      </w:r>
      <w:r w:rsidR="00A903AC" w:rsidRPr="0096464C">
        <w:t xml:space="preserve"> to open the file in Notepad.</w:t>
      </w:r>
      <w:r>
        <w:fldChar w:fldCharType="begin"/>
      </w:r>
      <w:r w:rsidR="007070CE">
        <w:instrText xml:space="preserve"> XE "</w:instrText>
      </w:r>
      <w:r w:rsidR="007070CE" w:rsidRPr="00F65118">
        <w:instrText>2933A.6.03.03.247.9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8E19CA">
        <w:instrText>2933A.6.03.03.248.1</w:instrText>
      </w:r>
      <w:r w:rsidR="007070CE">
        <w:instrText xml:space="preserve">" </w:instrText>
      </w:r>
      <w:r>
        <w:fldChar w:fldCharType="end"/>
      </w:r>
      <w:r w:rsidR="00A903AC" w:rsidRPr="0096464C">
        <w:t>Notice that the message has been encrypted.</w:t>
      </w:r>
      <w:r>
        <w:fldChar w:fldCharType="begin"/>
      </w:r>
      <w:r w:rsidR="007070CE">
        <w:instrText xml:space="preserve"> XE "</w:instrText>
      </w:r>
      <w:r w:rsidR="007070CE" w:rsidRPr="00CB12BF">
        <w:instrText>2933A.6.03.03.248.9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986BB6">
        <w:instrText>2933A.6.03.03.249.1</w:instrText>
      </w:r>
      <w:r w:rsidR="007070CE">
        <w:instrText xml:space="preserve">" </w:instrText>
      </w:r>
      <w:r>
        <w:fldChar w:fldCharType="end"/>
      </w:r>
      <w:r w:rsidR="00A903AC" w:rsidRPr="0096464C">
        <w:t>Close Notepad.</w:t>
      </w:r>
      <w:r>
        <w:fldChar w:fldCharType="begin"/>
      </w:r>
      <w:r w:rsidR="007070CE">
        <w:instrText xml:space="preserve"> XE "</w:instrText>
      </w:r>
      <w:r w:rsidR="007070CE" w:rsidRPr="009A4BFB">
        <w:instrText>2933A.6.03.03.249.9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5F6952">
        <w:instrText>2933A.6.03.03.250.1</w:instrText>
      </w:r>
      <w:r w:rsidR="007070CE">
        <w:instrText xml:space="preserve">" </w:instrText>
      </w:r>
      <w:r>
        <w:fldChar w:fldCharType="end"/>
      </w:r>
      <w:r w:rsidR="00A903AC" w:rsidRPr="0096464C">
        <w:t xml:space="preserve">In Windows Explorer, navigate to the </w:t>
      </w:r>
      <w:r w:rsidR="00A903AC" w:rsidRPr="0096464C">
        <w:rPr>
          <w:b/>
        </w:rPr>
        <w:t>AllOrders</w:t>
      </w:r>
      <w:r w:rsidR="00A903AC" w:rsidRPr="0096464C">
        <w:t xml:space="preserve"> folder.</w:t>
      </w:r>
      <w:r>
        <w:fldChar w:fldCharType="begin"/>
      </w:r>
      <w:r w:rsidR="007070CE">
        <w:instrText xml:space="preserve"> XE "</w:instrText>
      </w:r>
      <w:r w:rsidR="007070CE" w:rsidRPr="00726C4A">
        <w:instrText>2933A.6.03.03.250.9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9D0FA3">
        <w:instrText>2933A.6.03.03.251.1</w:instrText>
      </w:r>
      <w:r w:rsidR="007070CE">
        <w:instrText xml:space="preserve">" </w:instrText>
      </w:r>
      <w:r>
        <w:fldChar w:fldCharType="end"/>
      </w:r>
      <w:r w:rsidR="00A903AC" w:rsidRPr="0096464C">
        <w:t>Open one of the XML files in Notepad.</w:t>
      </w:r>
      <w:r>
        <w:fldChar w:fldCharType="begin"/>
      </w:r>
      <w:r w:rsidR="007070CE">
        <w:instrText xml:space="preserve"> XE "</w:instrText>
      </w:r>
      <w:r w:rsidR="007070CE" w:rsidRPr="00EB1830">
        <w:instrText>2933A.6.03.03.251.9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3325E0">
        <w:instrText>2933A.6.03.03.252.1</w:instrText>
      </w:r>
      <w:r w:rsidR="007070CE">
        <w:instrText xml:space="preserve">" </w:instrText>
      </w:r>
      <w:r>
        <w:fldChar w:fldCharType="end"/>
      </w:r>
      <w:r w:rsidR="00A903AC" w:rsidRPr="0096464C">
        <w:t>Notice that this file is not encrypted.</w:t>
      </w:r>
      <w:r>
        <w:fldChar w:fldCharType="begin"/>
      </w:r>
      <w:r w:rsidR="007070CE">
        <w:instrText xml:space="preserve"> XE "</w:instrText>
      </w:r>
      <w:r w:rsidR="007070CE" w:rsidRPr="00BD1723">
        <w:instrText>2933A.6.03.03.252.9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9D23E6">
        <w:instrText>2933A.6.03.03.253.1</w:instrText>
      </w:r>
      <w:r w:rsidR="007070CE">
        <w:instrText xml:space="preserve">" </w:instrText>
      </w:r>
      <w:r>
        <w:fldChar w:fldCharType="end"/>
      </w:r>
      <w:r w:rsidR="00A903AC" w:rsidRPr="0096464C">
        <w:t>Close Notepad.</w:t>
      </w:r>
      <w:r>
        <w:fldChar w:fldCharType="begin"/>
      </w:r>
      <w:r w:rsidR="007070CE">
        <w:instrText xml:space="preserve"> XE "</w:instrText>
      </w:r>
      <w:r w:rsidR="007070CE" w:rsidRPr="00D14D7D">
        <w:instrText>2933A.6.03.03.253.9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C510D0">
        <w:instrText>2933A.6.03.03.254.1</w:instrText>
      </w:r>
      <w:r w:rsidR="007070CE">
        <w:instrText xml:space="preserve">" </w:instrText>
      </w:r>
      <w:r>
        <w:fldChar w:fldCharType="end"/>
      </w:r>
      <w:r w:rsidR="00A903AC" w:rsidRPr="0096464C">
        <w:t xml:space="preserve">In Windows Explorer, delete all XML files from the </w:t>
      </w:r>
      <w:r w:rsidR="00A903AC" w:rsidRPr="0096464C">
        <w:rPr>
          <w:b/>
        </w:rPr>
        <w:t>AllOrders</w:t>
      </w:r>
      <w:r w:rsidR="00A903AC" w:rsidRPr="0096464C">
        <w:rPr>
          <w:b/>
          <w:bCs/>
        </w:rPr>
        <w:t xml:space="preserve"> </w:t>
      </w:r>
      <w:r w:rsidR="00A903AC" w:rsidRPr="0096464C">
        <w:t>and</w:t>
      </w:r>
      <w:r w:rsidR="00A903AC" w:rsidRPr="0096464C">
        <w:rPr>
          <w:bCs/>
        </w:rPr>
        <w:t xml:space="preserve"> </w:t>
      </w:r>
      <w:r w:rsidR="00A903AC" w:rsidRPr="0096464C">
        <w:rPr>
          <w:b/>
        </w:rPr>
        <w:t>CreditOrders</w:t>
      </w:r>
      <w:r w:rsidR="00A903AC" w:rsidRPr="0096464C">
        <w:t xml:space="preserve"> folders.</w:t>
      </w:r>
      <w:r>
        <w:fldChar w:fldCharType="begin"/>
      </w:r>
      <w:r w:rsidR="007070CE">
        <w:instrText xml:space="preserve"> XE "</w:instrText>
      </w:r>
      <w:r w:rsidR="007070CE" w:rsidRPr="00AF3AAD">
        <w:instrText>2933A.6.03.03.254.9</w:instrText>
      </w:r>
      <w:r w:rsidR="007070CE">
        <w:instrText xml:space="preserve">" </w:instrText>
      </w:r>
      <w:r>
        <w:fldChar w:fldCharType="end"/>
      </w:r>
    </w:p>
    <w:p w:rsidR="008E2201" w:rsidRDefault="008E2201">
      <w:pPr>
        <w:spacing w:after="0"/>
        <w:rPr>
          <w:rFonts w:ascii="Arial Narrow" w:hAnsi="Arial Narrow" w:cs="Arial"/>
          <w:b/>
          <w:bCs/>
          <w:iCs/>
          <w:color w:val="000000" w:themeColor="text1"/>
          <w:sz w:val="32"/>
          <w:szCs w:val="28"/>
          <w:lang w:val="fr-FR"/>
        </w:rPr>
      </w:pPr>
      <w:r>
        <w:rPr>
          <w:lang w:val="fr-FR"/>
        </w:rPr>
        <w:br w:type="page"/>
      </w:r>
    </w:p>
    <w:p w:rsidR="00A903AC" w:rsidRPr="0096464C" w:rsidRDefault="00A903AC" w:rsidP="00F01F59">
      <w:pPr>
        <w:pStyle w:val="H3Topic"/>
        <w:rPr>
          <w:lang w:val="fr-FR"/>
        </w:rPr>
      </w:pPr>
      <w:r w:rsidRPr="00F723D4">
        <w:rPr>
          <w:lang w:val="fr-FR"/>
        </w:rPr>
        <w:lastRenderedPageBreak/>
        <w:t xml:space="preserve">Exercise </w:t>
      </w:r>
      <w:r w:rsidRPr="00F723D4">
        <w:t>3</w:t>
      </w:r>
      <w:r w:rsidRPr="00F723D4">
        <w:rPr>
          <w:lang w:val="fr-FR"/>
        </w:rPr>
        <w:t xml:space="preserve">: </w:t>
      </w:r>
      <w:r w:rsidRPr="00F723D4">
        <w:t>Examine the Interchange Message to Be Disassembled</w:t>
      </w:r>
    </w:p>
    <w:p w:rsidR="00A903AC" w:rsidRPr="0096464C" w:rsidRDefault="00A903AC" w:rsidP="00C0298F">
      <w:pPr>
        <w:pStyle w:val="Heading5"/>
      </w:pPr>
      <w:r w:rsidRPr="0096464C">
        <w:t>Overview</w:t>
      </w:r>
    </w:p>
    <w:p w:rsidR="00A903AC" w:rsidRPr="008C2089" w:rsidRDefault="00A903AC" w:rsidP="00AE7408">
      <w:r>
        <w:t>An i</w:t>
      </w:r>
      <w:r w:rsidRPr="008C2089">
        <w:t xml:space="preserve">nterchange, also known as </w:t>
      </w:r>
      <w:r>
        <w:t>a message batch</w:t>
      </w:r>
      <w:r w:rsidRPr="008C2089">
        <w:t xml:space="preserve">, </w:t>
      </w:r>
      <w:r>
        <w:t xml:space="preserve">is a </w:t>
      </w:r>
      <w:r w:rsidRPr="008C2089">
        <w:t>single message that contain</w:t>
      </w:r>
      <w:r>
        <w:t>s</w:t>
      </w:r>
      <w:r w:rsidRPr="008C2089">
        <w:t xml:space="preserve"> multiple nested messages. </w:t>
      </w:r>
      <w:r>
        <w:t>A p</w:t>
      </w:r>
      <w:r w:rsidRPr="008C2089">
        <w:t xml:space="preserve">ipeline </w:t>
      </w:r>
      <w:r>
        <w:t xml:space="preserve">can be used to split </w:t>
      </w:r>
      <w:r w:rsidRPr="008C2089">
        <w:t xml:space="preserve">an interchange into smaller messages. In this exercise, you will examine </w:t>
      </w:r>
      <w:r>
        <w:t>the</w:t>
      </w:r>
      <w:r w:rsidRPr="008C2089">
        <w:t xml:space="preserve"> sample interchange message that </w:t>
      </w:r>
      <w:r>
        <w:t>the pipeline you create will split</w:t>
      </w:r>
      <w:r w:rsidRPr="008C2089">
        <w:t>.</w:t>
      </w:r>
    </w:p>
    <w:p w:rsidR="00A903AC" w:rsidRPr="0096464C" w:rsidRDefault="00A903AC" w:rsidP="00C0298F">
      <w:pPr>
        <w:pStyle w:val="Heading5"/>
      </w:pPr>
      <w:r w:rsidRPr="0096464C">
        <w:t>Examine the Interchange Message</w:t>
      </w:r>
    </w:p>
    <w:p w:rsidR="00A903AC" w:rsidRPr="0002157B" w:rsidRDefault="00A903AC" w:rsidP="0002157B">
      <w:pPr>
        <w:pStyle w:val="H5Subheading"/>
      </w:pPr>
      <w:r w:rsidRPr="0096464C">
        <w:t>Procedure List</w:t>
      </w:r>
    </w:p>
    <w:p w:rsidR="00A903AC" w:rsidRPr="0096464C" w:rsidRDefault="00A35CFE" w:rsidP="00C0298F">
      <w:pPr>
        <w:pStyle w:val="NumList"/>
        <w:numPr>
          <w:ilvl w:val="0"/>
          <w:numId w:val="27"/>
        </w:numPr>
      </w:pPr>
      <w:r>
        <w:fldChar w:fldCharType="begin"/>
      </w:r>
      <w:r w:rsidR="007070CE">
        <w:instrText xml:space="preserve"> XE "</w:instrText>
      </w:r>
      <w:r w:rsidR="007070CE" w:rsidRPr="004142DD">
        <w:instrText>2933A.6.03.04.255.1</w:instrText>
      </w:r>
      <w:r w:rsidR="007070CE">
        <w:instrText xml:space="preserve">" </w:instrText>
      </w:r>
      <w:r>
        <w:fldChar w:fldCharType="end"/>
      </w:r>
      <w:r w:rsidR="00A903AC" w:rsidRPr="0096464C">
        <w:t xml:space="preserve">In Windows Explorer, navigate to and open </w:t>
      </w:r>
      <w:r w:rsidR="00A903AC" w:rsidRPr="00C0298F">
        <w:rPr>
          <w:b/>
        </w:rPr>
        <w:t>C:\AllFiles\LabFiles\Lab6\</w:t>
      </w:r>
      <w:r w:rsidR="00A903AC" w:rsidRPr="0096464C">
        <w:t xml:space="preserve"> </w:t>
      </w:r>
      <w:r w:rsidR="00A903AC" w:rsidRPr="00C0298F">
        <w:rPr>
          <w:b/>
        </w:rPr>
        <w:t>SalesOrder_FF_Interchange.txt</w:t>
      </w:r>
      <w:r w:rsidR="00A903AC" w:rsidRPr="0096464C">
        <w:t xml:space="preserve"> in Notepad.</w:t>
      </w:r>
      <w:r>
        <w:fldChar w:fldCharType="begin"/>
      </w:r>
      <w:r w:rsidR="007070CE">
        <w:instrText xml:space="preserve"> XE "</w:instrText>
      </w:r>
      <w:r w:rsidR="007070CE" w:rsidRPr="00AE1B5F">
        <w:instrText>2933A.6.03.04.255.9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E43E19">
        <w:instrText>2933A.6.03.04.256.1</w:instrText>
      </w:r>
      <w:r w:rsidR="007070CE">
        <w:instrText xml:space="preserve">" </w:instrText>
      </w:r>
      <w:r>
        <w:fldChar w:fldCharType="end"/>
      </w:r>
      <w:r w:rsidR="00A903AC" w:rsidRPr="0096464C">
        <w:t>Notice that this interchange contains a cash (Cash) transaction message and two credit (Cred) transaction messages. Also notice that the first line contains the batch information. This first line is known as the batch header.</w:t>
      </w:r>
      <w:r>
        <w:fldChar w:fldCharType="begin"/>
      </w:r>
      <w:r w:rsidR="007070CE">
        <w:instrText xml:space="preserve"> XE "</w:instrText>
      </w:r>
      <w:r w:rsidR="007070CE" w:rsidRPr="002D4038">
        <w:instrText>2933A.6.03.04.256.9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E569DF">
        <w:instrText>2933A.6.03.04.257.1</w:instrText>
      </w:r>
      <w:r w:rsidR="007070CE">
        <w:instrText xml:space="preserve">" </w:instrText>
      </w:r>
      <w:r>
        <w:fldChar w:fldCharType="end"/>
      </w:r>
      <w:r w:rsidR="00A903AC" w:rsidRPr="0096464C">
        <w:t>Close Notepad.</w:t>
      </w:r>
      <w:r>
        <w:fldChar w:fldCharType="begin"/>
      </w:r>
      <w:r w:rsidR="007070CE">
        <w:instrText xml:space="preserve"> XE "</w:instrText>
      </w:r>
      <w:r w:rsidR="007070CE" w:rsidRPr="00D2100A">
        <w:instrText>2933A.6.03.04.257.9</w:instrText>
      </w:r>
      <w:r w:rsidR="007070CE">
        <w:instrText xml:space="preserve">" </w:instrText>
      </w:r>
      <w:r>
        <w:fldChar w:fldCharType="end"/>
      </w:r>
    </w:p>
    <w:p w:rsidR="00A903AC" w:rsidRPr="0096464C" w:rsidRDefault="00A903AC" w:rsidP="00F01F59">
      <w:pPr>
        <w:pStyle w:val="H3Topic"/>
        <w:rPr>
          <w:lang w:val="fr-FR"/>
        </w:rPr>
      </w:pPr>
      <w:r w:rsidRPr="0096464C">
        <w:rPr>
          <w:lang w:val="fr-FR"/>
        </w:rPr>
        <w:lastRenderedPageBreak/>
        <w:t xml:space="preserve">Exercise </w:t>
      </w:r>
      <w:r>
        <w:rPr>
          <w:lang w:val="fr-FR"/>
        </w:rPr>
        <w:t>4</w:t>
      </w:r>
      <w:r w:rsidRPr="0096464C">
        <w:rPr>
          <w:lang w:val="fr-FR"/>
        </w:rPr>
        <w:t xml:space="preserve">: </w:t>
      </w:r>
      <w:r w:rsidRPr="0096464C">
        <w:t xml:space="preserve">Configure </w:t>
      </w:r>
      <w:proofErr w:type="gramStart"/>
      <w:r w:rsidRPr="0096464C">
        <w:t>a</w:t>
      </w:r>
      <w:proofErr w:type="gramEnd"/>
      <w:r w:rsidRPr="0096464C">
        <w:t xml:space="preserve"> Receive Pipeline to Disassemble a Message Interchange</w:t>
      </w:r>
    </w:p>
    <w:p w:rsidR="00A903AC" w:rsidRPr="0096464C" w:rsidRDefault="00A903AC" w:rsidP="00A903AC">
      <w:pPr>
        <w:pStyle w:val="H5Subheading"/>
      </w:pPr>
      <w:r w:rsidRPr="0096464C">
        <w:t>Overview</w:t>
      </w:r>
    </w:p>
    <w:p w:rsidR="00A903AC" w:rsidRPr="00887D27" w:rsidRDefault="00A903AC" w:rsidP="00AE7408">
      <w:r>
        <w:t>Disassembler components in custom flat file pipelines can be configured to split interchanges by defining separate header and body schemas. The header schema</w:t>
      </w:r>
      <w:r w:rsidRPr="00887D27">
        <w:t xml:space="preserve"> represent</w:t>
      </w:r>
      <w:r>
        <w:t>s</w:t>
      </w:r>
      <w:r w:rsidRPr="00887D27">
        <w:t xml:space="preserve"> the introductory </w:t>
      </w:r>
      <w:r>
        <w:t>portion</w:t>
      </w:r>
      <w:r w:rsidRPr="00887D27">
        <w:t xml:space="preserve"> of </w:t>
      </w:r>
      <w:r>
        <w:t>a batch. The header typically</w:t>
      </w:r>
      <w:r w:rsidRPr="00887D27">
        <w:t xml:space="preserve"> contains information </w:t>
      </w:r>
      <w:r>
        <w:t xml:space="preserve">common to all messages in </w:t>
      </w:r>
      <w:r w:rsidRPr="00887D27">
        <w:t>the batch</w:t>
      </w:r>
      <w:r>
        <w:t xml:space="preserve">. </w:t>
      </w:r>
      <w:r w:rsidRPr="00887D27">
        <w:t xml:space="preserve">In this exercise, you will import </w:t>
      </w:r>
      <w:r>
        <w:t>a</w:t>
      </w:r>
      <w:r w:rsidRPr="00887D27">
        <w:t xml:space="preserve"> header schema</w:t>
      </w:r>
      <w:r>
        <w:t xml:space="preserve"> and create a pipeline to process the batch of flat file sales order messages submitted by the retail stores. A second disassembler in the pipeline will allow processing of individual sales orders.</w:t>
      </w:r>
      <w:r w:rsidRPr="00887D27" w:rsidDel="00DD155D">
        <w:t xml:space="preserve"> </w:t>
      </w:r>
    </w:p>
    <w:p w:rsidR="00A903AC" w:rsidRPr="0096464C" w:rsidRDefault="00A903AC" w:rsidP="00C0298F">
      <w:pPr>
        <w:pStyle w:val="Heading5"/>
      </w:pPr>
      <w:r w:rsidRPr="0096464C">
        <w:t>Add the Header Schema to the Messaging Project</w:t>
      </w:r>
    </w:p>
    <w:p w:rsidR="00A903AC" w:rsidRPr="0002157B" w:rsidRDefault="00A903AC" w:rsidP="0002157B">
      <w:pPr>
        <w:pStyle w:val="H5Subheading"/>
      </w:pPr>
      <w:r w:rsidRPr="0096464C">
        <w:t>Procedure List</w:t>
      </w:r>
    </w:p>
    <w:p w:rsidR="00A903AC" w:rsidRPr="0096464C" w:rsidRDefault="00A35CFE" w:rsidP="00F01F59">
      <w:pPr>
        <w:pStyle w:val="NumList"/>
        <w:numPr>
          <w:ilvl w:val="0"/>
          <w:numId w:val="34"/>
        </w:numPr>
      </w:pPr>
      <w:r>
        <w:fldChar w:fldCharType="begin"/>
      </w:r>
      <w:r w:rsidR="007070CE">
        <w:instrText xml:space="preserve"> XE "</w:instrText>
      </w:r>
      <w:r w:rsidR="007070CE" w:rsidRPr="00D64AC6">
        <w:instrText>2933A.6.03.05.258.1</w:instrText>
      </w:r>
      <w:r w:rsidR="007070CE">
        <w:instrText xml:space="preserve">" </w:instrText>
      </w:r>
      <w:r>
        <w:fldChar w:fldCharType="end"/>
      </w:r>
      <w:r w:rsidR="00A903AC" w:rsidRPr="0096464C">
        <w:t xml:space="preserve">In Solution Explorer, right-click </w:t>
      </w:r>
      <w:proofErr w:type="gramStart"/>
      <w:r w:rsidR="00A903AC" w:rsidRPr="00F01F59">
        <w:rPr>
          <w:b/>
        </w:rPr>
        <w:t>Messaging</w:t>
      </w:r>
      <w:proofErr w:type="gramEnd"/>
      <w:r w:rsidR="00A903AC" w:rsidRPr="0096464C">
        <w:t>,</w:t>
      </w:r>
      <w:r w:rsidR="00A903AC" w:rsidRPr="00F01F59">
        <w:rPr>
          <w:bCs/>
        </w:rPr>
        <w:t xml:space="preserve"> </w:t>
      </w:r>
      <w:r w:rsidR="00A903AC" w:rsidRPr="0096464C">
        <w:t xml:space="preserve">point to </w:t>
      </w:r>
      <w:r w:rsidR="00A903AC" w:rsidRPr="00F01F59">
        <w:rPr>
          <w:b/>
        </w:rPr>
        <w:t>Add</w:t>
      </w:r>
      <w:r w:rsidR="00A903AC" w:rsidRPr="0096464C">
        <w:t xml:space="preserve">, and then click </w:t>
      </w:r>
      <w:r w:rsidR="00A903AC" w:rsidRPr="00F01F59">
        <w:rPr>
          <w:b/>
        </w:rPr>
        <w:t>Existing Item</w:t>
      </w:r>
      <w:r w:rsidR="00A903AC" w:rsidRPr="0096464C">
        <w:t>.</w:t>
      </w:r>
      <w:r>
        <w:fldChar w:fldCharType="begin"/>
      </w:r>
      <w:r w:rsidR="007070CE">
        <w:instrText xml:space="preserve"> XE "</w:instrText>
      </w:r>
      <w:r w:rsidR="007070CE" w:rsidRPr="0023360A">
        <w:instrText>2933A.6.03.05.258.9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696484">
        <w:instrText>2933A.6.03.05.259.1</w:instrText>
      </w:r>
      <w:r w:rsidR="007070CE">
        <w:instrText xml:space="preserve">" </w:instrText>
      </w:r>
      <w:r>
        <w:fldChar w:fldCharType="end"/>
      </w:r>
      <w:r w:rsidR="00A903AC" w:rsidRPr="0096464C">
        <w:t xml:space="preserve">Navigate to </w:t>
      </w:r>
      <w:r w:rsidR="00A903AC" w:rsidRPr="0096464C">
        <w:rPr>
          <w:b/>
        </w:rPr>
        <w:t>C:\AllFiles\LabFiles\Lab6\AdvWorks\Artifacts</w:t>
      </w:r>
      <w:r w:rsidR="00A903AC" w:rsidRPr="0096464C">
        <w:t xml:space="preserve">, click </w:t>
      </w:r>
      <w:r w:rsidR="00A903AC" w:rsidRPr="0096464C">
        <w:rPr>
          <w:b/>
        </w:rPr>
        <w:t>BatchHeader.xsd</w:t>
      </w:r>
      <w:r w:rsidR="00A903AC" w:rsidRPr="0096464C">
        <w:t xml:space="preserve">, and then click </w:t>
      </w:r>
      <w:r w:rsidR="00A903AC" w:rsidRPr="0096464C">
        <w:rPr>
          <w:b/>
        </w:rPr>
        <w:t>Add</w:t>
      </w:r>
      <w:r w:rsidR="00A903AC" w:rsidRPr="0096464C">
        <w:t>.</w:t>
      </w:r>
      <w:r>
        <w:fldChar w:fldCharType="begin"/>
      </w:r>
      <w:r w:rsidR="007070CE">
        <w:instrText xml:space="preserve"> XE "</w:instrText>
      </w:r>
      <w:r w:rsidR="007070CE" w:rsidRPr="0084135A">
        <w:instrText>2933A.6.03.05.259.9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A3525E">
        <w:instrText>2933A.6.03.05.260.1</w:instrText>
      </w:r>
      <w:r w:rsidR="007070CE">
        <w:instrText xml:space="preserve">" </w:instrText>
      </w:r>
      <w:r>
        <w:fldChar w:fldCharType="end"/>
      </w:r>
      <w:r w:rsidR="00A903AC" w:rsidRPr="0096464C">
        <w:t xml:space="preserve">In Solution Explorer, double-click </w:t>
      </w:r>
      <w:r w:rsidR="00A903AC" w:rsidRPr="0096464C">
        <w:rPr>
          <w:b/>
        </w:rPr>
        <w:t>BatchHeader.xsd</w:t>
      </w:r>
      <w:r w:rsidR="00A903AC" w:rsidRPr="0096464C">
        <w:t>.</w:t>
      </w:r>
      <w:r>
        <w:fldChar w:fldCharType="begin"/>
      </w:r>
      <w:r w:rsidR="007070CE">
        <w:instrText xml:space="preserve"> XE "</w:instrText>
      </w:r>
      <w:r w:rsidR="007070CE" w:rsidRPr="00590731">
        <w:instrText>2933A.6.03.05.260.9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CC1C45">
        <w:instrText>2933A.6.03.05.261.1</w:instrText>
      </w:r>
      <w:r w:rsidR="007070CE">
        <w:instrText xml:space="preserve">" </w:instrText>
      </w:r>
      <w:r>
        <w:fldChar w:fldCharType="end"/>
      </w:r>
      <w:r w:rsidR="00A903AC" w:rsidRPr="0096464C">
        <w:t xml:space="preserve">In the BizTalk Editor, expand </w:t>
      </w:r>
      <w:r w:rsidR="00A903AC" w:rsidRPr="0096464C">
        <w:rPr>
          <w:b/>
        </w:rPr>
        <w:t>Batch</w:t>
      </w:r>
      <w:r w:rsidR="00A903AC">
        <w:t>,</w:t>
      </w:r>
      <w:r w:rsidR="00A903AC" w:rsidRPr="0096464C">
        <w:rPr>
          <w:bCs/>
        </w:rPr>
        <w:t xml:space="preserve"> </w:t>
      </w:r>
      <w:r w:rsidR="00A903AC">
        <w:rPr>
          <w:bCs/>
        </w:rPr>
        <w:t>exp</w:t>
      </w:r>
      <w:r w:rsidR="00A903AC" w:rsidRPr="0096464C">
        <w:rPr>
          <w:bCs/>
        </w:rPr>
        <w:t xml:space="preserve">and </w:t>
      </w:r>
      <w:r w:rsidR="00A903AC" w:rsidRPr="0096464C">
        <w:rPr>
          <w:b/>
        </w:rPr>
        <w:t>BatchDetail</w:t>
      </w:r>
      <w:r w:rsidR="00A903AC" w:rsidRPr="0096464C">
        <w:t xml:space="preserve">, and then click </w:t>
      </w:r>
      <w:r w:rsidR="00A903AC" w:rsidRPr="0096464C">
        <w:rPr>
          <w:b/>
        </w:rPr>
        <w:t>ManagerName</w:t>
      </w:r>
      <w:r w:rsidR="00A903AC" w:rsidRPr="0096464C">
        <w:t>.</w:t>
      </w:r>
      <w:r>
        <w:fldChar w:fldCharType="begin"/>
      </w:r>
      <w:r w:rsidR="007070CE">
        <w:instrText xml:space="preserve"> XE "</w:instrText>
      </w:r>
      <w:r w:rsidR="007070CE" w:rsidRPr="00F17156">
        <w:instrText>2933A.6.03.05.261.9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497F98">
        <w:instrText>2933A.6.03.05.262.1</w:instrText>
      </w:r>
      <w:r w:rsidR="007070CE">
        <w:instrText xml:space="preserve">" </w:instrText>
      </w:r>
      <w:r>
        <w:fldChar w:fldCharType="end"/>
      </w:r>
      <w:r w:rsidR="00A903AC" w:rsidRPr="0096464C">
        <w:t>Notice the ManagerName and EmailAddress nodes in the schema. These fields represent the header information for the interchange.</w:t>
      </w:r>
      <w:r>
        <w:fldChar w:fldCharType="begin"/>
      </w:r>
      <w:r w:rsidR="007070CE">
        <w:instrText xml:space="preserve"> XE "</w:instrText>
      </w:r>
      <w:r w:rsidR="007070CE" w:rsidRPr="009A69F7">
        <w:instrText>2933A.6.03.05.262.9</w:instrText>
      </w:r>
      <w:r w:rsidR="007070CE">
        <w:instrText xml:space="preserve">" </w:instrText>
      </w:r>
      <w:r>
        <w:fldChar w:fldCharType="end"/>
      </w:r>
    </w:p>
    <w:p w:rsidR="00A903AC" w:rsidRDefault="00A35CFE" w:rsidP="00C304D8">
      <w:pPr>
        <w:pStyle w:val="NumList"/>
      </w:pPr>
      <w:r>
        <w:fldChar w:fldCharType="begin"/>
      </w:r>
      <w:r w:rsidR="007070CE">
        <w:instrText xml:space="preserve"> XE "</w:instrText>
      </w:r>
      <w:r w:rsidR="007070CE" w:rsidRPr="00C15857">
        <w:instrText>2933A.6.03.05.263.1</w:instrText>
      </w:r>
      <w:r w:rsidR="007070CE">
        <w:instrText xml:space="preserve">" </w:instrText>
      </w:r>
      <w:r>
        <w:fldChar w:fldCharType="end"/>
      </w:r>
      <w:r w:rsidR="00A903AC" w:rsidRPr="0096464C">
        <w:t xml:space="preserve">Close the </w:t>
      </w:r>
      <w:r w:rsidR="00A903AC" w:rsidRPr="0096464C">
        <w:rPr>
          <w:b/>
          <w:bCs/>
        </w:rPr>
        <w:t>BatchHeader.xsd</w:t>
      </w:r>
      <w:r w:rsidR="00A903AC" w:rsidRPr="0096464C">
        <w:t xml:space="preserve"> schema.</w:t>
      </w:r>
      <w:r w:rsidR="00A903AC">
        <w:t xml:space="preserve"> If prompted to save your changes, click </w:t>
      </w:r>
      <w:proofErr w:type="gramStart"/>
      <w:r w:rsidR="00A903AC">
        <w:rPr>
          <w:b/>
        </w:rPr>
        <w:t>Yes</w:t>
      </w:r>
      <w:proofErr w:type="gramEnd"/>
      <w:r w:rsidR="00A903AC">
        <w:t>.</w:t>
      </w:r>
      <w:r>
        <w:fldChar w:fldCharType="begin"/>
      </w:r>
      <w:r w:rsidR="007070CE">
        <w:instrText xml:space="preserve"> XE "</w:instrText>
      </w:r>
      <w:r w:rsidR="007070CE" w:rsidRPr="00D31A04">
        <w:instrText>2933A.6.03.05.263.9</w:instrText>
      </w:r>
      <w:r w:rsidR="007070CE">
        <w:instrText xml:space="preserve">" </w:instrText>
      </w:r>
      <w:r>
        <w:fldChar w:fldCharType="end"/>
      </w:r>
    </w:p>
    <w:p w:rsidR="00A903AC" w:rsidRPr="0096464C" w:rsidRDefault="00A903AC" w:rsidP="00C0298F">
      <w:pPr>
        <w:pStyle w:val="Heading5"/>
      </w:pPr>
      <w:r w:rsidRPr="0096464C">
        <w:t>Create a Receive Pipeline</w:t>
      </w:r>
    </w:p>
    <w:p w:rsidR="00A903AC" w:rsidRPr="0002157B" w:rsidRDefault="00A903AC" w:rsidP="0002157B">
      <w:pPr>
        <w:pStyle w:val="H5Subheading"/>
      </w:pPr>
      <w:r w:rsidRPr="0096464C">
        <w:t>Procedure List</w:t>
      </w:r>
    </w:p>
    <w:p w:rsidR="00A903AC" w:rsidRPr="0096464C" w:rsidRDefault="00A35CFE" w:rsidP="00F01F59">
      <w:pPr>
        <w:pStyle w:val="NumList"/>
        <w:numPr>
          <w:ilvl w:val="0"/>
          <w:numId w:val="35"/>
        </w:numPr>
      </w:pPr>
      <w:r>
        <w:fldChar w:fldCharType="begin"/>
      </w:r>
      <w:r w:rsidR="007070CE">
        <w:instrText xml:space="preserve"> XE "</w:instrText>
      </w:r>
      <w:r w:rsidR="007070CE" w:rsidRPr="00BB4B2D">
        <w:instrText>2933A.6.03.05.264.1</w:instrText>
      </w:r>
      <w:r w:rsidR="007070CE">
        <w:instrText xml:space="preserve">" </w:instrText>
      </w:r>
      <w:r>
        <w:fldChar w:fldCharType="end"/>
      </w:r>
      <w:r w:rsidR="00A903AC" w:rsidRPr="0096464C">
        <w:t xml:space="preserve">In Solution Explorer, right-click </w:t>
      </w:r>
      <w:proofErr w:type="gramStart"/>
      <w:r w:rsidR="00A903AC" w:rsidRPr="00F01F59">
        <w:rPr>
          <w:b/>
        </w:rPr>
        <w:t>Messaging</w:t>
      </w:r>
      <w:proofErr w:type="gramEnd"/>
      <w:r w:rsidR="00A903AC" w:rsidRPr="0096464C">
        <w:t xml:space="preserve">, point to </w:t>
      </w:r>
      <w:r w:rsidR="00A903AC" w:rsidRPr="00F01F59">
        <w:rPr>
          <w:b/>
        </w:rPr>
        <w:t>Add</w:t>
      </w:r>
      <w:r w:rsidR="00A903AC" w:rsidRPr="0096464C">
        <w:t xml:space="preserve">, and then click </w:t>
      </w:r>
      <w:r w:rsidR="00A903AC" w:rsidRPr="00F01F59">
        <w:rPr>
          <w:b/>
        </w:rPr>
        <w:t>New Item</w:t>
      </w:r>
      <w:r w:rsidR="00A903AC" w:rsidRPr="0096464C">
        <w:t>.</w:t>
      </w:r>
      <w:r>
        <w:fldChar w:fldCharType="begin"/>
      </w:r>
      <w:r w:rsidR="007070CE">
        <w:instrText xml:space="preserve"> XE "</w:instrText>
      </w:r>
      <w:r w:rsidR="007070CE" w:rsidRPr="00A0153E">
        <w:instrText>2933A.6.03.05.264.9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8C3A72">
        <w:instrText>2933A.6.03.05.265.1</w:instrText>
      </w:r>
      <w:r w:rsidR="007070CE">
        <w:instrText xml:space="preserve">" </w:instrText>
      </w:r>
      <w:r>
        <w:fldChar w:fldCharType="end"/>
      </w:r>
      <w:r w:rsidR="00A903AC">
        <w:t xml:space="preserve">In the </w:t>
      </w:r>
      <w:r w:rsidR="00355860">
        <w:t xml:space="preserve">left </w:t>
      </w:r>
      <w:r w:rsidR="00A903AC">
        <w:t xml:space="preserve">pane, click </w:t>
      </w:r>
      <w:r w:rsidR="00A903AC" w:rsidRPr="0096464C">
        <w:rPr>
          <w:b/>
        </w:rPr>
        <w:t>Pipeline Files</w:t>
      </w:r>
      <w:r w:rsidR="00A903AC" w:rsidRPr="0096464C">
        <w:t xml:space="preserve">, </w:t>
      </w:r>
      <w:r w:rsidR="00A903AC">
        <w:t xml:space="preserve">in the </w:t>
      </w:r>
      <w:r w:rsidR="00FD18D3">
        <w:t>center</w:t>
      </w:r>
      <w:r w:rsidR="00355860">
        <w:t xml:space="preserve"> </w:t>
      </w:r>
      <w:r w:rsidR="00A903AC">
        <w:t xml:space="preserve">pane, </w:t>
      </w:r>
      <w:r w:rsidR="00A903AC" w:rsidRPr="0096464C">
        <w:t xml:space="preserve">click </w:t>
      </w:r>
      <w:r w:rsidR="00A903AC" w:rsidRPr="0096464C">
        <w:rPr>
          <w:b/>
        </w:rPr>
        <w:t>Receive Pipeline</w:t>
      </w:r>
      <w:r w:rsidR="00A903AC" w:rsidRPr="0096464C">
        <w:rPr>
          <w:bCs/>
        </w:rPr>
        <w:t>,</w:t>
      </w:r>
      <w:r w:rsidR="00A903AC" w:rsidRPr="0096464C">
        <w:t xml:space="preserve"> in the </w:t>
      </w:r>
      <w:r w:rsidR="00A903AC" w:rsidRPr="0096464C">
        <w:rPr>
          <w:b/>
        </w:rPr>
        <w:t>Name</w:t>
      </w:r>
      <w:r w:rsidR="00A903AC" w:rsidRPr="0096464C">
        <w:t xml:space="preserve"> box, type </w:t>
      </w:r>
      <w:r w:rsidR="00A903AC" w:rsidRPr="0096464C">
        <w:rPr>
          <w:b/>
        </w:rPr>
        <w:t>ReceiveSalesOrderInterchange</w:t>
      </w:r>
      <w:r w:rsidR="00A903AC">
        <w:rPr>
          <w:b/>
        </w:rPr>
        <w:t>.btp</w:t>
      </w:r>
      <w:r w:rsidR="00A903AC" w:rsidRPr="0096464C">
        <w:rPr>
          <w:bCs/>
        </w:rPr>
        <w:t>,</w:t>
      </w:r>
      <w:r w:rsidR="00A903AC" w:rsidRPr="0096464C">
        <w:t xml:space="preserve"> and then click </w:t>
      </w:r>
      <w:r w:rsidR="00A903AC" w:rsidRPr="0096464C">
        <w:rPr>
          <w:b/>
        </w:rPr>
        <w:t>Add</w:t>
      </w:r>
      <w:r w:rsidR="00A903AC" w:rsidRPr="0096464C">
        <w:t>.</w:t>
      </w:r>
      <w:r>
        <w:fldChar w:fldCharType="begin"/>
      </w:r>
      <w:r w:rsidR="007070CE">
        <w:instrText xml:space="preserve"> XE "</w:instrText>
      </w:r>
      <w:r w:rsidR="007070CE" w:rsidRPr="008C561B">
        <w:instrText>2933A.6.03.05.265.9</w:instrText>
      </w:r>
      <w:r w:rsidR="007070CE">
        <w:instrText xml:space="preserve">" </w:instrText>
      </w:r>
      <w:r>
        <w:fldChar w:fldCharType="end"/>
      </w:r>
    </w:p>
    <w:p w:rsidR="00A903AC" w:rsidRPr="0096464C" w:rsidRDefault="00A903AC" w:rsidP="00C0298F">
      <w:pPr>
        <w:pStyle w:val="Heading5"/>
      </w:pPr>
      <w:r w:rsidRPr="0096464C">
        <w:t>Add a Flat File Disassembler Pipeline Component to the Pipeline</w:t>
      </w:r>
    </w:p>
    <w:p w:rsidR="00A903AC" w:rsidRPr="0096464C" w:rsidRDefault="00A903AC" w:rsidP="0002157B">
      <w:pPr>
        <w:pStyle w:val="H5Subheading"/>
      </w:pPr>
      <w:r w:rsidRPr="0096464C">
        <w:t>Procedure List</w:t>
      </w:r>
    </w:p>
    <w:p w:rsidR="00A903AC" w:rsidRPr="0096464C" w:rsidRDefault="00A35CFE" w:rsidP="00F01F59">
      <w:pPr>
        <w:pStyle w:val="NumList"/>
        <w:numPr>
          <w:ilvl w:val="0"/>
          <w:numId w:val="36"/>
        </w:numPr>
      </w:pPr>
      <w:r>
        <w:fldChar w:fldCharType="begin"/>
      </w:r>
      <w:r w:rsidR="007070CE">
        <w:instrText xml:space="preserve"> XE "</w:instrText>
      </w:r>
      <w:r w:rsidR="007070CE" w:rsidRPr="00F07DAC">
        <w:instrText>2933A.6.03.05.266.1</w:instrText>
      </w:r>
      <w:r w:rsidR="007070CE">
        <w:instrText xml:space="preserve">" </w:instrText>
      </w:r>
      <w:r>
        <w:fldChar w:fldCharType="end"/>
      </w:r>
      <w:r w:rsidR="00A903AC" w:rsidRPr="0096464C">
        <w:t xml:space="preserve">Drag the </w:t>
      </w:r>
      <w:r w:rsidR="00A903AC" w:rsidRPr="00F01F59">
        <w:rPr>
          <w:b/>
        </w:rPr>
        <w:t>Flat file disassembler</w:t>
      </w:r>
      <w:r w:rsidR="00A903AC" w:rsidRPr="0096464C">
        <w:t xml:space="preserve"> from the </w:t>
      </w:r>
      <w:r w:rsidR="00A903AC" w:rsidRPr="00F01F59">
        <w:rPr>
          <w:b/>
          <w:bCs/>
        </w:rPr>
        <w:t>Toolbox</w:t>
      </w:r>
      <w:r w:rsidR="00A903AC" w:rsidRPr="0096464C">
        <w:t xml:space="preserve"> to the </w:t>
      </w:r>
      <w:r w:rsidR="00A903AC" w:rsidRPr="00F01F59">
        <w:rPr>
          <w:b/>
        </w:rPr>
        <w:t>Disassemble</w:t>
      </w:r>
      <w:r w:rsidR="00A903AC" w:rsidRPr="00F01F59">
        <w:rPr>
          <w:bCs/>
        </w:rPr>
        <w:t xml:space="preserve"> </w:t>
      </w:r>
      <w:r w:rsidR="00A903AC" w:rsidRPr="0096464C">
        <w:t>stage of the pipeline.</w:t>
      </w:r>
      <w:r>
        <w:fldChar w:fldCharType="begin"/>
      </w:r>
      <w:r w:rsidR="007070CE">
        <w:instrText xml:space="preserve"> XE "</w:instrText>
      </w:r>
      <w:r w:rsidR="007070CE" w:rsidRPr="00FE391B">
        <w:instrText>2933A.6.03.05.266.9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804DD4">
        <w:instrText>2933A.6.03.05.267.1</w:instrText>
      </w:r>
      <w:r w:rsidR="007070CE">
        <w:instrText xml:space="preserve">" </w:instrText>
      </w:r>
      <w:r>
        <w:fldChar w:fldCharType="end"/>
      </w:r>
      <w:r w:rsidR="00A903AC" w:rsidRPr="0096464C">
        <w:t xml:space="preserve">Drag a second </w:t>
      </w:r>
      <w:r w:rsidR="00A903AC" w:rsidRPr="0096464C">
        <w:rPr>
          <w:b/>
        </w:rPr>
        <w:t>Flat file disassembler</w:t>
      </w:r>
      <w:r w:rsidR="00A903AC" w:rsidRPr="0096464C">
        <w:t xml:space="preserve"> to the pipeline, below the one you just added.</w:t>
      </w:r>
      <w:r>
        <w:fldChar w:fldCharType="begin"/>
      </w:r>
      <w:r w:rsidR="007070CE">
        <w:instrText xml:space="preserve"> XE "</w:instrText>
      </w:r>
      <w:r w:rsidR="007070CE" w:rsidRPr="00902AFD">
        <w:instrText>2933A.6.03.05.267.9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3225B9">
        <w:instrText>2933A.6.03.05.268.1</w:instrText>
      </w:r>
      <w:r w:rsidR="007070CE">
        <w:instrText xml:space="preserve">" </w:instrText>
      </w:r>
      <w:r>
        <w:fldChar w:fldCharType="end"/>
      </w:r>
      <w:r w:rsidR="00A903AC" w:rsidRPr="0096464C">
        <w:t xml:space="preserve">Click the first </w:t>
      </w:r>
      <w:r w:rsidR="00A903AC" w:rsidRPr="0096464C">
        <w:rPr>
          <w:b/>
        </w:rPr>
        <w:t xml:space="preserve">Flat </w:t>
      </w:r>
      <w:proofErr w:type="gramStart"/>
      <w:r w:rsidR="00A903AC" w:rsidRPr="0096464C">
        <w:rPr>
          <w:b/>
        </w:rPr>
        <w:t>file</w:t>
      </w:r>
      <w:proofErr w:type="gramEnd"/>
      <w:r w:rsidR="00A903AC" w:rsidRPr="0096464C">
        <w:rPr>
          <w:b/>
        </w:rPr>
        <w:t xml:space="preserve"> disassembler</w:t>
      </w:r>
      <w:r w:rsidR="00A903AC" w:rsidRPr="0096464C">
        <w:t xml:space="preserve">, and then in the </w:t>
      </w:r>
      <w:r w:rsidR="00355860">
        <w:t>P</w:t>
      </w:r>
      <w:r w:rsidR="00A903AC" w:rsidRPr="0096464C">
        <w:t xml:space="preserve">roperties window, in the </w:t>
      </w:r>
      <w:r w:rsidR="00A903AC" w:rsidRPr="0096464C">
        <w:rPr>
          <w:b/>
        </w:rPr>
        <w:t>Document schema</w:t>
      </w:r>
      <w:r w:rsidR="00A903AC" w:rsidRPr="0096464C">
        <w:t xml:space="preserve"> box</w:t>
      </w:r>
      <w:r w:rsidR="00A903AC">
        <w:t>,</w:t>
      </w:r>
      <w:r w:rsidR="00A903AC" w:rsidRPr="0096464C">
        <w:t xml:space="preserve"> click </w:t>
      </w:r>
      <w:r w:rsidR="00A903AC" w:rsidRPr="00B331A4">
        <w:rPr>
          <w:b/>
        </w:rPr>
        <w:t>AdvWorks.</w:t>
      </w:r>
      <w:r w:rsidR="00A903AC" w:rsidRPr="0096464C">
        <w:rPr>
          <w:b/>
        </w:rPr>
        <w:t>Messaging.SalesOrder_FF</w:t>
      </w:r>
      <w:r w:rsidR="00A903AC">
        <w:t>.</w:t>
      </w:r>
      <w:r>
        <w:fldChar w:fldCharType="begin"/>
      </w:r>
      <w:r w:rsidR="007070CE">
        <w:instrText xml:space="preserve"> XE "</w:instrText>
      </w:r>
      <w:r w:rsidR="007070CE" w:rsidRPr="005C67AF">
        <w:instrText>2933A.6.03.05.268.9</w:instrText>
      </w:r>
      <w:r w:rsidR="007070CE">
        <w:instrText xml:space="preserve">" </w:instrText>
      </w:r>
      <w:r>
        <w:fldChar w:fldCharType="end"/>
      </w:r>
    </w:p>
    <w:p w:rsidR="00A903AC" w:rsidRDefault="00A35CFE" w:rsidP="00C304D8">
      <w:pPr>
        <w:pStyle w:val="NumList"/>
      </w:pPr>
      <w:r>
        <w:fldChar w:fldCharType="begin"/>
      </w:r>
      <w:r w:rsidR="007070CE">
        <w:instrText xml:space="preserve"> XE "</w:instrText>
      </w:r>
      <w:r w:rsidR="007070CE" w:rsidRPr="00556743">
        <w:instrText>2933A.6.03.05.269.1</w:instrText>
      </w:r>
      <w:r w:rsidR="007070CE">
        <w:instrText xml:space="preserve">" </w:instrText>
      </w:r>
      <w:r>
        <w:fldChar w:fldCharType="end"/>
      </w:r>
      <w:r w:rsidR="00A903AC">
        <w:t>I</w:t>
      </w:r>
      <w:r w:rsidR="00A903AC" w:rsidRPr="0096464C">
        <w:t xml:space="preserve">n the </w:t>
      </w:r>
      <w:r w:rsidR="00A903AC" w:rsidRPr="0096464C">
        <w:rPr>
          <w:b/>
        </w:rPr>
        <w:t>Header</w:t>
      </w:r>
      <w:r w:rsidR="00A903AC" w:rsidRPr="0096464C">
        <w:t xml:space="preserve"> </w:t>
      </w:r>
      <w:r w:rsidR="00A903AC" w:rsidRPr="0096464C">
        <w:rPr>
          <w:b/>
        </w:rPr>
        <w:t>schema</w:t>
      </w:r>
      <w:r w:rsidR="00A903AC" w:rsidRPr="0096464C">
        <w:t xml:space="preserve"> box</w:t>
      </w:r>
      <w:r w:rsidR="00A903AC">
        <w:t>,</w:t>
      </w:r>
      <w:r w:rsidR="00A903AC" w:rsidRPr="0096464C">
        <w:t xml:space="preserve"> click </w:t>
      </w:r>
      <w:r w:rsidR="00A903AC" w:rsidRPr="0096464C">
        <w:rPr>
          <w:b/>
        </w:rPr>
        <w:t>AdvWorks.Messaging.BatchHeader</w:t>
      </w:r>
      <w:r w:rsidR="00A903AC" w:rsidRPr="0096464C">
        <w:t>.</w:t>
      </w:r>
      <w:r>
        <w:fldChar w:fldCharType="begin"/>
      </w:r>
      <w:r w:rsidR="007070CE">
        <w:instrText xml:space="preserve"> XE "</w:instrText>
      </w:r>
      <w:r w:rsidR="007070CE" w:rsidRPr="008921A0">
        <w:instrText>2933A.6.03.05.269.9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59678E">
        <w:instrText>2933A.6.03.05.270.1</w:instrText>
      </w:r>
      <w:r w:rsidR="007070CE">
        <w:instrText xml:space="preserve">" </w:instrText>
      </w:r>
      <w:r>
        <w:fldChar w:fldCharType="end"/>
      </w:r>
      <w:r w:rsidR="00A903AC" w:rsidRPr="0096464C">
        <w:t xml:space="preserve">Click the second </w:t>
      </w:r>
      <w:r w:rsidR="00A903AC" w:rsidRPr="0096464C">
        <w:rPr>
          <w:b/>
        </w:rPr>
        <w:t>Flat file disassembler</w:t>
      </w:r>
      <w:r w:rsidR="00A903AC" w:rsidRPr="0096464C">
        <w:t xml:space="preserve">, and then in the </w:t>
      </w:r>
      <w:r w:rsidR="00355860">
        <w:t>P</w:t>
      </w:r>
      <w:r w:rsidR="00A903AC" w:rsidRPr="0096464C">
        <w:t xml:space="preserve">roperties window, in the </w:t>
      </w:r>
      <w:r w:rsidR="00A903AC" w:rsidRPr="0096464C">
        <w:rPr>
          <w:b/>
        </w:rPr>
        <w:t>Document schema</w:t>
      </w:r>
      <w:r w:rsidR="00A903AC" w:rsidRPr="0096464C">
        <w:t xml:space="preserve"> box, click </w:t>
      </w:r>
      <w:r w:rsidR="00A903AC">
        <w:rPr>
          <w:b/>
        </w:rPr>
        <w:t>AdvWorks.</w:t>
      </w:r>
      <w:r w:rsidR="00A903AC" w:rsidRPr="0096464C">
        <w:rPr>
          <w:b/>
        </w:rPr>
        <w:t>Messaging.SalesOrder_FF</w:t>
      </w:r>
      <w:r w:rsidR="00A903AC" w:rsidRPr="0096464C">
        <w:t>.</w:t>
      </w:r>
      <w:r>
        <w:fldChar w:fldCharType="begin"/>
      </w:r>
      <w:r w:rsidR="007070CE">
        <w:instrText xml:space="preserve"> XE "</w:instrText>
      </w:r>
      <w:r w:rsidR="007070CE" w:rsidRPr="00CB57CA">
        <w:instrText>2933A.6.03.05.270.9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C126FA">
        <w:instrText>2933A.6.03.05.271.1</w:instrText>
      </w:r>
      <w:r w:rsidR="007070CE">
        <w:instrText xml:space="preserve">" </w:instrText>
      </w:r>
      <w:r>
        <w:fldChar w:fldCharType="end"/>
      </w:r>
      <w:r w:rsidR="00A903AC" w:rsidRPr="0096464C">
        <w:t xml:space="preserve">Only the first Flat file disassembler component </w:t>
      </w:r>
      <w:r w:rsidR="00243B8A">
        <w:t>that</w:t>
      </w:r>
      <w:r w:rsidR="00A903AC" w:rsidRPr="0096464C">
        <w:t xml:space="preserve"> matches the incoming message will be used on the message. This means that this pipeline will be able to process messages in the SalesOrder_FF format, both as single messages and as part of an interchange.</w:t>
      </w:r>
      <w:r>
        <w:fldChar w:fldCharType="begin"/>
      </w:r>
      <w:r w:rsidR="007070CE">
        <w:instrText xml:space="preserve"> XE "</w:instrText>
      </w:r>
      <w:r w:rsidR="007070CE" w:rsidRPr="00292BC6">
        <w:instrText>2933A.6.03.05.271.9</w:instrText>
      </w:r>
      <w:r w:rsidR="007070CE">
        <w:instrText xml:space="preserve">" </w:instrText>
      </w:r>
      <w:r>
        <w:fldChar w:fldCharType="end"/>
      </w:r>
    </w:p>
    <w:p w:rsidR="00A903AC" w:rsidRPr="0096464C" w:rsidRDefault="00A903AC" w:rsidP="00C0298F">
      <w:pPr>
        <w:pStyle w:val="Heading5"/>
      </w:pPr>
      <w:r w:rsidRPr="0096464C">
        <w:lastRenderedPageBreak/>
        <w:t>Deploy the Messaging Project</w:t>
      </w:r>
    </w:p>
    <w:p w:rsidR="00A903AC" w:rsidRPr="0096464C" w:rsidRDefault="00A903AC" w:rsidP="0002157B">
      <w:pPr>
        <w:pStyle w:val="H5Subheading"/>
      </w:pPr>
      <w:r w:rsidRPr="0096464C">
        <w:t>Procedure List</w:t>
      </w:r>
    </w:p>
    <w:p w:rsidR="00A903AC" w:rsidRPr="00035E3C" w:rsidRDefault="00A35CFE" w:rsidP="00C0298F">
      <w:pPr>
        <w:pStyle w:val="NumList"/>
        <w:numPr>
          <w:ilvl w:val="0"/>
          <w:numId w:val="29"/>
        </w:numPr>
      </w:pPr>
      <w:r w:rsidRPr="00035E3C">
        <w:fldChar w:fldCharType="begin"/>
      </w:r>
      <w:r w:rsidR="007070CE" w:rsidRPr="00035E3C">
        <w:instrText xml:space="preserve"> XE "2933A.6.03.05.272.1" </w:instrText>
      </w:r>
      <w:r w:rsidRPr="00035E3C">
        <w:fldChar w:fldCharType="end"/>
      </w:r>
      <w:r w:rsidR="00A903AC" w:rsidRPr="00035E3C">
        <w:t>In Solution Explorer, right-click the Messaging project, and then click Deploy.</w:t>
      </w:r>
      <w:r w:rsidRPr="00035E3C">
        <w:fldChar w:fldCharType="begin"/>
      </w:r>
      <w:r w:rsidR="007070CE" w:rsidRPr="00035E3C">
        <w:instrText xml:space="preserve"> XE "2933A.6.03.05.272.9" </w:instrText>
      </w:r>
      <w:r w:rsidRPr="00035E3C">
        <w:fldChar w:fldCharType="end"/>
      </w:r>
    </w:p>
    <w:p w:rsidR="00A903AC" w:rsidRPr="0096464C" w:rsidRDefault="00A35CFE" w:rsidP="00207EF0">
      <w:pPr>
        <w:pStyle w:val="Quote"/>
      </w:pPr>
      <w:r>
        <w:fldChar w:fldCharType="begin"/>
      </w:r>
      <w:r w:rsidR="007070CE">
        <w:instrText xml:space="preserve"> XE "</w:instrText>
      </w:r>
      <w:r w:rsidR="007070CE" w:rsidRPr="004568E9">
        <w:instrText>2933A.6.03.05.273.1</w:instrText>
      </w:r>
      <w:r w:rsidR="007070CE">
        <w:instrText xml:space="preserve">" </w:instrText>
      </w:r>
      <w:r>
        <w:fldChar w:fldCharType="end"/>
      </w:r>
      <w:r w:rsidR="00A903AC" w:rsidRPr="0096464C">
        <w:t>You may receive warnings regarding the SalesOrder_To_LoanApp map; these warnings can safely be ignored.</w:t>
      </w:r>
      <w:r w:rsidR="00A903AC">
        <w:t xml:space="preserve"> Also notice the warning </w:t>
      </w:r>
      <w:r w:rsidR="00243B8A">
        <w:t>that</w:t>
      </w:r>
      <w:r w:rsidR="00A903AC">
        <w:t xml:space="preserve"> states</w:t>
      </w:r>
      <w:r w:rsidR="00243B8A">
        <w:t>:</w:t>
      </w:r>
      <w:r w:rsidR="00A903AC">
        <w:t xml:space="preserve"> “If any of the assemblies were previously loaded by a Host Instance, it may be necessary to restart the Host Instance for changes to take effect.” If the Error List pane is not visible at the bottom of the screen, click Error List on the View menu.</w:t>
      </w:r>
      <w:r>
        <w:fldChar w:fldCharType="begin"/>
      </w:r>
      <w:r w:rsidR="007070CE">
        <w:instrText xml:space="preserve"> XE "</w:instrText>
      </w:r>
      <w:r w:rsidR="007070CE" w:rsidRPr="00BC3E85">
        <w:instrText>2933A.6.03.05.273.9</w:instrText>
      </w:r>
      <w:r w:rsidR="007070CE">
        <w:instrText xml:space="preserve">" </w:instrText>
      </w:r>
      <w:r>
        <w:fldChar w:fldCharType="end"/>
      </w:r>
    </w:p>
    <w:p w:rsidR="00A903AC" w:rsidRPr="0096464C" w:rsidRDefault="00A903AC" w:rsidP="00F01F59">
      <w:pPr>
        <w:pStyle w:val="H3Topic"/>
        <w:rPr>
          <w:lang w:val="fr-FR"/>
        </w:rPr>
      </w:pPr>
      <w:r w:rsidRPr="0096464C">
        <w:rPr>
          <w:lang w:val="fr-FR"/>
        </w:rPr>
        <w:lastRenderedPageBreak/>
        <w:t xml:space="preserve">Exercise </w:t>
      </w:r>
      <w:r>
        <w:t>5</w:t>
      </w:r>
      <w:r w:rsidRPr="0096464C">
        <w:rPr>
          <w:lang w:val="fr-FR"/>
        </w:rPr>
        <w:t xml:space="preserve">: </w:t>
      </w:r>
      <w:r w:rsidRPr="0096464C">
        <w:t>Configure a Receive Location to Use the Pipeline</w:t>
      </w:r>
    </w:p>
    <w:p w:rsidR="00A903AC" w:rsidRPr="0096464C" w:rsidRDefault="00A903AC" w:rsidP="00A903AC">
      <w:pPr>
        <w:pStyle w:val="H5Subheading"/>
      </w:pPr>
      <w:r w:rsidRPr="0096464C">
        <w:t>Overview</w:t>
      </w:r>
    </w:p>
    <w:p w:rsidR="00A903AC" w:rsidRPr="00887D27" w:rsidRDefault="00A903AC" w:rsidP="00AE7408">
      <w:r>
        <w:t xml:space="preserve">The pipeline used to process inbound messages is configured on the receive location. </w:t>
      </w:r>
      <w:r w:rsidRPr="00887D27">
        <w:t xml:space="preserve">In this exercise, you will create a new receive location </w:t>
      </w:r>
      <w:r>
        <w:t xml:space="preserve">that is associated with the existing SalesOrder port and configure it to use the </w:t>
      </w:r>
      <w:r w:rsidRPr="00D17583">
        <w:t>ReceiveSalesOrderInterchange</w:t>
      </w:r>
      <w:r>
        <w:t xml:space="preserve"> pipeline. This configuration will allow receiving and processing of </w:t>
      </w:r>
      <w:r w:rsidR="0091593C">
        <w:t>XML</w:t>
      </w:r>
      <w:r>
        <w:t xml:space="preserve"> orders, flat file orders, or flat file interchange messages.</w:t>
      </w:r>
      <w:r w:rsidRPr="00887D27" w:rsidDel="00D17583">
        <w:t xml:space="preserve"> </w:t>
      </w:r>
    </w:p>
    <w:p w:rsidR="00A903AC" w:rsidRPr="0096464C" w:rsidRDefault="00A903AC" w:rsidP="00A903AC">
      <w:pPr>
        <w:pStyle w:val="H5Subheading"/>
      </w:pPr>
      <w:r w:rsidRPr="0096464C">
        <w:t xml:space="preserve">Create a </w:t>
      </w:r>
      <w:r w:rsidR="00284455">
        <w:t>N</w:t>
      </w:r>
      <w:r w:rsidRPr="0096464C">
        <w:t>ew Receive Location for Flat File Message Receipt</w:t>
      </w:r>
    </w:p>
    <w:p w:rsidR="00A903AC" w:rsidRPr="0002157B" w:rsidRDefault="00A903AC" w:rsidP="0002157B">
      <w:pPr>
        <w:pStyle w:val="H5Subheading"/>
      </w:pPr>
      <w:r w:rsidRPr="0096464C">
        <w:t>Procedure List</w:t>
      </w:r>
    </w:p>
    <w:p w:rsidR="00A903AC" w:rsidRPr="0096464C" w:rsidRDefault="00A35CFE" w:rsidP="00C0298F">
      <w:pPr>
        <w:pStyle w:val="NumList"/>
        <w:numPr>
          <w:ilvl w:val="0"/>
          <w:numId w:val="28"/>
        </w:numPr>
      </w:pPr>
      <w:r>
        <w:fldChar w:fldCharType="begin"/>
      </w:r>
      <w:r w:rsidR="007070CE">
        <w:instrText xml:space="preserve"> XE "</w:instrText>
      </w:r>
      <w:r w:rsidR="007070CE" w:rsidRPr="00DD001F">
        <w:instrText>2933A.6.03.06.274.1</w:instrText>
      </w:r>
      <w:r w:rsidR="007070CE">
        <w:instrText xml:space="preserve">" </w:instrText>
      </w:r>
      <w:r>
        <w:fldChar w:fldCharType="end"/>
      </w:r>
      <w:r w:rsidR="00A903AC" w:rsidRPr="0096464C">
        <w:t xml:space="preserve">In the BizTalk Server Administration Console, </w:t>
      </w:r>
      <w:r w:rsidR="00A903AC">
        <w:t>expand</w:t>
      </w:r>
      <w:r w:rsidR="00A903AC" w:rsidRPr="0096464C">
        <w:t xml:space="preserve"> </w:t>
      </w:r>
      <w:r w:rsidR="00A903AC" w:rsidRPr="00C0298F">
        <w:rPr>
          <w:b/>
          <w:bCs/>
        </w:rPr>
        <w:t>BizTalk Server Administration</w:t>
      </w:r>
      <w:r w:rsidR="00A903AC" w:rsidRPr="0096464C">
        <w:t xml:space="preserve">, </w:t>
      </w:r>
      <w:r w:rsidR="00A903AC" w:rsidRPr="00C0298F">
        <w:rPr>
          <w:b/>
          <w:bCs/>
        </w:rPr>
        <w:t>BizTalk Group</w:t>
      </w:r>
      <w:r w:rsidR="00A903AC" w:rsidRPr="0096464C">
        <w:t xml:space="preserve">, and </w:t>
      </w:r>
      <w:r w:rsidR="00A903AC" w:rsidRPr="00C0298F">
        <w:rPr>
          <w:b/>
          <w:bCs/>
        </w:rPr>
        <w:t>Platform Settings</w:t>
      </w:r>
      <w:r w:rsidR="00A903AC" w:rsidRPr="0096464C">
        <w:t xml:space="preserve">, and then click </w:t>
      </w:r>
      <w:r w:rsidR="00A903AC" w:rsidRPr="00C0298F">
        <w:rPr>
          <w:b/>
          <w:bCs/>
        </w:rPr>
        <w:t>Host Instances</w:t>
      </w:r>
      <w:r w:rsidR="00A903AC" w:rsidRPr="0096464C">
        <w:t>.</w:t>
      </w:r>
      <w:r>
        <w:fldChar w:fldCharType="begin"/>
      </w:r>
      <w:r w:rsidR="007070CE">
        <w:instrText xml:space="preserve"> XE "</w:instrText>
      </w:r>
      <w:r w:rsidR="007070CE" w:rsidRPr="00BB620F">
        <w:instrText>2933A.6.03.06.274.9</w:instrText>
      </w:r>
      <w:r w:rsidR="007070CE">
        <w:instrText xml:space="preserve">" </w:instrText>
      </w:r>
      <w:r>
        <w:fldChar w:fldCharType="end"/>
      </w:r>
    </w:p>
    <w:p w:rsidR="00A903AC" w:rsidRDefault="00A35CFE" w:rsidP="00C304D8">
      <w:pPr>
        <w:pStyle w:val="NumList"/>
      </w:pPr>
      <w:r>
        <w:fldChar w:fldCharType="begin"/>
      </w:r>
      <w:r w:rsidR="007070CE">
        <w:instrText xml:space="preserve"> XE "</w:instrText>
      </w:r>
      <w:r w:rsidR="007070CE" w:rsidRPr="000240E8">
        <w:instrText>2933A.6.03.06.275.1</w:instrText>
      </w:r>
      <w:r w:rsidR="007070CE">
        <w:instrText xml:space="preserve">" </w:instrText>
      </w:r>
      <w:r>
        <w:fldChar w:fldCharType="end"/>
      </w:r>
      <w:r w:rsidR="00A903AC" w:rsidRPr="0096464C">
        <w:t xml:space="preserve">Right-click </w:t>
      </w:r>
      <w:r w:rsidR="00A903AC" w:rsidRPr="0096464C">
        <w:rPr>
          <w:b/>
        </w:rPr>
        <w:t>BizTalkServerApplication</w:t>
      </w:r>
      <w:r w:rsidR="00A903AC" w:rsidRPr="0096464C">
        <w:rPr>
          <w:bCs/>
        </w:rPr>
        <w:t>,</w:t>
      </w:r>
      <w:r w:rsidR="00A903AC" w:rsidRPr="0096464C">
        <w:t xml:space="preserve"> and then click </w:t>
      </w:r>
      <w:r w:rsidR="00A903AC" w:rsidRPr="0096464C">
        <w:rPr>
          <w:b/>
        </w:rPr>
        <w:t>Restart</w:t>
      </w:r>
      <w:r w:rsidR="00A903AC" w:rsidRPr="0096464C">
        <w:t>.</w:t>
      </w:r>
      <w:r>
        <w:fldChar w:fldCharType="begin"/>
      </w:r>
      <w:r w:rsidR="007070CE">
        <w:instrText xml:space="preserve"> XE "</w:instrText>
      </w:r>
      <w:r w:rsidR="007070CE" w:rsidRPr="005B2801">
        <w:instrText>2933A.6.03.06.275.9</w:instrText>
      </w:r>
      <w:r w:rsidR="007070CE">
        <w:instrText xml:space="preserve">" </w:instrText>
      </w:r>
      <w:r>
        <w:fldChar w:fldCharType="end"/>
      </w:r>
    </w:p>
    <w:p w:rsidR="00A903AC" w:rsidRPr="00722A1A" w:rsidRDefault="00A35CFE" w:rsidP="00207EF0">
      <w:pPr>
        <w:pStyle w:val="Quote"/>
      </w:pPr>
      <w:r>
        <w:fldChar w:fldCharType="begin"/>
      </w:r>
      <w:r w:rsidR="007070CE">
        <w:instrText xml:space="preserve"> XE "</w:instrText>
      </w:r>
      <w:r w:rsidR="007070CE" w:rsidRPr="000D3756">
        <w:instrText>2933A.6.03.06.276.1</w:instrText>
      </w:r>
      <w:r w:rsidR="007070CE">
        <w:instrText xml:space="preserve">" </w:instrText>
      </w:r>
      <w:r>
        <w:fldChar w:fldCharType="end"/>
      </w:r>
      <w:r w:rsidR="00A903AC" w:rsidRPr="00722A1A">
        <w:t xml:space="preserve">The BizTalk host instance </w:t>
      </w:r>
      <w:r w:rsidR="00A903AC">
        <w:t xml:space="preserve">associated with an assembly </w:t>
      </w:r>
      <w:r w:rsidR="00A903AC" w:rsidRPr="00722A1A">
        <w:t xml:space="preserve">needs to be restarted whenever </w:t>
      </w:r>
      <w:r w:rsidR="00A903AC">
        <w:t>the</w:t>
      </w:r>
      <w:r w:rsidR="00A903AC" w:rsidRPr="00722A1A">
        <w:t xml:space="preserve"> assembly is updated. </w:t>
      </w:r>
      <w:r w:rsidR="00FC1D5C">
        <w:t>Otherwise, the old copy of the assembly will remain in memory.</w:t>
      </w:r>
      <w:r>
        <w:fldChar w:fldCharType="begin"/>
      </w:r>
      <w:r w:rsidR="007070CE">
        <w:instrText xml:space="preserve"> XE "</w:instrText>
      </w:r>
      <w:r w:rsidR="007070CE" w:rsidRPr="00B03F92">
        <w:instrText>2933A.6.03.06.276.9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E81960">
        <w:instrText>2933A.6.03.06.277.1</w:instrText>
      </w:r>
      <w:r w:rsidR="007070CE">
        <w:instrText xml:space="preserve">" </w:instrText>
      </w:r>
      <w:r>
        <w:fldChar w:fldCharType="end"/>
      </w:r>
      <w:r w:rsidR="00A903AC" w:rsidRPr="0096464C">
        <w:t xml:space="preserve">Under </w:t>
      </w:r>
      <w:r w:rsidR="00A903AC" w:rsidRPr="0096464C">
        <w:rPr>
          <w:b/>
          <w:bCs/>
        </w:rPr>
        <w:t>Applications</w:t>
      </w:r>
      <w:r w:rsidR="00A903AC" w:rsidRPr="0096464C">
        <w:t xml:space="preserve">, right-click </w:t>
      </w:r>
      <w:proofErr w:type="spellStart"/>
      <w:r w:rsidR="00AA0E3A">
        <w:rPr>
          <w:b/>
        </w:rPr>
        <w:t>AdventureWorks</w:t>
      </w:r>
      <w:proofErr w:type="spellEnd"/>
      <w:r w:rsidR="00A903AC" w:rsidRPr="0096464C">
        <w:t xml:space="preserve">, and then click </w:t>
      </w:r>
      <w:r w:rsidR="00A903AC" w:rsidRPr="0096464C">
        <w:rPr>
          <w:b/>
        </w:rPr>
        <w:t>Refresh</w:t>
      </w:r>
      <w:r w:rsidR="00A903AC" w:rsidRPr="0096464C">
        <w:t>.</w:t>
      </w:r>
      <w:r>
        <w:fldChar w:fldCharType="begin"/>
      </w:r>
      <w:r w:rsidR="007070CE">
        <w:instrText xml:space="preserve"> XE "</w:instrText>
      </w:r>
      <w:r w:rsidR="007070CE" w:rsidRPr="0057796B">
        <w:instrText>2933A.6.03.06.277.9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806DF6">
        <w:instrText>2933A.6.03.06.278.1</w:instrText>
      </w:r>
      <w:r w:rsidR="007070CE">
        <w:instrText xml:space="preserve">" </w:instrText>
      </w:r>
      <w:r>
        <w:fldChar w:fldCharType="end"/>
      </w:r>
      <w:r w:rsidR="00A903AC" w:rsidRPr="0096464C">
        <w:t xml:space="preserve">In the </w:t>
      </w:r>
      <w:r w:rsidR="00A903AC">
        <w:t>BizTalk Server Administration Console</w:t>
      </w:r>
      <w:r w:rsidR="00A903AC" w:rsidRPr="0096464C">
        <w:t xml:space="preserve">, click </w:t>
      </w:r>
      <w:proofErr w:type="spellStart"/>
      <w:r w:rsidR="00AA0E3A">
        <w:rPr>
          <w:b/>
        </w:rPr>
        <w:t>AdventureWorks</w:t>
      </w:r>
      <w:proofErr w:type="spellEnd"/>
      <w:r w:rsidR="00A903AC" w:rsidRPr="0096464C">
        <w:t>.</w:t>
      </w:r>
      <w:r>
        <w:fldChar w:fldCharType="begin"/>
      </w:r>
      <w:r w:rsidR="007070CE">
        <w:instrText xml:space="preserve"> XE "</w:instrText>
      </w:r>
      <w:r w:rsidR="007070CE" w:rsidRPr="007E7EAD">
        <w:instrText>2933A.6.03.06.278.9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B825B1">
        <w:instrText>2933A.6.03.06.279.1</w:instrText>
      </w:r>
      <w:r w:rsidR="007070CE">
        <w:instrText xml:space="preserve">" </w:instrText>
      </w:r>
      <w:r>
        <w:fldChar w:fldCharType="end"/>
      </w:r>
      <w:r w:rsidR="00A903AC" w:rsidRPr="0096464C">
        <w:t xml:space="preserve">Right-click </w:t>
      </w:r>
      <w:r w:rsidR="00A903AC" w:rsidRPr="0096464C">
        <w:rPr>
          <w:b/>
        </w:rPr>
        <w:t>Receive Location</w:t>
      </w:r>
      <w:r w:rsidR="00A903AC">
        <w:rPr>
          <w:b/>
        </w:rPr>
        <w:t>s</w:t>
      </w:r>
      <w:r w:rsidR="00A903AC" w:rsidRPr="0096464C">
        <w:t xml:space="preserve">, point to </w:t>
      </w:r>
      <w:r w:rsidR="00A903AC" w:rsidRPr="0096464C">
        <w:rPr>
          <w:b/>
        </w:rPr>
        <w:t>New</w:t>
      </w:r>
      <w:r w:rsidR="00A903AC" w:rsidRPr="0096464C">
        <w:t xml:space="preserve">, and then click </w:t>
      </w:r>
      <w:r w:rsidR="00A903AC" w:rsidRPr="0096464C">
        <w:rPr>
          <w:b/>
        </w:rPr>
        <w:t>One-way Receive Location</w:t>
      </w:r>
      <w:r w:rsidR="00A903AC" w:rsidRPr="0096464C">
        <w:t>.</w:t>
      </w:r>
      <w:r>
        <w:fldChar w:fldCharType="begin"/>
      </w:r>
      <w:r w:rsidR="007070CE">
        <w:instrText xml:space="preserve"> XE "</w:instrText>
      </w:r>
      <w:r w:rsidR="007070CE" w:rsidRPr="002C5ED7">
        <w:instrText>2933A.6.03.06.279.9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A957EC">
        <w:instrText>2933A.6.03.06.280.1</w:instrText>
      </w:r>
      <w:r w:rsidR="007070CE">
        <w:instrText xml:space="preserve">" </w:instrText>
      </w:r>
      <w:r>
        <w:fldChar w:fldCharType="end"/>
      </w:r>
      <w:r w:rsidR="00A903AC" w:rsidRPr="0096464C">
        <w:t xml:space="preserve">In the </w:t>
      </w:r>
      <w:r w:rsidR="00A903AC" w:rsidRPr="0096464C">
        <w:rPr>
          <w:b/>
        </w:rPr>
        <w:t>Select a Receive Port</w:t>
      </w:r>
      <w:r w:rsidR="00A903AC" w:rsidRPr="0096464C">
        <w:t xml:space="preserve"> dialog box, select </w:t>
      </w:r>
      <w:r w:rsidR="00A903AC" w:rsidRPr="0096464C">
        <w:rPr>
          <w:b/>
        </w:rPr>
        <w:t>SalesOrder</w:t>
      </w:r>
      <w:r w:rsidR="00A903AC" w:rsidRPr="0096464C">
        <w:t xml:space="preserve">, and then click </w:t>
      </w:r>
      <w:r w:rsidR="00A903AC" w:rsidRPr="0096464C">
        <w:rPr>
          <w:b/>
        </w:rPr>
        <w:t>OK</w:t>
      </w:r>
      <w:r w:rsidR="00A903AC" w:rsidRPr="0096464C">
        <w:t>.</w:t>
      </w:r>
      <w:r>
        <w:fldChar w:fldCharType="begin"/>
      </w:r>
      <w:r w:rsidR="007070CE">
        <w:instrText xml:space="preserve"> XE "</w:instrText>
      </w:r>
      <w:r w:rsidR="007070CE" w:rsidRPr="00DA3A07">
        <w:instrText>2933A.6.03.06.280.9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6D769C">
        <w:instrText>2933A.6.03.06.281.1</w:instrText>
      </w:r>
      <w:r w:rsidR="007070CE">
        <w:instrText xml:space="preserve">" </w:instrText>
      </w:r>
      <w:r>
        <w:fldChar w:fldCharType="end"/>
      </w:r>
      <w:r w:rsidR="00A903AC" w:rsidRPr="0096464C">
        <w:t xml:space="preserve">In the </w:t>
      </w:r>
      <w:r w:rsidR="00A903AC" w:rsidRPr="00E5592A">
        <w:rPr>
          <w:b/>
        </w:rPr>
        <w:t>Receive Location Properties</w:t>
      </w:r>
      <w:r w:rsidR="00A903AC" w:rsidRPr="0096464C">
        <w:t xml:space="preserve"> </w:t>
      </w:r>
      <w:r w:rsidR="00A903AC">
        <w:t>dialog box</w:t>
      </w:r>
      <w:r w:rsidR="00A903AC" w:rsidRPr="0096464C">
        <w:t xml:space="preserve">, in the </w:t>
      </w:r>
      <w:r w:rsidR="00A903AC" w:rsidRPr="0096464C">
        <w:rPr>
          <w:b/>
        </w:rPr>
        <w:t>Name</w:t>
      </w:r>
      <w:r w:rsidR="00A903AC" w:rsidRPr="0096464C">
        <w:t xml:space="preserve"> box</w:t>
      </w:r>
      <w:r w:rsidR="00A903AC">
        <w:t>,</w:t>
      </w:r>
      <w:r w:rsidR="00A903AC" w:rsidRPr="0096464C">
        <w:t xml:space="preserve"> type </w:t>
      </w:r>
      <w:r w:rsidR="00A903AC" w:rsidRPr="0096464C">
        <w:rPr>
          <w:b/>
        </w:rPr>
        <w:t>FFSalesOrderFILE</w:t>
      </w:r>
      <w:r w:rsidR="00A903AC" w:rsidRPr="0096464C">
        <w:t>.</w:t>
      </w:r>
      <w:r>
        <w:fldChar w:fldCharType="begin"/>
      </w:r>
      <w:r w:rsidR="007070CE">
        <w:instrText xml:space="preserve"> XE "</w:instrText>
      </w:r>
      <w:r w:rsidR="007070CE" w:rsidRPr="00C14AD7">
        <w:instrText>2933A.6.03.06.281.9</w:instrText>
      </w:r>
      <w:r w:rsidR="007070CE">
        <w:instrText xml:space="preserve">" </w:instrText>
      </w:r>
      <w:r>
        <w:fldChar w:fldCharType="end"/>
      </w:r>
    </w:p>
    <w:p w:rsidR="00A903AC" w:rsidRDefault="00A35CFE" w:rsidP="00C304D8">
      <w:pPr>
        <w:pStyle w:val="NumList"/>
      </w:pPr>
      <w:r>
        <w:fldChar w:fldCharType="begin"/>
      </w:r>
      <w:r w:rsidR="007070CE">
        <w:instrText xml:space="preserve"> XE "</w:instrText>
      </w:r>
      <w:r w:rsidR="007070CE" w:rsidRPr="00DD2D0E">
        <w:instrText>2933A.6.03.06.282.1</w:instrText>
      </w:r>
      <w:r w:rsidR="007070CE">
        <w:instrText xml:space="preserve">" </w:instrText>
      </w:r>
      <w:r>
        <w:fldChar w:fldCharType="end"/>
      </w:r>
      <w:r w:rsidR="00A903AC">
        <w:t>I</w:t>
      </w:r>
      <w:r w:rsidR="00A903AC" w:rsidRPr="0096464C">
        <w:t xml:space="preserve">n the </w:t>
      </w:r>
      <w:r w:rsidR="00A903AC" w:rsidRPr="0096464C">
        <w:rPr>
          <w:b/>
        </w:rPr>
        <w:t>Type</w:t>
      </w:r>
      <w:r w:rsidR="00A903AC" w:rsidRPr="0096464C">
        <w:t xml:space="preserve"> list</w:t>
      </w:r>
      <w:r w:rsidR="00D52B4D">
        <w:t>,</w:t>
      </w:r>
      <w:r w:rsidR="00A903AC" w:rsidRPr="0096464C">
        <w:t xml:space="preserve"> click </w:t>
      </w:r>
      <w:r w:rsidR="00A903AC" w:rsidRPr="0096464C">
        <w:rPr>
          <w:b/>
        </w:rPr>
        <w:t>FILE</w:t>
      </w:r>
      <w:r w:rsidR="00A903AC" w:rsidRPr="0096464C">
        <w:t xml:space="preserve">, and then click </w:t>
      </w:r>
      <w:r w:rsidR="00A903AC" w:rsidRPr="0096464C">
        <w:rPr>
          <w:b/>
        </w:rPr>
        <w:t>Configure</w:t>
      </w:r>
      <w:r w:rsidR="00A903AC" w:rsidRPr="0096464C">
        <w:t>.</w:t>
      </w:r>
      <w:r>
        <w:fldChar w:fldCharType="begin"/>
      </w:r>
      <w:r w:rsidR="007070CE">
        <w:instrText xml:space="preserve"> XE "</w:instrText>
      </w:r>
      <w:r w:rsidR="007070CE" w:rsidRPr="0050413F">
        <w:instrText>2933A.6.03.06.282.9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3B2810">
        <w:instrText>2933A.6.03.06.283.1</w:instrText>
      </w:r>
      <w:r w:rsidR="007070CE">
        <w:instrText xml:space="preserve">" </w:instrText>
      </w:r>
      <w:r>
        <w:fldChar w:fldCharType="end"/>
      </w:r>
      <w:r w:rsidR="00A903AC" w:rsidRPr="0096464C">
        <w:t xml:space="preserve">In the </w:t>
      </w:r>
      <w:r w:rsidR="00A903AC" w:rsidRPr="00E5592A">
        <w:rPr>
          <w:b/>
        </w:rPr>
        <w:t>FILE Transport Properties</w:t>
      </w:r>
      <w:r w:rsidR="00A903AC" w:rsidRPr="0096464C">
        <w:t xml:space="preserve"> </w:t>
      </w:r>
      <w:r w:rsidR="00A903AC">
        <w:t>dialog box</w:t>
      </w:r>
      <w:r w:rsidR="00A903AC" w:rsidRPr="0096464C">
        <w:t xml:space="preserve">, click </w:t>
      </w:r>
      <w:r w:rsidR="00A903AC" w:rsidRPr="0096464C">
        <w:rPr>
          <w:b/>
        </w:rPr>
        <w:t>Browse</w:t>
      </w:r>
      <w:r w:rsidR="00A903AC" w:rsidRPr="0096464C">
        <w:t>.</w:t>
      </w:r>
      <w:r>
        <w:fldChar w:fldCharType="begin"/>
      </w:r>
      <w:r w:rsidR="007070CE">
        <w:instrText xml:space="preserve"> XE "</w:instrText>
      </w:r>
      <w:r w:rsidR="007070CE" w:rsidRPr="003401C1">
        <w:instrText>2933A.6.03.06.283.9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D96293">
        <w:instrText>2933A.6.03.06.284.1</w:instrText>
      </w:r>
      <w:r w:rsidR="007070CE">
        <w:instrText xml:space="preserve">" </w:instrText>
      </w:r>
      <w:r>
        <w:fldChar w:fldCharType="end"/>
      </w:r>
      <w:r w:rsidR="00A903AC" w:rsidRPr="0096464C">
        <w:t xml:space="preserve">Expand </w:t>
      </w:r>
      <w:r w:rsidR="00A903AC" w:rsidRPr="0096464C">
        <w:rPr>
          <w:b/>
        </w:rPr>
        <w:t>C:\AllFiles\LabFiles\Lab6</w:t>
      </w:r>
      <w:r w:rsidR="00A903AC" w:rsidRPr="0096464C">
        <w:t>, click</w:t>
      </w:r>
      <w:r w:rsidR="00A903AC" w:rsidRPr="0096464C">
        <w:rPr>
          <w:b/>
        </w:rPr>
        <w:t xml:space="preserve"> SalesOrderIN</w:t>
      </w:r>
      <w:r w:rsidR="00A903AC" w:rsidRPr="0096464C">
        <w:t xml:space="preserve">, and then click </w:t>
      </w:r>
      <w:r w:rsidR="00A903AC" w:rsidRPr="0096464C">
        <w:rPr>
          <w:b/>
        </w:rPr>
        <w:t>OK</w:t>
      </w:r>
      <w:r w:rsidR="00A903AC" w:rsidRPr="0096464C">
        <w:t>.</w:t>
      </w:r>
      <w:r>
        <w:fldChar w:fldCharType="begin"/>
      </w:r>
      <w:r w:rsidR="007070CE">
        <w:instrText xml:space="preserve"> XE "</w:instrText>
      </w:r>
      <w:r w:rsidR="007070CE" w:rsidRPr="00252788">
        <w:instrText>2933A.6.03.06.284.9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FA1083">
        <w:instrText>2933A.6.03.06.285.1</w:instrText>
      </w:r>
      <w:r w:rsidR="007070CE">
        <w:instrText xml:space="preserve">" </w:instrText>
      </w:r>
      <w:r>
        <w:fldChar w:fldCharType="end"/>
      </w:r>
      <w:r w:rsidR="00A903AC" w:rsidRPr="0096464C">
        <w:t xml:space="preserve">In the </w:t>
      </w:r>
      <w:r w:rsidR="00A903AC" w:rsidRPr="00E5592A">
        <w:rPr>
          <w:b/>
        </w:rPr>
        <w:t>FILE Transport Properties</w:t>
      </w:r>
      <w:r w:rsidR="00A903AC" w:rsidRPr="0096464C">
        <w:t xml:space="preserve"> </w:t>
      </w:r>
      <w:r w:rsidR="00A903AC">
        <w:t>dialog box</w:t>
      </w:r>
      <w:r w:rsidR="00A903AC" w:rsidRPr="0096464C">
        <w:t xml:space="preserve">, in the </w:t>
      </w:r>
      <w:r w:rsidR="00A903AC" w:rsidRPr="0096464C">
        <w:rPr>
          <w:b/>
        </w:rPr>
        <w:t>File mask</w:t>
      </w:r>
      <w:r w:rsidR="00A903AC" w:rsidRPr="0096464C">
        <w:t xml:space="preserve"> box, type </w:t>
      </w:r>
      <w:r w:rsidR="00A903AC" w:rsidRPr="0096464C">
        <w:rPr>
          <w:b/>
        </w:rPr>
        <w:t>*.txt</w:t>
      </w:r>
      <w:r w:rsidR="00A903AC" w:rsidRPr="0096464C">
        <w:t>,</w:t>
      </w:r>
      <w:r w:rsidR="00A903AC" w:rsidRPr="0096464C">
        <w:rPr>
          <w:b/>
        </w:rPr>
        <w:t xml:space="preserve"> </w:t>
      </w:r>
      <w:r w:rsidR="00A903AC" w:rsidRPr="0096464C">
        <w:t xml:space="preserve">and then click </w:t>
      </w:r>
      <w:r w:rsidR="00A903AC" w:rsidRPr="0096464C">
        <w:rPr>
          <w:b/>
        </w:rPr>
        <w:t>OK</w:t>
      </w:r>
      <w:r w:rsidR="00A903AC" w:rsidRPr="0096464C">
        <w:t>.</w:t>
      </w:r>
      <w:r>
        <w:fldChar w:fldCharType="begin"/>
      </w:r>
      <w:r w:rsidR="007070CE">
        <w:instrText xml:space="preserve"> XE "</w:instrText>
      </w:r>
      <w:r w:rsidR="007070CE" w:rsidRPr="003217BA">
        <w:instrText>2933A.6.03.06.285.9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E16C46">
        <w:instrText>2933A.6.03.06.286.1</w:instrText>
      </w:r>
      <w:r w:rsidR="007070CE">
        <w:instrText xml:space="preserve">" </w:instrText>
      </w:r>
      <w:r>
        <w:fldChar w:fldCharType="end"/>
      </w:r>
      <w:r w:rsidR="00A903AC" w:rsidRPr="0096464C">
        <w:t xml:space="preserve">In the </w:t>
      </w:r>
      <w:r w:rsidR="00A903AC" w:rsidRPr="00E5592A">
        <w:rPr>
          <w:b/>
        </w:rPr>
        <w:t>Receive Location Properties</w:t>
      </w:r>
      <w:r w:rsidR="00A903AC" w:rsidRPr="0096464C">
        <w:t xml:space="preserve"> </w:t>
      </w:r>
      <w:r w:rsidR="00A903AC">
        <w:t>dialog box</w:t>
      </w:r>
      <w:r w:rsidR="00A903AC" w:rsidRPr="0096464C">
        <w:t xml:space="preserve">, in the </w:t>
      </w:r>
      <w:r w:rsidR="00A903AC" w:rsidRPr="0096464C">
        <w:rPr>
          <w:b/>
        </w:rPr>
        <w:t>Receive pipeline</w:t>
      </w:r>
      <w:r w:rsidR="00A903AC" w:rsidRPr="0096464C">
        <w:t xml:space="preserve"> list, click </w:t>
      </w:r>
      <w:r w:rsidR="00A903AC" w:rsidRPr="0096464C">
        <w:rPr>
          <w:b/>
        </w:rPr>
        <w:t>ReceiveSalesOrderInterchange</w:t>
      </w:r>
      <w:r w:rsidR="00A903AC" w:rsidRPr="0096464C">
        <w:t xml:space="preserve">, and then click </w:t>
      </w:r>
      <w:r w:rsidR="00A903AC" w:rsidRPr="0096464C">
        <w:rPr>
          <w:b/>
        </w:rPr>
        <w:t>OK</w:t>
      </w:r>
      <w:r w:rsidR="00A903AC" w:rsidRPr="0096464C">
        <w:t>.</w:t>
      </w:r>
      <w:r>
        <w:fldChar w:fldCharType="begin"/>
      </w:r>
      <w:r w:rsidR="007070CE">
        <w:instrText xml:space="preserve"> XE "</w:instrText>
      </w:r>
      <w:r w:rsidR="007070CE" w:rsidRPr="00401848">
        <w:instrText>2933A.6.03.06.286.9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EB3FE7">
        <w:instrText>2933A.6.03.06.287.1</w:instrText>
      </w:r>
      <w:r w:rsidR="007070CE">
        <w:instrText xml:space="preserve">" </w:instrText>
      </w:r>
      <w:r>
        <w:fldChar w:fldCharType="end"/>
      </w:r>
      <w:r w:rsidR="00A903AC" w:rsidRPr="0096464C">
        <w:t xml:space="preserve">In BizTalk Server Administration Console, </w:t>
      </w:r>
      <w:r w:rsidR="00607F23">
        <w:t xml:space="preserve">in the left pane </w:t>
      </w:r>
      <w:r w:rsidR="00A903AC" w:rsidRPr="0096464C">
        <w:t xml:space="preserve">click </w:t>
      </w:r>
      <w:r w:rsidR="00A903AC" w:rsidRPr="0096464C">
        <w:rPr>
          <w:b/>
        </w:rPr>
        <w:t>Receive Locations</w:t>
      </w:r>
      <w:r w:rsidR="00A903AC" w:rsidRPr="0096464C">
        <w:t xml:space="preserve">, </w:t>
      </w:r>
      <w:r w:rsidR="0031389C">
        <w:t xml:space="preserve">in the right pane, </w:t>
      </w:r>
      <w:r w:rsidR="00A903AC" w:rsidRPr="0096464C">
        <w:t xml:space="preserve">right-click </w:t>
      </w:r>
      <w:r w:rsidR="00A903AC" w:rsidRPr="0096464C">
        <w:rPr>
          <w:b/>
        </w:rPr>
        <w:t>FFSalesOrderFILE</w:t>
      </w:r>
      <w:r w:rsidR="00A903AC" w:rsidRPr="0096464C">
        <w:t>,</w:t>
      </w:r>
      <w:r w:rsidR="00A903AC" w:rsidRPr="0096464C">
        <w:rPr>
          <w:bCs/>
        </w:rPr>
        <w:t xml:space="preserve"> </w:t>
      </w:r>
      <w:r w:rsidR="00A903AC" w:rsidRPr="0096464C">
        <w:t xml:space="preserve">and then click </w:t>
      </w:r>
      <w:r w:rsidR="00A903AC" w:rsidRPr="0096464C">
        <w:rPr>
          <w:b/>
        </w:rPr>
        <w:t>Enable</w:t>
      </w:r>
      <w:r w:rsidR="00A903AC" w:rsidRPr="0096464C">
        <w:t>.</w:t>
      </w:r>
      <w:r>
        <w:fldChar w:fldCharType="begin"/>
      </w:r>
      <w:r w:rsidR="007070CE">
        <w:instrText xml:space="preserve"> XE "</w:instrText>
      </w:r>
      <w:r w:rsidR="007070CE" w:rsidRPr="005A5266">
        <w:instrText>2933A.6.03.06.287.9</w:instrText>
      </w:r>
      <w:r w:rsidR="007070CE">
        <w:instrText xml:space="preserve">" </w:instrText>
      </w:r>
      <w:r>
        <w:fldChar w:fldCharType="end"/>
      </w:r>
    </w:p>
    <w:p w:rsidR="00A903AC" w:rsidRPr="0096464C" w:rsidRDefault="00A903AC" w:rsidP="00C0298F">
      <w:pPr>
        <w:pStyle w:val="H3Topic"/>
        <w:rPr>
          <w:iCs/>
          <w:lang w:val="fr-FR"/>
        </w:rPr>
      </w:pPr>
      <w:r w:rsidRPr="0096464C">
        <w:rPr>
          <w:lang w:val="fr-FR"/>
        </w:rPr>
        <w:lastRenderedPageBreak/>
        <w:t xml:space="preserve">Exercise </w:t>
      </w:r>
      <w:r>
        <w:t>6</w:t>
      </w:r>
      <w:r w:rsidRPr="0096464C">
        <w:t>:</w:t>
      </w:r>
      <w:r w:rsidRPr="0096464C">
        <w:rPr>
          <w:lang w:val="fr-FR"/>
        </w:rPr>
        <w:t xml:space="preserve"> </w:t>
      </w:r>
      <w:r w:rsidRPr="0096464C">
        <w:t>Submit Test Messages</w:t>
      </w:r>
    </w:p>
    <w:p w:rsidR="00A903AC" w:rsidRPr="0096464C" w:rsidRDefault="00A903AC" w:rsidP="00C0298F">
      <w:pPr>
        <w:pStyle w:val="Heading5"/>
      </w:pPr>
      <w:r w:rsidRPr="0096464C">
        <w:t>Overview</w:t>
      </w:r>
    </w:p>
    <w:p w:rsidR="00A903AC" w:rsidRPr="00887D27" w:rsidRDefault="00A903AC" w:rsidP="00AE7408">
      <w:r>
        <w:t xml:space="preserve">A successfully processed interchange message will result in multiple individual messages. By default, any invalid interchange messages will be suspended. </w:t>
      </w:r>
      <w:r w:rsidRPr="00887D27">
        <w:t>In this exercise, you will submit two test messages</w:t>
      </w:r>
      <w:r>
        <w:t xml:space="preserve">: </w:t>
      </w:r>
      <w:r w:rsidRPr="00887D27">
        <w:t>an interchange message containing valid data and an interchange message containing invalid data.</w:t>
      </w:r>
    </w:p>
    <w:p w:rsidR="00A903AC" w:rsidRPr="0096464C" w:rsidRDefault="00A903AC" w:rsidP="00C0298F">
      <w:pPr>
        <w:pStyle w:val="Heading5"/>
      </w:pPr>
      <w:r w:rsidRPr="0096464C">
        <w:t>Submit a Valid Interchange Message</w:t>
      </w:r>
    </w:p>
    <w:p w:rsidR="00A903AC" w:rsidRPr="0002157B" w:rsidRDefault="00A903AC" w:rsidP="0002157B">
      <w:pPr>
        <w:pStyle w:val="H5Subheading"/>
      </w:pPr>
      <w:r w:rsidRPr="0096464C">
        <w:t>Procedure List</w:t>
      </w:r>
    </w:p>
    <w:p w:rsidR="00A903AC" w:rsidRPr="0096464C" w:rsidRDefault="00A35CFE" w:rsidP="00C0298F">
      <w:pPr>
        <w:pStyle w:val="NumList"/>
        <w:numPr>
          <w:ilvl w:val="0"/>
          <w:numId w:val="30"/>
        </w:numPr>
      </w:pPr>
      <w:r>
        <w:fldChar w:fldCharType="begin"/>
      </w:r>
      <w:r w:rsidR="007070CE">
        <w:instrText xml:space="preserve"> XE "</w:instrText>
      </w:r>
      <w:r w:rsidR="007070CE" w:rsidRPr="0059774F">
        <w:instrText>2933A.6.03.07.288.1</w:instrText>
      </w:r>
      <w:r w:rsidR="007070CE">
        <w:instrText xml:space="preserve">" </w:instrText>
      </w:r>
      <w:r>
        <w:fldChar w:fldCharType="end"/>
      </w:r>
      <w:r w:rsidR="00A903AC" w:rsidRPr="0096464C">
        <w:t xml:space="preserve">In Windows Explorer, navigate to </w:t>
      </w:r>
      <w:r w:rsidR="00A903AC" w:rsidRPr="00C0298F">
        <w:rPr>
          <w:b/>
        </w:rPr>
        <w:t>C:\AllFiles\LabFiles\Lab6</w:t>
      </w:r>
      <w:r w:rsidR="00A903AC" w:rsidRPr="0096464C">
        <w:t>.</w:t>
      </w:r>
      <w:r>
        <w:fldChar w:fldCharType="begin"/>
      </w:r>
      <w:r w:rsidR="007070CE">
        <w:instrText xml:space="preserve"> XE "</w:instrText>
      </w:r>
      <w:r w:rsidR="007070CE" w:rsidRPr="006130F4">
        <w:instrText>2933A.6.03.07.288.9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D8731E">
        <w:instrText>2933A.6.03.07.289.1</w:instrText>
      </w:r>
      <w:r w:rsidR="007070CE">
        <w:instrText xml:space="preserve">" </w:instrText>
      </w:r>
      <w:r>
        <w:fldChar w:fldCharType="end"/>
      </w:r>
      <w:r w:rsidR="00A903AC" w:rsidRPr="0096464C">
        <w:t xml:space="preserve">Copy </w:t>
      </w:r>
      <w:r w:rsidR="00A903AC" w:rsidRPr="0096464C">
        <w:rPr>
          <w:b/>
        </w:rPr>
        <w:t>SalesOrder_FF_Interchange.txt</w:t>
      </w:r>
      <w:r w:rsidR="00A903AC" w:rsidRPr="0096464C">
        <w:t xml:space="preserve"> to the </w:t>
      </w:r>
      <w:r w:rsidR="00A903AC" w:rsidRPr="0096464C">
        <w:rPr>
          <w:b/>
        </w:rPr>
        <w:t>SalesOrderIN</w:t>
      </w:r>
      <w:r w:rsidR="00A903AC" w:rsidRPr="0096464C">
        <w:t xml:space="preserve"> folder.</w:t>
      </w:r>
      <w:r>
        <w:fldChar w:fldCharType="begin"/>
      </w:r>
      <w:r w:rsidR="007070CE">
        <w:instrText xml:space="preserve"> XE "</w:instrText>
      </w:r>
      <w:r w:rsidR="007070CE" w:rsidRPr="00A44ECD">
        <w:instrText>2933A.6.03.07.289.9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DD5465">
        <w:instrText>2933A.6.03.07.290.1</w:instrText>
      </w:r>
      <w:r w:rsidR="007070CE">
        <w:instrText xml:space="preserve">" </w:instrText>
      </w:r>
      <w:r>
        <w:fldChar w:fldCharType="end"/>
      </w:r>
      <w:r w:rsidR="00A903AC" w:rsidRPr="0096464C">
        <w:t xml:space="preserve">Open the </w:t>
      </w:r>
      <w:r w:rsidR="00A903AC" w:rsidRPr="0096464C">
        <w:rPr>
          <w:b/>
        </w:rPr>
        <w:t>SalesOrderIN</w:t>
      </w:r>
      <w:r w:rsidR="00A903AC" w:rsidRPr="0096464C">
        <w:t xml:space="preserve"> folder.</w:t>
      </w:r>
      <w:r>
        <w:fldChar w:fldCharType="begin"/>
      </w:r>
      <w:r w:rsidR="007070CE">
        <w:instrText xml:space="preserve"> XE "</w:instrText>
      </w:r>
      <w:r w:rsidR="007070CE" w:rsidRPr="00A20B8E">
        <w:instrText>2933A.6.03.07.290.9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3C26EA">
        <w:instrText>2933A.6.03.07.291.1</w:instrText>
      </w:r>
      <w:r w:rsidR="007070CE">
        <w:instrText xml:space="preserve">" </w:instrText>
      </w:r>
      <w:r>
        <w:fldChar w:fldCharType="end"/>
      </w:r>
      <w:r w:rsidR="00A903AC" w:rsidRPr="0096464C">
        <w:t>Notice that the message ha</w:t>
      </w:r>
      <w:r w:rsidR="00A903AC">
        <w:t>s</w:t>
      </w:r>
      <w:r w:rsidR="00A903AC" w:rsidRPr="0096464C">
        <w:t xml:space="preserve"> been processed and moved from this folder.</w:t>
      </w:r>
      <w:r>
        <w:fldChar w:fldCharType="begin"/>
      </w:r>
      <w:r w:rsidR="007070CE">
        <w:instrText xml:space="preserve"> XE "</w:instrText>
      </w:r>
      <w:r w:rsidR="007070CE" w:rsidRPr="00DC154D">
        <w:instrText>2933A.6.03.07.291.9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A858B6">
        <w:instrText>2933A.6.03.07.292.1</w:instrText>
      </w:r>
      <w:r w:rsidR="007070CE">
        <w:instrText xml:space="preserve">" </w:instrText>
      </w:r>
      <w:r>
        <w:fldChar w:fldCharType="end"/>
      </w:r>
      <w:r w:rsidR="00A903AC" w:rsidRPr="0096464C">
        <w:t xml:space="preserve">In Windows Explorer, navigate to the </w:t>
      </w:r>
      <w:r w:rsidR="00A903AC" w:rsidRPr="0096464C">
        <w:rPr>
          <w:b/>
        </w:rPr>
        <w:t>AllOrders</w:t>
      </w:r>
      <w:r w:rsidR="00A903AC" w:rsidRPr="0096464C">
        <w:t xml:space="preserve"> folder.</w:t>
      </w:r>
      <w:r>
        <w:fldChar w:fldCharType="begin"/>
      </w:r>
      <w:r w:rsidR="007070CE">
        <w:instrText xml:space="preserve"> XE "</w:instrText>
      </w:r>
      <w:r w:rsidR="007070CE" w:rsidRPr="00173BCC">
        <w:instrText>2933A.6.03.07.292.9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CE1E9C">
        <w:instrText>2933A.6.03.07.293.1</w:instrText>
      </w:r>
      <w:r w:rsidR="007070CE">
        <w:instrText xml:space="preserve">" </w:instrText>
      </w:r>
      <w:r>
        <w:fldChar w:fldCharType="end"/>
      </w:r>
      <w:r w:rsidR="00A903AC" w:rsidRPr="0096464C">
        <w:t>Notice that all three documents from the batch appear in this folder.</w:t>
      </w:r>
      <w:r>
        <w:fldChar w:fldCharType="begin"/>
      </w:r>
      <w:r w:rsidR="007070CE">
        <w:instrText xml:space="preserve"> XE "</w:instrText>
      </w:r>
      <w:r w:rsidR="007070CE" w:rsidRPr="00FF005A">
        <w:instrText>2933A.6.03.07.293.9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162AA5">
        <w:instrText>2933A.6.03.07.294.1</w:instrText>
      </w:r>
      <w:r w:rsidR="007070CE">
        <w:instrText xml:space="preserve">" </w:instrText>
      </w:r>
      <w:r>
        <w:fldChar w:fldCharType="end"/>
      </w:r>
      <w:r w:rsidR="00A903AC" w:rsidRPr="0096464C">
        <w:t>Double-click any one of the documents.</w:t>
      </w:r>
      <w:r>
        <w:fldChar w:fldCharType="begin"/>
      </w:r>
      <w:r w:rsidR="007070CE">
        <w:instrText xml:space="preserve"> XE "</w:instrText>
      </w:r>
      <w:r w:rsidR="007070CE" w:rsidRPr="002F30D7">
        <w:instrText>2933A.6.03.07.294.9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D1519B">
        <w:instrText>2933A.6.03.07.295.1</w:instrText>
      </w:r>
      <w:r w:rsidR="007070CE">
        <w:instrText xml:space="preserve">" </w:instrText>
      </w:r>
      <w:r>
        <w:fldChar w:fldCharType="end"/>
      </w:r>
      <w:r w:rsidR="00A903AC" w:rsidRPr="0096464C">
        <w:t>Notice that the message has been changed to the SalesOrder format.</w:t>
      </w:r>
      <w:r>
        <w:fldChar w:fldCharType="begin"/>
      </w:r>
      <w:r w:rsidR="007070CE">
        <w:instrText xml:space="preserve"> XE "</w:instrText>
      </w:r>
      <w:r w:rsidR="007070CE" w:rsidRPr="00FB2827">
        <w:instrText>2933A.6.03.07.295.9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2D03AF">
        <w:instrText>2933A.6.03.07.296.1</w:instrText>
      </w:r>
      <w:r w:rsidR="007070CE">
        <w:instrText xml:space="preserve">" </w:instrText>
      </w:r>
      <w:r>
        <w:fldChar w:fldCharType="end"/>
      </w:r>
      <w:r w:rsidR="00A903AC" w:rsidRPr="0096464C">
        <w:t xml:space="preserve">Close </w:t>
      </w:r>
      <w:r w:rsidR="004A7B25">
        <w:t xml:space="preserve">Microsoft </w:t>
      </w:r>
      <w:r w:rsidR="00A903AC" w:rsidRPr="0096464C">
        <w:t>Internet Explorer</w:t>
      </w:r>
      <w:r w:rsidR="004A7B25">
        <w:t>®</w:t>
      </w:r>
      <w:r w:rsidR="00A903AC" w:rsidRPr="0096464C">
        <w:t>.</w:t>
      </w:r>
      <w:r>
        <w:fldChar w:fldCharType="begin"/>
      </w:r>
      <w:r w:rsidR="007070CE">
        <w:instrText xml:space="preserve"> XE "</w:instrText>
      </w:r>
      <w:r w:rsidR="007070CE" w:rsidRPr="00872B71">
        <w:instrText>2933A.6.03.07.296.9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D0515D">
        <w:instrText>2933A.6.03.07.297.1</w:instrText>
      </w:r>
      <w:r w:rsidR="007070CE">
        <w:instrText xml:space="preserve">" </w:instrText>
      </w:r>
      <w:r>
        <w:fldChar w:fldCharType="end"/>
      </w:r>
      <w:r w:rsidR="00A903AC" w:rsidRPr="0096464C">
        <w:t xml:space="preserve">In Windows Explorer, navigate to the </w:t>
      </w:r>
      <w:r w:rsidR="00A903AC" w:rsidRPr="0096464C">
        <w:rPr>
          <w:b/>
        </w:rPr>
        <w:t>CreditOrders</w:t>
      </w:r>
      <w:r w:rsidR="00A903AC" w:rsidRPr="0096464C">
        <w:t xml:space="preserve"> folder.</w:t>
      </w:r>
      <w:r>
        <w:fldChar w:fldCharType="begin"/>
      </w:r>
      <w:r w:rsidR="007070CE">
        <w:instrText xml:space="preserve"> XE "</w:instrText>
      </w:r>
      <w:r w:rsidR="007070CE" w:rsidRPr="001040BD">
        <w:instrText>2933A.6.03.07.297.9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951A45">
        <w:instrText>2933A.6.03.07.298.1</w:instrText>
      </w:r>
      <w:r w:rsidR="007070CE">
        <w:instrText xml:space="preserve">" </w:instrText>
      </w:r>
      <w:r>
        <w:fldChar w:fldCharType="end"/>
      </w:r>
      <w:r w:rsidR="00A903AC" w:rsidRPr="0096464C">
        <w:t xml:space="preserve">Right-click the document of your choice, and then click </w:t>
      </w:r>
      <w:r w:rsidR="00A903AC" w:rsidRPr="0096464C">
        <w:rPr>
          <w:b/>
        </w:rPr>
        <w:t>Edit</w:t>
      </w:r>
      <w:r w:rsidR="00A903AC" w:rsidRPr="0096464C">
        <w:t>.</w:t>
      </w:r>
      <w:r>
        <w:fldChar w:fldCharType="begin"/>
      </w:r>
      <w:r w:rsidR="007070CE">
        <w:instrText xml:space="preserve"> XE "</w:instrText>
      </w:r>
      <w:r w:rsidR="007070CE" w:rsidRPr="00A53EF5">
        <w:instrText>2933A.6.03.07.298.9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AE020B">
        <w:instrText>2933A.6.03.07.299.1</w:instrText>
      </w:r>
      <w:r w:rsidR="007070CE">
        <w:instrText xml:space="preserve">" </w:instrText>
      </w:r>
      <w:r>
        <w:fldChar w:fldCharType="end"/>
      </w:r>
      <w:r w:rsidR="00A903AC" w:rsidRPr="0096464C">
        <w:t>Notice that the file is encrypted and the message content cannot be read.</w:t>
      </w:r>
      <w:r>
        <w:fldChar w:fldCharType="begin"/>
      </w:r>
      <w:r w:rsidR="007070CE">
        <w:instrText xml:space="preserve"> XE "</w:instrText>
      </w:r>
      <w:r w:rsidR="007070CE" w:rsidRPr="00665A27">
        <w:instrText>2933A.6.03.07.299.9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AF1D86">
        <w:instrText>2933A.6.03.07.300.1</w:instrText>
      </w:r>
      <w:r w:rsidR="007070CE">
        <w:instrText xml:space="preserve">" </w:instrText>
      </w:r>
      <w:r>
        <w:fldChar w:fldCharType="end"/>
      </w:r>
      <w:r w:rsidR="00A903AC" w:rsidRPr="0096464C">
        <w:t>Close the document.</w:t>
      </w:r>
      <w:r>
        <w:fldChar w:fldCharType="begin"/>
      </w:r>
      <w:r w:rsidR="007070CE">
        <w:instrText xml:space="preserve"> XE "</w:instrText>
      </w:r>
      <w:r w:rsidR="007070CE" w:rsidRPr="009270A7">
        <w:instrText>2933A.6.03.07.300.9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6C1870">
        <w:instrText>2933A.6.03.07.301.1</w:instrText>
      </w:r>
      <w:r w:rsidR="007070CE">
        <w:instrText xml:space="preserve">" </w:instrText>
      </w:r>
      <w:r>
        <w:fldChar w:fldCharType="end"/>
      </w:r>
      <w:r w:rsidR="00A903AC" w:rsidRPr="0096464C">
        <w:t xml:space="preserve">In Windows Explorer, navigate to the </w:t>
      </w:r>
      <w:r w:rsidR="00A903AC" w:rsidRPr="0096464C">
        <w:rPr>
          <w:b/>
        </w:rPr>
        <w:t>CashOrders</w:t>
      </w:r>
      <w:r w:rsidR="00A903AC" w:rsidRPr="0096464C">
        <w:t xml:space="preserve"> folder.</w:t>
      </w:r>
      <w:r>
        <w:fldChar w:fldCharType="begin"/>
      </w:r>
      <w:r w:rsidR="007070CE">
        <w:instrText xml:space="preserve"> XE "</w:instrText>
      </w:r>
      <w:r w:rsidR="007070CE" w:rsidRPr="001F5701">
        <w:instrText>2933A.6.03.07.301.9</w:instrText>
      </w:r>
      <w:r w:rsidR="007070CE">
        <w:instrText xml:space="preserve">" </w:instrText>
      </w:r>
      <w:r>
        <w:fldChar w:fldCharType="end"/>
      </w:r>
    </w:p>
    <w:p w:rsidR="00A903AC" w:rsidRDefault="00A35CFE" w:rsidP="00207EF0">
      <w:pPr>
        <w:pStyle w:val="Quote"/>
      </w:pPr>
      <w:r>
        <w:fldChar w:fldCharType="begin"/>
      </w:r>
      <w:r w:rsidR="007070CE">
        <w:instrText xml:space="preserve"> XE "</w:instrText>
      </w:r>
      <w:r w:rsidR="007070CE" w:rsidRPr="00447A2C">
        <w:instrText>2933A.6.03.07.302.1</w:instrText>
      </w:r>
      <w:r w:rsidR="007070CE">
        <w:instrText xml:space="preserve">" </w:instrText>
      </w:r>
      <w:r>
        <w:fldChar w:fldCharType="end"/>
      </w:r>
      <w:r w:rsidR="00A903AC" w:rsidRPr="0096464C">
        <w:t>Notice that the CASH order was processed successfully.</w:t>
      </w:r>
      <w:r>
        <w:fldChar w:fldCharType="begin"/>
      </w:r>
      <w:r w:rsidR="007070CE">
        <w:instrText xml:space="preserve"> XE "</w:instrText>
      </w:r>
      <w:r w:rsidR="007070CE" w:rsidRPr="006F4F62">
        <w:instrText>2933A.6.03.07.302.9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D123F3">
        <w:instrText>2933A.6.03.07.303.1</w:instrText>
      </w:r>
      <w:r w:rsidR="007070CE">
        <w:instrText xml:space="preserve">" </w:instrText>
      </w:r>
      <w:r>
        <w:fldChar w:fldCharType="end"/>
      </w:r>
      <w:r w:rsidR="00A903AC" w:rsidRPr="0052516F">
        <w:t xml:space="preserve">In Windows Explorer, delete all XML files from the </w:t>
      </w:r>
      <w:r w:rsidR="00A903AC" w:rsidRPr="0052516F">
        <w:rPr>
          <w:b/>
        </w:rPr>
        <w:t>AllOrders</w:t>
      </w:r>
      <w:r w:rsidR="00A903AC" w:rsidRPr="0052516F">
        <w:t xml:space="preserve">, </w:t>
      </w:r>
      <w:r w:rsidR="00A903AC" w:rsidRPr="0052516F">
        <w:rPr>
          <w:b/>
        </w:rPr>
        <w:t>CashOrders</w:t>
      </w:r>
      <w:r w:rsidR="00A903AC" w:rsidRPr="0052516F">
        <w:t xml:space="preserve">, and </w:t>
      </w:r>
      <w:r w:rsidR="00A903AC" w:rsidRPr="0052516F">
        <w:rPr>
          <w:b/>
        </w:rPr>
        <w:t>CreditOrders</w:t>
      </w:r>
      <w:r w:rsidR="00A903AC" w:rsidRPr="0052516F">
        <w:t xml:space="preserve"> folders</w:t>
      </w:r>
      <w:r w:rsidR="00A903AC">
        <w:t>.</w:t>
      </w:r>
      <w:r>
        <w:fldChar w:fldCharType="begin"/>
      </w:r>
      <w:r w:rsidR="007070CE">
        <w:instrText xml:space="preserve"> XE "</w:instrText>
      </w:r>
      <w:r w:rsidR="007070CE" w:rsidRPr="00C16B30">
        <w:instrText>2933A.6.03.07.303.9</w:instrText>
      </w:r>
      <w:r w:rsidR="007070CE">
        <w:instrText xml:space="preserve">" </w:instrText>
      </w:r>
      <w:r>
        <w:fldChar w:fldCharType="end"/>
      </w:r>
    </w:p>
    <w:p w:rsidR="00A903AC" w:rsidRPr="0096464C" w:rsidRDefault="00A903AC" w:rsidP="00C0298F">
      <w:pPr>
        <w:pStyle w:val="Heading5"/>
      </w:pPr>
      <w:r w:rsidRPr="0096464C">
        <w:t>Submit an Invalid Interchange Message</w:t>
      </w:r>
    </w:p>
    <w:p w:rsidR="00A903AC" w:rsidRPr="0096464C" w:rsidRDefault="00A903AC" w:rsidP="0002157B">
      <w:pPr>
        <w:pStyle w:val="H5Subheading"/>
      </w:pPr>
      <w:r w:rsidRPr="0096464C">
        <w:t>Procedure List</w:t>
      </w:r>
    </w:p>
    <w:p w:rsidR="00A903AC" w:rsidRPr="0096464C" w:rsidRDefault="00A35CFE" w:rsidP="00C0298F">
      <w:pPr>
        <w:pStyle w:val="NumList"/>
        <w:numPr>
          <w:ilvl w:val="0"/>
          <w:numId w:val="31"/>
        </w:numPr>
      </w:pPr>
      <w:r>
        <w:fldChar w:fldCharType="begin"/>
      </w:r>
      <w:r w:rsidR="007070CE">
        <w:instrText xml:space="preserve"> XE "</w:instrText>
      </w:r>
      <w:r w:rsidR="007070CE" w:rsidRPr="00DD55B5">
        <w:instrText>2933A.6.03.07.304.1</w:instrText>
      </w:r>
      <w:r w:rsidR="007070CE">
        <w:instrText xml:space="preserve">" </w:instrText>
      </w:r>
      <w:r>
        <w:fldChar w:fldCharType="end"/>
      </w:r>
      <w:r w:rsidR="00A903AC" w:rsidRPr="0096464C">
        <w:t xml:space="preserve">In Windows Explorer, navigate to the </w:t>
      </w:r>
      <w:r w:rsidR="00A903AC" w:rsidRPr="00C0298F">
        <w:rPr>
          <w:b/>
        </w:rPr>
        <w:t>Lab6</w:t>
      </w:r>
      <w:r w:rsidR="00A903AC" w:rsidRPr="0096464C">
        <w:t xml:space="preserve"> folder, and then open </w:t>
      </w:r>
      <w:r w:rsidR="00A903AC" w:rsidRPr="00C0298F">
        <w:rPr>
          <w:b/>
        </w:rPr>
        <w:t>SalesOrder_FF_InterchangeBADDATA.txt</w:t>
      </w:r>
      <w:r w:rsidR="00A903AC" w:rsidRPr="0096464C">
        <w:t>.</w:t>
      </w:r>
      <w:r>
        <w:fldChar w:fldCharType="begin"/>
      </w:r>
      <w:r w:rsidR="007070CE">
        <w:instrText xml:space="preserve"> XE "</w:instrText>
      </w:r>
      <w:r w:rsidR="007070CE" w:rsidRPr="000D2DC6">
        <w:instrText>2933A.6.03.07.304.9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8B1813">
        <w:instrText>2933A.6.03.07.305.1</w:instrText>
      </w:r>
      <w:r w:rsidR="007070CE">
        <w:instrText xml:space="preserve">" </w:instrText>
      </w:r>
      <w:r>
        <w:fldChar w:fldCharType="end"/>
      </w:r>
      <w:r w:rsidR="00A903AC" w:rsidRPr="0096464C">
        <w:t>Notice that the batch contains a normal Cash message,</w:t>
      </w:r>
      <w:r w:rsidR="00CC259D">
        <w:t xml:space="preserve"> a normal Cred message, and</w:t>
      </w:r>
      <w:r w:rsidR="00241B2B">
        <w:t xml:space="preserve"> a</w:t>
      </w:r>
      <w:r w:rsidR="00BA08C7">
        <w:t xml:space="preserve"> </w:t>
      </w:r>
      <w:r w:rsidR="00A903AC" w:rsidRPr="0096464C">
        <w:t>Cred message that contains {BADDATA}.</w:t>
      </w:r>
      <w:r>
        <w:fldChar w:fldCharType="begin"/>
      </w:r>
      <w:r w:rsidR="007070CE">
        <w:instrText xml:space="preserve"> XE "</w:instrText>
      </w:r>
      <w:r w:rsidR="007070CE" w:rsidRPr="00FF2101">
        <w:instrText>2933A.6.03.07.305.9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C44E1B">
        <w:instrText>2933A.6.03.07.306.1</w:instrText>
      </w:r>
      <w:r w:rsidR="007070CE">
        <w:instrText xml:space="preserve">" </w:instrText>
      </w:r>
      <w:r>
        <w:fldChar w:fldCharType="end"/>
      </w:r>
      <w:r w:rsidR="00A903AC" w:rsidRPr="0096464C">
        <w:t>Close the document.</w:t>
      </w:r>
      <w:r>
        <w:fldChar w:fldCharType="begin"/>
      </w:r>
      <w:r w:rsidR="007070CE">
        <w:instrText xml:space="preserve"> XE "</w:instrText>
      </w:r>
      <w:r w:rsidR="007070CE" w:rsidRPr="001B7BE7">
        <w:instrText>2933A.6.03.07.306.9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B26378">
        <w:instrText>2933A.6.03.07.307.1</w:instrText>
      </w:r>
      <w:r w:rsidR="007070CE">
        <w:instrText xml:space="preserve">" </w:instrText>
      </w:r>
      <w:r>
        <w:fldChar w:fldCharType="end"/>
      </w:r>
      <w:r w:rsidR="00A903AC" w:rsidRPr="0096464C">
        <w:t xml:space="preserve">Copy </w:t>
      </w:r>
      <w:r w:rsidR="00A903AC" w:rsidRPr="0096464C">
        <w:rPr>
          <w:b/>
        </w:rPr>
        <w:t>SalesOrder_FF_InterchangeBADDATA.txt</w:t>
      </w:r>
      <w:r w:rsidR="00A903AC" w:rsidRPr="0096464C">
        <w:t xml:space="preserve"> to the </w:t>
      </w:r>
      <w:r w:rsidR="00A903AC" w:rsidRPr="0096464C">
        <w:rPr>
          <w:b/>
        </w:rPr>
        <w:t>SalesOrderIN</w:t>
      </w:r>
      <w:r w:rsidR="00A903AC" w:rsidRPr="0096464C">
        <w:t xml:space="preserve"> folder.</w:t>
      </w:r>
      <w:r>
        <w:fldChar w:fldCharType="begin"/>
      </w:r>
      <w:r w:rsidR="007070CE">
        <w:instrText xml:space="preserve"> XE "</w:instrText>
      </w:r>
      <w:r w:rsidR="007070CE" w:rsidRPr="003F1455">
        <w:instrText>2933A.6.03.07.307.9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000E05">
        <w:instrText>2933A.6.03.07.308.1</w:instrText>
      </w:r>
      <w:r w:rsidR="007070CE">
        <w:instrText xml:space="preserve">" </w:instrText>
      </w:r>
      <w:r>
        <w:fldChar w:fldCharType="end"/>
      </w:r>
      <w:r w:rsidR="00A903AC" w:rsidRPr="0096464C">
        <w:t xml:space="preserve">Open the </w:t>
      </w:r>
      <w:r w:rsidR="00A903AC" w:rsidRPr="0096464C">
        <w:rPr>
          <w:b/>
        </w:rPr>
        <w:t>SalesOrderIN</w:t>
      </w:r>
      <w:r w:rsidR="00A903AC" w:rsidRPr="0096464C">
        <w:t xml:space="preserve"> folder.</w:t>
      </w:r>
      <w:r>
        <w:fldChar w:fldCharType="begin"/>
      </w:r>
      <w:r w:rsidR="007070CE">
        <w:instrText xml:space="preserve"> XE "</w:instrText>
      </w:r>
      <w:r w:rsidR="007070CE" w:rsidRPr="0070601E">
        <w:instrText>2933A.6.03.07.308.9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F431EC">
        <w:instrText>2933A.6.03.07.309.1</w:instrText>
      </w:r>
      <w:r w:rsidR="007070CE">
        <w:instrText xml:space="preserve">" </w:instrText>
      </w:r>
      <w:r>
        <w:fldChar w:fldCharType="end"/>
      </w:r>
      <w:r w:rsidR="00A903AC" w:rsidRPr="0096464C">
        <w:t>Notice that the message ha</w:t>
      </w:r>
      <w:r w:rsidR="00A903AC">
        <w:t>s</w:t>
      </w:r>
      <w:r w:rsidR="00A903AC" w:rsidRPr="0096464C">
        <w:t xml:space="preserve"> been processed and moved from this folder.</w:t>
      </w:r>
      <w:r>
        <w:fldChar w:fldCharType="begin"/>
      </w:r>
      <w:r w:rsidR="007070CE">
        <w:instrText xml:space="preserve"> XE "</w:instrText>
      </w:r>
      <w:r w:rsidR="007070CE" w:rsidRPr="00FB2F5E">
        <w:instrText>2933A.6.03.07.309.9</w:instrText>
      </w:r>
      <w:r w:rsidR="007070CE">
        <w:instrText xml:space="preserve">" </w:instrText>
      </w:r>
      <w:r>
        <w:fldChar w:fldCharType="end"/>
      </w:r>
    </w:p>
    <w:p w:rsidR="00A903AC" w:rsidRPr="0096464C" w:rsidRDefault="00A35CFE" w:rsidP="00C304D8">
      <w:pPr>
        <w:pStyle w:val="NumList"/>
      </w:pPr>
      <w:r>
        <w:lastRenderedPageBreak/>
        <w:fldChar w:fldCharType="begin"/>
      </w:r>
      <w:r w:rsidR="007070CE">
        <w:instrText xml:space="preserve"> XE "</w:instrText>
      </w:r>
      <w:r w:rsidR="007070CE" w:rsidRPr="00E8006F">
        <w:instrText>2933A.6.03.07.310.1</w:instrText>
      </w:r>
      <w:r w:rsidR="007070CE">
        <w:instrText xml:space="preserve">" </w:instrText>
      </w:r>
      <w:r>
        <w:fldChar w:fldCharType="end"/>
      </w:r>
      <w:r w:rsidR="00A903AC" w:rsidRPr="0096464C">
        <w:t xml:space="preserve">In Windows Explorer, navigate to the </w:t>
      </w:r>
      <w:r w:rsidR="00A903AC" w:rsidRPr="0096464C">
        <w:rPr>
          <w:b/>
        </w:rPr>
        <w:t>CreditOrders</w:t>
      </w:r>
      <w:r w:rsidR="00A903AC" w:rsidRPr="0096464C">
        <w:t xml:space="preserve"> folder.</w:t>
      </w:r>
      <w:r>
        <w:fldChar w:fldCharType="begin"/>
      </w:r>
      <w:r w:rsidR="007070CE">
        <w:instrText xml:space="preserve"> XE "</w:instrText>
      </w:r>
      <w:r w:rsidR="007070CE" w:rsidRPr="00714578">
        <w:instrText>2933A.6.03.07.310.9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FE34EB">
        <w:instrText>2933A.6.03.07.311.1</w:instrText>
      </w:r>
      <w:r w:rsidR="007070CE">
        <w:instrText xml:space="preserve">" </w:instrText>
      </w:r>
      <w:r>
        <w:fldChar w:fldCharType="end"/>
      </w:r>
      <w:r w:rsidR="00A903AC" w:rsidRPr="0096464C">
        <w:t>Notice that the messages do not appear in this folder.</w:t>
      </w:r>
      <w:r>
        <w:fldChar w:fldCharType="begin"/>
      </w:r>
      <w:r w:rsidR="007070CE">
        <w:instrText xml:space="preserve"> XE "</w:instrText>
      </w:r>
      <w:r w:rsidR="007070CE" w:rsidRPr="00EA180D">
        <w:instrText>2933A.6.03.07.311.9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FA2713">
        <w:instrText>2933A.6.03.07.312.1</w:instrText>
      </w:r>
      <w:r w:rsidR="007070CE">
        <w:instrText xml:space="preserve">" </w:instrText>
      </w:r>
      <w:r>
        <w:fldChar w:fldCharType="end"/>
      </w:r>
      <w:r w:rsidR="00A903AC" w:rsidRPr="0096464C">
        <w:t xml:space="preserve">In Windows Explorer, navigate to the </w:t>
      </w:r>
      <w:r w:rsidR="00A903AC" w:rsidRPr="0096464C">
        <w:rPr>
          <w:b/>
        </w:rPr>
        <w:t>AllOrders</w:t>
      </w:r>
      <w:r w:rsidR="00A903AC" w:rsidRPr="0096464C">
        <w:t xml:space="preserve"> folder.</w:t>
      </w:r>
      <w:r>
        <w:fldChar w:fldCharType="begin"/>
      </w:r>
      <w:r w:rsidR="007070CE">
        <w:instrText xml:space="preserve"> XE "</w:instrText>
      </w:r>
      <w:r w:rsidR="007070CE" w:rsidRPr="00D276B3">
        <w:instrText>2933A.6.03.07.312.9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450CB0">
        <w:instrText>2933A.6.03.07.313.1</w:instrText>
      </w:r>
      <w:r w:rsidR="007070CE">
        <w:instrText xml:space="preserve">" </w:instrText>
      </w:r>
      <w:r>
        <w:fldChar w:fldCharType="end"/>
      </w:r>
      <w:r w:rsidR="00A903AC" w:rsidRPr="0096464C">
        <w:t>Notice that the messages do not appear in this folder.</w:t>
      </w:r>
      <w:r>
        <w:fldChar w:fldCharType="begin"/>
      </w:r>
      <w:r w:rsidR="007070CE">
        <w:instrText xml:space="preserve"> XE "</w:instrText>
      </w:r>
      <w:r w:rsidR="007070CE" w:rsidRPr="004E2C00">
        <w:instrText>2933A.6.03.07.313.9</w:instrText>
      </w:r>
      <w:r w:rsidR="007070CE">
        <w:instrText xml:space="preserve">" </w:instrText>
      </w:r>
      <w:r>
        <w:fldChar w:fldCharType="end"/>
      </w:r>
    </w:p>
    <w:p w:rsidR="003E73B1" w:rsidRDefault="00A35CFE" w:rsidP="00C304D8">
      <w:pPr>
        <w:pStyle w:val="NumList"/>
      </w:pPr>
      <w:r>
        <w:fldChar w:fldCharType="begin"/>
      </w:r>
      <w:r w:rsidR="007070CE">
        <w:instrText xml:space="preserve"> XE "</w:instrText>
      </w:r>
      <w:r w:rsidR="007070CE" w:rsidRPr="00607E6A">
        <w:instrText>2933A.6.03.07.314.1</w:instrText>
      </w:r>
      <w:r w:rsidR="007070CE">
        <w:instrText xml:space="preserve">" </w:instrText>
      </w:r>
      <w:r>
        <w:fldChar w:fldCharType="end"/>
      </w:r>
      <w:r w:rsidR="00A903AC" w:rsidRPr="0096464C">
        <w:t xml:space="preserve">In the BizTalk Server Administration Console, </w:t>
      </w:r>
      <w:r w:rsidR="007B6954">
        <w:t>right-click</w:t>
      </w:r>
      <w:r w:rsidR="00A903AC" w:rsidRPr="0096464C">
        <w:t xml:space="preserve"> </w:t>
      </w:r>
      <w:r w:rsidR="00A903AC" w:rsidRPr="003E73B1">
        <w:rPr>
          <w:b/>
        </w:rPr>
        <w:t>BizTalk Group</w:t>
      </w:r>
      <w:r w:rsidR="00A903AC" w:rsidRPr="0096464C">
        <w:t xml:space="preserve">, </w:t>
      </w:r>
      <w:r w:rsidR="003E73B1">
        <w:t xml:space="preserve">and </w:t>
      </w:r>
      <w:r w:rsidR="0031389C">
        <w:t xml:space="preserve">then click </w:t>
      </w:r>
      <w:r w:rsidRPr="00A35CFE">
        <w:rPr>
          <w:b/>
        </w:rPr>
        <w:t>Refresh</w:t>
      </w:r>
      <w:r w:rsidR="003E73B1">
        <w:t>.</w:t>
      </w:r>
    </w:p>
    <w:p w:rsidR="00A903AC" w:rsidRPr="0096464C" w:rsidRDefault="003E73B1" w:rsidP="00C304D8">
      <w:pPr>
        <w:pStyle w:val="NumList"/>
      </w:pPr>
      <w:r>
        <w:t xml:space="preserve">In the center pane, in </w:t>
      </w:r>
      <w:r w:rsidR="0031389C">
        <w:t xml:space="preserve">the </w:t>
      </w:r>
      <w:r w:rsidR="00A35CFE" w:rsidRPr="00A35CFE">
        <w:rPr>
          <w:b/>
        </w:rPr>
        <w:t xml:space="preserve">Group Hub </w:t>
      </w:r>
      <w:r w:rsidR="0031389C" w:rsidRPr="0031389C">
        <w:t>tab</w:t>
      </w:r>
      <w:r w:rsidR="0031389C">
        <w:t xml:space="preserve">, </w:t>
      </w:r>
      <w:r w:rsidR="00D54DA5">
        <w:t>U</w:t>
      </w:r>
      <w:r w:rsidR="00A903AC" w:rsidRPr="0096464C">
        <w:t xml:space="preserve">nder </w:t>
      </w:r>
      <w:r w:rsidR="00A903AC" w:rsidRPr="0096464C">
        <w:rPr>
          <w:b/>
          <w:bCs/>
        </w:rPr>
        <w:t>Suspended Items</w:t>
      </w:r>
      <w:r w:rsidR="00A903AC" w:rsidRPr="0096464C">
        <w:t xml:space="preserve">, click </w:t>
      </w:r>
      <w:r w:rsidR="00A903AC" w:rsidRPr="0096464C">
        <w:rPr>
          <w:b/>
        </w:rPr>
        <w:t>Resumable</w:t>
      </w:r>
      <w:r w:rsidR="00A903AC" w:rsidRPr="0096464C">
        <w:rPr>
          <w:bCs/>
        </w:rPr>
        <w:t>.</w:t>
      </w:r>
      <w:r w:rsidR="00A35CFE">
        <w:rPr>
          <w:bCs/>
        </w:rPr>
        <w:fldChar w:fldCharType="begin"/>
      </w:r>
      <w:r w:rsidR="007070CE">
        <w:instrText xml:space="preserve"> XE "</w:instrText>
      </w:r>
      <w:r w:rsidR="007070CE" w:rsidRPr="007E4AAD">
        <w:instrText>2933A.6.03.07.315.9</w:instrText>
      </w:r>
      <w:r w:rsidR="007070CE">
        <w:instrText xml:space="preserve">" </w:instrText>
      </w:r>
      <w:r w:rsidR="00A35CFE">
        <w:rPr>
          <w:bCs/>
        </w:rPr>
        <w:fldChar w:fldCharType="end"/>
      </w:r>
    </w:p>
    <w:p w:rsidR="00593AD4" w:rsidRDefault="00A35CFE" w:rsidP="00035E3C">
      <w:pPr>
        <w:pStyle w:val="Quote"/>
      </w:pPr>
      <w:r>
        <w:fldChar w:fldCharType="begin"/>
      </w:r>
      <w:r w:rsidR="007070CE">
        <w:instrText xml:space="preserve"> XE "</w:instrText>
      </w:r>
      <w:r w:rsidR="007070CE" w:rsidRPr="00BF7CC7">
        <w:instrText>2933A.6.03.07.316.1</w:instrText>
      </w:r>
      <w:r w:rsidR="007070CE">
        <w:instrText xml:space="preserve">" </w:instrText>
      </w:r>
      <w:r>
        <w:fldChar w:fldCharType="end"/>
      </w:r>
      <w:r w:rsidR="00A903AC" w:rsidRPr="0096464C">
        <w:t>Notice that the Query results pane shows one item that is suspended.</w:t>
      </w:r>
      <w:r>
        <w:fldChar w:fldCharType="begin"/>
      </w:r>
      <w:r w:rsidR="007070CE">
        <w:instrText xml:space="preserve"> XE "</w:instrText>
      </w:r>
      <w:r w:rsidR="007070CE" w:rsidRPr="00930791">
        <w:instrText>2933A.6.03.07.316.9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C52889">
        <w:instrText>2933A.6.03.07.317.1</w:instrText>
      </w:r>
      <w:r w:rsidR="007070CE">
        <w:instrText xml:space="preserve">" </w:instrText>
      </w:r>
      <w:r>
        <w:fldChar w:fldCharType="end"/>
      </w:r>
      <w:r w:rsidR="00A903AC" w:rsidRPr="0096464C">
        <w:t xml:space="preserve">In the Preview pane, double-click the suspended </w:t>
      </w:r>
      <w:r w:rsidR="00A903AC" w:rsidRPr="0096464C">
        <w:rPr>
          <w:b/>
        </w:rPr>
        <w:t>SalesOrder</w:t>
      </w:r>
      <w:r w:rsidR="00A903AC" w:rsidRPr="0096464C">
        <w:t xml:space="preserve"> message.</w:t>
      </w:r>
      <w:r>
        <w:fldChar w:fldCharType="begin"/>
      </w:r>
      <w:r w:rsidR="007070CE">
        <w:instrText xml:space="preserve"> XE "</w:instrText>
      </w:r>
      <w:r w:rsidR="007070CE" w:rsidRPr="005B6DFD">
        <w:instrText>2933A.6.03.07.317.9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8727B7">
        <w:instrText>2933A.6.03.07.318.1</w:instrText>
      </w:r>
      <w:r w:rsidR="007070CE">
        <w:instrText xml:space="preserve">" </w:instrText>
      </w:r>
      <w:r>
        <w:fldChar w:fldCharType="end"/>
      </w:r>
      <w:r w:rsidR="00A903AC" w:rsidRPr="0096464C">
        <w:t xml:space="preserve">In the </w:t>
      </w:r>
      <w:r w:rsidR="00A903AC" w:rsidRPr="0096464C">
        <w:rPr>
          <w:b/>
          <w:bCs/>
        </w:rPr>
        <w:t>Service Details</w:t>
      </w:r>
      <w:r w:rsidR="00A903AC" w:rsidRPr="0096464C">
        <w:t xml:space="preserve"> dialog box, click the </w:t>
      </w:r>
      <w:r w:rsidR="00A903AC" w:rsidRPr="0096464C">
        <w:rPr>
          <w:b/>
        </w:rPr>
        <w:t>Error Information</w:t>
      </w:r>
      <w:r w:rsidR="00A903AC" w:rsidRPr="0096464C">
        <w:t xml:space="preserve"> tab.</w:t>
      </w:r>
      <w:r>
        <w:fldChar w:fldCharType="begin"/>
      </w:r>
      <w:r w:rsidR="007070CE">
        <w:instrText xml:space="preserve"> XE "</w:instrText>
      </w:r>
      <w:r w:rsidR="007070CE" w:rsidRPr="00CB4F47">
        <w:instrText>2933A.6.03.07.318.9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A764E5">
        <w:instrText>2933A.6.03.07.319.1</w:instrText>
      </w:r>
      <w:r w:rsidR="007070CE">
        <w:instrText xml:space="preserve">" </w:instrText>
      </w:r>
      <w:r>
        <w:fldChar w:fldCharType="end"/>
      </w:r>
      <w:r w:rsidR="00A903AC" w:rsidRPr="0096464C">
        <w:t>Notice the</w:t>
      </w:r>
      <w:r w:rsidR="0031389C">
        <w:t xml:space="preserve"> error description.</w:t>
      </w:r>
      <w:r>
        <w:fldChar w:fldCharType="begin"/>
      </w:r>
      <w:r w:rsidR="007070CE">
        <w:instrText xml:space="preserve"> XE "</w:instrText>
      </w:r>
      <w:r w:rsidR="007070CE" w:rsidRPr="00690F1A">
        <w:instrText>2933A.6.03.07.319.9</w:instrText>
      </w:r>
      <w:r w:rsidR="007070CE">
        <w:instrText xml:space="preserve">" </w:instrText>
      </w:r>
      <w:r>
        <w:fldChar w:fldCharType="end"/>
      </w:r>
    </w:p>
    <w:p w:rsidR="00A903AC" w:rsidRPr="0096464C" w:rsidRDefault="003E73B1" w:rsidP="00C304D8">
      <w:pPr>
        <w:pStyle w:val="NumList"/>
      </w:pPr>
      <w:r>
        <w:t xml:space="preserve">Click the </w:t>
      </w:r>
      <w:r w:rsidR="00A35CFE">
        <w:fldChar w:fldCharType="begin"/>
      </w:r>
      <w:r w:rsidR="007070CE">
        <w:instrText xml:space="preserve"> XE "</w:instrText>
      </w:r>
      <w:r w:rsidR="007070CE" w:rsidRPr="00C5346D">
        <w:instrText>2933A.6.03.07.320.1</w:instrText>
      </w:r>
      <w:r w:rsidR="007070CE">
        <w:instrText xml:space="preserve">" </w:instrText>
      </w:r>
      <w:r w:rsidR="00A35CFE">
        <w:fldChar w:fldCharType="end"/>
      </w:r>
      <w:r w:rsidR="00A903AC" w:rsidRPr="0096464C">
        <w:rPr>
          <w:b/>
        </w:rPr>
        <w:t>Messages</w:t>
      </w:r>
      <w:r w:rsidR="00A903AC" w:rsidRPr="0096464C">
        <w:t xml:space="preserve"> tab, </w:t>
      </w:r>
      <w:r>
        <w:t xml:space="preserve">and then </w:t>
      </w:r>
      <w:r w:rsidR="00A903AC" w:rsidRPr="0096464C">
        <w:t>double-click the suspended message.</w:t>
      </w:r>
      <w:r w:rsidR="00A35CFE">
        <w:fldChar w:fldCharType="begin"/>
      </w:r>
      <w:r w:rsidR="007070CE">
        <w:instrText xml:space="preserve"> XE "</w:instrText>
      </w:r>
      <w:r w:rsidR="007070CE" w:rsidRPr="00450794">
        <w:instrText>2933A.6.03.07.320.9</w:instrText>
      </w:r>
      <w:r w:rsidR="007070CE">
        <w:instrText xml:space="preserve">" </w:instrText>
      </w:r>
      <w:r w:rsidR="00A35CFE">
        <w:fldChar w:fldCharType="end"/>
      </w:r>
    </w:p>
    <w:p w:rsidR="00A903AC" w:rsidRPr="0096464C" w:rsidRDefault="00A35CFE" w:rsidP="00C304D8">
      <w:pPr>
        <w:pStyle w:val="NumList"/>
      </w:pPr>
      <w:r>
        <w:fldChar w:fldCharType="begin"/>
      </w:r>
      <w:r w:rsidR="007070CE">
        <w:instrText xml:space="preserve"> XE "</w:instrText>
      </w:r>
      <w:r w:rsidR="007070CE" w:rsidRPr="00D017C0">
        <w:instrText>2933A.6.03.07.321.1</w:instrText>
      </w:r>
      <w:r w:rsidR="007070CE">
        <w:instrText xml:space="preserve">" </w:instrText>
      </w:r>
      <w:r>
        <w:fldChar w:fldCharType="end"/>
      </w:r>
      <w:r w:rsidR="00A903AC" w:rsidRPr="0096464C">
        <w:t xml:space="preserve">In the </w:t>
      </w:r>
      <w:r w:rsidR="00A903AC" w:rsidRPr="0096464C">
        <w:rPr>
          <w:b/>
          <w:bCs/>
        </w:rPr>
        <w:t>Message Details</w:t>
      </w:r>
      <w:r w:rsidR="00A903AC" w:rsidRPr="0096464C">
        <w:t xml:space="preserve"> dialog box, click </w:t>
      </w:r>
      <w:r w:rsidR="00A903AC" w:rsidRPr="0096464C">
        <w:rPr>
          <w:b/>
        </w:rPr>
        <w:t>body</w:t>
      </w:r>
      <w:r w:rsidR="00A903AC" w:rsidRPr="0096464C">
        <w:t>.</w:t>
      </w:r>
      <w:r>
        <w:fldChar w:fldCharType="begin"/>
      </w:r>
      <w:r w:rsidR="007070CE">
        <w:instrText xml:space="preserve"> XE "</w:instrText>
      </w:r>
      <w:r w:rsidR="007070CE" w:rsidRPr="005E6EB8">
        <w:instrText>2933A.6.03.07.321.9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790351">
        <w:instrText>2933A.6.03.07.322.1</w:instrText>
      </w:r>
      <w:r w:rsidR="007070CE">
        <w:instrText xml:space="preserve">" </w:instrText>
      </w:r>
      <w:r>
        <w:fldChar w:fldCharType="end"/>
      </w:r>
      <w:r w:rsidR="00A903AC" w:rsidRPr="0096464C">
        <w:t>This dialog box can be used to examine the message body to locate the invalid information.</w:t>
      </w:r>
      <w:r>
        <w:fldChar w:fldCharType="begin"/>
      </w:r>
      <w:r w:rsidR="007070CE">
        <w:instrText xml:space="preserve"> XE "</w:instrText>
      </w:r>
      <w:r w:rsidR="007070CE" w:rsidRPr="00314405">
        <w:instrText>2933A.6.03.07.322.9</w:instrText>
      </w:r>
      <w:r w:rsidR="007070CE">
        <w:instrText xml:space="preserve">" </w:instrText>
      </w:r>
      <w:r>
        <w:fldChar w:fldCharType="end"/>
      </w:r>
    </w:p>
    <w:p w:rsidR="00A903AC" w:rsidRDefault="00A35CFE" w:rsidP="00C304D8">
      <w:pPr>
        <w:pStyle w:val="NumList"/>
      </w:pPr>
      <w:r>
        <w:fldChar w:fldCharType="begin"/>
      </w:r>
      <w:r w:rsidR="007070CE">
        <w:instrText xml:space="preserve"> XE "</w:instrText>
      </w:r>
      <w:r w:rsidR="007070CE" w:rsidRPr="000B31D8">
        <w:instrText>2933A.6.03.07.323.1</w:instrText>
      </w:r>
      <w:r w:rsidR="007070CE">
        <w:instrText xml:space="preserve">" </w:instrText>
      </w:r>
      <w:r>
        <w:fldChar w:fldCharType="end"/>
      </w:r>
      <w:r w:rsidR="00A903AC" w:rsidRPr="0096464C">
        <w:t xml:space="preserve">Close the </w:t>
      </w:r>
      <w:r w:rsidR="00A903AC" w:rsidRPr="0096464C">
        <w:rPr>
          <w:b/>
          <w:bCs/>
        </w:rPr>
        <w:t>Message Details</w:t>
      </w:r>
      <w:r w:rsidR="00A903AC" w:rsidRPr="0096464C">
        <w:t xml:space="preserve"> dialog box, and then click </w:t>
      </w:r>
      <w:r w:rsidR="00A903AC" w:rsidRPr="0096464C">
        <w:rPr>
          <w:b/>
        </w:rPr>
        <w:t>OK</w:t>
      </w:r>
      <w:r w:rsidR="00A903AC" w:rsidRPr="0096464C">
        <w:t xml:space="preserve"> to close the </w:t>
      </w:r>
      <w:r w:rsidR="00A903AC" w:rsidRPr="0096464C">
        <w:rPr>
          <w:b/>
          <w:bCs/>
        </w:rPr>
        <w:t>Service Details</w:t>
      </w:r>
      <w:r w:rsidR="00A903AC" w:rsidRPr="0096464C">
        <w:t xml:space="preserve"> dialog box.</w:t>
      </w:r>
      <w:r>
        <w:fldChar w:fldCharType="begin"/>
      </w:r>
      <w:r w:rsidR="007070CE">
        <w:instrText xml:space="preserve"> XE "</w:instrText>
      </w:r>
      <w:r w:rsidR="007070CE" w:rsidRPr="006F2BA0">
        <w:instrText>2933A.6.03.07.323.9</w:instrText>
      </w:r>
      <w:r w:rsidR="007070CE">
        <w:instrText xml:space="preserve">" </w:instrText>
      </w:r>
      <w:r>
        <w:fldChar w:fldCharType="end"/>
      </w:r>
    </w:p>
    <w:p w:rsidR="00A903AC" w:rsidRDefault="00A35CFE" w:rsidP="00C304D8">
      <w:pPr>
        <w:pStyle w:val="NumList"/>
      </w:pPr>
      <w:r>
        <w:fldChar w:fldCharType="begin"/>
      </w:r>
      <w:r w:rsidR="007070CE">
        <w:instrText xml:space="preserve"> XE "</w:instrText>
      </w:r>
      <w:r w:rsidR="007070CE" w:rsidRPr="00042A5E">
        <w:instrText>2933A.6.03.07.324.1</w:instrText>
      </w:r>
      <w:r w:rsidR="007070CE">
        <w:instrText xml:space="preserve">" </w:instrText>
      </w:r>
      <w:r>
        <w:fldChar w:fldCharType="end"/>
      </w:r>
      <w:r w:rsidR="00A903AC">
        <w:t>In the Query results pane, right-click the suspended message</w:t>
      </w:r>
      <w:r w:rsidR="00B63D86">
        <w:t>,</w:t>
      </w:r>
      <w:r w:rsidR="00A903AC">
        <w:t xml:space="preserve"> and then click </w:t>
      </w:r>
      <w:r w:rsidR="00A903AC">
        <w:rPr>
          <w:b/>
        </w:rPr>
        <w:t>Terminate Instance</w:t>
      </w:r>
      <w:r w:rsidR="00A903AC">
        <w:t>.</w:t>
      </w:r>
      <w:r>
        <w:fldChar w:fldCharType="begin"/>
      </w:r>
      <w:r w:rsidR="007070CE">
        <w:instrText xml:space="preserve"> XE "</w:instrText>
      </w:r>
      <w:r w:rsidR="007070CE" w:rsidRPr="00CE4A93">
        <w:instrText>2933A.6.03.07.324.9</w:instrText>
      </w:r>
      <w:r w:rsidR="007070CE">
        <w:instrText xml:space="preserve">" </w:instrText>
      </w:r>
      <w:r>
        <w:fldChar w:fldCharType="end"/>
      </w:r>
    </w:p>
    <w:p w:rsidR="00A903AC" w:rsidRDefault="00A35CFE" w:rsidP="00C304D8">
      <w:pPr>
        <w:pStyle w:val="NumList"/>
      </w:pPr>
      <w:r>
        <w:fldChar w:fldCharType="begin"/>
      </w:r>
      <w:r w:rsidR="007070CE">
        <w:instrText xml:space="preserve"> XE "</w:instrText>
      </w:r>
      <w:r w:rsidR="007070CE" w:rsidRPr="007052D9">
        <w:instrText>2933A.6.03.07.325.1</w:instrText>
      </w:r>
      <w:r w:rsidR="007070CE">
        <w:instrText xml:space="preserve">" </w:instrText>
      </w:r>
      <w:r>
        <w:fldChar w:fldCharType="end"/>
      </w:r>
      <w:r w:rsidR="00A903AC">
        <w:t xml:space="preserve">In the </w:t>
      </w:r>
      <w:r w:rsidR="00A903AC" w:rsidRPr="00883777">
        <w:rPr>
          <w:b/>
        </w:rPr>
        <w:t>Confirm Terminate Operation</w:t>
      </w:r>
      <w:r w:rsidR="00A903AC">
        <w:t xml:space="preserve"> dialog box, read the message, and then click </w:t>
      </w:r>
      <w:proofErr w:type="gramStart"/>
      <w:r w:rsidR="00A903AC" w:rsidRPr="00883777">
        <w:rPr>
          <w:b/>
        </w:rPr>
        <w:t>Yes</w:t>
      </w:r>
      <w:proofErr w:type="gramEnd"/>
      <w:r w:rsidR="00A903AC">
        <w:t>.</w:t>
      </w:r>
      <w:r>
        <w:fldChar w:fldCharType="begin"/>
      </w:r>
      <w:r w:rsidR="007070CE">
        <w:instrText xml:space="preserve"> XE "</w:instrText>
      </w:r>
      <w:r w:rsidR="007070CE" w:rsidRPr="00E157DF">
        <w:instrText>2933A.6.03.07.325.9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AC006A">
        <w:instrText>2933A.6.03.07.326.1</w:instrText>
      </w:r>
      <w:r w:rsidR="007070CE">
        <w:instrText xml:space="preserve">" </w:instrText>
      </w:r>
      <w:r>
        <w:fldChar w:fldCharType="end"/>
      </w:r>
      <w:r w:rsidR="00A903AC">
        <w:t xml:space="preserve">In the </w:t>
      </w:r>
      <w:r w:rsidR="00A903AC" w:rsidRPr="00B05961">
        <w:t xml:space="preserve">BizTalk Server Administration </w:t>
      </w:r>
      <w:r w:rsidR="00A903AC">
        <w:t xml:space="preserve">message box, click </w:t>
      </w:r>
      <w:r w:rsidR="00AA019F">
        <w:rPr>
          <w:b/>
        </w:rPr>
        <w:t>OK</w:t>
      </w:r>
      <w:r w:rsidR="00A903AC">
        <w:t>.</w:t>
      </w:r>
      <w:r>
        <w:fldChar w:fldCharType="begin"/>
      </w:r>
      <w:r w:rsidR="007070CE">
        <w:instrText xml:space="preserve"> XE "</w:instrText>
      </w:r>
      <w:r w:rsidR="007070CE" w:rsidRPr="00566344">
        <w:instrText>2933A.6.03.07.326.9</w:instrText>
      </w:r>
      <w:r w:rsidR="007070CE">
        <w:instrText xml:space="preserve">" </w:instrText>
      </w:r>
      <w:r>
        <w:fldChar w:fldCharType="end"/>
      </w:r>
    </w:p>
    <w:p w:rsidR="00A903AC" w:rsidRPr="0096464C" w:rsidRDefault="00A903AC" w:rsidP="00F01F59">
      <w:pPr>
        <w:pStyle w:val="H3Topic"/>
        <w:rPr>
          <w:lang w:val="fr-FR"/>
        </w:rPr>
      </w:pPr>
      <w:r w:rsidRPr="0096464C">
        <w:rPr>
          <w:lang w:val="fr-FR"/>
        </w:rPr>
        <w:lastRenderedPageBreak/>
        <w:t xml:space="preserve">Exercise </w:t>
      </w:r>
      <w:r>
        <w:t>7</w:t>
      </w:r>
      <w:r w:rsidRPr="0096464C">
        <w:rPr>
          <w:lang w:val="fr-FR"/>
        </w:rPr>
        <w:t xml:space="preserve">: </w:t>
      </w:r>
      <w:r w:rsidRPr="0096464C">
        <w:t>Enable a</w:t>
      </w:r>
      <w:r>
        <w:t>nd Test</w:t>
      </w:r>
      <w:r w:rsidRPr="0096464C">
        <w:t xml:space="preserve"> Recoverable Interchange</w:t>
      </w:r>
    </w:p>
    <w:p w:rsidR="00A903AC" w:rsidRPr="0096464C" w:rsidRDefault="00A903AC" w:rsidP="00C0298F">
      <w:pPr>
        <w:pStyle w:val="Heading5"/>
      </w:pPr>
      <w:r w:rsidRPr="0096464C">
        <w:t>Overview</w:t>
      </w:r>
    </w:p>
    <w:p w:rsidR="00A903AC" w:rsidRPr="002867DC" w:rsidRDefault="00A903AC" w:rsidP="00AE7408">
      <w:r w:rsidRPr="002867DC">
        <w:t>Enabling recoverable interchange processing allows the valid messages of an interchange to be successfully processed, while any bad messages are individually suspended. In this exercise, you will enable a recoverable interchange for a pipeline</w:t>
      </w:r>
      <w:r>
        <w:t>, and then test the pipeline by submitting two messages</w:t>
      </w:r>
      <w:r w:rsidRPr="002867DC">
        <w:t>.</w:t>
      </w:r>
    </w:p>
    <w:p w:rsidR="00A903AC" w:rsidRPr="0096464C" w:rsidRDefault="00A903AC" w:rsidP="00C0298F">
      <w:pPr>
        <w:pStyle w:val="Heading5"/>
      </w:pPr>
      <w:r w:rsidRPr="0096464C">
        <w:t>Enable Recoverable Interchange Processing</w:t>
      </w:r>
    </w:p>
    <w:p w:rsidR="00A903AC" w:rsidRPr="0002157B" w:rsidRDefault="00A903AC" w:rsidP="0002157B">
      <w:pPr>
        <w:pStyle w:val="H5Subheading"/>
      </w:pPr>
      <w:r w:rsidRPr="0096464C">
        <w:t>Procedure List</w:t>
      </w:r>
    </w:p>
    <w:p w:rsidR="00A903AC" w:rsidRPr="0096464C" w:rsidRDefault="00A35CFE" w:rsidP="00C0298F">
      <w:pPr>
        <w:pStyle w:val="NumList"/>
        <w:numPr>
          <w:ilvl w:val="0"/>
          <w:numId w:val="32"/>
        </w:numPr>
      </w:pPr>
      <w:r>
        <w:fldChar w:fldCharType="begin"/>
      </w:r>
      <w:r w:rsidR="007070CE">
        <w:instrText xml:space="preserve"> XE "</w:instrText>
      </w:r>
      <w:r w:rsidR="007070CE" w:rsidRPr="006C36F2">
        <w:instrText>2933A.6.03.08.327.1</w:instrText>
      </w:r>
      <w:r w:rsidR="007070CE">
        <w:instrText xml:space="preserve">" </w:instrText>
      </w:r>
      <w:r>
        <w:fldChar w:fldCharType="end"/>
      </w:r>
      <w:r w:rsidR="00A903AC" w:rsidRPr="0096464C">
        <w:t xml:space="preserve">In the BizTalk Server Administration Console, under </w:t>
      </w:r>
      <w:proofErr w:type="spellStart"/>
      <w:r w:rsidR="00AA0E3A">
        <w:rPr>
          <w:b/>
          <w:bCs/>
        </w:rPr>
        <w:t>AdventureWorks</w:t>
      </w:r>
      <w:proofErr w:type="spellEnd"/>
      <w:r w:rsidR="00A903AC" w:rsidRPr="0096464C">
        <w:t xml:space="preserve">, click </w:t>
      </w:r>
      <w:r w:rsidR="00A903AC" w:rsidRPr="00C0298F">
        <w:rPr>
          <w:b/>
        </w:rPr>
        <w:t>Receive Locations</w:t>
      </w:r>
      <w:r w:rsidR="00A903AC" w:rsidRPr="00C0298F">
        <w:rPr>
          <w:bCs/>
        </w:rPr>
        <w:t xml:space="preserve">, </w:t>
      </w:r>
      <w:r w:rsidR="00A903AC" w:rsidRPr="0096464C">
        <w:t xml:space="preserve">and then double-click </w:t>
      </w:r>
      <w:r w:rsidR="00A903AC" w:rsidRPr="00C0298F">
        <w:rPr>
          <w:b/>
        </w:rPr>
        <w:t>FFSalesOrderFILE</w:t>
      </w:r>
      <w:r w:rsidR="00A903AC" w:rsidRPr="0096464C">
        <w:t>.</w:t>
      </w:r>
      <w:r>
        <w:fldChar w:fldCharType="begin"/>
      </w:r>
      <w:r w:rsidR="007070CE">
        <w:instrText xml:space="preserve"> XE "</w:instrText>
      </w:r>
      <w:r w:rsidR="007070CE" w:rsidRPr="000A3D91">
        <w:instrText>2933A.6.03.08.327.9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E12330">
        <w:instrText>2933A.6.03.08.328.1</w:instrText>
      </w:r>
      <w:r w:rsidR="007070CE">
        <w:instrText xml:space="preserve">" </w:instrText>
      </w:r>
      <w:r>
        <w:fldChar w:fldCharType="end"/>
      </w:r>
      <w:r w:rsidR="00A903AC">
        <w:t xml:space="preserve">In the </w:t>
      </w:r>
      <w:r w:rsidR="00A903AC" w:rsidRPr="001F7EF2">
        <w:rPr>
          <w:b/>
        </w:rPr>
        <w:t>Receive Location Properties</w:t>
      </w:r>
      <w:r w:rsidR="00A903AC">
        <w:t xml:space="preserve"> dialog box, n</w:t>
      </w:r>
      <w:r w:rsidR="00A903AC" w:rsidRPr="0096464C">
        <w:t xml:space="preserve">ext to the </w:t>
      </w:r>
      <w:r w:rsidR="00A903AC" w:rsidRPr="0096464C">
        <w:rPr>
          <w:b/>
          <w:bCs/>
        </w:rPr>
        <w:t>Receive pipeline</w:t>
      </w:r>
      <w:r w:rsidR="00A903AC" w:rsidRPr="0096464C">
        <w:t xml:space="preserve"> </w:t>
      </w:r>
      <w:r w:rsidR="00A903AC">
        <w:t>list</w:t>
      </w:r>
      <w:r w:rsidR="00A903AC" w:rsidRPr="0096464C">
        <w:t xml:space="preserve">, click the </w:t>
      </w:r>
      <w:r w:rsidR="00A903AC" w:rsidRPr="0096464C">
        <w:rPr>
          <w:b/>
        </w:rPr>
        <w:t>ellipsis (…)</w:t>
      </w:r>
      <w:r w:rsidR="00A903AC" w:rsidRPr="0096464C">
        <w:t xml:space="preserve"> button.</w:t>
      </w:r>
      <w:r>
        <w:fldChar w:fldCharType="begin"/>
      </w:r>
      <w:r w:rsidR="007070CE">
        <w:instrText xml:space="preserve"> XE "</w:instrText>
      </w:r>
      <w:r w:rsidR="007070CE" w:rsidRPr="00C92560">
        <w:instrText>2933A.6.03.08.328.9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5F2552">
        <w:instrText>2933A.6.03.08.329.1</w:instrText>
      </w:r>
      <w:r w:rsidR="007070CE">
        <w:instrText xml:space="preserve">" </w:instrText>
      </w:r>
      <w:r>
        <w:fldChar w:fldCharType="end"/>
      </w:r>
      <w:r w:rsidR="00A903AC" w:rsidRPr="0096464C">
        <w:t xml:space="preserve">In the </w:t>
      </w:r>
      <w:r w:rsidR="00A903AC" w:rsidRPr="002A1D63">
        <w:rPr>
          <w:b/>
        </w:rPr>
        <w:t>Configure Pipeline</w:t>
      </w:r>
      <w:r w:rsidR="00A903AC" w:rsidRPr="0096464C">
        <w:t xml:space="preserve"> </w:t>
      </w:r>
      <w:r w:rsidR="00A903AC">
        <w:t>dialog box</w:t>
      </w:r>
      <w:r w:rsidR="00A903AC" w:rsidRPr="0096464C">
        <w:t xml:space="preserve">, </w:t>
      </w:r>
      <w:r w:rsidR="00A903AC">
        <w:t xml:space="preserve">under </w:t>
      </w:r>
      <w:r w:rsidR="00A903AC">
        <w:rPr>
          <w:b/>
        </w:rPr>
        <w:t xml:space="preserve">Disassemble – </w:t>
      </w:r>
      <w:proofErr w:type="gramStart"/>
      <w:r w:rsidR="00A903AC">
        <w:rPr>
          <w:b/>
        </w:rPr>
        <w:t>Component(</w:t>
      </w:r>
      <w:proofErr w:type="gramEnd"/>
      <w:r w:rsidR="00A903AC">
        <w:rPr>
          <w:b/>
        </w:rPr>
        <w:t>1)</w:t>
      </w:r>
      <w:r w:rsidR="00A903AC">
        <w:t>,</w:t>
      </w:r>
      <w:r w:rsidR="00A903AC">
        <w:rPr>
          <w:b/>
        </w:rPr>
        <w:t xml:space="preserve"> </w:t>
      </w:r>
      <w:r w:rsidR="00A903AC" w:rsidRPr="0096464C">
        <w:t xml:space="preserve">in the </w:t>
      </w:r>
      <w:r w:rsidR="00A903AC" w:rsidRPr="0096464C">
        <w:rPr>
          <w:b/>
        </w:rPr>
        <w:t>RecoverableInterchangeProcess</w:t>
      </w:r>
      <w:r w:rsidR="00607F23">
        <w:rPr>
          <w:b/>
        </w:rPr>
        <w:t>ing</w:t>
      </w:r>
      <w:r w:rsidR="00A903AC" w:rsidRPr="0096464C">
        <w:t xml:space="preserve"> list</w:t>
      </w:r>
      <w:r w:rsidR="00A903AC">
        <w:t>,</w:t>
      </w:r>
      <w:r w:rsidR="00A903AC" w:rsidRPr="0096464C">
        <w:t xml:space="preserve"> click </w:t>
      </w:r>
      <w:r w:rsidR="00A903AC" w:rsidRPr="0096464C">
        <w:rPr>
          <w:b/>
        </w:rPr>
        <w:t>True</w:t>
      </w:r>
      <w:r w:rsidR="00A903AC" w:rsidRPr="0096464C">
        <w:t xml:space="preserve">, and then click </w:t>
      </w:r>
      <w:r w:rsidR="00A903AC" w:rsidRPr="0096464C">
        <w:rPr>
          <w:b/>
        </w:rPr>
        <w:t>OK</w:t>
      </w:r>
      <w:r w:rsidR="00A903AC" w:rsidRPr="0096464C">
        <w:t>.</w:t>
      </w:r>
      <w:r>
        <w:fldChar w:fldCharType="begin"/>
      </w:r>
      <w:r w:rsidR="007070CE">
        <w:instrText xml:space="preserve"> XE "</w:instrText>
      </w:r>
      <w:r w:rsidR="007070CE" w:rsidRPr="00721D63">
        <w:instrText>2933A.6.03.08.329.9</w:instrText>
      </w:r>
      <w:r w:rsidR="007070CE">
        <w:instrText xml:space="preserve">" </w:instrText>
      </w:r>
      <w:r>
        <w:fldChar w:fldCharType="end"/>
      </w:r>
    </w:p>
    <w:p w:rsidR="00A903AC" w:rsidRDefault="00A35CFE" w:rsidP="00C304D8">
      <w:pPr>
        <w:pStyle w:val="NumList"/>
      </w:pPr>
      <w:r>
        <w:fldChar w:fldCharType="begin"/>
      </w:r>
      <w:r w:rsidR="007070CE">
        <w:instrText xml:space="preserve"> XE "</w:instrText>
      </w:r>
      <w:r w:rsidR="007070CE" w:rsidRPr="00E44381">
        <w:instrText>2933A.6.03.08.330.1</w:instrText>
      </w:r>
      <w:r w:rsidR="007070CE">
        <w:instrText xml:space="preserve">" </w:instrText>
      </w:r>
      <w:r>
        <w:fldChar w:fldCharType="end"/>
      </w:r>
      <w:r w:rsidR="00A903AC" w:rsidRPr="0096464C">
        <w:t xml:space="preserve">In the </w:t>
      </w:r>
      <w:r w:rsidR="00A903AC" w:rsidRPr="001F7EF2">
        <w:rPr>
          <w:b/>
        </w:rPr>
        <w:t>Receive Location Properties</w:t>
      </w:r>
      <w:r w:rsidR="00A903AC" w:rsidRPr="0096464C">
        <w:t xml:space="preserve"> </w:t>
      </w:r>
      <w:r w:rsidR="00A903AC">
        <w:t>dialog box</w:t>
      </w:r>
      <w:r w:rsidR="00A903AC" w:rsidRPr="0096464C">
        <w:t xml:space="preserve">, click </w:t>
      </w:r>
      <w:r w:rsidR="00A903AC" w:rsidRPr="0096464C">
        <w:rPr>
          <w:b/>
        </w:rPr>
        <w:t>OK</w:t>
      </w:r>
      <w:r w:rsidR="00A903AC" w:rsidRPr="0096464C">
        <w:t>.</w:t>
      </w:r>
      <w:r>
        <w:fldChar w:fldCharType="begin"/>
      </w:r>
      <w:r w:rsidR="007070CE">
        <w:instrText xml:space="preserve"> XE "</w:instrText>
      </w:r>
      <w:r w:rsidR="007070CE" w:rsidRPr="00516060">
        <w:instrText>2933A.6.03.08.330.9</w:instrText>
      </w:r>
      <w:r w:rsidR="007070CE">
        <w:instrText xml:space="preserve">" </w:instrText>
      </w:r>
      <w:r>
        <w:fldChar w:fldCharType="end"/>
      </w:r>
    </w:p>
    <w:p w:rsidR="00A903AC" w:rsidRPr="0096464C" w:rsidRDefault="00A903AC" w:rsidP="00C0298F">
      <w:pPr>
        <w:pStyle w:val="Heading5"/>
      </w:pPr>
      <w:r w:rsidRPr="0096464C">
        <w:t>Submit an Interchange Message that contains bad data</w:t>
      </w:r>
    </w:p>
    <w:p w:rsidR="00A903AC" w:rsidRPr="0002157B" w:rsidRDefault="00A903AC" w:rsidP="0002157B">
      <w:pPr>
        <w:pStyle w:val="H5Subheading"/>
      </w:pPr>
      <w:r w:rsidRPr="0096464C">
        <w:t>Procedure List</w:t>
      </w:r>
    </w:p>
    <w:p w:rsidR="00A903AC" w:rsidRPr="0096464C" w:rsidRDefault="00A35CFE" w:rsidP="00C0298F">
      <w:pPr>
        <w:pStyle w:val="NumList"/>
        <w:numPr>
          <w:ilvl w:val="0"/>
          <w:numId w:val="33"/>
        </w:numPr>
      </w:pPr>
      <w:r>
        <w:fldChar w:fldCharType="begin"/>
      </w:r>
      <w:r w:rsidR="007070CE">
        <w:instrText xml:space="preserve"> XE "</w:instrText>
      </w:r>
      <w:r w:rsidR="007070CE" w:rsidRPr="00E5288D">
        <w:instrText>2933A.6.03.08.331.1</w:instrText>
      </w:r>
      <w:r w:rsidR="007070CE">
        <w:instrText xml:space="preserve">" </w:instrText>
      </w:r>
      <w:r>
        <w:fldChar w:fldCharType="end"/>
      </w:r>
      <w:r w:rsidR="00A903AC" w:rsidRPr="0096464C">
        <w:t xml:space="preserve">In Windows Explorer, navigate to </w:t>
      </w:r>
      <w:r w:rsidR="00A903AC" w:rsidRPr="00C0298F">
        <w:rPr>
          <w:b/>
        </w:rPr>
        <w:t>C:\AllFiles\LabFiles\Lab6</w:t>
      </w:r>
      <w:r w:rsidR="00A903AC" w:rsidRPr="0096464C">
        <w:t>.</w:t>
      </w:r>
      <w:r>
        <w:fldChar w:fldCharType="begin"/>
      </w:r>
      <w:r w:rsidR="007070CE">
        <w:instrText xml:space="preserve"> XE "</w:instrText>
      </w:r>
      <w:r w:rsidR="007070CE" w:rsidRPr="00482DB3">
        <w:instrText>2933A.6.03.08.331.9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F85FB4">
        <w:instrText>2933A.6.03.08.332.1</w:instrText>
      </w:r>
      <w:r w:rsidR="007070CE">
        <w:instrText xml:space="preserve">" </w:instrText>
      </w:r>
      <w:r>
        <w:fldChar w:fldCharType="end"/>
      </w:r>
      <w:r w:rsidR="00A903AC" w:rsidRPr="0096464C">
        <w:t xml:space="preserve">Copy </w:t>
      </w:r>
      <w:r w:rsidR="00A903AC" w:rsidRPr="0096464C">
        <w:rPr>
          <w:b/>
        </w:rPr>
        <w:t>SalesOrder_FF_InterchangeBADDATA.txt</w:t>
      </w:r>
      <w:r w:rsidR="00A903AC" w:rsidRPr="0096464C">
        <w:t xml:space="preserve"> to the </w:t>
      </w:r>
      <w:r w:rsidR="00A903AC" w:rsidRPr="0096464C">
        <w:rPr>
          <w:b/>
        </w:rPr>
        <w:t xml:space="preserve">SalesOrderIN </w:t>
      </w:r>
      <w:r w:rsidR="00A903AC" w:rsidRPr="0096464C">
        <w:t>folder.</w:t>
      </w:r>
      <w:r>
        <w:fldChar w:fldCharType="begin"/>
      </w:r>
      <w:r w:rsidR="007070CE">
        <w:instrText xml:space="preserve"> XE "</w:instrText>
      </w:r>
      <w:r w:rsidR="007070CE" w:rsidRPr="00EA1180">
        <w:instrText>2933A.6.03.08.332.9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B35724">
        <w:instrText>2933A.6.03.08.333.1</w:instrText>
      </w:r>
      <w:r w:rsidR="007070CE">
        <w:instrText xml:space="preserve">" </w:instrText>
      </w:r>
      <w:r>
        <w:fldChar w:fldCharType="end"/>
      </w:r>
      <w:r w:rsidR="00A903AC" w:rsidRPr="0096464C">
        <w:t xml:space="preserve">Open the </w:t>
      </w:r>
      <w:r w:rsidR="00A903AC" w:rsidRPr="0096464C">
        <w:rPr>
          <w:b/>
        </w:rPr>
        <w:t>SalesOrderIN</w:t>
      </w:r>
      <w:r w:rsidR="00A903AC" w:rsidRPr="0096464C">
        <w:t xml:space="preserve"> folder.</w:t>
      </w:r>
      <w:r>
        <w:fldChar w:fldCharType="begin"/>
      </w:r>
      <w:r w:rsidR="007070CE">
        <w:instrText xml:space="preserve"> XE "</w:instrText>
      </w:r>
      <w:r w:rsidR="007070CE" w:rsidRPr="00AC1C3E">
        <w:instrText>2933A.6.03.08.333.9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134E45">
        <w:instrText>2933A.6.03.08.334.1</w:instrText>
      </w:r>
      <w:r w:rsidR="007070CE">
        <w:instrText xml:space="preserve">" </w:instrText>
      </w:r>
      <w:r>
        <w:fldChar w:fldCharType="end"/>
      </w:r>
      <w:r w:rsidR="00A903AC" w:rsidRPr="0096464C">
        <w:t>Notice that the messages have been processed and moved from this folder.</w:t>
      </w:r>
      <w:r>
        <w:fldChar w:fldCharType="begin"/>
      </w:r>
      <w:r w:rsidR="007070CE">
        <w:instrText xml:space="preserve"> XE "</w:instrText>
      </w:r>
      <w:r w:rsidR="007070CE" w:rsidRPr="006611FD">
        <w:instrText>2933A.6.03.08.334.9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324E67">
        <w:instrText>2933A.6.03.08.335.1</w:instrText>
      </w:r>
      <w:r w:rsidR="007070CE">
        <w:instrText xml:space="preserve">" </w:instrText>
      </w:r>
      <w:r>
        <w:fldChar w:fldCharType="end"/>
      </w:r>
      <w:r w:rsidR="00A903AC">
        <w:t>Navigate to</w:t>
      </w:r>
      <w:r w:rsidR="00A903AC" w:rsidRPr="0096464C">
        <w:t xml:space="preserve"> the </w:t>
      </w:r>
      <w:r w:rsidR="00A903AC" w:rsidRPr="0096464C">
        <w:rPr>
          <w:b/>
        </w:rPr>
        <w:t>AllOrders</w:t>
      </w:r>
      <w:r w:rsidR="00A903AC" w:rsidRPr="0096464C">
        <w:t xml:space="preserve"> folder.</w:t>
      </w:r>
      <w:r>
        <w:fldChar w:fldCharType="begin"/>
      </w:r>
      <w:r w:rsidR="007070CE">
        <w:instrText xml:space="preserve"> XE "</w:instrText>
      </w:r>
      <w:r w:rsidR="007070CE" w:rsidRPr="00436F1C">
        <w:instrText>2933A.6.03.08.335.9</w:instrText>
      </w:r>
      <w:r w:rsidR="007070CE">
        <w:instrText xml:space="preserve">" </w:instrText>
      </w:r>
      <w:r>
        <w:fldChar w:fldCharType="end"/>
      </w:r>
    </w:p>
    <w:p w:rsidR="00A903AC" w:rsidRPr="0096464C" w:rsidRDefault="00A35CFE" w:rsidP="00207EF0">
      <w:pPr>
        <w:pStyle w:val="Quote"/>
      </w:pPr>
      <w:r>
        <w:fldChar w:fldCharType="begin"/>
      </w:r>
      <w:r w:rsidR="007070CE">
        <w:instrText xml:space="preserve"> XE "</w:instrText>
      </w:r>
      <w:r w:rsidR="007070CE" w:rsidRPr="00B87855">
        <w:instrText>2933A.6.03.08.336.1</w:instrText>
      </w:r>
      <w:r w:rsidR="007070CE">
        <w:instrText xml:space="preserve">" </w:instrText>
      </w:r>
      <w:r>
        <w:fldChar w:fldCharType="end"/>
      </w:r>
      <w:r w:rsidR="00A903AC" w:rsidRPr="0096464C">
        <w:t>Notice that two messages have been added to this folder.</w:t>
      </w:r>
      <w:r>
        <w:fldChar w:fldCharType="begin"/>
      </w:r>
      <w:r w:rsidR="007070CE">
        <w:instrText xml:space="preserve"> XE "</w:instrText>
      </w:r>
      <w:r w:rsidR="007070CE" w:rsidRPr="0000241A">
        <w:instrText>2933A.6.03.08.336.9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231F6A">
        <w:instrText>2933A.6.03.08.337.1</w:instrText>
      </w:r>
      <w:r w:rsidR="007070CE">
        <w:instrText xml:space="preserve">" </w:instrText>
      </w:r>
      <w:r>
        <w:fldChar w:fldCharType="end"/>
      </w:r>
      <w:r w:rsidR="00A903AC">
        <w:t xml:space="preserve">Navigate to </w:t>
      </w:r>
      <w:r w:rsidR="00A903AC" w:rsidRPr="0096464C">
        <w:t>the</w:t>
      </w:r>
      <w:r w:rsidR="00A903AC" w:rsidRPr="0096464C">
        <w:rPr>
          <w:b/>
        </w:rPr>
        <w:t xml:space="preserve"> CashOrders</w:t>
      </w:r>
      <w:r w:rsidR="00A903AC" w:rsidRPr="0096464C">
        <w:t xml:space="preserve"> folder.</w:t>
      </w:r>
      <w:r>
        <w:fldChar w:fldCharType="begin"/>
      </w:r>
      <w:r w:rsidR="007070CE">
        <w:instrText xml:space="preserve"> XE "</w:instrText>
      </w:r>
      <w:r w:rsidR="007070CE" w:rsidRPr="00E830B8">
        <w:instrText>2933A.6.03.08.337.9</w:instrText>
      </w:r>
      <w:r w:rsidR="007070CE">
        <w:instrText xml:space="preserve">" </w:instrText>
      </w:r>
      <w:r>
        <w:fldChar w:fldCharType="end"/>
      </w:r>
    </w:p>
    <w:p w:rsidR="00A903AC" w:rsidRPr="0096464C" w:rsidRDefault="00A35CFE" w:rsidP="00AE7408">
      <w:pPr>
        <w:pStyle w:val="Quote"/>
      </w:pPr>
      <w:r>
        <w:fldChar w:fldCharType="begin"/>
      </w:r>
      <w:r w:rsidR="007070CE">
        <w:instrText xml:space="preserve"> XE "</w:instrText>
      </w:r>
      <w:r w:rsidR="007070CE" w:rsidRPr="007E6D58">
        <w:instrText>2933A.6.03.08.338.1</w:instrText>
      </w:r>
      <w:r w:rsidR="007070CE">
        <w:instrText xml:space="preserve">" </w:instrText>
      </w:r>
      <w:r>
        <w:fldChar w:fldCharType="end"/>
      </w:r>
      <w:r w:rsidR="00A903AC" w:rsidRPr="0096464C">
        <w:t>Notice that the Cash message from the batch file has been added to this folder.</w:t>
      </w:r>
      <w:r>
        <w:fldChar w:fldCharType="begin"/>
      </w:r>
      <w:r w:rsidR="007070CE">
        <w:instrText xml:space="preserve"> XE "</w:instrText>
      </w:r>
      <w:r w:rsidR="007070CE" w:rsidRPr="00E901D0">
        <w:instrText>2933A.6.03.08.338.9</w:instrText>
      </w:r>
      <w:r w:rsidR="007070CE">
        <w:instrText xml:space="preserve">" </w:instrText>
      </w:r>
      <w:r>
        <w:fldChar w:fldCharType="end"/>
      </w:r>
    </w:p>
    <w:p w:rsidR="00A903AC" w:rsidRPr="0096464C" w:rsidRDefault="00A35CFE" w:rsidP="00C304D8">
      <w:pPr>
        <w:pStyle w:val="NumList"/>
      </w:pPr>
      <w:r>
        <w:fldChar w:fldCharType="begin"/>
      </w:r>
      <w:r w:rsidR="007070CE">
        <w:instrText xml:space="preserve"> XE "</w:instrText>
      </w:r>
      <w:r w:rsidR="007070CE" w:rsidRPr="006F138A">
        <w:instrText>2933A.6.03.08.339.1</w:instrText>
      </w:r>
      <w:r w:rsidR="007070CE">
        <w:instrText xml:space="preserve">" </w:instrText>
      </w:r>
      <w:r>
        <w:fldChar w:fldCharType="end"/>
      </w:r>
      <w:r w:rsidR="00A903AC">
        <w:t>Navigate to</w:t>
      </w:r>
      <w:r w:rsidR="00A903AC" w:rsidRPr="0096464C">
        <w:t xml:space="preserve"> the </w:t>
      </w:r>
      <w:r w:rsidR="00A903AC" w:rsidRPr="0096464C">
        <w:rPr>
          <w:b/>
        </w:rPr>
        <w:t>CreditOrders</w:t>
      </w:r>
      <w:r w:rsidR="00A903AC" w:rsidRPr="0096464C">
        <w:t xml:space="preserve"> folder.</w:t>
      </w:r>
      <w:r>
        <w:fldChar w:fldCharType="begin"/>
      </w:r>
      <w:r w:rsidR="007070CE">
        <w:instrText xml:space="preserve"> XE "</w:instrText>
      </w:r>
      <w:r w:rsidR="007070CE" w:rsidRPr="004437BF">
        <w:instrText>2933A.6.03.08.339.9</w:instrText>
      </w:r>
      <w:r w:rsidR="007070CE">
        <w:instrText xml:space="preserve">" </w:instrText>
      </w:r>
      <w:r>
        <w:fldChar w:fldCharType="end"/>
      </w:r>
    </w:p>
    <w:p w:rsidR="00A903AC" w:rsidRDefault="00A35CFE" w:rsidP="00207EF0">
      <w:pPr>
        <w:pStyle w:val="Quote"/>
      </w:pPr>
      <w:r>
        <w:fldChar w:fldCharType="begin"/>
      </w:r>
      <w:r w:rsidR="007070CE">
        <w:instrText xml:space="preserve"> XE "</w:instrText>
      </w:r>
      <w:r w:rsidR="007070CE" w:rsidRPr="00DD740D">
        <w:instrText>2933A.6.03.08.340.1</w:instrText>
      </w:r>
      <w:r w:rsidR="007070CE">
        <w:instrText xml:space="preserve">" </w:instrText>
      </w:r>
      <w:r>
        <w:fldChar w:fldCharType="end"/>
      </w:r>
      <w:r w:rsidR="00A903AC" w:rsidRPr="0096464C">
        <w:t>Notice that only one Cred message has been added to this folder.</w:t>
      </w:r>
      <w:r w:rsidR="008E12C9">
        <w:t xml:space="preserve">  The Cred message that contains bad data has been suspended. </w:t>
      </w:r>
      <w:r>
        <w:fldChar w:fldCharType="begin"/>
      </w:r>
      <w:r w:rsidR="007070CE">
        <w:instrText xml:space="preserve"> XE "</w:instrText>
      </w:r>
      <w:r w:rsidR="007070CE" w:rsidRPr="00DA327D">
        <w:instrText>2933A.6.03.08.340.9</w:instrText>
      </w:r>
      <w:r w:rsidR="007070CE">
        <w:instrText xml:space="preserve">" </w:instrText>
      </w:r>
      <w:r>
        <w:fldChar w:fldCharType="end"/>
      </w:r>
    </w:p>
    <w:p w:rsidR="002F63B1" w:rsidRPr="008C61AC" w:rsidRDefault="00A35CFE" w:rsidP="00C304D8">
      <w:pPr>
        <w:pStyle w:val="NumList"/>
      </w:pPr>
      <w:r>
        <w:fldChar w:fldCharType="begin"/>
      </w:r>
      <w:r w:rsidR="007070CE">
        <w:instrText xml:space="preserve"> XE "</w:instrText>
      </w:r>
      <w:r w:rsidR="007070CE" w:rsidRPr="00915E6A">
        <w:instrText>2933A.6.03.08.341.1</w:instrText>
      </w:r>
      <w:r w:rsidR="007070CE">
        <w:instrText xml:space="preserve">" </w:instrText>
      </w:r>
      <w:r>
        <w:fldChar w:fldCharType="end"/>
      </w:r>
      <w:r w:rsidR="00A903AC" w:rsidRPr="0096464C">
        <w:t>Close all open windows.</w:t>
      </w:r>
      <w:r>
        <w:fldChar w:fldCharType="begin"/>
      </w:r>
      <w:r w:rsidR="007070CE">
        <w:instrText xml:space="preserve"> XE "</w:instrText>
      </w:r>
      <w:r w:rsidR="007070CE" w:rsidRPr="00701FDA">
        <w:instrText>2933A.6.03.08.341.9</w:instrText>
      </w:r>
      <w:r w:rsidR="007070CE">
        <w:instrText xml:space="preserve">" </w:instrText>
      </w:r>
      <w:r>
        <w:fldChar w:fldCharType="end"/>
      </w:r>
    </w:p>
    <w:sectPr w:rsidR="002F63B1" w:rsidRPr="008C61AC" w:rsidSect="00E46C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E97" w:rsidRDefault="00683E97">
      <w:r>
        <w:separator/>
      </w:r>
    </w:p>
  </w:endnote>
  <w:endnote w:type="continuationSeparator" w:id="0">
    <w:p w:rsidR="00683E97" w:rsidRDefault="00683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E97" w:rsidRDefault="00683E97">
      <w:r>
        <w:separator/>
      </w:r>
    </w:p>
  </w:footnote>
  <w:footnote w:type="continuationSeparator" w:id="0">
    <w:p w:rsidR="00683E97" w:rsidRDefault="00683E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5F8D128"/>
    <w:lvl w:ilvl="0">
      <w:start w:val="1"/>
      <w:numFmt w:val="decimal"/>
      <w:pStyle w:val="ListNumber"/>
      <w:lvlText w:val="%1."/>
      <w:lvlJc w:val="left"/>
      <w:pPr>
        <w:tabs>
          <w:tab w:val="num" w:pos="360"/>
        </w:tabs>
        <w:ind w:left="360" w:hanging="360"/>
      </w:pPr>
      <w:rPr>
        <w:rFonts w:hint="default"/>
      </w:rPr>
    </w:lvl>
  </w:abstractNum>
  <w:abstractNum w:abstractNumId="1">
    <w:nsid w:val="020A72CD"/>
    <w:multiLevelType w:val="hybridMultilevel"/>
    <w:tmpl w:val="706E9542"/>
    <w:lvl w:ilvl="0" w:tplc="CAF478F4">
      <w:start w:val="1"/>
      <w:numFmt w:val="decimal"/>
      <w:pStyle w:val="Task"/>
      <w:lvlText w:val="%1."/>
      <w:lvlJc w:val="left"/>
      <w:pPr>
        <w:tabs>
          <w:tab w:val="num" w:pos="360"/>
        </w:tabs>
        <w:ind w:left="360" w:hanging="360"/>
      </w:pPr>
    </w:lvl>
    <w:lvl w:ilvl="1" w:tplc="B91260DC">
      <w:start w:val="1"/>
      <w:numFmt w:val="lowerLetter"/>
      <w:pStyle w:val="Step"/>
      <w:lvlText w:val="%2."/>
      <w:lvlJc w:val="left"/>
      <w:pPr>
        <w:tabs>
          <w:tab w:val="num" w:pos="360"/>
        </w:tabs>
        <w:ind w:left="36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84334E6"/>
    <w:multiLevelType w:val="hybridMultilevel"/>
    <w:tmpl w:val="562AF200"/>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B5BC3"/>
    <w:multiLevelType w:val="hybridMultilevel"/>
    <w:tmpl w:val="3DDEB8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CC2437"/>
    <w:multiLevelType w:val="hybridMultilevel"/>
    <w:tmpl w:val="3BA21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C848CD"/>
    <w:multiLevelType w:val="hybridMultilevel"/>
    <w:tmpl w:val="5D16AE0A"/>
    <w:lvl w:ilvl="0" w:tplc="75F6CE76">
      <w:start w:val="1"/>
      <w:numFmt w:val="bullet"/>
      <w:pStyle w:val="BullList2"/>
      <w:lvlText w:val=""/>
      <w:lvlJc w:val="left"/>
      <w:pPr>
        <w:tabs>
          <w:tab w:val="num" w:pos="1800"/>
        </w:tabs>
        <w:ind w:left="1800" w:hanging="360"/>
      </w:pPr>
      <w:rPr>
        <w:rFonts w:ascii="Symbol" w:hAnsi="Symbol" w:hint="default"/>
        <w:color w:val="C0C0C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B1826F7"/>
    <w:multiLevelType w:val="hybridMultilevel"/>
    <w:tmpl w:val="FBE89D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6C2F6E"/>
    <w:multiLevelType w:val="hybridMultilevel"/>
    <w:tmpl w:val="A0DC8654"/>
    <w:lvl w:ilvl="0" w:tplc="79ECD8DA">
      <w:start w:val="1"/>
      <w:numFmt w:val="bullet"/>
      <w:pStyle w:val="Question"/>
      <w:lvlText w:val="Q"/>
      <w:lvlJc w:val="left"/>
      <w:pPr>
        <w:tabs>
          <w:tab w:val="num" w:pos="720"/>
        </w:tabs>
        <w:ind w:left="720" w:hanging="360"/>
      </w:pPr>
      <w:rPr>
        <w:rFonts w:ascii="Times New Roman" w:hAnsi="Times New Roman" w:cs="Times New Roman" w:hint="default"/>
        <w:b/>
        <w:i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642F55"/>
    <w:multiLevelType w:val="hybridMultilevel"/>
    <w:tmpl w:val="11E6216A"/>
    <w:lvl w:ilvl="0" w:tplc="E2904BD2">
      <w:start w:val="1"/>
      <w:numFmt w:val="bullet"/>
      <w:pStyle w:val="Answer"/>
      <w:lvlText w:val="A"/>
      <w:lvlJc w:val="left"/>
      <w:pPr>
        <w:tabs>
          <w:tab w:val="num" w:pos="1440"/>
        </w:tabs>
        <w:ind w:left="1440" w:hanging="360"/>
      </w:pPr>
      <w:rPr>
        <w:rFonts w:ascii="Times New Roman" w:hAnsi="Times New Roman" w:cs="Times New Roman" w:hint="default"/>
        <w:b/>
        <w:i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33144C96"/>
    <w:multiLevelType w:val="hybridMultilevel"/>
    <w:tmpl w:val="457AE14E"/>
    <w:lvl w:ilvl="0" w:tplc="081EC86C">
      <w:start w:val="1"/>
      <w:numFmt w:val="bullet"/>
      <w:pStyle w:val="BullLis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35DB4AFB"/>
    <w:multiLevelType w:val="hybridMultilevel"/>
    <w:tmpl w:val="AC7C9F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71345"/>
    <w:multiLevelType w:val="hybridMultilevel"/>
    <w:tmpl w:val="C2FE46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17025B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3">
    <w:nsid w:val="48F534CE"/>
    <w:multiLevelType w:val="hybridMultilevel"/>
    <w:tmpl w:val="F880D454"/>
    <w:lvl w:ilvl="0" w:tplc="52BC6E52">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5908BC"/>
    <w:multiLevelType w:val="hybridMultilevel"/>
    <w:tmpl w:val="080E3DA4"/>
    <w:lvl w:ilvl="0" w:tplc="5DBA14DC">
      <w:start w:val="1"/>
      <w:numFmt w:val="decimal"/>
      <w:pStyle w:val="ListCodeNumbered"/>
      <w:lvlText w:val="%1"/>
      <w:lvlJc w:val="left"/>
      <w:pPr>
        <w:tabs>
          <w:tab w:val="num" w:pos="1080"/>
        </w:tabs>
        <w:ind w:left="1080" w:hanging="360"/>
      </w:pPr>
      <w:rPr>
        <w:rFonts w:ascii="Lucida Console" w:hAnsi="Lucida Console"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0F5742A"/>
    <w:multiLevelType w:val="hybridMultilevel"/>
    <w:tmpl w:val="436C1528"/>
    <w:lvl w:ilvl="0" w:tplc="0E90194A">
      <w:start w:val="1"/>
      <w:numFmt w:val="lowerLetter"/>
      <w:pStyle w:val="NumList2"/>
      <w:lvlText w:val="%1."/>
      <w:lvlJc w:val="left"/>
      <w:pPr>
        <w:tabs>
          <w:tab w:val="num" w:pos="1440"/>
        </w:tabs>
        <w:ind w:left="144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1913F08"/>
    <w:multiLevelType w:val="multilevel"/>
    <w:tmpl w:val="19063B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pStyle w:val="Ln1"/>
      <w:lvlText w:val="%3."/>
      <w:lvlJc w:val="left"/>
      <w:pPr>
        <w:tabs>
          <w:tab w:val="num" w:pos="720"/>
        </w:tabs>
        <w:ind w:left="300" w:hanging="300"/>
      </w:p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7">
    <w:nsid w:val="68C34DA7"/>
    <w:multiLevelType w:val="hybridMultilevel"/>
    <w:tmpl w:val="9CAE6564"/>
    <w:lvl w:ilvl="0" w:tplc="0409000F">
      <w:start w:val="1"/>
      <w:numFmt w:val="decimal"/>
      <w:pStyle w:val="Bullet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F54173"/>
    <w:multiLevelType w:val="hybridMultilevel"/>
    <w:tmpl w:val="FEE8BE42"/>
    <w:lvl w:ilvl="0" w:tplc="746A9AEC">
      <w:start w:val="1"/>
      <w:numFmt w:val="decimal"/>
      <w:pStyle w:val="NumList"/>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112B50"/>
    <w:multiLevelType w:val="hybridMultilevel"/>
    <w:tmpl w:val="AA40F3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104DE6"/>
    <w:multiLevelType w:val="multilevel"/>
    <w:tmpl w:val="786A210E"/>
    <w:lvl w:ilvl="0">
      <w:start w:val="1"/>
      <w:numFmt w:val="lowerLetter"/>
      <w:lvlRestart w:val="0"/>
      <w:pStyle w:val="Lab2Tpl"/>
      <w:lvlText w:val="%1."/>
      <w:lvlJc w:val="left"/>
      <w:pPr>
        <w:tabs>
          <w:tab w:val="num" w:pos="540"/>
        </w:tabs>
        <w:ind w:left="540" w:hanging="324"/>
      </w:pPr>
      <w:rPr>
        <w:rFonts w:ascii="Times New Roman Bold" w:hAnsi="Times New Roman Bold" w:hint="default"/>
        <w:b/>
        <w:i w:val="0"/>
        <w:sz w:val="18"/>
      </w:rPr>
    </w:lvl>
    <w:lvl w:ilvl="1">
      <w:start w:val="1"/>
      <w:numFmt w:val="none"/>
      <w:suff w:val="nothing"/>
      <w:lvlText w:val=""/>
      <w:lvlJc w:val="left"/>
      <w:pPr>
        <w:ind w:left="0" w:firstLine="0"/>
      </w:pPr>
      <w:rPr>
        <w:rFonts w:hint="default"/>
      </w:rPr>
    </w:lvl>
    <w:lvl w:ilvl="2">
      <w:start w:val="1"/>
      <w:numFmt w:val="lowerRoman"/>
      <w:lvlText w:val="%3."/>
      <w:lvlJc w:val="left"/>
      <w:pPr>
        <w:tabs>
          <w:tab w:val="num" w:pos="1080"/>
        </w:tabs>
        <w:ind w:left="300" w:hanging="300"/>
      </w:pPr>
      <w:rPr>
        <w:rFonts w:hint="default"/>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num w:numId="1">
    <w:abstractNumId w:val="17"/>
  </w:num>
  <w:num w:numId="2">
    <w:abstractNumId w:val="12"/>
  </w:num>
  <w:num w:numId="3">
    <w:abstractNumId w:val="0"/>
  </w:num>
  <w:num w:numId="4">
    <w:abstractNumId w:val="7"/>
  </w:num>
  <w:num w:numId="5">
    <w:abstractNumId w:val="8"/>
  </w:num>
  <w:num w:numId="6">
    <w:abstractNumId w:val="9"/>
  </w:num>
  <w:num w:numId="7">
    <w:abstractNumId w:val="5"/>
  </w:num>
  <w:num w:numId="8">
    <w:abstractNumId w:val="14"/>
  </w:num>
  <w:num w:numId="9">
    <w:abstractNumId w:val="15"/>
  </w:num>
  <w:num w:numId="10">
    <w:abstractNumId w:val="1"/>
  </w:num>
  <w:num w:numId="11">
    <w:abstractNumId w:val="16"/>
  </w:num>
  <w:num w:numId="12">
    <w:abstractNumId w:val="20"/>
  </w:num>
  <w:num w:numId="13">
    <w:abstractNumId w:val="18"/>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18"/>
    <w:lvlOverride w:ilvl="0">
      <w:startOverride w:val="1"/>
    </w:lvlOverride>
  </w:num>
  <w:num w:numId="18">
    <w:abstractNumId w:val="18"/>
    <w:lvlOverride w:ilvl="0">
      <w:startOverride w:val="1"/>
    </w:lvlOverride>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18"/>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lvlOverride w:ilvl="0">
      <w:startOverride w:val="1"/>
    </w:lvlOverride>
  </w:num>
  <w:num w:numId="34">
    <w:abstractNumId w:val="18"/>
    <w:lvlOverride w:ilvl="0">
      <w:startOverride w:val="1"/>
    </w:lvlOverride>
  </w:num>
  <w:num w:numId="35">
    <w:abstractNumId w:val="18"/>
    <w:lvlOverride w:ilvl="0">
      <w:startOverride w:val="1"/>
    </w:lvlOverride>
  </w:num>
  <w:num w:numId="36">
    <w:abstractNumId w:val="18"/>
    <w:lvlOverride w:ilvl="0">
      <w:startOverride w:val="1"/>
    </w:lvlOverride>
  </w:num>
  <w:num w:numId="37">
    <w:abstractNumId w:val="11"/>
  </w:num>
  <w:num w:numId="38">
    <w:abstractNumId w:val="4"/>
  </w:num>
  <w:num w:numId="39">
    <w:abstractNumId w:val="3"/>
  </w:num>
  <w:num w:numId="40">
    <w:abstractNumId w:val="10"/>
  </w:num>
  <w:num w:numId="41">
    <w:abstractNumId w:val="19"/>
  </w:num>
  <w:num w:numId="42">
    <w:abstractNumId w:val="6"/>
  </w:num>
  <w:num w:numId="43">
    <w:abstractNumId w:val="13"/>
  </w:num>
  <w:num w:numId="44">
    <w:abstractNumId w:val="18"/>
    <w:lvlOverride w:ilvl="0">
      <w:startOverride w:val="1"/>
    </w:lvlOverride>
  </w:num>
  <w:num w:numId="45">
    <w:abstractNumId w:val="2"/>
  </w:num>
  <w:num w:numId="46">
    <w:abstractNumId w:val="18"/>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InvalidXml/>
  <w:useXSLTWhenSaving/>
  <w:saveThroughXslt r:id="rId2"/>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C18"/>
    <w:rsid w:val="00001C2C"/>
    <w:rsid w:val="00010324"/>
    <w:rsid w:val="000141A3"/>
    <w:rsid w:val="00015BE1"/>
    <w:rsid w:val="0002157B"/>
    <w:rsid w:val="000233E2"/>
    <w:rsid w:val="00031EC7"/>
    <w:rsid w:val="00035E3C"/>
    <w:rsid w:val="0003721B"/>
    <w:rsid w:val="00046ACF"/>
    <w:rsid w:val="00057ED5"/>
    <w:rsid w:val="00064CB4"/>
    <w:rsid w:val="000665B6"/>
    <w:rsid w:val="00067110"/>
    <w:rsid w:val="00073682"/>
    <w:rsid w:val="00080529"/>
    <w:rsid w:val="0008138D"/>
    <w:rsid w:val="0008261E"/>
    <w:rsid w:val="000A57B3"/>
    <w:rsid w:val="000B3398"/>
    <w:rsid w:val="000C1922"/>
    <w:rsid w:val="000C4E6F"/>
    <w:rsid w:val="000D21F0"/>
    <w:rsid w:val="000D2F64"/>
    <w:rsid w:val="000D39D1"/>
    <w:rsid w:val="000D3D37"/>
    <w:rsid w:val="000E64CB"/>
    <w:rsid w:val="000F20F4"/>
    <w:rsid w:val="000F3537"/>
    <w:rsid w:val="000F5B29"/>
    <w:rsid w:val="00100244"/>
    <w:rsid w:val="001104E0"/>
    <w:rsid w:val="0011053E"/>
    <w:rsid w:val="001121D8"/>
    <w:rsid w:val="001121EE"/>
    <w:rsid w:val="001173B5"/>
    <w:rsid w:val="001178DE"/>
    <w:rsid w:val="001212D7"/>
    <w:rsid w:val="00122D15"/>
    <w:rsid w:val="00125E78"/>
    <w:rsid w:val="00130BC0"/>
    <w:rsid w:val="00131BC9"/>
    <w:rsid w:val="00133644"/>
    <w:rsid w:val="001360C9"/>
    <w:rsid w:val="00137FEE"/>
    <w:rsid w:val="00141665"/>
    <w:rsid w:val="00142901"/>
    <w:rsid w:val="00143DEA"/>
    <w:rsid w:val="00147D04"/>
    <w:rsid w:val="00152B4B"/>
    <w:rsid w:val="001538A0"/>
    <w:rsid w:val="001606EF"/>
    <w:rsid w:val="00163876"/>
    <w:rsid w:val="00166AF7"/>
    <w:rsid w:val="00166E5A"/>
    <w:rsid w:val="00171BE7"/>
    <w:rsid w:val="00172775"/>
    <w:rsid w:val="00173AF7"/>
    <w:rsid w:val="0017563F"/>
    <w:rsid w:val="0018071B"/>
    <w:rsid w:val="00183F17"/>
    <w:rsid w:val="001874AA"/>
    <w:rsid w:val="00193282"/>
    <w:rsid w:val="001B12C5"/>
    <w:rsid w:val="001B1364"/>
    <w:rsid w:val="001B1B02"/>
    <w:rsid w:val="001B518A"/>
    <w:rsid w:val="001C0F77"/>
    <w:rsid w:val="001C618D"/>
    <w:rsid w:val="001D2C7E"/>
    <w:rsid w:val="001E7E23"/>
    <w:rsid w:val="001F4DA1"/>
    <w:rsid w:val="00200C04"/>
    <w:rsid w:val="002026D3"/>
    <w:rsid w:val="00207E23"/>
    <w:rsid w:val="00207EF0"/>
    <w:rsid w:val="00214365"/>
    <w:rsid w:val="00217477"/>
    <w:rsid w:val="0022637F"/>
    <w:rsid w:val="00235EEE"/>
    <w:rsid w:val="002362D7"/>
    <w:rsid w:val="0023684D"/>
    <w:rsid w:val="00241B2B"/>
    <w:rsid w:val="00243B8A"/>
    <w:rsid w:val="00246EEA"/>
    <w:rsid w:val="002577E9"/>
    <w:rsid w:val="00261289"/>
    <w:rsid w:val="002614A0"/>
    <w:rsid w:val="002615FD"/>
    <w:rsid w:val="00262300"/>
    <w:rsid w:val="00270220"/>
    <w:rsid w:val="00271EEB"/>
    <w:rsid w:val="00283051"/>
    <w:rsid w:val="00284455"/>
    <w:rsid w:val="00291747"/>
    <w:rsid w:val="00294216"/>
    <w:rsid w:val="00295851"/>
    <w:rsid w:val="00295E78"/>
    <w:rsid w:val="002A4B63"/>
    <w:rsid w:val="002B1828"/>
    <w:rsid w:val="002B342C"/>
    <w:rsid w:val="002B3AE2"/>
    <w:rsid w:val="002B3CBF"/>
    <w:rsid w:val="002B5DAD"/>
    <w:rsid w:val="002C21DE"/>
    <w:rsid w:val="002E2AAF"/>
    <w:rsid w:val="002E311E"/>
    <w:rsid w:val="002E6985"/>
    <w:rsid w:val="002E77B7"/>
    <w:rsid w:val="002F217A"/>
    <w:rsid w:val="002F63B1"/>
    <w:rsid w:val="00301DF8"/>
    <w:rsid w:val="00311FE9"/>
    <w:rsid w:val="0031389C"/>
    <w:rsid w:val="00320BA6"/>
    <w:rsid w:val="00343A2F"/>
    <w:rsid w:val="00355860"/>
    <w:rsid w:val="0035651F"/>
    <w:rsid w:val="00360250"/>
    <w:rsid w:val="00360FB1"/>
    <w:rsid w:val="00366763"/>
    <w:rsid w:val="00372767"/>
    <w:rsid w:val="0038049A"/>
    <w:rsid w:val="003A44C5"/>
    <w:rsid w:val="003A7ABD"/>
    <w:rsid w:val="003C0FEE"/>
    <w:rsid w:val="003C14EF"/>
    <w:rsid w:val="003C68E9"/>
    <w:rsid w:val="003E54E3"/>
    <w:rsid w:val="003E6CD5"/>
    <w:rsid w:val="003E73B1"/>
    <w:rsid w:val="003F00E7"/>
    <w:rsid w:val="003F0B54"/>
    <w:rsid w:val="003F4EFF"/>
    <w:rsid w:val="00410D7C"/>
    <w:rsid w:val="00413F01"/>
    <w:rsid w:val="00422092"/>
    <w:rsid w:val="0042643B"/>
    <w:rsid w:val="00431EEE"/>
    <w:rsid w:val="00436DD1"/>
    <w:rsid w:val="00441143"/>
    <w:rsid w:val="00460FCB"/>
    <w:rsid w:val="00462197"/>
    <w:rsid w:val="0046551F"/>
    <w:rsid w:val="00467E3E"/>
    <w:rsid w:val="004776AE"/>
    <w:rsid w:val="00486978"/>
    <w:rsid w:val="004A1B8A"/>
    <w:rsid w:val="004A23C4"/>
    <w:rsid w:val="004A3193"/>
    <w:rsid w:val="004A7B25"/>
    <w:rsid w:val="004A7DE3"/>
    <w:rsid w:val="004B019D"/>
    <w:rsid w:val="004B01BE"/>
    <w:rsid w:val="004B2499"/>
    <w:rsid w:val="004D437C"/>
    <w:rsid w:val="004E2420"/>
    <w:rsid w:val="004E35A0"/>
    <w:rsid w:val="004E6AF6"/>
    <w:rsid w:val="00511991"/>
    <w:rsid w:val="00512175"/>
    <w:rsid w:val="00524322"/>
    <w:rsid w:val="00540066"/>
    <w:rsid w:val="00554519"/>
    <w:rsid w:val="00557AB1"/>
    <w:rsid w:val="00566D8C"/>
    <w:rsid w:val="00573554"/>
    <w:rsid w:val="00593AD4"/>
    <w:rsid w:val="00595421"/>
    <w:rsid w:val="005A7F98"/>
    <w:rsid w:val="005B10B4"/>
    <w:rsid w:val="005B2027"/>
    <w:rsid w:val="005B339E"/>
    <w:rsid w:val="005B3DAC"/>
    <w:rsid w:val="005B6417"/>
    <w:rsid w:val="005B6710"/>
    <w:rsid w:val="005C6DB2"/>
    <w:rsid w:val="005D0368"/>
    <w:rsid w:val="005D1E7D"/>
    <w:rsid w:val="005D2911"/>
    <w:rsid w:val="005D6DC4"/>
    <w:rsid w:val="005E316E"/>
    <w:rsid w:val="005E7970"/>
    <w:rsid w:val="00604D29"/>
    <w:rsid w:val="00607F23"/>
    <w:rsid w:val="0061041E"/>
    <w:rsid w:val="00611D05"/>
    <w:rsid w:val="006130A8"/>
    <w:rsid w:val="006236CF"/>
    <w:rsid w:val="006267CB"/>
    <w:rsid w:val="00633932"/>
    <w:rsid w:val="00637501"/>
    <w:rsid w:val="00637AD3"/>
    <w:rsid w:val="00646561"/>
    <w:rsid w:val="006468C2"/>
    <w:rsid w:val="00655C4C"/>
    <w:rsid w:val="00657598"/>
    <w:rsid w:val="00661439"/>
    <w:rsid w:val="00664F61"/>
    <w:rsid w:val="0067365A"/>
    <w:rsid w:val="00673EA2"/>
    <w:rsid w:val="00683E97"/>
    <w:rsid w:val="006A75D4"/>
    <w:rsid w:val="006B211B"/>
    <w:rsid w:val="006B2752"/>
    <w:rsid w:val="006B2A14"/>
    <w:rsid w:val="006B4A53"/>
    <w:rsid w:val="006B5F39"/>
    <w:rsid w:val="006C5EF5"/>
    <w:rsid w:val="006C7E39"/>
    <w:rsid w:val="006D709C"/>
    <w:rsid w:val="006E23E7"/>
    <w:rsid w:val="006F14E0"/>
    <w:rsid w:val="00702EF7"/>
    <w:rsid w:val="0070400A"/>
    <w:rsid w:val="007070CE"/>
    <w:rsid w:val="00707F70"/>
    <w:rsid w:val="00710F46"/>
    <w:rsid w:val="00724E78"/>
    <w:rsid w:val="00726A23"/>
    <w:rsid w:val="007274E3"/>
    <w:rsid w:val="00732F84"/>
    <w:rsid w:val="0074232F"/>
    <w:rsid w:val="00742524"/>
    <w:rsid w:val="00747D36"/>
    <w:rsid w:val="0075556A"/>
    <w:rsid w:val="00756214"/>
    <w:rsid w:val="007612D1"/>
    <w:rsid w:val="00772B00"/>
    <w:rsid w:val="00775DF7"/>
    <w:rsid w:val="007775C8"/>
    <w:rsid w:val="00790B4F"/>
    <w:rsid w:val="00792402"/>
    <w:rsid w:val="00793522"/>
    <w:rsid w:val="00796347"/>
    <w:rsid w:val="007B0F99"/>
    <w:rsid w:val="007B18FF"/>
    <w:rsid w:val="007B6954"/>
    <w:rsid w:val="007B6E19"/>
    <w:rsid w:val="007C2825"/>
    <w:rsid w:val="007D4C0C"/>
    <w:rsid w:val="007E22EA"/>
    <w:rsid w:val="007E7C8C"/>
    <w:rsid w:val="007F0E37"/>
    <w:rsid w:val="008052FA"/>
    <w:rsid w:val="0081007D"/>
    <w:rsid w:val="00811077"/>
    <w:rsid w:val="00817F79"/>
    <w:rsid w:val="0082331E"/>
    <w:rsid w:val="00831192"/>
    <w:rsid w:val="008405F5"/>
    <w:rsid w:val="00842BC4"/>
    <w:rsid w:val="00842D84"/>
    <w:rsid w:val="00864549"/>
    <w:rsid w:val="00881069"/>
    <w:rsid w:val="00892FAE"/>
    <w:rsid w:val="00893A6E"/>
    <w:rsid w:val="0089629F"/>
    <w:rsid w:val="008A4EB5"/>
    <w:rsid w:val="008A50E8"/>
    <w:rsid w:val="008B6583"/>
    <w:rsid w:val="008B768A"/>
    <w:rsid w:val="008C25A5"/>
    <w:rsid w:val="008C61AC"/>
    <w:rsid w:val="008C7C02"/>
    <w:rsid w:val="008D1FF4"/>
    <w:rsid w:val="008D499D"/>
    <w:rsid w:val="008E12C9"/>
    <w:rsid w:val="008E1E41"/>
    <w:rsid w:val="008E2201"/>
    <w:rsid w:val="008E2C91"/>
    <w:rsid w:val="008E4FF2"/>
    <w:rsid w:val="008E765B"/>
    <w:rsid w:val="008F5DFF"/>
    <w:rsid w:val="00904B3A"/>
    <w:rsid w:val="009118E4"/>
    <w:rsid w:val="0091593C"/>
    <w:rsid w:val="00917DC1"/>
    <w:rsid w:val="00921C03"/>
    <w:rsid w:val="009302EA"/>
    <w:rsid w:val="00933758"/>
    <w:rsid w:val="00936C7C"/>
    <w:rsid w:val="0094185C"/>
    <w:rsid w:val="00941A83"/>
    <w:rsid w:val="009458B3"/>
    <w:rsid w:val="0096173D"/>
    <w:rsid w:val="00963DAB"/>
    <w:rsid w:val="00964026"/>
    <w:rsid w:val="0096464C"/>
    <w:rsid w:val="00967BD1"/>
    <w:rsid w:val="00971F7D"/>
    <w:rsid w:val="009861BF"/>
    <w:rsid w:val="009A627C"/>
    <w:rsid w:val="009B04A7"/>
    <w:rsid w:val="009D064E"/>
    <w:rsid w:val="009D2591"/>
    <w:rsid w:val="009D754E"/>
    <w:rsid w:val="009E0305"/>
    <w:rsid w:val="009E3FE3"/>
    <w:rsid w:val="009E70A0"/>
    <w:rsid w:val="009F76BF"/>
    <w:rsid w:val="00A01AC4"/>
    <w:rsid w:val="00A025BD"/>
    <w:rsid w:val="00A04CFD"/>
    <w:rsid w:val="00A0609D"/>
    <w:rsid w:val="00A100DE"/>
    <w:rsid w:val="00A10EA6"/>
    <w:rsid w:val="00A22A03"/>
    <w:rsid w:val="00A274D1"/>
    <w:rsid w:val="00A331F8"/>
    <w:rsid w:val="00A35A5B"/>
    <w:rsid w:val="00A35CFE"/>
    <w:rsid w:val="00A53FC5"/>
    <w:rsid w:val="00A65359"/>
    <w:rsid w:val="00A720BE"/>
    <w:rsid w:val="00A73733"/>
    <w:rsid w:val="00A748D5"/>
    <w:rsid w:val="00A80A68"/>
    <w:rsid w:val="00A81C5F"/>
    <w:rsid w:val="00A82506"/>
    <w:rsid w:val="00A856A1"/>
    <w:rsid w:val="00A903AC"/>
    <w:rsid w:val="00A908C7"/>
    <w:rsid w:val="00A915BC"/>
    <w:rsid w:val="00A935DE"/>
    <w:rsid w:val="00AA019F"/>
    <w:rsid w:val="00AA0E3A"/>
    <w:rsid w:val="00AA46DB"/>
    <w:rsid w:val="00AB05F5"/>
    <w:rsid w:val="00AB6ED8"/>
    <w:rsid w:val="00AB6F83"/>
    <w:rsid w:val="00AC5D73"/>
    <w:rsid w:val="00AD584C"/>
    <w:rsid w:val="00AE0CDB"/>
    <w:rsid w:val="00AE2DD6"/>
    <w:rsid w:val="00AE3704"/>
    <w:rsid w:val="00AE38FD"/>
    <w:rsid w:val="00AE7408"/>
    <w:rsid w:val="00AF051F"/>
    <w:rsid w:val="00AF3190"/>
    <w:rsid w:val="00AF3B98"/>
    <w:rsid w:val="00AF7233"/>
    <w:rsid w:val="00B00C06"/>
    <w:rsid w:val="00B051C9"/>
    <w:rsid w:val="00B06CD8"/>
    <w:rsid w:val="00B1113F"/>
    <w:rsid w:val="00B13938"/>
    <w:rsid w:val="00B14779"/>
    <w:rsid w:val="00B16169"/>
    <w:rsid w:val="00B16467"/>
    <w:rsid w:val="00B17600"/>
    <w:rsid w:val="00B22579"/>
    <w:rsid w:val="00B25268"/>
    <w:rsid w:val="00B33364"/>
    <w:rsid w:val="00B36821"/>
    <w:rsid w:val="00B37F11"/>
    <w:rsid w:val="00B402AF"/>
    <w:rsid w:val="00B437C4"/>
    <w:rsid w:val="00B4712E"/>
    <w:rsid w:val="00B60C39"/>
    <w:rsid w:val="00B63D86"/>
    <w:rsid w:val="00B70B5A"/>
    <w:rsid w:val="00B716F7"/>
    <w:rsid w:val="00B77463"/>
    <w:rsid w:val="00B806F5"/>
    <w:rsid w:val="00B80C9D"/>
    <w:rsid w:val="00B87828"/>
    <w:rsid w:val="00BA08C7"/>
    <w:rsid w:val="00BA57E9"/>
    <w:rsid w:val="00BA5C71"/>
    <w:rsid w:val="00BA66D6"/>
    <w:rsid w:val="00BB143C"/>
    <w:rsid w:val="00BB2EF5"/>
    <w:rsid w:val="00BB5E21"/>
    <w:rsid w:val="00BC3929"/>
    <w:rsid w:val="00BC3C64"/>
    <w:rsid w:val="00BC5432"/>
    <w:rsid w:val="00BC587C"/>
    <w:rsid w:val="00BC5B98"/>
    <w:rsid w:val="00BC62C7"/>
    <w:rsid w:val="00BC6A82"/>
    <w:rsid w:val="00BD1359"/>
    <w:rsid w:val="00BD375B"/>
    <w:rsid w:val="00BE0AEA"/>
    <w:rsid w:val="00BE2D2E"/>
    <w:rsid w:val="00BE4353"/>
    <w:rsid w:val="00C0298F"/>
    <w:rsid w:val="00C06862"/>
    <w:rsid w:val="00C20C82"/>
    <w:rsid w:val="00C219E2"/>
    <w:rsid w:val="00C242FF"/>
    <w:rsid w:val="00C26D4C"/>
    <w:rsid w:val="00C304D8"/>
    <w:rsid w:val="00C31B5A"/>
    <w:rsid w:val="00C326D3"/>
    <w:rsid w:val="00C36697"/>
    <w:rsid w:val="00C50846"/>
    <w:rsid w:val="00C63A51"/>
    <w:rsid w:val="00C66845"/>
    <w:rsid w:val="00C709CB"/>
    <w:rsid w:val="00C74221"/>
    <w:rsid w:val="00C74D65"/>
    <w:rsid w:val="00C85158"/>
    <w:rsid w:val="00C9564A"/>
    <w:rsid w:val="00C95F37"/>
    <w:rsid w:val="00C96F06"/>
    <w:rsid w:val="00CA52B9"/>
    <w:rsid w:val="00CA65BA"/>
    <w:rsid w:val="00CB0712"/>
    <w:rsid w:val="00CB0811"/>
    <w:rsid w:val="00CC259D"/>
    <w:rsid w:val="00CD479D"/>
    <w:rsid w:val="00CE2E33"/>
    <w:rsid w:val="00CE595C"/>
    <w:rsid w:val="00D031FF"/>
    <w:rsid w:val="00D10A95"/>
    <w:rsid w:val="00D128AF"/>
    <w:rsid w:val="00D16A4C"/>
    <w:rsid w:val="00D45D87"/>
    <w:rsid w:val="00D468BB"/>
    <w:rsid w:val="00D507F5"/>
    <w:rsid w:val="00D52B4D"/>
    <w:rsid w:val="00D54DA5"/>
    <w:rsid w:val="00D55044"/>
    <w:rsid w:val="00D608A2"/>
    <w:rsid w:val="00D6148B"/>
    <w:rsid w:val="00D638D1"/>
    <w:rsid w:val="00D70D3E"/>
    <w:rsid w:val="00D729C6"/>
    <w:rsid w:val="00D769F6"/>
    <w:rsid w:val="00D92F95"/>
    <w:rsid w:val="00DB5FE8"/>
    <w:rsid w:val="00DB6EF7"/>
    <w:rsid w:val="00DD74F8"/>
    <w:rsid w:val="00DE0866"/>
    <w:rsid w:val="00DF1BD0"/>
    <w:rsid w:val="00DF3077"/>
    <w:rsid w:val="00DF65DF"/>
    <w:rsid w:val="00E04DD4"/>
    <w:rsid w:val="00E10D5C"/>
    <w:rsid w:val="00E14300"/>
    <w:rsid w:val="00E20A7C"/>
    <w:rsid w:val="00E21A0A"/>
    <w:rsid w:val="00E22319"/>
    <w:rsid w:val="00E22B7E"/>
    <w:rsid w:val="00E25702"/>
    <w:rsid w:val="00E3157B"/>
    <w:rsid w:val="00E34129"/>
    <w:rsid w:val="00E36FC8"/>
    <w:rsid w:val="00E37F06"/>
    <w:rsid w:val="00E4133E"/>
    <w:rsid w:val="00E431BA"/>
    <w:rsid w:val="00E46C18"/>
    <w:rsid w:val="00E571AE"/>
    <w:rsid w:val="00E57ADA"/>
    <w:rsid w:val="00E61583"/>
    <w:rsid w:val="00E655D1"/>
    <w:rsid w:val="00E668B3"/>
    <w:rsid w:val="00E72F99"/>
    <w:rsid w:val="00E9061B"/>
    <w:rsid w:val="00E92B8D"/>
    <w:rsid w:val="00EA0BE2"/>
    <w:rsid w:val="00EB4CDE"/>
    <w:rsid w:val="00EC19E7"/>
    <w:rsid w:val="00EC7DEB"/>
    <w:rsid w:val="00ED0573"/>
    <w:rsid w:val="00ED3812"/>
    <w:rsid w:val="00ED5124"/>
    <w:rsid w:val="00EE14C3"/>
    <w:rsid w:val="00EE4D54"/>
    <w:rsid w:val="00EE52EC"/>
    <w:rsid w:val="00F01F59"/>
    <w:rsid w:val="00F146E7"/>
    <w:rsid w:val="00F14B86"/>
    <w:rsid w:val="00F21E2B"/>
    <w:rsid w:val="00F22722"/>
    <w:rsid w:val="00F30E69"/>
    <w:rsid w:val="00F358B8"/>
    <w:rsid w:val="00F36A96"/>
    <w:rsid w:val="00F425E1"/>
    <w:rsid w:val="00F503ED"/>
    <w:rsid w:val="00F5517B"/>
    <w:rsid w:val="00F61020"/>
    <w:rsid w:val="00F619CA"/>
    <w:rsid w:val="00F641C8"/>
    <w:rsid w:val="00F675A5"/>
    <w:rsid w:val="00F70D9B"/>
    <w:rsid w:val="00F723D4"/>
    <w:rsid w:val="00F73944"/>
    <w:rsid w:val="00F77CB4"/>
    <w:rsid w:val="00F800E7"/>
    <w:rsid w:val="00F80CF8"/>
    <w:rsid w:val="00F84FCA"/>
    <w:rsid w:val="00F84FDD"/>
    <w:rsid w:val="00F86227"/>
    <w:rsid w:val="00FA2AD6"/>
    <w:rsid w:val="00FC1D5C"/>
    <w:rsid w:val="00FC2485"/>
    <w:rsid w:val="00FC272B"/>
    <w:rsid w:val="00FC30F5"/>
    <w:rsid w:val="00FC3692"/>
    <w:rsid w:val="00FD18D3"/>
    <w:rsid w:val="00FD2F93"/>
    <w:rsid w:val="00FD3846"/>
    <w:rsid w:val="00FE2D00"/>
    <w:rsid w:val="00FE3867"/>
    <w:rsid w:val="00FE43F7"/>
    <w:rsid w:val="00FF0076"/>
    <w:rsid w:val="00FF45A5"/>
  </w:rsids>
  <m:mathPr>
    <m:mathFont m:val="Cambria Math"/>
    <m:brkBin m:val="before"/>
    <m:brkBinSub m:val="--"/>
    <m:smallFrac m:val="0"/>
    <m:dispDef/>
    <m:lMargin m:val="0"/>
    <m:rMargin m:val="0"/>
    <m:defJc m:val="centerGroup"/>
    <m:wrapIndent m:val="1440"/>
    <m:intLim m:val="subSup"/>
    <m:naryLim m:val="undOvr"/>
  </m:mathPr>
  <w:attachedSchema w:val="urn:ilt"/>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157B"/>
    <w:pPr>
      <w:spacing w:after="160"/>
    </w:pPr>
    <w:rPr>
      <w:rFonts w:ascii="Calibri" w:hAnsi="Calibri"/>
      <w:color w:val="17365D" w:themeColor="text2" w:themeShade="BF"/>
      <w:kern w:val="24"/>
      <w:sz w:val="22"/>
      <w:szCs w:val="21"/>
    </w:rPr>
  </w:style>
  <w:style w:type="paragraph" w:styleId="Heading1">
    <w:name w:val="heading 1"/>
    <w:basedOn w:val="Normal"/>
    <w:next w:val="Normal"/>
    <w:qFormat/>
    <w:rsid w:val="008C61A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C61A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C61AC"/>
    <w:pPr>
      <w:keepNext/>
      <w:spacing w:before="240" w:after="60"/>
      <w:outlineLvl w:val="2"/>
    </w:pPr>
    <w:rPr>
      <w:rFonts w:ascii="Arial" w:hAnsi="Arial" w:cs="Arial"/>
      <w:b/>
      <w:bCs/>
      <w:sz w:val="26"/>
      <w:szCs w:val="26"/>
    </w:rPr>
  </w:style>
  <w:style w:type="paragraph" w:styleId="Heading4">
    <w:name w:val="heading 4"/>
    <w:basedOn w:val="Normal"/>
    <w:next w:val="Normal"/>
    <w:qFormat/>
    <w:rsid w:val="008C61AC"/>
    <w:pPr>
      <w:keepNext/>
      <w:spacing w:before="240" w:after="60"/>
      <w:outlineLvl w:val="3"/>
    </w:pPr>
    <w:rPr>
      <w:b/>
      <w:bCs/>
      <w:sz w:val="28"/>
      <w:szCs w:val="28"/>
    </w:rPr>
  </w:style>
  <w:style w:type="paragraph" w:styleId="Heading5">
    <w:name w:val="heading 5"/>
    <w:basedOn w:val="Normal"/>
    <w:next w:val="Normal"/>
    <w:qFormat/>
    <w:rsid w:val="00CA65BA"/>
    <w:pPr>
      <w:spacing w:before="240" w:after="60"/>
      <w:outlineLvl w:val="4"/>
    </w:pPr>
    <w:rPr>
      <w:rFonts w:ascii="Tahoma" w:hAnsi="Tahoma"/>
      <w:b/>
      <w:bCs/>
      <w:iCs/>
      <w:color w:val="0F243E" w:themeColor="text2" w:themeShade="80"/>
      <w:sz w:val="20"/>
      <w:szCs w:val="26"/>
    </w:rPr>
  </w:style>
  <w:style w:type="paragraph" w:styleId="Heading6">
    <w:name w:val="heading 6"/>
    <w:basedOn w:val="Normal"/>
    <w:next w:val="Normal"/>
    <w:qFormat/>
    <w:rsid w:val="0011053E"/>
    <w:pPr>
      <w:spacing w:before="240" w:after="60"/>
      <w:outlineLvl w:val="5"/>
    </w:pPr>
    <w:rPr>
      <w:b/>
      <w:bCs/>
      <w:szCs w:val="22"/>
    </w:rPr>
  </w:style>
  <w:style w:type="paragraph" w:styleId="Heading7">
    <w:name w:val="heading 7"/>
    <w:basedOn w:val="Normal"/>
    <w:next w:val="Normal"/>
    <w:qFormat/>
    <w:rsid w:val="0011053E"/>
    <w:pPr>
      <w:spacing w:before="240" w:after="60"/>
      <w:outlineLvl w:val="6"/>
    </w:pPr>
    <w:rPr>
      <w:sz w:val="24"/>
      <w:szCs w:val="24"/>
    </w:rPr>
  </w:style>
  <w:style w:type="paragraph" w:styleId="Heading8">
    <w:name w:val="heading 8"/>
    <w:basedOn w:val="Normal"/>
    <w:next w:val="Normal"/>
    <w:qFormat/>
    <w:rsid w:val="0011053E"/>
    <w:pPr>
      <w:spacing w:before="240" w:after="60"/>
      <w:outlineLvl w:val="7"/>
    </w:pPr>
    <w:rPr>
      <w:i/>
      <w:iCs/>
      <w:sz w:val="24"/>
      <w:szCs w:val="24"/>
    </w:rPr>
  </w:style>
  <w:style w:type="paragraph" w:styleId="Heading9">
    <w:name w:val="heading 9"/>
    <w:basedOn w:val="Normal"/>
    <w:next w:val="Normal"/>
    <w:qFormat/>
    <w:rsid w:val="0011053E"/>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1053E"/>
    <w:pPr>
      <w:numPr>
        <w:numId w:val="2"/>
      </w:numPr>
    </w:pPr>
  </w:style>
  <w:style w:type="paragraph" w:customStyle="1" w:styleId="ArtSlide">
    <w:name w:val="Art.Slide"/>
    <w:next w:val="ArtSlideBorder"/>
    <w:rsid w:val="00B4712E"/>
    <w:pPr>
      <w:pBdr>
        <w:bottom w:val="single" w:sz="4" w:space="1" w:color="auto"/>
      </w:pBdr>
      <w:jc w:val="center"/>
    </w:pPr>
    <w:rPr>
      <w:kern w:val="24"/>
      <w:sz w:val="21"/>
      <w:szCs w:val="21"/>
    </w:rPr>
  </w:style>
  <w:style w:type="paragraph" w:customStyle="1" w:styleId="ArtSlideBorder">
    <w:name w:val="Art.Slide.Border"/>
    <w:next w:val="Normal"/>
    <w:autoRedefine/>
    <w:rsid w:val="008C61AC"/>
    <w:pPr>
      <w:jc w:val="center"/>
    </w:pPr>
    <w:rPr>
      <w:kern w:val="24"/>
      <w:sz w:val="16"/>
      <w:szCs w:val="21"/>
    </w:rPr>
  </w:style>
  <w:style w:type="paragraph" w:styleId="BalloonText">
    <w:name w:val="Balloon Text"/>
    <w:basedOn w:val="Normal"/>
    <w:semiHidden/>
    <w:rsid w:val="0011053E"/>
    <w:rPr>
      <w:rFonts w:ascii="Tahoma" w:hAnsi="Tahoma" w:cs="Tahoma"/>
      <w:sz w:val="16"/>
      <w:szCs w:val="16"/>
    </w:rPr>
  </w:style>
  <w:style w:type="paragraph" w:customStyle="1" w:styleId="BoilerHelp">
    <w:name w:val="Boiler.Help"/>
    <w:rsid w:val="0011053E"/>
    <w:rPr>
      <w:bCs/>
      <w:iCs/>
      <w:vanish/>
      <w:color w:val="800000"/>
      <w:kern w:val="24"/>
      <w:sz w:val="21"/>
      <w:szCs w:val="21"/>
    </w:rPr>
  </w:style>
  <w:style w:type="paragraph" w:customStyle="1" w:styleId="BoilerFixed">
    <w:name w:val="Boiler.Fixed"/>
    <w:basedOn w:val="BoilerHelp"/>
    <w:next w:val="Normal"/>
    <w:link w:val="BoilerFixedChar"/>
    <w:rsid w:val="00B4712E"/>
    <w:rPr>
      <w:rFonts w:ascii="Calibri" w:hAnsi="Calibri"/>
      <w:vanish w:val="0"/>
      <w:color w:val="0000FF"/>
      <w:sz w:val="22"/>
    </w:rPr>
  </w:style>
  <w:style w:type="paragraph" w:customStyle="1" w:styleId="CodePlain">
    <w:name w:val="Code.Plain"/>
    <w:autoRedefine/>
    <w:rsid w:val="00AE2DD6"/>
    <w:pPr>
      <w:shd w:val="clear" w:color="auto" w:fill="E6E6E6"/>
      <w:tabs>
        <w:tab w:val="left" w:pos="360"/>
      </w:tabs>
      <w:spacing w:after="40"/>
      <w:ind w:left="720" w:hanging="720"/>
    </w:pPr>
    <w:rPr>
      <w:rFonts w:ascii="Lucida Console" w:hAnsi="Lucida Console"/>
      <w:kern w:val="20"/>
      <w:sz w:val="18"/>
      <w:szCs w:val="18"/>
    </w:rPr>
  </w:style>
  <w:style w:type="paragraph" w:customStyle="1" w:styleId="CodeNumbered">
    <w:name w:val="Code.Numbered"/>
    <w:basedOn w:val="CodePlain"/>
    <w:autoRedefine/>
    <w:rsid w:val="008C61AC"/>
    <w:pPr>
      <w:tabs>
        <w:tab w:val="clear" w:pos="360"/>
      </w:tabs>
      <w:ind w:left="0" w:firstLine="0"/>
    </w:pPr>
  </w:style>
  <w:style w:type="paragraph" w:styleId="DocumentMap">
    <w:name w:val="Document Map"/>
    <w:basedOn w:val="Normal"/>
    <w:semiHidden/>
    <w:rsid w:val="0011053E"/>
    <w:pPr>
      <w:shd w:val="clear" w:color="auto" w:fill="000080"/>
    </w:pPr>
    <w:rPr>
      <w:rFonts w:ascii="Tahoma" w:hAnsi="Tahoma" w:cs="Tahoma"/>
      <w:sz w:val="20"/>
      <w:szCs w:val="20"/>
    </w:rPr>
  </w:style>
  <w:style w:type="paragraph" w:customStyle="1" w:styleId="H1Module">
    <w:name w:val="H1.Module"/>
    <w:basedOn w:val="Heading1"/>
    <w:next w:val="ArtSlide"/>
    <w:autoRedefine/>
    <w:rsid w:val="00035E3C"/>
    <w:pPr>
      <w:pBdr>
        <w:top w:val="single" w:sz="12" w:space="1" w:color="auto"/>
        <w:bottom w:val="single" w:sz="4" w:space="1" w:color="auto"/>
      </w:pBdr>
    </w:pPr>
    <w:rPr>
      <w:color w:val="000000" w:themeColor="text1"/>
      <w:sz w:val="40"/>
    </w:rPr>
  </w:style>
  <w:style w:type="paragraph" w:customStyle="1" w:styleId="H2Lesson">
    <w:name w:val="H2.Lesson"/>
    <w:basedOn w:val="Heading2"/>
    <w:next w:val="ArtSlide"/>
    <w:autoRedefine/>
    <w:rsid w:val="00035E3C"/>
    <w:rPr>
      <w:rFonts w:ascii="Arial Narrow" w:hAnsi="Arial Narrow"/>
      <w:i w:val="0"/>
      <w:color w:val="000000" w:themeColor="text1"/>
      <w:sz w:val="32"/>
    </w:rPr>
  </w:style>
  <w:style w:type="paragraph" w:customStyle="1" w:styleId="H3Topic">
    <w:name w:val="H3.Topic"/>
    <w:basedOn w:val="Heading3"/>
    <w:next w:val="ArtSlide"/>
    <w:link w:val="H3TopicChar"/>
    <w:autoRedefine/>
    <w:rsid w:val="00035E3C"/>
    <w:pPr>
      <w:pageBreakBefore/>
    </w:pPr>
    <w:rPr>
      <w:rFonts w:ascii="Arial Narrow" w:hAnsi="Arial Narrow"/>
      <w:color w:val="000000" w:themeColor="text1"/>
      <w:sz w:val="28"/>
    </w:rPr>
  </w:style>
  <w:style w:type="paragraph" w:customStyle="1" w:styleId="H4Objective">
    <w:name w:val="H4.Objective"/>
    <w:basedOn w:val="Heading4"/>
    <w:next w:val="Normal"/>
    <w:autoRedefine/>
    <w:rsid w:val="008C61AC"/>
    <w:pPr>
      <w:shd w:val="clear" w:color="auto" w:fill="F3F3F3"/>
    </w:pPr>
    <w:rPr>
      <w:b w:val="0"/>
      <w:sz w:val="21"/>
      <w:szCs w:val="21"/>
    </w:rPr>
  </w:style>
  <w:style w:type="paragraph" w:customStyle="1" w:styleId="H5Boiler">
    <w:name w:val="H5.Boiler"/>
    <w:next w:val="Normal"/>
    <w:link w:val="H5BoilerChar"/>
    <w:autoRedefine/>
    <w:rsid w:val="008C61AC"/>
    <w:rPr>
      <w:rFonts w:ascii="Abadi MT Condensed" w:hAnsi="Abadi MT Condensed"/>
      <w:bCs/>
      <w:iCs/>
      <w:color w:val="0000FF"/>
      <w:sz w:val="22"/>
      <w:szCs w:val="22"/>
    </w:rPr>
  </w:style>
  <w:style w:type="paragraph" w:customStyle="1" w:styleId="H5Subheading">
    <w:name w:val="H5.Subheading"/>
    <w:basedOn w:val="Heading5"/>
    <w:next w:val="Normal"/>
    <w:link w:val="H5SubheadingChar"/>
    <w:autoRedefine/>
    <w:rsid w:val="00AE7408"/>
    <w:pPr>
      <w:keepNext/>
      <w:spacing w:before="60"/>
    </w:pPr>
    <w:rPr>
      <w:rFonts w:ascii="Calibri" w:hAnsi="Calibri"/>
      <w:b w:val="0"/>
    </w:rPr>
  </w:style>
  <w:style w:type="character" w:customStyle="1" w:styleId="H5SubheadingChar">
    <w:name w:val="H5.Subheading Char"/>
    <w:basedOn w:val="DefaultParagraphFont"/>
    <w:link w:val="H5Subheading"/>
    <w:rsid w:val="00AE7408"/>
    <w:rPr>
      <w:rFonts w:ascii="Calibri" w:hAnsi="Calibri"/>
      <w:bCs/>
      <w:iCs/>
      <w:color w:val="000000" w:themeColor="text1"/>
      <w:kern w:val="24"/>
      <w:sz w:val="22"/>
      <w:szCs w:val="26"/>
    </w:rPr>
  </w:style>
  <w:style w:type="paragraph" w:customStyle="1" w:styleId="HiddenBoiler">
    <w:name w:val="Hidden.Boiler"/>
    <w:autoRedefine/>
    <w:rsid w:val="0011053E"/>
    <w:rPr>
      <w:bCs/>
      <w:iCs/>
      <w:vanish/>
      <w:color w:val="800000"/>
      <w:sz w:val="21"/>
      <w:szCs w:val="21"/>
    </w:rPr>
  </w:style>
  <w:style w:type="paragraph" w:customStyle="1" w:styleId="Le">
    <w:name w:val="Le"/>
    <w:next w:val="Normal"/>
    <w:rsid w:val="008C61AC"/>
    <w:pPr>
      <w:spacing w:line="160" w:lineRule="exact"/>
      <w:jc w:val="right"/>
    </w:pPr>
    <w:rPr>
      <w:sz w:val="16"/>
    </w:rPr>
  </w:style>
  <w:style w:type="paragraph" w:styleId="MessageHeader">
    <w:name w:val="Message Header"/>
    <w:basedOn w:val="Normal"/>
    <w:semiHidden/>
    <w:rsid w:val="0011053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semiHidden/>
    <w:rsid w:val="0011053E"/>
    <w:rPr>
      <w:sz w:val="24"/>
      <w:szCs w:val="24"/>
    </w:rPr>
  </w:style>
  <w:style w:type="paragraph" w:customStyle="1" w:styleId="Pb">
    <w:name w:val="Pb"/>
    <w:next w:val="Normal"/>
    <w:rsid w:val="008C61AC"/>
    <w:pPr>
      <w:keepNext/>
      <w:pageBreakBefore/>
      <w:framePr w:hSpace="180" w:wrap="around" w:vAnchor="text" w:hAnchor="page" w:y="1"/>
      <w:spacing w:line="80" w:lineRule="exact"/>
      <w:ind w:left="-280"/>
    </w:pPr>
    <w:rPr>
      <w:sz w:val="12"/>
    </w:rPr>
  </w:style>
  <w:style w:type="paragraph" w:customStyle="1" w:styleId="ReaderAidContent">
    <w:name w:val="ReaderAid.Content"/>
    <w:autoRedefine/>
    <w:rsid w:val="008C61AC"/>
    <w:pPr>
      <w:pBdr>
        <w:left w:val="single" w:sz="4" w:space="4" w:color="auto"/>
        <w:bottom w:val="single" w:sz="4" w:space="1" w:color="auto"/>
        <w:right w:val="single" w:sz="4" w:space="4" w:color="auto"/>
      </w:pBdr>
      <w:shd w:val="clear" w:color="auto" w:fill="F3F3F3"/>
    </w:pPr>
    <w:rPr>
      <w:kern w:val="24"/>
      <w:sz w:val="21"/>
      <w:szCs w:val="21"/>
    </w:rPr>
  </w:style>
  <w:style w:type="paragraph" w:customStyle="1" w:styleId="ReaderAidHead">
    <w:name w:val="ReaderAid.Head"/>
    <w:basedOn w:val="H5Boiler"/>
    <w:next w:val="ReaderAidContent"/>
    <w:link w:val="ReaderAidHeadChar"/>
    <w:autoRedefine/>
    <w:rsid w:val="008C61AC"/>
    <w:pPr>
      <w:pBdr>
        <w:top w:val="single" w:sz="4" w:space="1" w:color="auto"/>
        <w:left w:val="single" w:sz="4" w:space="4" w:color="auto"/>
        <w:right w:val="single" w:sz="4" w:space="4" w:color="auto"/>
      </w:pBdr>
      <w:shd w:val="clear" w:color="auto" w:fill="F3F3F3"/>
    </w:pPr>
  </w:style>
  <w:style w:type="paragraph" w:styleId="Salutation">
    <w:name w:val="Salutation"/>
    <w:basedOn w:val="Normal"/>
    <w:next w:val="Normal"/>
    <w:semiHidden/>
    <w:rsid w:val="0011053E"/>
  </w:style>
  <w:style w:type="paragraph" w:styleId="Signature">
    <w:name w:val="Signature"/>
    <w:basedOn w:val="Normal"/>
    <w:semiHidden/>
    <w:rsid w:val="0011053E"/>
    <w:pPr>
      <w:ind w:left="4320"/>
    </w:pPr>
  </w:style>
  <w:style w:type="character" w:styleId="Strong">
    <w:name w:val="Strong"/>
    <w:basedOn w:val="DefaultParagraphFont"/>
    <w:qFormat/>
    <w:rsid w:val="0011053E"/>
    <w:rPr>
      <w:b/>
      <w:bCs/>
    </w:rPr>
  </w:style>
  <w:style w:type="paragraph" w:styleId="Subtitle">
    <w:name w:val="Subtitle"/>
    <w:basedOn w:val="Normal"/>
    <w:qFormat/>
    <w:rsid w:val="0011053E"/>
    <w:pPr>
      <w:spacing w:after="60"/>
      <w:jc w:val="center"/>
      <w:outlineLvl w:val="1"/>
    </w:pPr>
    <w:rPr>
      <w:rFonts w:ascii="Arial" w:hAnsi="Arial" w:cs="Arial"/>
      <w:sz w:val="24"/>
      <w:szCs w:val="24"/>
    </w:rPr>
  </w:style>
  <w:style w:type="table" w:styleId="Table3Deffects1">
    <w:name w:val="Table 3D effects 1"/>
    <w:basedOn w:val="TableNormal"/>
    <w:semiHidden/>
    <w:rsid w:val="0011053E"/>
    <w:pPr>
      <w:spacing w:after="16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1053E"/>
    <w:pPr>
      <w:spacing w:after="16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1053E"/>
    <w:pPr>
      <w:spacing w:after="16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1053E"/>
    <w:pPr>
      <w:spacing w:after="1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1053E"/>
    <w:pPr>
      <w:spacing w:after="1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1053E"/>
    <w:pPr>
      <w:spacing w:after="16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1053E"/>
    <w:pPr>
      <w:spacing w:after="16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1053E"/>
    <w:pPr>
      <w:spacing w:after="16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1053E"/>
    <w:pPr>
      <w:spacing w:after="16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1053E"/>
    <w:pPr>
      <w:spacing w:after="16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1053E"/>
    <w:pPr>
      <w:spacing w:after="16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1053E"/>
    <w:pPr>
      <w:spacing w:after="16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1053E"/>
    <w:pPr>
      <w:spacing w:after="16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1053E"/>
    <w:pPr>
      <w:spacing w:after="16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1053E"/>
    <w:pPr>
      <w:spacing w:after="16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1053E"/>
    <w:pPr>
      <w:spacing w:after="16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1053E"/>
    <w:pPr>
      <w:spacing w:after="16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1053E"/>
    <w:pPr>
      <w:spacing w:after="1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1053E"/>
    <w:pPr>
      <w:spacing w:after="1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1053E"/>
    <w:pPr>
      <w:spacing w:after="16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1053E"/>
    <w:pPr>
      <w:spacing w:after="16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1053E"/>
    <w:pPr>
      <w:spacing w:after="16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1053E"/>
    <w:pPr>
      <w:spacing w:after="16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1053E"/>
    <w:pPr>
      <w:spacing w:after="16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1053E"/>
    <w:pPr>
      <w:spacing w:after="16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1053E"/>
    <w:pPr>
      <w:spacing w:after="16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11053E"/>
    <w:pPr>
      <w:spacing w:after="1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semiHidden/>
    <w:rsid w:val="0011053E"/>
    <w:pPr>
      <w:spacing w:after="1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1053E"/>
    <w:pPr>
      <w:spacing w:after="16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1053E"/>
    <w:pPr>
      <w:spacing w:after="16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1053E"/>
    <w:pPr>
      <w:spacing w:after="16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ILT">
    <w:name w:val="Table.ILT"/>
    <w:basedOn w:val="TableNormal"/>
    <w:rsid w:val="008C61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nwCell">
      <w:tblPr/>
      <w:tcPr>
        <w:shd w:val="clear" w:color="auto" w:fill="F3F3F3"/>
      </w:tcPr>
    </w:tblStylePr>
  </w:style>
  <w:style w:type="table" w:customStyle="1" w:styleId="TableILTSide">
    <w:name w:val="Table.ILT.Side"/>
    <w:basedOn w:val="TableNormal"/>
    <w:rsid w:val="008C61AC"/>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firstCol">
      <w:pPr>
        <w:jc w:val="left"/>
      </w:pPr>
      <w:rPr>
        <w:rFonts w:ascii="Times New Roman" w:hAnsi="Times New Roman"/>
        <w:b/>
        <w:sz w:val="18"/>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tblStylePr w:type="nwCell">
      <w:tblPr/>
      <w:tcPr>
        <w:tcBorders>
          <w:top w:val="nil"/>
          <w:left w:val="nil"/>
          <w:bottom w:val="nil"/>
          <w:right w:val="nil"/>
          <w:insideH w:val="nil"/>
          <w:insideV w:val="nil"/>
        </w:tcBorders>
        <w:shd w:val="clear" w:color="auto" w:fill="FFFFFF"/>
      </w:tcPr>
    </w:tblStylePr>
  </w:style>
  <w:style w:type="character" w:customStyle="1" w:styleId="H5BoilerChar">
    <w:name w:val="H5.Boiler Char"/>
    <w:basedOn w:val="DefaultParagraphFont"/>
    <w:link w:val="H5Boiler"/>
    <w:rsid w:val="00462197"/>
    <w:rPr>
      <w:rFonts w:ascii="Abadi MT Condensed" w:hAnsi="Abadi MT Condensed"/>
      <w:bCs/>
      <w:iCs/>
      <w:color w:val="0000FF"/>
      <w:sz w:val="22"/>
      <w:szCs w:val="22"/>
      <w:lang w:val="en-US" w:eastAsia="en-US" w:bidi="ar-SA"/>
    </w:rPr>
  </w:style>
  <w:style w:type="paragraph" w:styleId="TOC1">
    <w:name w:val="toc 1"/>
    <w:basedOn w:val="Normal"/>
    <w:next w:val="Normal"/>
    <w:autoRedefine/>
    <w:semiHidden/>
    <w:rsid w:val="00462197"/>
  </w:style>
  <w:style w:type="character" w:styleId="Hyperlink">
    <w:name w:val="Hyperlink"/>
    <w:basedOn w:val="DefaultParagraphFont"/>
    <w:rsid w:val="00462197"/>
    <w:rPr>
      <w:color w:val="0000FF"/>
      <w:u w:val="single"/>
    </w:rPr>
  </w:style>
  <w:style w:type="paragraph" w:styleId="ListNumber">
    <w:name w:val="List Number"/>
    <w:basedOn w:val="Normal"/>
    <w:rsid w:val="00462197"/>
    <w:pPr>
      <w:numPr>
        <w:numId w:val="3"/>
      </w:numPr>
    </w:pPr>
  </w:style>
  <w:style w:type="character" w:customStyle="1" w:styleId="ReaderAidHeadChar">
    <w:name w:val="ReaderAid.Head Char"/>
    <w:basedOn w:val="DefaultParagraphFont"/>
    <w:link w:val="ReaderAidHead"/>
    <w:rsid w:val="008C61AC"/>
    <w:rPr>
      <w:rFonts w:ascii="Abadi MT Condensed" w:hAnsi="Abadi MT Condensed"/>
      <w:bCs/>
      <w:iCs/>
      <w:color w:val="0000FF"/>
      <w:sz w:val="22"/>
      <w:szCs w:val="22"/>
      <w:lang w:val="en-US" w:eastAsia="en-US" w:bidi="ar-SA"/>
    </w:rPr>
  </w:style>
  <w:style w:type="paragraph" w:customStyle="1" w:styleId="Question">
    <w:name w:val="Question"/>
    <w:basedOn w:val="Normal"/>
    <w:rsid w:val="008C61AC"/>
    <w:pPr>
      <w:numPr>
        <w:numId w:val="4"/>
      </w:numPr>
      <w:tabs>
        <w:tab w:val="clear" w:pos="720"/>
        <w:tab w:val="num" w:pos="1080"/>
      </w:tabs>
    </w:pPr>
  </w:style>
  <w:style w:type="paragraph" w:customStyle="1" w:styleId="Answer">
    <w:name w:val="Answer"/>
    <w:basedOn w:val="Question"/>
    <w:rsid w:val="008C61AC"/>
    <w:pPr>
      <w:numPr>
        <w:numId w:val="5"/>
      </w:numPr>
      <w:tabs>
        <w:tab w:val="clear" w:pos="1440"/>
        <w:tab w:val="left" w:pos="720"/>
        <w:tab w:val="num" w:pos="1080"/>
      </w:tabs>
      <w:ind w:left="720"/>
    </w:pPr>
    <w:rPr>
      <w:b/>
    </w:rPr>
  </w:style>
  <w:style w:type="paragraph" w:customStyle="1" w:styleId="BullList">
    <w:name w:val="Bull List"/>
    <w:rsid w:val="008C61AC"/>
    <w:pPr>
      <w:numPr>
        <w:numId w:val="6"/>
      </w:numPr>
      <w:tabs>
        <w:tab w:val="left" w:pos="720"/>
      </w:tabs>
      <w:spacing w:after="100"/>
      <w:ind w:left="720"/>
    </w:pPr>
    <w:rPr>
      <w:kern w:val="24"/>
      <w:sz w:val="21"/>
      <w:szCs w:val="21"/>
    </w:rPr>
  </w:style>
  <w:style w:type="paragraph" w:customStyle="1" w:styleId="BullList2">
    <w:name w:val="Bull List 2"/>
    <w:rsid w:val="008C61AC"/>
    <w:pPr>
      <w:numPr>
        <w:numId w:val="7"/>
      </w:numPr>
      <w:tabs>
        <w:tab w:val="clear" w:pos="1800"/>
        <w:tab w:val="num" w:pos="1080"/>
      </w:tabs>
      <w:spacing w:after="100"/>
      <w:ind w:left="720"/>
    </w:pPr>
    <w:rPr>
      <w:kern w:val="24"/>
      <w:sz w:val="21"/>
      <w:szCs w:val="21"/>
    </w:rPr>
  </w:style>
  <w:style w:type="paragraph" w:customStyle="1" w:styleId="Definition">
    <w:name w:val="Definition"/>
    <w:basedOn w:val="Normal"/>
    <w:rsid w:val="008C61AC"/>
    <w:pPr>
      <w:ind w:left="360"/>
    </w:pPr>
  </w:style>
  <w:style w:type="paragraph" w:customStyle="1" w:styleId="InoteContent">
    <w:name w:val="Inote.Content"/>
    <w:basedOn w:val="ReaderAidContent"/>
    <w:rsid w:val="008C61AC"/>
    <w:pPr>
      <w:pBdr>
        <w:left w:val="double" w:sz="4" w:space="4" w:color="auto"/>
        <w:bottom w:val="none" w:sz="0" w:space="0" w:color="auto"/>
        <w:right w:val="double" w:sz="4" w:space="4" w:color="auto"/>
      </w:pBdr>
      <w:shd w:val="clear" w:color="auto" w:fill="auto"/>
      <w:spacing w:after="180"/>
    </w:pPr>
  </w:style>
  <w:style w:type="paragraph" w:customStyle="1" w:styleId="InoteHead">
    <w:name w:val="Inote.Head"/>
    <w:basedOn w:val="ReaderAidHead"/>
    <w:rsid w:val="008C61AC"/>
    <w:pPr>
      <w:pBdr>
        <w:top w:val="none" w:sz="0" w:space="0" w:color="auto"/>
        <w:left w:val="double" w:sz="4" w:space="4" w:color="auto"/>
        <w:right w:val="double" w:sz="4" w:space="4" w:color="auto"/>
      </w:pBdr>
      <w:shd w:val="clear" w:color="auto" w:fill="auto"/>
    </w:pPr>
  </w:style>
  <w:style w:type="paragraph" w:customStyle="1" w:styleId="InoteReaderaidContent">
    <w:name w:val="Inote.Readeraid.Content"/>
    <w:basedOn w:val="ReaderAidContent"/>
    <w:rsid w:val="008C61AC"/>
    <w:pPr>
      <w:pBdr>
        <w:left w:val="double" w:sz="4" w:space="22" w:color="auto"/>
        <w:bottom w:val="none" w:sz="0" w:space="0" w:color="auto"/>
        <w:right w:val="double" w:sz="4" w:space="22" w:color="auto"/>
      </w:pBdr>
      <w:shd w:val="clear" w:color="auto" w:fill="auto"/>
      <w:ind w:left="360" w:right="360"/>
    </w:pPr>
  </w:style>
  <w:style w:type="paragraph" w:customStyle="1" w:styleId="InoteReaderAidHead">
    <w:name w:val="Inote.ReaderAid.Head"/>
    <w:basedOn w:val="ReaderAidHead"/>
    <w:rsid w:val="008C61AC"/>
    <w:pPr>
      <w:pBdr>
        <w:top w:val="none" w:sz="0" w:space="0" w:color="auto"/>
        <w:left w:val="double" w:sz="4" w:space="22" w:color="auto"/>
        <w:right w:val="double" w:sz="4" w:space="22" w:color="auto"/>
      </w:pBdr>
      <w:shd w:val="clear" w:color="auto" w:fill="auto"/>
      <w:spacing w:before="60"/>
      <w:ind w:left="360" w:right="360"/>
    </w:pPr>
  </w:style>
  <w:style w:type="paragraph" w:customStyle="1" w:styleId="InoteSubheading">
    <w:name w:val="Inote.Subheading"/>
    <w:basedOn w:val="H5Subheading"/>
    <w:rsid w:val="008C61AC"/>
    <w:pPr>
      <w:pBdr>
        <w:left w:val="double" w:sz="4" w:space="4" w:color="auto"/>
        <w:right w:val="double" w:sz="4" w:space="4" w:color="auto"/>
      </w:pBdr>
    </w:pPr>
  </w:style>
  <w:style w:type="paragraph" w:styleId="ListBullet">
    <w:name w:val="List Bullet"/>
    <w:basedOn w:val="Normal"/>
    <w:rsid w:val="008C61AC"/>
  </w:style>
  <w:style w:type="paragraph" w:customStyle="1" w:styleId="ListCodeNumbered">
    <w:name w:val="List Code.Numbered"/>
    <w:basedOn w:val="CodeNumbered"/>
    <w:rsid w:val="008C61AC"/>
    <w:pPr>
      <w:numPr>
        <w:numId w:val="8"/>
      </w:numPr>
      <w:ind w:left="720"/>
    </w:pPr>
  </w:style>
  <w:style w:type="paragraph" w:customStyle="1" w:styleId="ListCodePlain">
    <w:name w:val="List Code.Plain"/>
    <w:basedOn w:val="CodePlain"/>
    <w:rsid w:val="008C61AC"/>
    <w:pPr>
      <w:ind w:firstLine="0"/>
    </w:pPr>
  </w:style>
  <w:style w:type="paragraph" w:customStyle="1" w:styleId="ListDefinition">
    <w:name w:val="List Definition"/>
    <w:basedOn w:val="Definition"/>
    <w:rsid w:val="008C61AC"/>
    <w:pPr>
      <w:ind w:left="1080"/>
    </w:pPr>
  </w:style>
  <w:style w:type="paragraph" w:customStyle="1" w:styleId="ListPara">
    <w:name w:val="List Para"/>
    <w:basedOn w:val="BullList"/>
    <w:rsid w:val="008C61AC"/>
    <w:pPr>
      <w:numPr>
        <w:numId w:val="0"/>
      </w:numPr>
      <w:ind w:left="720"/>
    </w:pPr>
  </w:style>
  <w:style w:type="paragraph" w:customStyle="1" w:styleId="NumList2">
    <w:name w:val="Num List 2"/>
    <w:rsid w:val="008C61AC"/>
    <w:pPr>
      <w:numPr>
        <w:numId w:val="9"/>
      </w:numPr>
      <w:tabs>
        <w:tab w:val="clear" w:pos="1440"/>
        <w:tab w:val="num" w:pos="1080"/>
      </w:tabs>
      <w:spacing w:before="60" w:after="60"/>
      <w:ind w:left="720"/>
    </w:pPr>
    <w:rPr>
      <w:kern w:val="24"/>
      <w:sz w:val="21"/>
      <w:szCs w:val="21"/>
    </w:rPr>
  </w:style>
  <w:style w:type="paragraph" w:customStyle="1" w:styleId="ListPara2">
    <w:name w:val="List Para 2"/>
    <w:basedOn w:val="NumList2"/>
    <w:rsid w:val="008C61AC"/>
    <w:pPr>
      <w:numPr>
        <w:numId w:val="0"/>
      </w:numPr>
      <w:tabs>
        <w:tab w:val="left" w:pos="1080"/>
      </w:tabs>
      <w:ind w:left="1080"/>
    </w:pPr>
  </w:style>
  <w:style w:type="paragraph" w:customStyle="1" w:styleId="Term">
    <w:name w:val="Term"/>
    <w:basedOn w:val="Normal"/>
    <w:rsid w:val="008C61AC"/>
    <w:rPr>
      <w:i/>
    </w:rPr>
  </w:style>
  <w:style w:type="paragraph" w:customStyle="1" w:styleId="ListTerm">
    <w:name w:val="List Term"/>
    <w:basedOn w:val="Term"/>
    <w:rsid w:val="008C61AC"/>
    <w:pPr>
      <w:ind w:left="720"/>
    </w:pPr>
  </w:style>
  <w:style w:type="paragraph" w:customStyle="1" w:styleId="NumList">
    <w:name w:val="Num List"/>
    <w:link w:val="NumListChar"/>
    <w:rsid w:val="0081007D"/>
    <w:pPr>
      <w:numPr>
        <w:numId w:val="13"/>
      </w:numPr>
      <w:tabs>
        <w:tab w:val="left" w:pos="720"/>
        <w:tab w:val="left" w:pos="1080"/>
      </w:tabs>
      <w:spacing w:after="100"/>
    </w:pPr>
    <w:rPr>
      <w:rFonts w:ascii="Calibri" w:hAnsi="Calibri"/>
      <w:color w:val="17365D" w:themeColor="text2" w:themeShade="BF"/>
      <w:kern w:val="24"/>
      <w:sz w:val="22"/>
      <w:szCs w:val="21"/>
    </w:rPr>
  </w:style>
  <w:style w:type="paragraph" w:customStyle="1" w:styleId="TableHead">
    <w:name w:val="Table Head"/>
    <w:basedOn w:val="Normal"/>
    <w:rsid w:val="008C61AC"/>
    <w:pPr>
      <w:spacing w:before="40" w:after="120"/>
      <w:jc w:val="center"/>
    </w:pPr>
    <w:rPr>
      <w:b/>
    </w:rPr>
  </w:style>
  <w:style w:type="paragraph" w:customStyle="1" w:styleId="TableText">
    <w:name w:val="Table Text"/>
    <w:basedOn w:val="Normal"/>
    <w:rsid w:val="008C61AC"/>
    <w:pPr>
      <w:spacing w:before="40" w:after="120"/>
    </w:pPr>
  </w:style>
  <w:style w:type="character" w:customStyle="1" w:styleId="BoilerFixedChar">
    <w:name w:val="Boiler.Fixed Char"/>
    <w:basedOn w:val="DefaultParagraphFont"/>
    <w:link w:val="BoilerFixed"/>
    <w:rsid w:val="00B4712E"/>
    <w:rPr>
      <w:rFonts w:ascii="Calibri" w:hAnsi="Calibri"/>
      <w:bCs/>
      <w:iCs/>
      <w:color w:val="0000FF"/>
      <w:kern w:val="24"/>
      <w:sz w:val="22"/>
      <w:szCs w:val="21"/>
    </w:rPr>
  </w:style>
  <w:style w:type="paragraph" w:customStyle="1" w:styleId="Bullets">
    <w:name w:val="Bullets"/>
    <w:basedOn w:val="Normal"/>
    <w:rsid w:val="00E46C18"/>
    <w:pPr>
      <w:numPr>
        <w:numId w:val="1"/>
      </w:numPr>
      <w:spacing w:before="120" w:after="120"/>
    </w:pPr>
    <w:rPr>
      <w:kern w:val="0"/>
      <w:sz w:val="20"/>
      <w:szCs w:val="24"/>
    </w:rPr>
  </w:style>
  <w:style w:type="character" w:styleId="CommentReference">
    <w:name w:val="annotation reference"/>
    <w:basedOn w:val="DefaultParagraphFont"/>
    <w:semiHidden/>
    <w:rsid w:val="00360250"/>
    <w:rPr>
      <w:sz w:val="16"/>
      <w:szCs w:val="16"/>
    </w:rPr>
  </w:style>
  <w:style w:type="paragraph" w:styleId="CommentText">
    <w:name w:val="annotation text"/>
    <w:basedOn w:val="Normal"/>
    <w:link w:val="CommentTextChar"/>
    <w:semiHidden/>
    <w:rsid w:val="00360250"/>
    <w:pPr>
      <w:spacing w:before="120" w:after="120"/>
    </w:pPr>
    <w:rPr>
      <w:kern w:val="0"/>
      <w:sz w:val="20"/>
      <w:szCs w:val="20"/>
    </w:rPr>
  </w:style>
  <w:style w:type="paragraph" w:customStyle="1" w:styleId="Task">
    <w:name w:val="Task"/>
    <w:basedOn w:val="Normal"/>
    <w:rsid w:val="00DB6EF7"/>
    <w:pPr>
      <w:numPr>
        <w:numId w:val="10"/>
      </w:numPr>
      <w:tabs>
        <w:tab w:val="left" w:pos="-1440"/>
        <w:tab w:val="left" w:pos="6752"/>
      </w:tabs>
      <w:spacing w:before="240" w:after="240" w:line="240" w:lineRule="exact"/>
    </w:pPr>
    <w:rPr>
      <w:b/>
      <w:kern w:val="0"/>
      <w:sz w:val="20"/>
      <w:szCs w:val="20"/>
    </w:rPr>
  </w:style>
  <w:style w:type="paragraph" w:customStyle="1" w:styleId="Step">
    <w:name w:val="Step"/>
    <w:rsid w:val="00DB6EF7"/>
    <w:pPr>
      <w:numPr>
        <w:ilvl w:val="1"/>
        <w:numId w:val="10"/>
      </w:numPr>
      <w:spacing w:before="120" w:after="120"/>
    </w:pPr>
  </w:style>
  <w:style w:type="paragraph" w:customStyle="1" w:styleId="Note">
    <w:name w:val="Note"/>
    <w:rsid w:val="00DB6EF7"/>
    <w:pPr>
      <w:shd w:val="clear" w:color="auto" w:fill="E6E6E6"/>
      <w:tabs>
        <w:tab w:val="left" w:pos="-1080"/>
      </w:tabs>
      <w:spacing w:before="240" w:after="240"/>
      <w:ind w:left="-1080"/>
    </w:pPr>
    <w:rPr>
      <w:i/>
      <w:iCs/>
      <w:sz w:val="18"/>
      <w:szCs w:val="18"/>
    </w:rPr>
  </w:style>
  <w:style w:type="paragraph" w:styleId="CommentSubject">
    <w:name w:val="annotation subject"/>
    <w:basedOn w:val="CommentText"/>
    <w:next w:val="CommentText"/>
    <w:semiHidden/>
    <w:rsid w:val="003E54E3"/>
    <w:pPr>
      <w:spacing w:before="0" w:after="160"/>
    </w:pPr>
    <w:rPr>
      <w:b/>
      <w:bCs/>
      <w:kern w:val="24"/>
    </w:rPr>
  </w:style>
  <w:style w:type="paragraph" w:customStyle="1" w:styleId="DefaultParagraphFontParaChar">
    <w:name w:val="Default Paragraph Font Para Char"/>
    <w:basedOn w:val="Normal"/>
    <w:rsid w:val="00E20A7C"/>
    <w:pPr>
      <w:spacing w:line="240" w:lineRule="exact"/>
    </w:pPr>
    <w:rPr>
      <w:rFonts w:ascii="Verdana" w:hAnsi="Verdana"/>
      <w:kern w:val="0"/>
      <w:sz w:val="20"/>
      <w:szCs w:val="20"/>
    </w:rPr>
  </w:style>
  <w:style w:type="paragraph" w:customStyle="1" w:styleId="Label">
    <w:name w:val="Label"/>
    <w:aliases w:val="l"/>
    <w:basedOn w:val="Normal"/>
    <w:next w:val="Normal"/>
    <w:rsid w:val="00A903AC"/>
    <w:pPr>
      <w:spacing w:before="60" w:after="60" w:line="260" w:lineRule="exact"/>
    </w:pPr>
    <w:rPr>
      <w:rFonts w:ascii="Verdana" w:hAnsi="Verdana"/>
      <w:b/>
      <w:color w:val="000000"/>
      <w:kern w:val="0"/>
      <w:sz w:val="20"/>
      <w:szCs w:val="20"/>
    </w:rPr>
  </w:style>
  <w:style w:type="character" w:customStyle="1" w:styleId="Bold">
    <w:name w:val="Bold"/>
    <w:aliases w:val="b"/>
    <w:basedOn w:val="DefaultParagraphFont"/>
    <w:rsid w:val="00A903AC"/>
    <w:rPr>
      <w:b/>
    </w:rPr>
  </w:style>
  <w:style w:type="character" w:customStyle="1" w:styleId="H3TopicChar">
    <w:name w:val="H3.Topic Char"/>
    <w:basedOn w:val="DefaultParagraphFont"/>
    <w:link w:val="H3Topic"/>
    <w:rsid w:val="00035E3C"/>
    <w:rPr>
      <w:rFonts w:ascii="Arial Narrow" w:hAnsi="Arial Narrow" w:cs="Arial"/>
      <w:b/>
      <w:bCs/>
      <w:color w:val="000000" w:themeColor="text1"/>
      <w:kern w:val="24"/>
      <w:sz w:val="28"/>
      <w:szCs w:val="26"/>
    </w:rPr>
  </w:style>
  <w:style w:type="paragraph" w:customStyle="1" w:styleId="Ln1">
    <w:name w:val="Ln1"/>
    <w:rsid w:val="00A903AC"/>
    <w:pPr>
      <w:numPr>
        <w:ilvl w:val="2"/>
        <w:numId w:val="11"/>
      </w:numPr>
      <w:tabs>
        <w:tab w:val="left" w:pos="300"/>
      </w:tabs>
      <w:spacing w:after="100"/>
    </w:pPr>
    <w:rPr>
      <w:sz w:val="21"/>
    </w:rPr>
  </w:style>
  <w:style w:type="table" w:customStyle="1" w:styleId="TableILT1">
    <w:name w:val="Table.ILT1"/>
    <w:basedOn w:val="TableNormal"/>
    <w:rsid w:val="00A903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nwCell">
      <w:tblPr/>
      <w:tcPr>
        <w:shd w:val="clear" w:color="auto" w:fill="F3F3F3"/>
      </w:tcPr>
    </w:tblStylePr>
  </w:style>
  <w:style w:type="table" w:customStyle="1" w:styleId="TableILTSide1">
    <w:name w:val="Table.ILT.Side1"/>
    <w:basedOn w:val="TableNormal"/>
    <w:rsid w:val="00A903AC"/>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firstCol">
      <w:pPr>
        <w:jc w:val="left"/>
      </w:pPr>
      <w:rPr>
        <w:rFonts w:ascii="Times New Roman" w:hAnsi="Times New Roman"/>
        <w:b/>
        <w:sz w:val="18"/>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tblStylePr w:type="nwCell">
      <w:tblPr/>
      <w:tcPr>
        <w:tcBorders>
          <w:top w:val="nil"/>
          <w:left w:val="nil"/>
          <w:bottom w:val="nil"/>
          <w:right w:val="nil"/>
          <w:insideH w:val="nil"/>
          <w:insideV w:val="nil"/>
        </w:tcBorders>
        <w:shd w:val="clear" w:color="auto" w:fill="FFFFFF"/>
      </w:tcPr>
    </w:tblStylePr>
  </w:style>
  <w:style w:type="character" w:customStyle="1" w:styleId="CommentTextChar">
    <w:name w:val="Comment Text Char"/>
    <w:basedOn w:val="DefaultParagraphFont"/>
    <w:link w:val="CommentText"/>
    <w:semiHidden/>
    <w:rsid w:val="00A903AC"/>
    <w:rPr>
      <w:lang w:val="en-US" w:eastAsia="en-US" w:bidi="ar-SA"/>
    </w:rPr>
  </w:style>
  <w:style w:type="paragraph" w:customStyle="1" w:styleId="DefaultParagraphFontCharCharChar">
    <w:name w:val="Default Paragraph Font Char Char Char"/>
    <w:aliases w:val=" Char Char Char1 Char Char Char1 Char Char Char1 Char, Char Char Char1 Char Char Char1 Char Char Char Char Char Char Char Char,Char Char Char1 Char Char Char1 Char Char Char1 Char"/>
    <w:basedOn w:val="Normal"/>
    <w:rsid w:val="00A903AC"/>
    <w:pPr>
      <w:widowControl w:val="0"/>
      <w:adjustRightInd w:val="0"/>
      <w:spacing w:line="240" w:lineRule="exact"/>
      <w:jc w:val="both"/>
      <w:textAlignment w:val="baseline"/>
    </w:pPr>
    <w:rPr>
      <w:rFonts w:ascii="Tahoma" w:hAnsi="Tahoma"/>
      <w:kern w:val="0"/>
      <w:sz w:val="20"/>
      <w:szCs w:val="20"/>
    </w:rPr>
  </w:style>
  <w:style w:type="paragraph" w:customStyle="1" w:styleId="Lb1">
    <w:name w:val="Lb1"/>
    <w:basedOn w:val="Normal"/>
    <w:rsid w:val="00A903AC"/>
    <w:pPr>
      <w:spacing w:before="120" w:after="120"/>
    </w:pPr>
    <w:rPr>
      <w:kern w:val="0"/>
      <w:sz w:val="20"/>
      <w:szCs w:val="24"/>
    </w:rPr>
  </w:style>
  <w:style w:type="paragraph" w:customStyle="1" w:styleId="Lab2Tpl">
    <w:name w:val="Lab2_Tpl"/>
    <w:basedOn w:val="Normal"/>
    <w:link w:val="Lab2TplChar"/>
    <w:rsid w:val="00A903AC"/>
    <w:pPr>
      <w:numPr>
        <w:numId w:val="12"/>
      </w:numPr>
      <w:spacing w:before="20" w:after="60" w:line="240" w:lineRule="exact"/>
      <w:ind w:right="144"/>
    </w:pPr>
    <w:rPr>
      <w:kern w:val="0"/>
      <w:sz w:val="19"/>
      <w:szCs w:val="20"/>
    </w:rPr>
  </w:style>
  <w:style w:type="character" w:customStyle="1" w:styleId="Lab2TplChar">
    <w:name w:val="Lab2_Tpl Char"/>
    <w:basedOn w:val="DefaultParagraphFont"/>
    <w:link w:val="Lab2Tpl"/>
    <w:rsid w:val="00A903AC"/>
    <w:rPr>
      <w:rFonts w:ascii="Calibri" w:hAnsi="Calibri"/>
      <w:color w:val="17365D" w:themeColor="text2" w:themeShade="BF"/>
      <w:sz w:val="19"/>
    </w:rPr>
  </w:style>
  <w:style w:type="paragraph" w:styleId="TOC4">
    <w:name w:val="toc 4"/>
    <w:basedOn w:val="Normal"/>
    <w:next w:val="Normal"/>
    <w:autoRedefine/>
    <w:semiHidden/>
    <w:rsid w:val="00A903AC"/>
    <w:pPr>
      <w:ind w:left="630"/>
    </w:pPr>
  </w:style>
  <w:style w:type="paragraph" w:styleId="TOC3">
    <w:name w:val="toc 3"/>
    <w:basedOn w:val="Normal"/>
    <w:next w:val="Normal"/>
    <w:autoRedefine/>
    <w:semiHidden/>
    <w:rsid w:val="00A903AC"/>
    <w:pPr>
      <w:ind w:left="420"/>
    </w:pPr>
  </w:style>
  <w:style w:type="paragraph" w:styleId="TOC2">
    <w:name w:val="toc 2"/>
    <w:basedOn w:val="Normal"/>
    <w:next w:val="Normal"/>
    <w:autoRedefine/>
    <w:semiHidden/>
    <w:rsid w:val="00A903AC"/>
    <w:pPr>
      <w:ind w:left="210"/>
    </w:pPr>
  </w:style>
  <w:style w:type="paragraph" w:styleId="Header">
    <w:name w:val="header"/>
    <w:basedOn w:val="Normal"/>
    <w:rsid w:val="00A903AC"/>
    <w:pPr>
      <w:tabs>
        <w:tab w:val="center" w:pos="4320"/>
        <w:tab w:val="right" w:pos="8640"/>
      </w:tabs>
    </w:pPr>
  </w:style>
  <w:style w:type="paragraph" w:styleId="Footer">
    <w:name w:val="footer"/>
    <w:basedOn w:val="Normal"/>
    <w:rsid w:val="00A903AC"/>
    <w:pPr>
      <w:tabs>
        <w:tab w:val="center" w:pos="4320"/>
        <w:tab w:val="right" w:pos="8640"/>
      </w:tabs>
    </w:pPr>
  </w:style>
  <w:style w:type="character" w:customStyle="1" w:styleId="NumListChar">
    <w:name w:val="Num List Char"/>
    <w:basedOn w:val="DefaultParagraphFont"/>
    <w:link w:val="NumList"/>
    <w:locked/>
    <w:rsid w:val="0081007D"/>
    <w:rPr>
      <w:rFonts w:ascii="Calibri" w:hAnsi="Calibri"/>
      <w:color w:val="17365D" w:themeColor="text2" w:themeShade="BF"/>
      <w:kern w:val="24"/>
      <w:sz w:val="22"/>
      <w:szCs w:val="21"/>
    </w:rPr>
  </w:style>
  <w:style w:type="paragraph" w:styleId="ListParagraph">
    <w:name w:val="List Paragraph"/>
    <w:basedOn w:val="Normal"/>
    <w:uiPriority w:val="34"/>
    <w:qFormat/>
    <w:rsid w:val="0061041E"/>
    <w:pPr>
      <w:ind w:left="720"/>
      <w:contextualSpacing/>
    </w:pPr>
  </w:style>
  <w:style w:type="paragraph" w:styleId="Quote">
    <w:name w:val="Quote"/>
    <w:basedOn w:val="Normal"/>
    <w:next w:val="Normal"/>
    <w:link w:val="QuoteChar"/>
    <w:uiPriority w:val="29"/>
    <w:qFormat/>
    <w:rsid w:val="00035E3C"/>
    <w:pPr>
      <w:ind w:left="1080"/>
    </w:pPr>
    <w:rPr>
      <w:i/>
      <w:iCs/>
    </w:rPr>
  </w:style>
  <w:style w:type="character" w:customStyle="1" w:styleId="QuoteChar">
    <w:name w:val="Quote Char"/>
    <w:basedOn w:val="DefaultParagraphFont"/>
    <w:link w:val="Quote"/>
    <w:uiPriority w:val="29"/>
    <w:rsid w:val="00035E3C"/>
    <w:rPr>
      <w:rFonts w:ascii="Calibri" w:hAnsi="Calibri"/>
      <w:i/>
      <w:iCs/>
      <w:color w:val="17365D" w:themeColor="text2" w:themeShade="BF"/>
      <w:kern w:val="24"/>
      <w:sz w:val="22"/>
      <w:szCs w:val="21"/>
    </w:rPr>
  </w:style>
  <w:style w:type="paragraph" w:styleId="Revision">
    <w:name w:val="Revision"/>
    <w:hidden/>
    <w:uiPriority w:val="99"/>
    <w:semiHidden/>
    <w:rsid w:val="00AB6F83"/>
    <w:rPr>
      <w:rFonts w:ascii="Calibri" w:hAnsi="Calibri"/>
      <w:color w:val="17365D" w:themeColor="text2" w:themeShade="BF"/>
      <w:kern w:val="24"/>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157B"/>
    <w:pPr>
      <w:spacing w:after="160"/>
    </w:pPr>
    <w:rPr>
      <w:rFonts w:ascii="Calibri" w:hAnsi="Calibri"/>
      <w:color w:val="17365D" w:themeColor="text2" w:themeShade="BF"/>
      <w:kern w:val="24"/>
      <w:sz w:val="22"/>
      <w:szCs w:val="21"/>
    </w:rPr>
  </w:style>
  <w:style w:type="paragraph" w:styleId="Heading1">
    <w:name w:val="heading 1"/>
    <w:basedOn w:val="Normal"/>
    <w:next w:val="Normal"/>
    <w:qFormat/>
    <w:rsid w:val="008C61A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C61A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C61AC"/>
    <w:pPr>
      <w:keepNext/>
      <w:spacing w:before="240" w:after="60"/>
      <w:outlineLvl w:val="2"/>
    </w:pPr>
    <w:rPr>
      <w:rFonts w:ascii="Arial" w:hAnsi="Arial" w:cs="Arial"/>
      <w:b/>
      <w:bCs/>
      <w:sz w:val="26"/>
      <w:szCs w:val="26"/>
    </w:rPr>
  </w:style>
  <w:style w:type="paragraph" w:styleId="Heading4">
    <w:name w:val="heading 4"/>
    <w:basedOn w:val="Normal"/>
    <w:next w:val="Normal"/>
    <w:qFormat/>
    <w:rsid w:val="008C61AC"/>
    <w:pPr>
      <w:keepNext/>
      <w:spacing w:before="240" w:after="60"/>
      <w:outlineLvl w:val="3"/>
    </w:pPr>
    <w:rPr>
      <w:b/>
      <w:bCs/>
      <w:sz w:val="28"/>
      <w:szCs w:val="28"/>
    </w:rPr>
  </w:style>
  <w:style w:type="paragraph" w:styleId="Heading5">
    <w:name w:val="heading 5"/>
    <w:basedOn w:val="Normal"/>
    <w:next w:val="Normal"/>
    <w:qFormat/>
    <w:rsid w:val="00CA65BA"/>
    <w:pPr>
      <w:spacing w:before="240" w:after="60"/>
      <w:outlineLvl w:val="4"/>
    </w:pPr>
    <w:rPr>
      <w:rFonts w:ascii="Tahoma" w:hAnsi="Tahoma"/>
      <w:b/>
      <w:bCs/>
      <w:iCs/>
      <w:color w:val="0F243E" w:themeColor="text2" w:themeShade="80"/>
      <w:sz w:val="20"/>
      <w:szCs w:val="26"/>
    </w:rPr>
  </w:style>
  <w:style w:type="paragraph" w:styleId="Heading6">
    <w:name w:val="heading 6"/>
    <w:basedOn w:val="Normal"/>
    <w:next w:val="Normal"/>
    <w:qFormat/>
    <w:rsid w:val="0011053E"/>
    <w:pPr>
      <w:spacing w:before="240" w:after="60"/>
      <w:outlineLvl w:val="5"/>
    </w:pPr>
    <w:rPr>
      <w:b/>
      <w:bCs/>
      <w:szCs w:val="22"/>
    </w:rPr>
  </w:style>
  <w:style w:type="paragraph" w:styleId="Heading7">
    <w:name w:val="heading 7"/>
    <w:basedOn w:val="Normal"/>
    <w:next w:val="Normal"/>
    <w:qFormat/>
    <w:rsid w:val="0011053E"/>
    <w:pPr>
      <w:spacing w:before="240" w:after="60"/>
      <w:outlineLvl w:val="6"/>
    </w:pPr>
    <w:rPr>
      <w:sz w:val="24"/>
      <w:szCs w:val="24"/>
    </w:rPr>
  </w:style>
  <w:style w:type="paragraph" w:styleId="Heading8">
    <w:name w:val="heading 8"/>
    <w:basedOn w:val="Normal"/>
    <w:next w:val="Normal"/>
    <w:qFormat/>
    <w:rsid w:val="0011053E"/>
    <w:pPr>
      <w:spacing w:before="240" w:after="60"/>
      <w:outlineLvl w:val="7"/>
    </w:pPr>
    <w:rPr>
      <w:i/>
      <w:iCs/>
      <w:sz w:val="24"/>
      <w:szCs w:val="24"/>
    </w:rPr>
  </w:style>
  <w:style w:type="paragraph" w:styleId="Heading9">
    <w:name w:val="heading 9"/>
    <w:basedOn w:val="Normal"/>
    <w:next w:val="Normal"/>
    <w:qFormat/>
    <w:rsid w:val="0011053E"/>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1053E"/>
    <w:pPr>
      <w:numPr>
        <w:numId w:val="2"/>
      </w:numPr>
    </w:pPr>
  </w:style>
  <w:style w:type="paragraph" w:customStyle="1" w:styleId="ArtSlide">
    <w:name w:val="Art.Slide"/>
    <w:next w:val="ArtSlideBorder"/>
    <w:rsid w:val="00B4712E"/>
    <w:pPr>
      <w:pBdr>
        <w:bottom w:val="single" w:sz="4" w:space="1" w:color="auto"/>
      </w:pBdr>
      <w:jc w:val="center"/>
    </w:pPr>
    <w:rPr>
      <w:kern w:val="24"/>
      <w:sz w:val="21"/>
      <w:szCs w:val="21"/>
    </w:rPr>
  </w:style>
  <w:style w:type="paragraph" w:customStyle="1" w:styleId="ArtSlideBorder">
    <w:name w:val="Art.Slide.Border"/>
    <w:next w:val="Normal"/>
    <w:autoRedefine/>
    <w:rsid w:val="008C61AC"/>
    <w:pPr>
      <w:jc w:val="center"/>
    </w:pPr>
    <w:rPr>
      <w:kern w:val="24"/>
      <w:sz w:val="16"/>
      <w:szCs w:val="21"/>
    </w:rPr>
  </w:style>
  <w:style w:type="paragraph" w:styleId="BalloonText">
    <w:name w:val="Balloon Text"/>
    <w:basedOn w:val="Normal"/>
    <w:semiHidden/>
    <w:rsid w:val="0011053E"/>
    <w:rPr>
      <w:rFonts w:ascii="Tahoma" w:hAnsi="Tahoma" w:cs="Tahoma"/>
      <w:sz w:val="16"/>
      <w:szCs w:val="16"/>
    </w:rPr>
  </w:style>
  <w:style w:type="paragraph" w:customStyle="1" w:styleId="BoilerHelp">
    <w:name w:val="Boiler.Help"/>
    <w:rsid w:val="0011053E"/>
    <w:rPr>
      <w:bCs/>
      <w:iCs/>
      <w:vanish/>
      <w:color w:val="800000"/>
      <w:kern w:val="24"/>
      <w:sz w:val="21"/>
      <w:szCs w:val="21"/>
    </w:rPr>
  </w:style>
  <w:style w:type="paragraph" w:customStyle="1" w:styleId="BoilerFixed">
    <w:name w:val="Boiler.Fixed"/>
    <w:basedOn w:val="BoilerHelp"/>
    <w:next w:val="Normal"/>
    <w:link w:val="BoilerFixedChar"/>
    <w:rsid w:val="00B4712E"/>
    <w:rPr>
      <w:rFonts w:ascii="Calibri" w:hAnsi="Calibri"/>
      <w:vanish w:val="0"/>
      <w:color w:val="0000FF"/>
      <w:sz w:val="22"/>
    </w:rPr>
  </w:style>
  <w:style w:type="paragraph" w:customStyle="1" w:styleId="CodePlain">
    <w:name w:val="Code.Plain"/>
    <w:autoRedefine/>
    <w:rsid w:val="00AE2DD6"/>
    <w:pPr>
      <w:shd w:val="clear" w:color="auto" w:fill="E6E6E6"/>
      <w:tabs>
        <w:tab w:val="left" w:pos="360"/>
      </w:tabs>
      <w:spacing w:after="40"/>
      <w:ind w:left="720" w:hanging="720"/>
    </w:pPr>
    <w:rPr>
      <w:rFonts w:ascii="Lucida Console" w:hAnsi="Lucida Console"/>
      <w:kern w:val="20"/>
      <w:sz w:val="18"/>
      <w:szCs w:val="18"/>
    </w:rPr>
  </w:style>
  <w:style w:type="paragraph" w:customStyle="1" w:styleId="CodeNumbered">
    <w:name w:val="Code.Numbered"/>
    <w:basedOn w:val="CodePlain"/>
    <w:autoRedefine/>
    <w:rsid w:val="008C61AC"/>
    <w:pPr>
      <w:tabs>
        <w:tab w:val="clear" w:pos="360"/>
      </w:tabs>
      <w:ind w:left="0" w:firstLine="0"/>
    </w:pPr>
  </w:style>
  <w:style w:type="paragraph" w:styleId="DocumentMap">
    <w:name w:val="Document Map"/>
    <w:basedOn w:val="Normal"/>
    <w:semiHidden/>
    <w:rsid w:val="0011053E"/>
    <w:pPr>
      <w:shd w:val="clear" w:color="auto" w:fill="000080"/>
    </w:pPr>
    <w:rPr>
      <w:rFonts w:ascii="Tahoma" w:hAnsi="Tahoma" w:cs="Tahoma"/>
      <w:sz w:val="20"/>
      <w:szCs w:val="20"/>
    </w:rPr>
  </w:style>
  <w:style w:type="paragraph" w:customStyle="1" w:styleId="H1Module">
    <w:name w:val="H1.Module"/>
    <w:basedOn w:val="Heading1"/>
    <w:next w:val="ArtSlide"/>
    <w:autoRedefine/>
    <w:rsid w:val="00035E3C"/>
    <w:pPr>
      <w:pBdr>
        <w:top w:val="single" w:sz="12" w:space="1" w:color="auto"/>
        <w:bottom w:val="single" w:sz="4" w:space="1" w:color="auto"/>
      </w:pBdr>
    </w:pPr>
    <w:rPr>
      <w:color w:val="000000" w:themeColor="text1"/>
      <w:sz w:val="40"/>
    </w:rPr>
  </w:style>
  <w:style w:type="paragraph" w:customStyle="1" w:styleId="H2Lesson">
    <w:name w:val="H2.Lesson"/>
    <w:basedOn w:val="Heading2"/>
    <w:next w:val="ArtSlide"/>
    <w:autoRedefine/>
    <w:rsid w:val="00035E3C"/>
    <w:rPr>
      <w:rFonts w:ascii="Arial Narrow" w:hAnsi="Arial Narrow"/>
      <w:i w:val="0"/>
      <w:color w:val="000000" w:themeColor="text1"/>
      <w:sz w:val="32"/>
    </w:rPr>
  </w:style>
  <w:style w:type="paragraph" w:customStyle="1" w:styleId="H3Topic">
    <w:name w:val="H3.Topic"/>
    <w:basedOn w:val="Heading3"/>
    <w:next w:val="ArtSlide"/>
    <w:link w:val="H3TopicChar"/>
    <w:autoRedefine/>
    <w:rsid w:val="00035E3C"/>
    <w:pPr>
      <w:pageBreakBefore/>
    </w:pPr>
    <w:rPr>
      <w:rFonts w:ascii="Arial Narrow" w:hAnsi="Arial Narrow"/>
      <w:color w:val="000000" w:themeColor="text1"/>
      <w:sz w:val="28"/>
    </w:rPr>
  </w:style>
  <w:style w:type="paragraph" w:customStyle="1" w:styleId="H4Objective">
    <w:name w:val="H4.Objective"/>
    <w:basedOn w:val="Heading4"/>
    <w:next w:val="Normal"/>
    <w:autoRedefine/>
    <w:rsid w:val="008C61AC"/>
    <w:pPr>
      <w:shd w:val="clear" w:color="auto" w:fill="F3F3F3"/>
    </w:pPr>
    <w:rPr>
      <w:b w:val="0"/>
      <w:sz w:val="21"/>
      <w:szCs w:val="21"/>
    </w:rPr>
  </w:style>
  <w:style w:type="paragraph" w:customStyle="1" w:styleId="H5Boiler">
    <w:name w:val="H5.Boiler"/>
    <w:next w:val="Normal"/>
    <w:link w:val="H5BoilerChar"/>
    <w:autoRedefine/>
    <w:rsid w:val="008C61AC"/>
    <w:rPr>
      <w:rFonts w:ascii="Abadi MT Condensed" w:hAnsi="Abadi MT Condensed"/>
      <w:bCs/>
      <w:iCs/>
      <w:color w:val="0000FF"/>
      <w:sz w:val="22"/>
      <w:szCs w:val="22"/>
    </w:rPr>
  </w:style>
  <w:style w:type="paragraph" w:customStyle="1" w:styleId="H5Subheading">
    <w:name w:val="H5.Subheading"/>
    <w:basedOn w:val="Heading5"/>
    <w:next w:val="Normal"/>
    <w:link w:val="H5SubheadingChar"/>
    <w:autoRedefine/>
    <w:rsid w:val="00AE7408"/>
    <w:pPr>
      <w:keepNext/>
      <w:spacing w:before="60"/>
    </w:pPr>
    <w:rPr>
      <w:rFonts w:ascii="Calibri" w:hAnsi="Calibri"/>
      <w:b w:val="0"/>
    </w:rPr>
  </w:style>
  <w:style w:type="character" w:customStyle="1" w:styleId="H5SubheadingChar">
    <w:name w:val="H5.Subheading Char"/>
    <w:basedOn w:val="DefaultParagraphFont"/>
    <w:link w:val="H5Subheading"/>
    <w:rsid w:val="00AE7408"/>
    <w:rPr>
      <w:rFonts w:ascii="Calibri" w:hAnsi="Calibri"/>
      <w:bCs/>
      <w:iCs/>
      <w:color w:val="000000" w:themeColor="text1"/>
      <w:kern w:val="24"/>
      <w:sz w:val="22"/>
      <w:szCs w:val="26"/>
    </w:rPr>
  </w:style>
  <w:style w:type="paragraph" w:customStyle="1" w:styleId="HiddenBoiler">
    <w:name w:val="Hidden.Boiler"/>
    <w:autoRedefine/>
    <w:rsid w:val="0011053E"/>
    <w:rPr>
      <w:bCs/>
      <w:iCs/>
      <w:vanish/>
      <w:color w:val="800000"/>
      <w:sz w:val="21"/>
      <w:szCs w:val="21"/>
    </w:rPr>
  </w:style>
  <w:style w:type="paragraph" w:customStyle="1" w:styleId="Le">
    <w:name w:val="Le"/>
    <w:next w:val="Normal"/>
    <w:rsid w:val="008C61AC"/>
    <w:pPr>
      <w:spacing w:line="160" w:lineRule="exact"/>
      <w:jc w:val="right"/>
    </w:pPr>
    <w:rPr>
      <w:sz w:val="16"/>
    </w:rPr>
  </w:style>
  <w:style w:type="paragraph" w:styleId="MessageHeader">
    <w:name w:val="Message Header"/>
    <w:basedOn w:val="Normal"/>
    <w:semiHidden/>
    <w:rsid w:val="0011053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semiHidden/>
    <w:rsid w:val="0011053E"/>
    <w:rPr>
      <w:sz w:val="24"/>
      <w:szCs w:val="24"/>
    </w:rPr>
  </w:style>
  <w:style w:type="paragraph" w:customStyle="1" w:styleId="Pb">
    <w:name w:val="Pb"/>
    <w:next w:val="Normal"/>
    <w:rsid w:val="008C61AC"/>
    <w:pPr>
      <w:keepNext/>
      <w:pageBreakBefore/>
      <w:framePr w:hSpace="180" w:wrap="around" w:vAnchor="text" w:hAnchor="page" w:y="1"/>
      <w:spacing w:line="80" w:lineRule="exact"/>
      <w:ind w:left="-280"/>
    </w:pPr>
    <w:rPr>
      <w:sz w:val="12"/>
    </w:rPr>
  </w:style>
  <w:style w:type="paragraph" w:customStyle="1" w:styleId="ReaderAidContent">
    <w:name w:val="ReaderAid.Content"/>
    <w:autoRedefine/>
    <w:rsid w:val="008C61AC"/>
    <w:pPr>
      <w:pBdr>
        <w:left w:val="single" w:sz="4" w:space="4" w:color="auto"/>
        <w:bottom w:val="single" w:sz="4" w:space="1" w:color="auto"/>
        <w:right w:val="single" w:sz="4" w:space="4" w:color="auto"/>
      </w:pBdr>
      <w:shd w:val="clear" w:color="auto" w:fill="F3F3F3"/>
    </w:pPr>
    <w:rPr>
      <w:kern w:val="24"/>
      <w:sz w:val="21"/>
      <w:szCs w:val="21"/>
    </w:rPr>
  </w:style>
  <w:style w:type="paragraph" w:customStyle="1" w:styleId="ReaderAidHead">
    <w:name w:val="ReaderAid.Head"/>
    <w:basedOn w:val="H5Boiler"/>
    <w:next w:val="ReaderAidContent"/>
    <w:link w:val="ReaderAidHeadChar"/>
    <w:autoRedefine/>
    <w:rsid w:val="008C61AC"/>
    <w:pPr>
      <w:pBdr>
        <w:top w:val="single" w:sz="4" w:space="1" w:color="auto"/>
        <w:left w:val="single" w:sz="4" w:space="4" w:color="auto"/>
        <w:right w:val="single" w:sz="4" w:space="4" w:color="auto"/>
      </w:pBdr>
      <w:shd w:val="clear" w:color="auto" w:fill="F3F3F3"/>
    </w:pPr>
  </w:style>
  <w:style w:type="paragraph" w:styleId="Salutation">
    <w:name w:val="Salutation"/>
    <w:basedOn w:val="Normal"/>
    <w:next w:val="Normal"/>
    <w:semiHidden/>
    <w:rsid w:val="0011053E"/>
  </w:style>
  <w:style w:type="paragraph" w:styleId="Signature">
    <w:name w:val="Signature"/>
    <w:basedOn w:val="Normal"/>
    <w:semiHidden/>
    <w:rsid w:val="0011053E"/>
    <w:pPr>
      <w:ind w:left="4320"/>
    </w:pPr>
  </w:style>
  <w:style w:type="character" w:styleId="Strong">
    <w:name w:val="Strong"/>
    <w:basedOn w:val="DefaultParagraphFont"/>
    <w:qFormat/>
    <w:rsid w:val="0011053E"/>
    <w:rPr>
      <w:b/>
      <w:bCs/>
    </w:rPr>
  </w:style>
  <w:style w:type="paragraph" w:styleId="Subtitle">
    <w:name w:val="Subtitle"/>
    <w:basedOn w:val="Normal"/>
    <w:qFormat/>
    <w:rsid w:val="0011053E"/>
    <w:pPr>
      <w:spacing w:after="60"/>
      <w:jc w:val="center"/>
      <w:outlineLvl w:val="1"/>
    </w:pPr>
    <w:rPr>
      <w:rFonts w:ascii="Arial" w:hAnsi="Arial" w:cs="Arial"/>
      <w:sz w:val="24"/>
      <w:szCs w:val="24"/>
    </w:rPr>
  </w:style>
  <w:style w:type="table" w:styleId="Table3Deffects1">
    <w:name w:val="Table 3D effects 1"/>
    <w:basedOn w:val="TableNormal"/>
    <w:semiHidden/>
    <w:rsid w:val="0011053E"/>
    <w:pPr>
      <w:spacing w:after="16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1053E"/>
    <w:pPr>
      <w:spacing w:after="16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1053E"/>
    <w:pPr>
      <w:spacing w:after="16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1053E"/>
    <w:pPr>
      <w:spacing w:after="1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1053E"/>
    <w:pPr>
      <w:spacing w:after="1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1053E"/>
    <w:pPr>
      <w:spacing w:after="16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1053E"/>
    <w:pPr>
      <w:spacing w:after="16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1053E"/>
    <w:pPr>
      <w:spacing w:after="16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1053E"/>
    <w:pPr>
      <w:spacing w:after="16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1053E"/>
    <w:pPr>
      <w:spacing w:after="16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1053E"/>
    <w:pPr>
      <w:spacing w:after="16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1053E"/>
    <w:pPr>
      <w:spacing w:after="16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1053E"/>
    <w:pPr>
      <w:spacing w:after="16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1053E"/>
    <w:pPr>
      <w:spacing w:after="16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1053E"/>
    <w:pPr>
      <w:spacing w:after="16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1053E"/>
    <w:pPr>
      <w:spacing w:after="16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1053E"/>
    <w:pPr>
      <w:spacing w:after="16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1053E"/>
    <w:pPr>
      <w:spacing w:after="1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1053E"/>
    <w:pPr>
      <w:spacing w:after="1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1053E"/>
    <w:pPr>
      <w:spacing w:after="16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1053E"/>
    <w:pPr>
      <w:spacing w:after="16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1053E"/>
    <w:pPr>
      <w:spacing w:after="16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1053E"/>
    <w:pPr>
      <w:spacing w:after="16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1053E"/>
    <w:pPr>
      <w:spacing w:after="16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1053E"/>
    <w:pPr>
      <w:spacing w:after="16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1053E"/>
    <w:pPr>
      <w:spacing w:after="16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11053E"/>
    <w:pPr>
      <w:spacing w:after="1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semiHidden/>
    <w:rsid w:val="0011053E"/>
    <w:pPr>
      <w:spacing w:after="1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1053E"/>
    <w:pPr>
      <w:spacing w:after="16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1053E"/>
    <w:pPr>
      <w:spacing w:after="16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1053E"/>
    <w:pPr>
      <w:spacing w:after="16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ILT">
    <w:name w:val="Table.ILT"/>
    <w:basedOn w:val="TableNormal"/>
    <w:rsid w:val="008C61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nwCell">
      <w:tblPr/>
      <w:tcPr>
        <w:shd w:val="clear" w:color="auto" w:fill="F3F3F3"/>
      </w:tcPr>
    </w:tblStylePr>
  </w:style>
  <w:style w:type="table" w:customStyle="1" w:styleId="TableILTSide">
    <w:name w:val="Table.ILT.Side"/>
    <w:basedOn w:val="TableNormal"/>
    <w:rsid w:val="008C61AC"/>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firstCol">
      <w:pPr>
        <w:jc w:val="left"/>
      </w:pPr>
      <w:rPr>
        <w:rFonts w:ascii="Times New Roman" w:hAnsi="Times New Roman"/>
        <w:b/>
        <w:sz w:val="18"/>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tblStylePr w:type="nwCell">
      <w:tblPr/>
      <w:tcPr>
        <w:tcBorders>
          <w:top w:val="nil"/>
          <w:left w:val="nil"/>
          <w:bottom w:val="nil"/>
          <w:right w:val="nil"/>
          <w:insideH w:val="nil"/>
          <w:insideV w:val="nil"/>
        </w:tcBorders>
        <w:shd w:val="clear" w:color="auto" w:fill="FFFFFF"/>
      </w:tcPr>
    </w:tblStylePr>
  </w:style>
  <w:style w:type="character" w:customStyle="1" w:styleId="H5BoilerChar">
    <w:name w:val="H5.Boiler Char"/>
    <w:basedOn w:val="DefaultParagraphFont"/>
    <w:link w:val="H5Boiler"/>
    <w:rsid w:val="00462197"/>
    <w:rPr>
      <w:rFonts w:ascii="Abadi MT Condensed" w:hAnsi="Abadi MT Condensed"/>
      <w:bCs/>
      <w:iCs/>
      <w:color w:val="0000FF"/>
      <w:sz w:val="22"/>
      <w:szCs w:val="22"/>
      <w:lang w:val="en-US" w:eastAsia="en-US" w:bidi="ar-SA"/>
    </w:rPr>
  </w:style>
  <w:style w:type="paragraph" w:styleId="TOC1">
    <w:name w:val="toc 1"/>
    <w:basedOn w:val="Normal"/>
    <w:next w:val="Normal"/>
    <w:autoRedefine/>
    <w:semiHidden/>
    <w:rsid w:val="00462197"/>
  </w:style>
  <w:style w:type="character" w:styleId="Hyperlink">
    <w:name w:val="Hyperlink"/>
    <w:basedOn w:val="DefaultParagraphFont"/>
    <w:rsid w:val="00462197"/>
    <w:rPr>
      <w:color w:val="0000FF"/>
      <w:u w:val="single"/>
    </w:rPr>
  </w:style>
  <w:style w:type="paragraph" w:styleId="ListNumber">
    <w:name w:val="List Number"/>
    <w:basedOn w:val="Normal"/>
    <w:rsid w:val="00462197"/>
    <w:pPr>
      <w:numPr>
        <w:numId w:val="3"/>
      </w:numPr>
    </w:pPr>
  </w:style>
  <w:style w:type="character" w:customStyle="1" w:styleId="ReaderAidHeadChar">
    <w:name w:val="ReaderAid.Head Char"/>
    <w:basedOn w:val="DefaultParagraphFont"/>
    <w:link w:val="ReaderAidHead"/>
    <w:rsid w:val="008C61AC"/>
    <w:rPr>
      <w:rFonts w:ascii="Abadi MT Condensed" w:hAnsi="Abadi MT Condensed"/>
      <w:bCs/>
      <w:iCs/>
      <w:color w:val="0000FF"/>
      <w:sz w:val="22"/>
      <w:szCs w:val="22"/>
      <w:lang w:val="en-US" w:eastAsia="en-US" w:bidi="ar-SA"/>
    </w:rPr>
  </w:style>
  <w:style w:type="paragraph" w:customStyle="1" w:styleId="Question">
    <w:name w:val="Question"/>
    <w:basedOn w:val="Normal"/>
    <w:rsid w:val="008C61AC"/>
    <w:pPr>
      <w:numPr>
        <w:numId w:val="4"/>
      </w:numPr>
      <w:tabs>
        <w:tab w:val="clear" w:pos="720"/>
        <w:tab w:val="num" w:pos="1080"/>
      </w:tabs>
    </w:pPr>
  </w:style>
  <w:style w:type="paragraph" w:customStyle="1" w:styleId="Answer">
    <w:name w:val="Answer"/>
    <w:basedOn w:val="Question"/>
    <w:rsid w:val="008C61AC"/>
    <w:pPr>
      <w:numPr>
        <w:numId w:val="5"/>
      </w:numPr>
      <w:tabs>
        <w:tab w:val="clear" w:pos="1440"/>
        <w:tab w:val="left" w:pos="720"/>
        <w:tab w:val="num" w:pos="1080"/>
      </w:tabs>
      <w:ind w:left="720"/>
    </w:pPr>
    <w:rPr>
      <w:b/>
    </w:rPr>
  </w:style>
  <w:style w:type="paragraph" w:customStyle="1" w:styleId="BullList">
    <w:name w:val="Bull List"/>
    <w:rsid w:val="008C61AC"/>
    <w:pPr>
      <w:numPr>
        <w:numId w:val="6"/>
      </w:numPr>
      <w:tabs>
        <w:tab w:val="left" w:pos="720"/>
      </w:tabs>
      <w:spacing w:after="100"/>
      <w:ind w:left="720"/>
    </w:pPr>
    <w:rPr>
      <w:kern w:val="24"/>
      <w:sz w:val="21"/>
      <w:szCs w:val="21"/>
    </w:rPr>
  </w:style>
  <w:style w:type="paragraph" w:customStyle="1" w:styleId="BullList2">
    <w:name w:val="Bull List 2"/>
    <w:rsid w:val="008C61AC"/>
    <w:pPr>
      <w:numPr>
        <w:numId w:val="7"/>
      </w:numPr>
      <w:tabs>
        <w:tab w:val="clear" w:pos="1800"/>
        <w:tab w:val="num" w:pos="1080"/>
      </w:tabs>
      <w:spacing w:after="100"/>
      <w:ind w:left="720"/>
    </w:pPr>
    <w:rPr>
      <w:kern w:val="24"/>
      <w:sz w:val="21"/>
      <w:szCs w:val="21"/>
    </w:rPr>
  </w:style>
  <w:style w:type="paragraph" w:customStyle="1" w:styleId="Definition">
    <w:name w:val="Definition"/>
    <w:basedOn w:val="Normal"/>
    <w:rsid w:val="008C61AC"/>
    <w:pPr>
      <w:ind w:left="360"/>
    </w:pPr>
  </w:style>
  <w:style w:type="paragraph" w:customStyle="1" w:styleId="InoteContent">
    <w:name w:val="Inote.Content"/>
    <w:basedOn w:val="ReaderAidContent"/>
    <w:rsid w:val="008C61AC"/>
    <w:pPr>
      <w:pBdr>
        <w:left w:val="double" w:sz="4" w:space="4" w:color="auto"/>
        <w:bottom w:val="none" w:sz="0" w:space="0" w:color="auto"/>
        <w:right w:val="double" w:sz="4" w:space="4" w:color="auto"/>
      </w:pBdr>
      <w:shd w:val="clear" w:color="auto" w:fill="auto"/>
      <w:spacing w:after="180"/>
    </w:pPr>
  </w:style>
  <w:style w:type="paragraph" w:customStyle="1" w:styleId="InoteHead">
    <w:name w:val="Inote.Head"/>
    <w:basedOn w:val="ReaderAidHead"/>
    <w:rsid w:val="008C61AC"/>
    <w:pPr>
      <w:pBdr>
        <w:top w:val="none" w:sz="0" w:space="0" w:color="auto"/>
        <w:left w:val="double" w:sz="4" w:space="4" w:color="auto"/>
        <w:right w:val="double" w:sz="4" w:space="4" w:color="auto"/>
      </w:pBdr>
      <w:shd w:val="clear" w:color="auto" w:fill="auto"/>
    </w:pPr>
  </w:style>
  <w:style w:type="paragraph" w:customStyle="1" w:styleId="InoteReaderaidContent">
    <w:name w:val="Inote.Readeraid.Content"/>
    <w:basedOn w:val="ReaderAidContent"/>
    <w:rsid w:val="008C61AC"/>
    <w:pPr>
      <w:pBdr>
        <w:left w:val="double" w:sz="4" w:space="22" w:color="auto"/>
        <w:bottom w:val="none" w:sz="0" w:space="0" w:color="auto"/>
        <w:right w:val="double" w:sz="4" w:space="22" w:color="auto"/>
      </w:pBdr>
      <w:shd w:val="clear" w:color="auto" w:fill="auto"/>
      <w:ind w:left="360" w:right="360"/>
    </w:pPr>
  </w:style>
  <w:style w:type="paragraph" w:customStyle="1" w:styleId="InoteReaderAidHead">
    <w:name w:val="Inote.ReaderAid.Head"/>
    <w:basedOn w:val="ReaderAidHead"/>
    <w:rsid w:val="008C61AC"/>
    <w:pPr>
      <w:pBdr>
        <w:top w:val="none" w:sz="0" w:space="0" w:color="auto"/>
        <w:left w:val="double" w:sz="4" w:space="22" w:color="auto"/>
        <w:right w:val="double" w:sz="4" w:space="22" w:color="auto"/>
      </w:pBdr>
      <w:shd w:val="clear" w:color="auto" w:fill="auto"/>
      <w:spacing w:before="60"/>
      <w:ind w:left="360" w:right="360"/>
    </w:pPr>
  </w:style>
  <w:style w:type="paragraph" w:customStyle="1" w:styleId="InoteSubheading">
    <w:name w:val="Inote.Subheading"/>
    <w:basedOn w:val="H5Subheading"/>
    <w:rsid w:val="008C61AC"/>
    <w:pPr>
      <w:pBdr>
        <w:left w:val="double" w:sz="4" w:space="4" w:color="auto"/>
        <w:right w:val="double" w:sz="4" w:space="4" w:color="auto"/>
      </w:pBdr>
    </w:pPr>
  </w:style>
  <w:style w:type="paragraph" w:styleId="ListBullet">
    <w:name w:val="List Bullet"/>
    <w:basedOn w:val="Normal"/>
    <w:rsid w:val="008C61AC"/>
  </w:style>
  <w:style w:type="paragraph" w:customStyle="1" w:styleId="ListCodeNumbered">
    <w:name w:val="List Code.Numbered"/>
    <w:basedOn w:val="CodeNumbered"/>
    <w:rsid w:val="008C61AC"/>
    <w:pPr>
      <w:numPr>
        <w:numId w:val="8"/>
      </w:numPr>
      <w:ind w:left="720"/>
    </w:pPr>
  </w:style>
  <w:style w:type="paragraph" w:customStyle="1" w:styleId="ListCodePlain">
    <w:name w:val="List Code.Plain"/>
    <w:basedOn w:val="CodePlain"/>
    <w:rsid w:val="008C61AC"/>
    <w:pPr>
      <w:ind w:firstLine="0"/>
    </w:pPr>
  </w:style>
  <w:style w:type="paragraph" w:customStyle="1" w:styleId="ListDefinition">
    <w:name w:val="List Definition"/>
    <w:basedOn w:val="Definition"/>
    <w:rsid w:val="008C61AC"/>
    <w:pPr>
      <w:ind w:left="1080"/>
    </w:pPr>
  </w:style>
  <w:style w:type="paragraph" w:customStyle="1" w:styleId="ListPara">
    <w:name w:val="List Para"/>
    <w:basedOn w:val="BullList"/>
    <w:rsid w:val="008C61AC"/>
    <w:pPr>
      <w:numPr>
        <w:numId w:val="0"/>
      </w:numPr>
      <w:ind w:left="720"/>
    </w:pPr>
  </w:style>
  <w:style w:type="paragraph" w:customStyle="1" w:styleId="NumList2">
    <w:name w:val="Num List 2"/>
    <w:rsid w:val="008C61AC"/>
    <w:pPr>
      <w:numPr>
        <w:numId w:val="9"/>
      </w:numPr>
      <w:tabs>
        <w:tab w:val="clear" w:pos="1440"/>
        <w:tab w:val="num" w:pos="1080"/>
      </w:tabs>
      <w:spacing w:before="60" w:after="60"/>
      <w:ind w:left="720"/>
    </w:pPr>
    <w:rPr>
      <w:kern w:val="24"/>
      <w:sz w:val="21"/>
      <w:szCs w:val="21"/>
    </w:rPr>
  </w:style>
  <w:style w:type="paragraph" w:customStyle="1" w:styleId="ListPara2">
    <w:name w:val="List Para 2"/>
    <w:basedOn w:val="NumList2"/>
    <w:rsid w:val="008C61AC"/>
    <w:pPr>
      <w:numPr>
        <w:numId w:val="0"/>
      </w:numPr>
      <w:tabs>
        <w:tab w:val="left" w:pos="1080"/>
      </w:tabs>
      <w:ind w:left="1080"/>
    </w:pPr>
  </w:style>
  <w:style w:type="paragraph" w:customStyle="1" w:styleId="Term">
    <w:name w:val="Term"/>
    <w:basedOn w:val="Normal"/>
    <w:rsid w:val="008C61AC"/>
    <w:rPr>
      <w:i/>
    </w:rPr>
  </w:style>
  <w:style w:type="paragraph" w:customStyle="1" w:styleId="ListTerm">
    <w:name w:val="List Term"/>
    <w:basedOn w:val="Term"/>
    <w:rsid w:val="008C61AC"/>
    <w:pPr>
      <w:ind w:left="720"/>
    </w:pPr>
  </w:style>
  <w:style w:type="paragraph" w:customStyle="1" w:styleId="NumList">
    <w:name w:val="Num List"/>
    <w:link w:val="NumListChar"/>
    <w:rsid w:val="0081007D"/>
    <w:pPr>
      <w:numPr>
        <w:numId w:val="13"/>
      </w:numPr>
      <w:tabs>
        <w:tab w:val="left" w:pos="720"/>
        <w:tab w:val="left" w:pos="1080"/>
      </w:tabs>
      <w:spacing w:after="100"/>
    </w:pPr>
    <w:rPr>
      <w:rFonts w:ascii="Calibri" w:hAnsi="Calibri"/>
      <w:color w:val="17365D" w:themeColor="text2" w:themeShade="BF"/>
      <w:kern w:val="24"/>
      <w:sz w:val="22"/>
      <w:szCs w:val="21"/>
    </w:rPr>
  </w:style>
  <w:style w:type="paragraph" w:customStyle="1" w:styleId="TableHead">
    <w:name w:val="Table Head"/>
    <w:basedOn w:val="Normal"/>
    <w:rsid w:val="008C61AC"/>
    <w:pPr>
      <w:spacing w:before="40" w:after="120"/>
      <w:jc w:val="center"/>
    </w:pPr>
    <w:rPr>
      <w:b/>
    </w:rPr>
  </w:style>
  <w:style w:type="paragraph" w:customStyle="1" w:styleId="TableText">
    <w:name w:val="Table Text"/>
    <w:basedOn w:val="Normal"/>
    <w:rsid w:val="008C61AC"/>
    <w:pPr>
      <w:spacing w:before="40" w:after="120"/>
    </w:pPr>
  </w:style>
  <w:style w:type="character" w:customStyle="1" w:styleId="BoilerFixedChar">
    <w:name w:val="Boiler.Fixed Char"/>
    <w:basedOn w:val="DefaultParagraphFont"/>
    <w:link w:val="BoilerFixed"/>
    <w:rsid w:val="00B4712E"/>
    <w:rPr>
      <w:rFonts w:ascii="Calibri" w:hAnsi="Calibri"/>
      <w:bCs/>
      <w:iCs/>
      <w:color w:val="0000FF"/>
      <w:kern w:val="24"/>
      <w:sz w:val="22"/>
      <w:szCs w:val="21"/>
    </w:rPr>
  </w:style>
  <w:style w:type="paragraph" w:customStyle="1" w:styleId="Bullets">
    <w:name w:val="Bullets"/>
    <w:basedOn w:val="Normal"/>
    <w:rsid w:val="00E46C18"/>
    <w:pPr>
      <w:numPr>
        <w:numId w:val="1"/>
      </w:numPr>
      <w:spacing w:before="120" w:after="120"/>
    </w:pPr>
    <w:rPr>
      <w:kern w:val="0"/>
      <w:sz w:val="20"/>
      <w:szCs w:val="24"/>
    </w:rPr>
  </w:style>
  <w:style w:type="character" w:styleId="CommentReference">
    <w:name w:val="annotation reference"/>
    <w:basedOn w:val="DefaultParagraphFont"/>
    <w:semiHidden/>
    <w:rsid w:val="00360250"/>
    <w:rPr>
      <w:sz w:val="16"/>
      <w:szCs w:val="16"/>
    </w:rPr>
  </w:style>
  <w:style w:type="paragraph" w:styleId="CommentText">
    <w:name w:val="annotation text"/>
    <w:basedOn w:val="Normal"/>
    <w:link w:val="CommentTextChar"/>
    <w:semiHidden/>
    <w:rsid w:val="00360250"/>
    <w:pPr>
      <w:spacing w:before="120" w:after="120"/>
    </w:pPr>
    <w:rPr>
      <w:kern w:val="0"/>
      <w:sz w:val="20"/>
      <w:szCs w:val="20"/>
    </w:rPr>
  </w:style>
  <w:style w:type="paragraph" w:customStyle="1" w:styleId="Task">
    <w:name w:val="Task"/>
    <w:basedOn w:val="Normal"/>
    <w:rsid w:val="00DB6EF7"/>
    <w:pPr>
      <w:numPr>
        <w:numId w:val="10"/>
      </w:numPr>
      <w:tabs>
        <w:tab w:val="left" w:pos="-1440"/>
        <w:tab w:val="left" w:pos="6752"/>
      </w:tabs>
      <w:spacing w:before="240" w:after="240" w:line="240" w:lineRule="exact"/>
    </w:pPr>
    <w:rPr>
      <w:b/>
      <w:kern w:val="0"/>
      <w:sz w:val="20"/>
      <w:szCs w:val="20"/>
    </w:rPr>
  </w:style>
  <w:style w:type="paragraph" w:customStyle="1" w:styleId="Step">
    <w:name w:val="Step"/>
    <w:rsid w:val="00DB6EF7"/>
    <w:pPr>
      <w:numPr>
        <w:ilvl w:val="1"/>
        <w:numId w:val="10"/>
      </w:numPr>
      <w:spacing w:before="120" w:after="120"/>
    </w:pPr>
  </w:style>
  <w:style w:type="paragraph" w:customStyle="1" w:styleId="Note">
    <w:name w:val="Note"/>
    <w:rsid w:val="00DB6EF7"/>
    <w:pPr>
      <w:shd w:val="clear" w:color="auto" w:fill="E6E6E6"/>
      <w:tabs>
        <w:tab w:val="left" w:pos="-1080"/>
      </w:tabs>
      <w:spacing w:before="240" w:after="240"/>
      <w:ind w:left="-1080"/>
    </w:pPr>
    <w:rPr>
      <w:i/>
      <w:iCs/>
      <w:sz w:val="18"/>
      <w:szCs w:val="18"/>
    </w:rPr>
  </w:style>
  <w:style w:type="paragraph" w:styleId="CommentSubject">
    <w:name w:val="annotation subject"/>
    <w:basedOn w:val="CommentText"/>
    <w:next w:val="CommentText"/>
    <w:semiHidden/>
    <w:rsid w:val="003E54E3"/>
    <w:pPr>
      <w:spacing w:before="0" w:after="160"/>
    </w:pPr>
    <w:rPr>
      <w:b/>
      <w:bCs/>
      <w:kern w:val="24"/>
    </w:rPr>
  </w:style>
  <w:style w:type="paragraph" w:customStyle="1" w:styleId="DefaultParagraphFontParaChar">
    <w:name w:val="Default Paragraph Font Para Char"/>
    <w:basedOn w:val="Normal"/>
    <w:rsid w:val="00E20A7C"/>
    <w:pPr>
      <w:spacing w:line="240" w:lineRule="exact"/>
    </w:pPr>
    <w:rPr>
      <w:rFonts w:ascii="Verdana" w:hAnsi="Verdana"/>
      <w:kern w:val="0"/>
      <w:sz w:val="20"/>
      <w:szCs w:val="20"/>
    </w:rPr>
  </w:style>
  <w:style w:type="paragraph" w:customStyle="1" w:styleId="Label">
    <w:name w:val="Label"/>
    <w:aliases w:val="l"/>
    <w:basedOn w:val="Normal"/>
    <w:next w:val="Normal"/>
    <w:rsid w:val="00A903AC"/>
    <w:pPr>
      <w:spacing w:before="60" w:after="60" w:line="260" w:lineRule="exact"/>
    </w:pPr>
    <w:rPr>
      <w:rFonts w:ascii="Verdana" w:hAnsi="Verdana"/>
      <w:b/>
      <w:color w:val="000000"/>
      <w:kern w:val="0"/>
      <w:sz w:val="20"/>
      <w:szCs w:val="20"/>
    </w:rPr>
  </w:style>
  <w:style w:type="character" w:customStyle="1" w:styleId="Bold">
    <w:name w:val="Bold"/>
    <w:aliases w:val="b"/>
    <w:basedOn w:val="DefaultParagraphFont"/>
    <w:rsid w:val="00A903AC"/>
    <w:rPr>
      <w:b/>
    </w:rPr>
  </w:style>
  <w:style w:type="character" w:customStyle="1" w:styleId="H3TopicChar">
    <w:name w:val="H3.Topic Char"/>
    <w:basedOn w:val="DefaultParagraphFont"/>
    <w:link w:val="H3Topic"/>
    <w:rsid w:val="00035E3C"/>
    <w:rPr>
      <w:rFonts w:ascii="Arial Narrow" w:hAnsi="Arial Narrow" w:cs="Arial"/>
      <w:b/>
      <w:bCs/>
      <w:color w:val="000000" w:themeColor="text1"/>
      <w:kern w:val="24"/>
      <w:sz w:val="28"/>
      <w:szCs w:val="26"/>
    </w:rPr>
  </w:style>
  <w:style w:type="paragraph" w:customStyle="1" w:styleId="Ln1">
    <w:name w:val="Ln1"/>
    <w:rsid w:val="00A903AC"/>
    <w:pPr>
      <w:numPr>
        <w:ilvl w:val="2"/>
        <w:numId w:val="11"/>
      </w:numPr>
      <w:tabs>
        <w:tab w:val="left" w:pos="300"/>
      </w:tabs>
      <w:spacing w:after="100"/>
    </w:pPr>
    <w:rPr>
      <w:sz w:val="21"/>
    </w:rPr>
  </w:style>
  <w:style w:type="table" w:customStyle="1" w:styleId="TableILT1">
    <w:name w:val="Table.ILT1"/>
    <w:basedOn w:val="TableNormal"/>
    <w:rsid w:val="00A903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nwCell">
      <w:tblPr/>
      <w:tcPr>
        <w:shd w:val="clear" w:color="auto" w:fill="F3F3F3"/>
      </w:tcPr>
    </w:tblStylePr>
  </w:style>
  <w:style w:type="table" w:customStyle="1" w:styleId="TableILTSide1">
    <w:name w:val="Table.ILT.Side1"/>
    <w:basedOn w:val="TableNormal"/>
    <w:rsid w:val="00A903AC"/>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firstCol">
      <w:pPr>
        <w:jc w:val="left"/>
      </w:pPr>
      <w:rPr>
        <w:rFonts w:ascii="Times New Roman" w:hAnsi="Times New Roman"/>
        <w:b/>
        <w:sz w:val="18"/>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tblStylePr w:type="nwCell">
      <w:tblPr/>
      <w:tcPr>
        <w:tcBorders>
          <w:top w:val="nil"/>
          <w:left w:val="nil"/>
          <w:bottom w:val="nil"/>
          <w:right w:val="nil"/>
          <w:insideH w:val="nil"/>
          <w:insideV w:val="nil"/>
        </w:tcBorders>
        <w:shd w:val="clear" w:color="auto" w:fill="FFFFFF"/>
      </w:tcPr>
    </w:tblStylePr>
  </w:style>
  <w:style w:type="character" w:customStyle="1" w:styleId="CommentTextChar">
    <w:name w:val="Comment Text Char"/>
    <w:basedOn w:val="DefaultParagraphFont"/>
    <w:link w:val="CommentText"/>
    <w:semiHidden/>
    <w:rsid w:val="00A903AC"/>
    <w:rPr>
      <w:lang w:val="en-US" w:eastAsia="en-US" w:bidi="ar-SA"/>
    </w:rPr>
  </w:style>
  <w:style w:type="paragraph" w:customStyle="1" w:styleId="DefaultParagraphFontCharCharChar">
    <w:name w:val="Default Paragraph Font Char Char Char"/>
    <w:aliases w:val=" Char Char Char1 Char Char Char1 Char Char Char1 Char, Char Char Char1 Char Char Char1 Char Char Char Char Char Char Char Char,Char Char Char1 Char Char Char1 Char Char Char1 Char"/>
    <w:basedOn w:val="Normal"/>
    <w:rsid w:val="00A903AC"/>
    <w:pPr>
      <w:widowControl w:val="0"/>
      <w:adjustRightInd w:val="0"/>
      <w:spacing w:line="240" w:lineRule="exact"/>
      <w:jc w:val="both"/>
      <w:textAlignment w:val="baseline"/>
    </w:pPr>
    <w:rPr>
      <w:rFonts w:ascii="Tahoma" w:hAnsi="Tahoma"/>
      <w:kern w:val="0"/>
      <w:sz w:val="20"/>
      <w:szCs w:val="20"/>
    </w:rPr>
  </w:style>
  <w:style w:type="paragraph" w:customStyle="1" w:styleId="Lb1">
    <w:name w:val="Lb1"/>
    <w:basedOn w:val="Normal"/>
    <w:rsid w:val="00A903AC"/>
    <w:pPr>
      <w:spacing w:before="120" w:after="120"/>
    </w:pPr>
    <w:rPr>
      <w:kern w:val="0"/>
      <w:sz w:val="20"/>
      <w:szCs w:val="24"/>
    </w:rPr>
  </w:style>
  <w:style w:type="paragraph" w:customStyle="1" w:styleId="Lab2Tpl">
    <w:name w:val="Lab2_Tpl"/>
    <w:basedOn w:val="Normal"/>
    <w:link w:val="Lab2TplChar"/>
    <w:rsid w:val="00A903AC"/>
    <w:pPr>
      <w:numPr>
        <w:numId w:val="12"/>
      </w:numPr>
      <w:spacing w:before="20" w:after="60" w:line="240" w:lineRule="exact"/>
      <w:ind w:right="144"/>
    </w:pPr>
    <w:rPr>
      <w:kern w:val="0"/>
      <w:sz w:val="19"/>
      <w:szCs w:val="20"/>
    </w:rPr>
  </w:style>
  <w:style w:type="character" w:customStyle="1" w:styleId="Lab2TplChar">
    <w:name w:val="Lab2_Tpl Char"/>
    <w:basedOn w:val="DefaultParagraphFont"/>
    <w:link w:val="Lab2Tpl"/>
    <w:rsid w:val="00A903AC"/>
    <w:rPr>
      <w:rFonts w:ascii="Calibri" w:hAnsi="Calibri"/>
      <w:color w:val="17365D" w:themeColor="text2" w:themeShade="BF"/>
      <w:sz w:val="19"/>
    </w:rPr>
  </w:style>
  <w:style w:type="paragraph" w:styleId="TOC4">
    <w:name w:val="toc 4"/>
    <w:basedOn w:val="Normal"/>
    <w:next w:val="Normal"/>
    <w:autoRedefine/>
    <w:semiHidden/>
    <w:rsid w:val="00A903AC"/>
    <w:pPr>
      <w:ind w:left="630"/>
    </w:pPr>
  </w:style>
  <w:style w:type="paragraph" w:styleId="TOC3">
    <w:name w:val="toc 3"/>
    <w:basedOn w:val="Normal"/>
    <w:next w:val="Normal"/>
    <w:autoRedefine/>
    <w:semiHidden/>
    <w:rsid w:val="00A903AC"/>
    <w:pPr>
      <w:ind w:left="420"/>
    </w:pPr>
  </w:style>
  <w:style w:type="paragraph" w:styleId="TOC2">
    <w:name w:val="toc 2"/>
    <w:basedOn w:val="Normal"/>
    <w:next w:val="Normal"/>
    <w:autoRedefine/>
    <w:semiHidden/>
    <w:rsid w:val="00A903AC"/>
    <w:pPr>
      <w:ind w:left="210"/>
    </w:pPr>
  </w:style>
  <w:style w:type="paragraph" w:styleId="Header">
    <w:name w:val="header"/>
    <w:basedOn w:val="Normal"/>
    <w:rsid w:val="00A903AC"/>
    <w:pPr>
      <w:tabs>
        <w:tab w:val="center" w:pos="4320"/>
        <w:tab w:val="right" w:pos="8640"/>
      </w:tabs>
    </w:pPr>
  </w:style>
  <w:style w:type="paragraph" w:styleId="Footer">
    <w:name w:val="footer"/>
    <w:basedOn w:val="Normal"/>
    <w:rsid w:val="00A903AC"/>
    <w:pPr>
      <w:tabs>
        <w:tab w:val="center" w:pos="4320"/>
        <w:tab w:val="right" w:pos="8640"/>
      </w:tabs>
    </w:pPr>
  </w:style>
  <w:style w:type="character" w:customStyle="1" w:styleId="NumListChar">
    <w:name w:val="Num List Char"/>
    <w:basedOn w:val="DefaultParagraphFont"/>
    <w:link w:val="NumList"/>
    <w:locked/>
    <w:rsid w:val="0081007D"/>
    <w:rPr>
      <w:rFonts w:ascii="Calibri" w:hAnsi="Calibri"/>
      <w:color w:val="17365D" w:themeColor="text2" w:themeShade="BF"/>
      <w:kern w:val="24"/>
      <w:sz w:val="22"/>
      <w:szCs w:val="21"/>
    </w:rPr>
  </w:style>
  <w:style w:type="paragraph" w:styleId="ListParagraph">
    <w:name w:val="List Paragraph"/>
    <w:basedOn w:val="Normal"/>
    <w:uiPriority w:val="34"/>
    <w:qFormat/>
    <w:rsid w:val="0061041E"/>
    <w:pPr>
      <w:ind w:left="720"/>
      <w:contextualSpacing/>
    </w:pPr>
  </w:style>
  <w:style w:type="paragraph" w:styleId="Quote">
    <w:name w:val="Quote"/>
    <w:basedOn w:val="Normal"/>
    <w:next w:val="Normal"/>
    <w:link w:val="QuoteChar"/>
    <w:uiPriority w:val="29"/>
    <w:qFormat/>
    <w:rsid w:val="00035E3C"/>
    <w:pPr>
      <w:ind w:left="1080"/>
    </w:pPr>
    <w:rPr>
      <w:i/>
      <w:iCs/>
    </w:rPr>
  </w:style>
  <w:style w:type="character" w:customStyle="1" w:styleId="QuoteChar">
    <w:name w:val="Quote Char"/>
    <w:basedOn w:val="DefaultParagraphFont"/>
    <w:link w:val="Quote"/>
    <w:uiPriority w:val="29"/>
    <w:rsid w:val="00035E3C"/>
    <w:rPr>
      <w:rFonts w:ascii="Calibri" w:hAnsi="Calibri"/>
      <w:i/>
      <w:iCs/>
      <w:color w:val="17365D" w:themeColor="text2" w:themeShade="BF"/>
      <w:kern w:val="24"/>
      <w:sz w:val="22"/>
      <w:szCs w:val="21"/>
    </w:rPr>
  </w:style>
  <w:style w:type="paragraph" w:styleId="Revision">
    <w:name w:val="Revision"/>
    <w:hidden/>
    <w:uiPriority w:val="99"/>
    <w:semiHidden/>
    <w:rsid w:val="00AB6F83"/>
    <w:rPr>
      <w:rFonts w:ascii="Calibri" w:hAnsi="Calibri"/>
      <w:color w:val="17365D" w:themeColor="text2" w:themeShade="BF"/>
      <w:kern w:val="24"/>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332021">
      <w:bodyDiv w:val="1"/>
      <w:marLeft w:val="0"/>
      <w:marRight w:val="0"/>
      <w:marTop w:val="0"/>
      <w:marBottom w:val="0"/>
      <w:divBdr>
        <w:top w:val="none" w:sz="0" w:space="0" w:color="auto"/>
        <w:left w:val="none" w:sz="0" w:space="0" w:color="auto"/>
        <w:bottom w:val="none" w:sz="0" w:space="0" w:color="auto"/>
        <w:right w:val="none" w:sz="0" w:space="0" w:color="auto"/>
      </w:divBdr>
      <w:divsChild>
        <w:div w:id="556286355">
          <w:marLeft w:val="0"/>
          <w:marRight w:val="0"/>
          <w:marTop w:val="0"/>
          <w:marBottom w:val="0"/>
          <w:divBdr>
            <w:top w:val="none" w:sz="0" w:space="0" w:color="auto"/>
            <w:left w:val="none" w:sz="0" w:space="0" w:color="auto"/>
            <w:bottom w:val="none" w:sz="0" w:space="0" w:color="auto"/>
            <w:right w:val="none" w:sz="0" w:space="0" w:color="auto"/>
          </w:divBdr>
          <w:divsChild>
            <w:div w:id="1126779623">
              <w:marLeft w:val="0"/>
              <w:marRight w:val="0"/>
              <w:marTop w:val="0"/>
              <w:marBottom w:val="0"/>
              <w:divBdr>
                <w:top w:val="none" w:sz="0" w:space="0" w:color="auto"/>
                <w:left w:val="none" w:sz="0" w:space="0" w:color="auto"/>
                <w:bottom w:val="none" w:sz="0" w:space="0" w:color="auto"/>
                <w:right w:val="none" w:sz="0" w:space="0" w:color="auto"/>
              </w:divBdr>
              <w:divsChild>
                <w:div w:id="147406156">
                  <w:marLeft w:val="0"/>
                  <w:marRight w:val="0"/>
                  <w:marTop w:val="0"/>
                  <w:marBottom w:val="0"/>
                  <w:divBdr>
                    <w:top w:val="none" w:sz="0" w:space="0" w:color="auto"/>
                    <w:left w:val="none" w:sz="0" w:space="0" w:color="auto"/>
                    <w:bottom w:val="none" w:sz="0" w:space="0" w:color="auto"/>
                    <w:right w:val="none" w:sz="0" w:space="0" w:color="auto"/>
                  </w:divBdr>
                </w:div>
                <w:div w:id="1656688479">
                  <w:marLeft w:val="0"/>
                  <w:marRight w:val="0"/>
                  <w:marTop w:val="0"/>
                  <w:marBottom w:val="0"/>
                  <w:divBdr>
                    <w:top w:val="none" w:sz="0" w:space="0" w:color="auto"/>
                    <w:left w:val="none" w:sz="0" w:space="0" w:color="auto"/>
                    <w:bottom w:val="none" w:sz="0" w:space="0" w:color="auto"/>
                    <w:right w:val="none" w:sz="0" w:space="0" w:color="auto"/>
                  </w:divBdr>
                  <w:divsChild>
                    <w:div w:id="6371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83267">
      <w:bodyDiv w:val="1"/>
      <w:marLeft w:val="0"/>
      <w:marRight w:val="0"/>
      <w:marTop w:val="0"/>
      <w:marBottom w:val="0"/>
      <w:divBdr>
        <w:top w:val="none" w:sz="0" w:space="0" w:color="auto"/>
        <w:left w:val="none" w:sz="0" w:space="0" w:color="auto"/>
        <w:bottom w:val="none" w:sz="0" w:space="0" w:color="auto"/>
        <w:right w:val="none" w:sz="0" w:space="0" w:color="auto"/>
      </w:divBdr>
    </w:div>
    <w:div w:id="1093864069">
      <w:bodyDiv w:val="1"/>
      <w:marLeft w:val="0"/>
      <w:marRight w:val="0"/>
      <w:marTop w:val="0"/>
      <w:marBottom w:val="0"/>
      <w:divBdr>
        <w:top w:val="none" w:sz="0" w:space="0" w:color="auto"/>
        <w:left w:val="none" w:sz="0" w:space="0" w:color="auto"/>
        <w:bottom w:val="none" w:sz="0" w:space="0" w:color="auto"/>
        <w:right w:val="none" w:sz="0" w:space="0" w:color="auto"/>
      </w:divBdr>
    </w:div>
    <w:div w:id="169137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gi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2" Type="http://schemas.openxmlformats.org/officeDocument/2006/relationships/transform" Target="file:///D:\microsoft\ILT-XML\XML\ILTMainTransform.xsl" TargetMode="External"/><Relationship Id="rId1" Type="http://schemas.openxmlformats.org/officeDocument/2006/relationships/attachedTemplate" Target="file:///C:\Program%20Files\ILTTemplate\Modul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ModuleTemplate.dot</Template>
  <TotalTime>358</TotalTime>
  <Pages>47</Pages>
  <Words>9385</Words>
  <Characters>69237</Characters>
  <Application>Microsoft Office Word</Application>
  <DocSecurity>0</DocSecurity>
  <Lines>576</Lines>
  <Paragraphs>156</Paragraphs>
  <ScaleCrop>false</ScaleCrop>
  <HeadingPairs>
    <vt:vector size="2" baseType="variant">
      <vt:variant>
        <vt:lpstr>Title</vt:lpstr>
      </vt:variant>
      <vt:variant>
        <vt:i4>1</vt:i4>
      </vt:variant>
    </vt:vector>
  </HeadingPairs>
  <TitlesOfParts>
    <vt:vector size="1" baseType="lpstr">
      <vt:lpstr>Module 6:Creating Pipelines</vt:lpstr>
    </vt:vector>
  </TitlesOfParts>
  <Company>Microsoft Corporation</Company>
  <LinksUpToDate>false</LinksUpToDate>
  <CharactersWithSpaces>78466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6:Creating Pipelines</dc:title>
  <dc:creator>Joshua S Callaway;Jerry Anderson</dc:creator>
  <cp:lastModifiedBy>Jerry Anderson</cp:lastModifiedBy>
  <cp:revision>31</cp:revision>
  <cp:lastPrinted>2010-10-22T16:32:00Z</cp:lastPrinted>
  <dcterms:created xsi:type="dcterms:W3CDTF">2010-12-23T21:09:00Z</dcterms:created>
  <dcterms:modified xsi:type="dcterms:W3CDTF">2011-04-19T10:40:00Z</dcterms:modified>
</cp:coreProperties>
</file>