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D93" w:rsidRDefault="00090D93" w:rsidP="00863BD3"/>
    <w:p w:rsidR="00090D93" w:rsidRDefault="007B0FB6">
      <w:pPr>
        <w:widowControl/>
        <w:jc w:val="left"/>
      </w:pPr>
      <w:r w:rsidRPr="00E86CBC">
        <w:rPr>
          <w:noProof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2ACA6EB1" wp14:editId="33053AA4">
                <wp:simplePos x="0" y="0"/>
                <wp:positionH relativeFrom="column">
                  <wp:posOffset>160317</wp:posOffset>
                </wp:positionH>
                <wp:positionV relativeFrom="paragraph">
                  <wp:posOffset>5453743</wp:posOffset>
                </wp:positionV>
                <wp:extent cx="6416040" cy="4073236"/>
                <wp:effectExtent l="0" t="0" r="22860" b="22860"/>
                <wp:wrapNone/>
                <wp:docPr id="1475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0" cy="4073236"/>
                          <a:chOff x="2790263" y="-1"/>
                          <a:chExt cx="6416566" cy="4074061"/>
                        </a:xfrm>
                      </wpg:grpSpPr>
                      <wps:wsp>
                        <wps:cNvPr id="1476" name="テキスト ボックス 15"/>
                        <wps:cNvSpPr txBox="1"/>
                        <wps:spPr>
                          <a:xfrm>
                            <a:off x="3030114" y="236183"/>
                            <a:ext cx="5994693" cy="3612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14F0" w:rsidRDefault="006814F0" w:rsidP="006814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.テキストの入れ替え</w:t>
                              </w:r>
                            </w:p>
                            <w:p w:rsidR="006814F0" w:rsidRDefault="006814F0" w:rsidP="006814F0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テキストを自由に入れ替えることができます。</w:t>
                              </w:r>
                            </w:p>
                            <w:p w:rsidR="007B0FB6" w:rsidRDefault="007B0FB6" w:rsidP="007B0FB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.SNS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アイコン</w:t>
                              </w:r>
                            </w:p>
                            <w:p w:rsidR="007B0FB6" w:rsidRDefault="007B0FB6" w:rsidP="007B0FB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付属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のSNSアイコンを自由に入れ替えられます。</w:t>
                              </w:r>
                            </w:p>
                            <w:p w:rsidR="007B0FB6" w:rsidRDefault="007B0FB6" w:rsidP="007B0FB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.背景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の色変更</w:t>
                              </w:r>
                            </w:p>
                            <w:p w:rsidR="007B0FB6" w:rsidRDefault="007B0FB6" w:rsidP="007B0FB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［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図ツール］の［色］で背景の色を変更できます。</w:t>
                              </w:r>
                            </w:p>
                            <w:p w:rsidR="007B0FB6" w:rsidRPr="007B0FB6" w:rsidRDefault="007B0FB6" w:rsidP="007B0FB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7B0FB6" w:rsidRPr="007B0FB6" w:rsidRDefault="007B0FB6" w:rsidP="006814F0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6814F0" w:rsidRDefault="006814F0" w:rsidP="006814F0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7" name="正方形/長方形 1477"/>
                        <wps:cNvSpPr/>
                        <wps:spPr>
                          <a:xfrm>
                            <a:off x="2790263" y="-1"/>
                            <a:ext cx="6416566" cy="40740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A6EB1" id="グループ化 14" o:spid="_x0000_s1026" style="position:absolute;margin-left:12.6pt;margin-top:429.45pt;width:505.2pt;height:320.75pt;z-index:252430336;mso-width-relative:margin;mso-height-relative:margin" coordorigin="27902" coordsize="64165,4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" o:spid="_x0000_s1027" type="#_x0000_t202" style="position:absolute;left:30301;top:2361;width:59947;height:36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DM8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gzPEAAAA3QAAAA8AAAAAAAAAAAAAAAAAmAIAAGRycy9k&#10;b3ducmV2LnhtbFBLBQYAAAAABAAEAPUAAACJAwAAAAA=&#10;" filled="f" stroked="f">
                  <v:textbox inset="0,0,0,0">
                    <w:txbxContent>
                      <w:p w:rsidR="006814F0" w:rsidRDefault="006814F0" w:rsidP="006814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メイリオ" w:eastAsia="メイリオ" w:hAnsi="メイリオ" w:cs="メイリオ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.テキストの入れ替え</w:t>
                        </w:r>
                      </w:p>
                      <w:p w:rsidR="006814F0" w:rsidRDefault="006814F0" w:rsidP="006814F0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メイリオ" w:eastAsia="メイリオ" w:hAnsi="メイリオ" w:cs="メイリオ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テキストを自由に入れ替えることができます。</w:t>
                        </w:r>
                      </w:p>
                      <w:p w:rsidR="007B0FB6" w:rsidRDefault="007B0FB6" w:rsidP="007B0FB6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メイリオ" w:eastAsia="メイリオ" w:hAnsi="メイリオ" w:cs="メイリオ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SNS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アイコン</w:t>
                        </w:r>
                      </w:p>
                      <w:p w:rsidR="007B0FB6" w:rsidRDefault="007B0FB6" w:rsidP="007B0FB6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メイリオ" w:eastAsia="メイリオ" w:hAnsi="メイリオ" w:cs="メイリオ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付属</w:t>
                        </w:r>
                        <w:r>
                          <w:rPr>
                            <w:rFonts w:ascii="メイリオ" w:eastAsia="メイリオ" w:hAnsi="メイリオ" w:cs="メイリオ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のSNSアイコンを自由に入れ替えられます。</w:t>
                        </w:r>
                      </w:p>
                      <w:p w:rsidR="007B0FB6" w:rsidRDefault="007B0FB6" w:rsidP="007B0FB6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メイリオ" w:eastAsia="メイリオ" w:hAnsi="メイリオ" w:cs="メイリオ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背景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の色変更</w:t>
                        </w:r>
                      </w:p>
                      <w:p w:rsidR="007B0FB6" w:rsidRDefault="007B0FB6" w:rsidP="007B0FB6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［</w:t>
                        </w:r>
                        <w:r>
                          <w:rPr>
                            <w:rFonts w:ascii="メイリオ" w:eastAsia="メイリオ" w:hAnsi="メイリオ" w:cs="メイリオ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図ツール］の［色］で背景の色を変更できます。</w:t>
                        </w:r>
                      </w:p>
                      <w:p w:rsidR="007B0FB6" w:rsidRPr="007B0FB6" w:rsidRDefault="007B0FB6" w:rsidP="007B0FB6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7B0FB6" w:rsidRPr="007B0FB6" w:rsidRDefault="007B0FB6" w:rsidP="006814F0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6814F0" w:rsidRDefault="006814F0" w:rsidP="006814F0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v:rect id="正方形/長方形 1477" o:spid="_x0000_s1028" style="position:absolute;left:27902;width:64166;height:40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88QA&#10;AADdAAAADwAAAGRycy9kb3ducmV2LnhtbERPTWsCMRC9C/6HMIVepGYV0bI1igjqIlSobQ+9DZtx&#10;s3QzCZtU139vCoK3ebzPmS8724gztaF2rGA0zEAQl07XXCn4+ty8vIIIEVlj45gUXCnActHvzTHX&#10;7sIfdD7GSqQQDjkqMDH6XMpQGrIYhs4TJ+7kWosxwbaSusVLCreNHGfZVFqsOTUY9LQ2VP4e/6yC&#10;zc4MVnL//u2LcDjZceG3u8GPUs9P3eoNRKQuPsR3d6HT/MlsBv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jfPEAAAA3QAAAA8AAAAAAAAAAAAAAAAAmAIAAGRycy9k&#10;b3ducmV2LnhtbFBLBQYAAAAABAAEAPUAAACJAwAAAAA=&#10;" filled="f" strokecolor="black [3213]" strokeweight="2pt"/>
              </v:group>
            </w:pict>
          </mc:Fallback>
        </mc:AlternateContent>
      </w:r>
      <w:r w:rsidRPr="006814F0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FE3DB24" wp14:editId="635AFB3F">
                <wp:simplePos x="0" y="0"/>
                <wp:positionH relativeFrom="column">
                  <wp:posOffset>706548</wp:posOffset>
                </wp:positionH>
                <wp:positionV relativeFrom="paragraph">
                  <wp:posOffset>1671444</wp:posOffset>
                </wp:positionV>
                <wp:extent cx="492125" cy="492125"/>
                <wp:effectExtent l="0" t="0" r="3175" b="3175"/>
                <wp:wrapNone/>
                <wp:docPr id="1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492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FB6" w:rsidRPr="00821535" w:rsidRDefault="007B0FB6" w:rsidP="006814F0">
                            <w:pPr>
                              <w:pStyle w:val="a3"/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7FE3DB24" id="円/楕円 21" o:spid="_x0000_s1029" style="position:absolute;margin-left:55.65pt;margin-top:131.6pt;width:38.75pt;height:38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" fillcolor="red" stroked="f" strokeweight="2pt">
                <v:textbox inset="0,0,0,0">
                  <w:txbxContent>
                    <w:p w:rsidR="007B0FB6" w:rsidRPr="00821535" w:rsidRDefault="007B0FB6" w:rsidP="006814F0">
                      <w:pPr>
                        <w:pStyle w:val="a3"/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Ansi="メイリオ"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6814F0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46593CD" wp14:editId="37E3F93D">
                <wp:simplePos x="0" y="0"/>
                <wp:positionH relativeFrom="column">
                  <wp:posOffset>243444</wp:posOffset>
                </wp:positionH>
                <wp:positionV relativeFrom="paragraph">
                  <wp:posOffset>1534886</wp:posOffset>
                </wp:positionV>
                <wp:extent cx="617517" cy="380044"/>
                <wp:effectExtent l="19050" t="19050" r="11430" b="20320"/>
                <wp:wrapNone/>
                <wp:docPr id="1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3800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D51F4" id="円/楕円 20" o:spid="_x0000_s1026" style="position:absolute;left:0;text-align:left;margin-left:19.15pt;margin-top:120.85pt;width:48.6pt;height:29.9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" filled="f" strokecolor="red" strokeweight="3pt">
                <v:stroke dashstyle="3 1"/>
              </v:oval>
            </w:pict>
          </mc:Fallback>
        </mc:AlternateContent>
      </w:r>
      <w:r w:rsidRPr="006814F0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FDD63DD" wp14:editId="2B4CF2CC">
                <wp:simplePos x="0" y="0"/>
                <wp:positionH relativeFrom="column">
                  <wp:posOffset>3616036</wp:posOffset>
                </wp:positionH>
                <wp:positionV relativeFrom="paragraph">
                  <wp:posOffset>1997990</wp:posOffset>
                </wp:positionV>
                <wp:extent cx="1405890" cy="380044"/>
                <wp:effectExtent l="19050" t="19050" r="22860" b="20320"/>
                <wp:wrapNone/>
                <wp:docPr id="8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3800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9641EB" id="円/楕円 20" o:spid="_x0000_s1026" style="position:absolute;left:0;text-align:left;margin-left:284.75pt;margin-top:157.3pt;width:110.7pt;height:29.9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" filled="f" strokecolor="red" strokeweight="3pt">
                <v:stroke dashstyle="3 1"/>
              </v:oval>
            </w:pict>
          </mc:Fallback>
        </mc:AlternateContent>
      </w:r>
      <w:r w:rsidRPr="006814F0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420B49F6" wp14:editId="462131A4">
                <wp:simplePos x="0" y="0"/>
                <wp:positionH relativeFrom="column">
                  <wp:posOffset>4626041</wp:posOffset>
                </wp:positionH>
                <wp:positionV relativeFrom="paragraph">
                  <wp:posOffset>1708117</wp:posOffset>
                </wp:positionV>
                <wp:extent cx="492125" cy="492125"/>
                <wp:effectExtent l="0" t="0" r="3175" b="3175"/>
                <wp:wrapNone/>
                <wp:docPr id="9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492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FB6" w:rsidRPr="00821535" w:rsidRDefault="007B0FB6" w:rsidP="006814F0">
                            <w:pPr>
                              <w:pStyle w:val="a3"/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420B49F6" id="_x0000_s1030" style="position:absolute;margin-left:364.25pt;margin-top:134.5pt;width:38.75pt;height:38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" fillcolor="red" stroked="f" strokeweight="2pt">
                <v:textbox inset="0,0,0,0">
                  <w:txbxContent>
                    <w:p w:rsidR="007B0FB6" w:rsidRPr="00821535" w:rsidRDefault="007B0FB6" w:rsidP="006814F0">
                      <w:pPr>
                        <w:pStyle w:val="a3"/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Ansi="メイリオ"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814F0" w:rsidRPr="006814F0"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9258721" wp14:editId="1FBDB304">
                <wp:simplePos x="0" y="0"/>
                <wp:positionH relativeFrom="column">
                  <wp:posOffset>4603115</wp:posOffset>
                </wp:positionH>
                <wp:positionV relativeFrom="paragraph">
                  <wp:posOffset>318770</wp:posOffset>
                </wp:positionV>
                <wp:extent cx="492125" cy="492125"/>
                <wp:effectExtent l="0" t="0" r="3175" b="3175"/>
                <wp:wrapNone/>
                <wp:docPr id="7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492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4F0" w:rsidRPr="00821535" w:rsidRDefault="006814F0" w:rsidP="006814F0">
                            <w:pPr>
                              <w:pStyle w:val="a3"/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sz w:val="48"/>
                                <w:szCs w:val="48"/>
                              </w:rPr>
                            </w:pPr>
                            <w:r w:rsidRPr="00821535">
                              <w:rPr>
                                <w:rFonts w:ascii="メイリオ" w:eastAsia="メイリオ" w:hAnsi="メイリオ"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29258721" id="_x0000_s1031" style="position:absolute;margin-left:362.45pt;margin-top:25.1pt;width:38.75pt;height:38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" fillcolor="red" stroked="f" strokeweight="2pt">
                <v:textbox inset="0,0,0,0">
                  <w:txbxContent>
                    <w:p w:rsidR="006814F0" w:rsidRPr="00821535" w:rsidRDefault="006814F0" w:rsidP="006814F0">
                      <w:pPr>
                        <w:pStyle w:val="a3"/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sz w:val="48"/>
                          <w:szCs w:val="48"/>
                        </w:rPr>
                      </w:pPr>
                      <w:r w:rsidRPr="00821535">
                        <w:rPr>
                          <w:rFonts w:ascii="メイリオ" w:eastAsia="メイリオ" w:hAnsi="メイリオ"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814F0" w:rsidRPr="006814F0"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B895281" wp14:editId="6E2F0596">
                <wp:simplePos x="0" y="0"/>
                <wp:positionH relativeFrom="column">
                  <wp:posOffset>3716356</wp:posOffset>
                </wp:positionH>
                <wp:positionV relativeFrom="paragraph">
                  <wp:posOffset>633730</wp:posOffset>
                </wp:positionV>
                <wp:extent cx="1406106" cy="819509"/>
                <wp:effectExtent l="19050" t="19050" r="22860" b="19050"/>
                <wp:wrapNone/>
                <wp:docPr id="6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81950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33A91" id="円/楕円 20" o:spid="_x0000_s1026" style="position:absolute;left:0;text-align:left;margin-left:292.65pt;margin-top:49.9pt;width:110.7pt;height:64.5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" filled="f" strokecolor="red" strokeweight="3pt">
                <v:stroke dashstyle="3 1"/>
              </v:oval>
            </w:pict>
          </mc:Fallback>
        </mc:AlternateContent>
      </w:r>
      <w:r w:rsidR="006814F0" w:rsidRPr="006814F0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1CF64CD2" wp14:editId="2FEDDB8C">
                <wp:simplePos x="0" y="0"/>
                <wp:positionH relativeFrom="column">
                  <wp:posOffset>1223238</wp:posOffset>
                </wp:positionH>
                <wp:positionV relativeFrom="paragraph">
                  <wp:posOffset>319190</wp:posOffset>
                </wp:positionV>
                <wp:extent cx="492262" cy="492262"/>
                <wp:effectExtent l="0" t="0" r="3175" b="3175"/>
                <wp:wrapNone/>
                <wp:docPr id="1479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62" cy="49226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4F0" w:rsidRPr="00821535" w:rsidRDefault="006814F0" w:rsidP="006814F0">
                            <w:pPr>
                              <w:pStyle w:val="a3"/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sz w:val="48"/>
                                <w:szCs w:val="48"/>
                              </w:rPr>
                            </w:pPr>
                            <w:r w:rsidRPr="00821535">
                              <w:rPr>
                                <w:rFonts w:ascii="メイリオ" w:eastAsia="メイリオ" w:hAnsi="メイリオ"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1CF64CD2" id="_x0000_s1032" style="position:absolute;margin-left:96.3pt;margin-top:25.15pt;width:38.75pt;height:38.7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" fillcolor="red" stroked="f" strokeweight="2pt">
                <v:textbox inset="0,0,0,0">
                  <w:txbxContent>
                    <w:p w:rsidR="006814F0" w:rsidRPr="00821535" w:rsidRDefault="006814F0" w:rsidP="006814F0">
                      <w:pPr>
                        <w:pStyle w:val="a3"/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sz w:val="48"/>
                          <w:szCs w:val="48"/>
                        </w:rPr>
                      </w:pPr>
                      <w:r w:rsidRPr="00821535">
                        <w:rPr>
                          <w:rFonts w:ascii="メイリオ" w:eastAsia="メイリオ" w:hAnsi="メイリオ"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814F0" w:rsidRPr="006814F0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30C59BB" wp14:editId="1BDB4CE7">
                <wp:simplePos x="0" y="0"/>
                <wp:positionH relativeFrom="column">
                  <wp:posOffset>336430</wp:posOffset>
                </wp:positionH>
                <wp:positionV relativeFrom="paragraph">
                  <wp:posOffset>634041</wp:posOffset>
                </wp:positionV>
                <wp:extent cx="1406106" cy="819509"/>
                <wp:effectExtent l="19050" t="19050" r="22860" b="19050"/>
                <wp:wrapNone/>
                <wp:docPr id="1478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81950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21CD1" id="円/楕円 20" o:spid="_x0000_s1026" style="position:absolute;left:0;text-align:left;margin-left:26.5pt;margin-top:49.9pt;width:110.7pt;height:64.5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" filled="f" strokecolor="red" strokeweight="3pt">
                <v:stroke dashstyle="3 1"/>
              </v:oval>
            </w:pict>
          </mc:Fallback>
        </mc:AlternateContent>
      </w:r>
      <w:r w:rsidR="006814F0">
        <w:rPr>
          <w:noProof/>
        </w:rPr>
        <w:drawing>
          <wp:anchor distT="0" distB="0" distL="114300" distR="114300" simplePos="0" relativeHeight="252427264" behindDoc="0" locked="0" layoutInCell="1" allowOverlap="1" wp14:anchorId="4721F7F5" wp14:editId="7D325B20">
            <wp:simplePos x="0" y="0"/>
            <wp:positionH relativeFrom="margin">
              <wp:posOffset>3474720</wp:posOffset>
            </wp:positionH>
            <wp:positionV relativeFrom="paragraph">
              <wp:posOffset>478155</wp:posOffset>
            </wp:positionV>
            <wp:extent cx="3277870" cy="46240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クリーンショット (170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4F0">
        <w:rPr>
          <w:noProof/>
        </w:rPr>
        <w:drawing>
          <wp:anchor distT="0" distB="0" distL="114300" distR="114300" simplePos="0" relativeHeight="252428288" behindDoc="0" locked="0" layoutInCell="1" allowOverlap="1" wp14:anchorId="0FDED4C3" wp14:editId="7294F34F">
            <wp:simplePos x="0" y="0"/>
            <wp:positionH relativeFrom="margin">
              <wp:posOffset>106680</wp:posOffset>
            </wp:positionH>
            <wp:positionV relativeFrom="paragraph">
              <wp:posOffset>474673</wp:posOffset>
            </wp:positionV>
            <wp:extent cx="3284220" cy="461708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 (170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D93">
        <w:br w:type="page"/>
      </w:r>
    </w:p>
    <w:p w:rsidR="00162F18" w:rsidRDefault="00162F1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645910" cy="93224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ガイド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18" w:rsidRDefault="00162F18" w:rsidP="00162F18">
      <w:pPr>
        <w:widowControl/>
        <w:jc w:val="left"/>
        <w:rPr>
          <w:rFonts w:hint="eastAsia"/>
        </w:rPr>
      </w:pPr>
      <w:bookmarkStart w:id="0" w:name="_GoBack"/>
      <w:bookmarkEnd w:id="0"/>
    </w:p>
    <w:p w:rsidR="00162F18" w:rsidRDefault="00162F18">
      <w:pPr>
        <w:widowControl/>
        <w:jc w:val="left"/>
      </w:pPr>
      <w:r w:rsidRPr="00162F18">
        <w:br w:type="page"/>
      </w:r>
      <w:r>
        <w:rPr>
          <w:noProof/>
        </w:rPr>
        <w:drawing>
          <wp:inline distT="0" distB="0" distL="0" distR="0">
            <wp:extent cx="6645910" cy="93224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ガイド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18" w:rsidRDefault="00162F18">
      <w:pPr>
        <w:widowControl/>
        <w:jc w:val="left"/>
      </w:pPr>
    </w:p>
    <w:p w:rsidR="00863BD3" w:rsidRDefault="0072212D" w:rsidP="00863BD3"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EE5FA21" wp14:editId="17B98A46">
                <wp:simplePos x="0" y="0"/>
                <wp:positionH relativeFrom="column">
                  <wp:posOffset>3321050</wp:posOffset>
                </wp:positionH>
                <wp:positionV relativeFrom="paragraph">
                  <wp:posOffset>-241935</wp:posOffset>
                </wp:positionV>
                <wp:extent cx="0" cy="179705"/>
                <wp:effectExtent l="0" t="0" r="19050" b="29845"/>
                <wp:wrapNone/>
                <wp:docPr id="580" name="直線コネクタ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7475D" id="直線コネクタ 580" o:spid="_x0000_s1026" style="position:absolute;left:0;text-align:left;z-index:2523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.5pt,-19.05pt" to="261.5pt,-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" strokecolor="#7f7f7f [1612]" strokeweight=".5pt"/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39DB02E" wp14:editId="137CA231">
                <wp:simplePos x="0" y="0"/>
                <wp:positionH relativeFrom="column">
                  <wp:posOffset>6596794</wp:posOffset>
                </wp:positionH>
                <wp:positionV relativeFrom="paragraph">
                  <wp:posOffset>-241935</wp:posOffset>
                </wp:positionV>
                <wp:extent cx="0" cy="180000"/>
                <wp:effectExtent l="0" t="0" r="19050" b="29845"/>
                <wp:wrapNone/>
                <wp:docPr id="581" name="直線コネクタ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B239F" id="直線コネクタ 581" o:spid="_x0000_s1026" style="position:absolute;left:0;text-align:left;z-index:2523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9.45pt,-19.05pt" to="519.45pt,-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" strokecolor="#7f7f7f [1612]" strokeweight=".5pt"/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6C8C8A4" wp14:editId="1FC61425">
                <wp:simplePos x="0" y="0"/>
                <wp:positionH relativeFrom="column">
                  <wp:posOffset>45720</wp:posOffset>
                </wp:positionH>
                <wp:positionV relativeFrom="paragraph">
                  <wp:posOffset>-242278</wp:posOffset>
                </wp:positionV>
                <wp:extent cx="0" cy="180000"/>
                <wp:effectExtent l="0" t="0" r="19050" b="29845"/>
                <wp:wrapNone/>
                <wp:docPr id="579" name="直線コネクタ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4A68E" id="直線コネクタ 579" o:spid="_x0000_s1026" style="position:absolute;left:0;text-align:lef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6pt,-19.1pt" to="3.6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" strokecolor="#7f7f7f [1612]" strokeweight=".5pt"/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CFF9DBF" wp14:editId="455354BF">
                <wp:simplePos x="0" y="0"/>
                <wp:positionH relativeFrom="leftMargin">
                  <wp:posOffset>7057595</wp:posOffset>
                </wp:positionH>
                <wp:positionV relativeFrom="paragraph">
                  <wp:posOffset>-64135</wp:posOffset>
                </wp:positionV>
                <wp:extent cx="180000" cy="0"/>
                <wp:effectExtent l="0" t="0" r="29845" b="19050"/>
                <wp:wrapNone/>
                <wp:docPr id="573" name="直線コネクタ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83336" id="直線コネクタ 573" o:spid="_x0000_s1026" style="position:absolute;left:0;text-align:left;z-index:2523842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555.7pt,-5.05pt" to="569.8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8E6EB3F" wp14:editId="3DDB8AC8">
                <wp:simplePos x="0" y="0"/>
                <wp:positionH relativeFrom="leftMargin">
                  <wp:posOffset>314967</wp:posOffset>
                </wp:positionH>
                <wp:positionV relativeFrom="paragraph">
                  <wp:posOffset>-64135</wp:posOffset>
                </wp:positionV>
                <wp:extent cx="180000" cy="0"/>
                <wp:effectExtent l="0" t="0" r="29845" b="19050"/>
                <wp:wrapNone/>
                <wp:docPr id="565" name="直線コネク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2204F" id="直線コネクタ 565" o:spid="_x0000_s1026" style="position:absolute;left:0;text-align:left;z-index:2523719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24.8pt,-5.05pt" to="38.9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" strokecolor="#7f7f7f [1612]" strokeweight=".5pt">
                <w10:wrap anchorx="margin"/>
              </v:lin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2A67EBA8" wp14:editId="6FC84D11">
                <wp:simplePos x="0" y="0"/>
                <wp:positionH relativeFrom="column">
                  <wp:posOffset>1430655</wp:posOffset>
                </wp:positionH>
                <wp:positionV relativeFrom="paragraph">
                  <wp:posOffset>7900035</wp:posOffset>
                </wp:positionV>
                <wp:extent cx="1728470" cy="1404620"/>
                <wp:effectExtent l="0" t="171450" r="0" b="17907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7EBA8" id="テキスト ボックス 2" o:spid="_x0000_s1033" type="#_x0000_t202" style="position:absolute;left:0;text-align:left;margin-left:112.65pt;margin-top:622.05pt;width:136.1pt;height:110.6pt;rotation:-931760fd;z-index:252178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7241787D" wp14:editId="54B8423A">
                <wp:simplePos x="0" y="0"/>
                <wp:positionH relativeFrom="column">
                  <wp:posOffset>1500505</wp:posOffset>
                </wp:positionH>
                <wp:positionV relativeFrom="paragraph">
                  <wp:posOffset>8295005</wp:posOffset>
                </wp:positionV>
                <wp:extent cx="1084580" cy="1404620"/>
                <wp:effectExtent l="0" t="95250" r="0" b="1028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1787D" id="_x0000_s1034" type="#_x0000_t202" style="position:absolute;left:0;text-align:left;margin-left:118.15pt;margin-top:653.15pt;width:85.4pt;height:110.6pt;rotation:-892507fd;z-index:252179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3BD19DC9" wp14:editId="739F0561">
                <wp:simplePos x="0" y="0"/>
                <wp:positionH relativeFrom="column">
                  <wp:posOffset>1687093</wp:posOffset>
                </wp:positionH>
                <wp:positionV relativeFrom="paragraph">
                  <wp:posOffset>8873646</wp:posOffset>
                </wp:positionV>
                <wp:extent cx="1547495" cy="609915"/>
                <wp:effectExtent l="0" t="152400" r="0" b="15240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863BD3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863BD3" w:rsidRPr="00792640" w:rsidRDefault="00B534DB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="00863BD3"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9DC9" id="_x0000_s1035" type="#_x0000_t202" style="position:absolute;left:0;text-align:left;margin-left:132.85pt;margin-top:698.7pt;width:121.85pt;height:48pt;rotation:-940188fd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" filled="f" stroked="f">
                <v:textbox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863BD3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863BD3" w:rsidRPr="00792640" w:rsidRDefault="00B534DB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="00863BD3"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81504" behindDoc="0" locked="0" layoutInCell="1" allowOverlap="1" wp14:anchorId="369E4084" wp14:editId="701DDF8B">
            <wp:simplePos x="0" y="0"/>
            <wp:positionH relativeFrom="column">
              <wp:posOffset>586740</wp:posOffset>
            </wp:positionH>
            <wp:positionV relativeFrom="paragraph">
              <wp:posOffset>7950835</wp:posOffset>
            </wp:positionV>
            <wp:extent cx="184785" cy="184785"/>
            <wp:effectExtent l="57150" t="57150" r="5715" b="43815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82528" behindDoc="0" locked="0" layoutInCell="1" allowOverlap="1" wp14:anchorId="4515BE4C" wp14:editId="6E324B8A">
            <wp:simplePos x="0" y="0"/>
            <wp:positionH relativeFrom="column">
              <wp:posOffset>438785</wp:posOffset>
            </wp:positionH>
            <wp:positionV relativeFrom="paragraph">
              <wp:posOffset>8094345</wp:posOffset>
            </wp:positionV>
            <wp:extent cx="184785" cy="184785"/>
            <wp:effectExtent l="57150" t="57150" r="5715" b="43815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83552" behindDoc="0" locked="0" layoutInCell="1" allowOverlap="1" wp14:anchorId="1A88D67C" wp14:editId="0E991583">
            <wp:simplePos x="0" y="0"/>
            <wp:positionH relativeFrom="column">
              <wp:posOffset>294640</wp:posOffset>
            </wp:positionH>
            <wp:positionV relativeFrom="paragraph">
              <wp:posOffset>8249285</wp:posOffset>
            </wp:positionV>
            <wp:extent cx="184785" cy="184785"/>
            <wp:effectExtent l="57150" t="57150" r="5715" b="43815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84576" behindDoc="0" locked="0" layoutInCell="1" allowOverlap="1" wp14:anchorId="21DAFA7D" wp14:editId="68C85437">
            <wp:simplePos x="0" y="0"/>
            <wp:positionH relativeFrom="column">
              <wp:posOffset>153670</wp:posOffset>
            </wp:positionH>
            <wp:positionV relativeFrom="paragraph">
              <wp:posOffset>8392160</wp:posOffset>
            </wp:positionV>
            <wp:extent cx="184785" cy="184785"/>
            <wp:effectExtent l="57150" t="57150" r="5715" b="43815"/>
            <wp:wrapNone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853B4C5" wp14:editId="6E4ACDE5">
                <wp:simplePos x="0" y="0"/>
                <wp:positionH relativeFrom="column">
                  <wp:posOffset>537210</wp:posOffset>
                </wp:positionH>
                <wp:positionV relativeFrom="paragraph">
                  <wp:posOffset>8338185</wp:posOffset>
                </wp:positionV>
                <wp:extent cx="1083945" cy="195580"/>
                <wp:effectExtent l="0" t="285750" r="0" b="29972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B4C5" id="_x0000_s1036" type="#_x0000_t202" style="position:absolute;left:0;text-align:left;margin-left:42.3pt;margin-top:656.55pt;width:85.35pt;height:15.4pt;rotation:2934621fd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6C9AC59" wp14:editId="41E5AA5F">
                <wp:simplePos x="0" y="0"/>
                <wp:positionH relativeFrom="column">
                  <wp:posOffset>389255</wp:posOffset>
                </wp:positionH>
                <wp:positionV relativeFrom="paragraph">
                  <wp:posOffset>8489315</wp:posOffset>
                </wp:positionV>
                <wp:extent cx="1083945" cy="195580"/>
                <wp:effectExtent l="0" t="285750" r="0" b="29972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9AC59" id="_x0000_s1037" type="#_x0000_t202" style="position:absolute;left:0;text-align:left;margin-left:30.65pt;margin-top:668.45pt;width:85.35pt;height:15.4pt;rotation:2934621fd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2C5E8C3" wp14:editId="1D7F4A0C">
                <wp:simplePos x="0" y="0"/>
                <wp:positionH relativeFrom="column">
                  <wp:posOffset>244475</wp:posOffset>
                </wp:positionH>
                <wp:positionV relativeFrom="paragraph">
                  <wp:posOffset>8636635</wp:posOffset>
                </wp:positionV>
                <wp:extent cx="1083945" cy="195580"/>
                <wp:effectExtent l="0" t="285750" r="0" b="29972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5E8C3" id="_x0000_s1038" type="#_x0000_t202" style="position:absolute;left:0;text-align:left;margin-left:19.25pt;margin-top:680.05pt;width:85.35pt;height:15.4pt;rotation:2934621fd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7487398" wp14:editId="718761C3">
                <wp:simplePos x="0" y="0"/>
                <wp:positionH relativeFrom="column">
                  <wp:posOffset>100330</wp:posOffset>
                </wp:positionH>
                <wp:positionV relativeFrom="paragraph">
                  <wp:posOffset>8783320</wp:posOffset>
                </wp:positionV>
                <wp:extent cx="1083945" cy="195580"/>
                <wp:effectExtent l="0" t="285750" r="0" b="29972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87398" id="_x0000_s1039" type="#_x0000_t202" style="position:absolute;left:0;text-align:left;margin-left:7.9pt;margin-top:691.6pt;width:85.35pt;height:15.4pt;rotation:2934621fd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4C4253E2" wp14:editId="2798D44D">
                <wp:simplePos x="0" y="0"/>
                <wp:positionH relativeFrom="column">
                  <wp:posOffset>4707255</wp:posOffset>
                </wp:positionH>
                <wp:positionV relativeFrom="paragraph">
                  <wp:posOffset>7900035</wp:posOffset>
                </wp:positionV>
                <wp:extent cx="1728470" cy="1404620"/>
                <wp:effectExtent l="0" t="171450" r="0" b="17907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253E2" id="_x0000_s1040" type="#_x0000_t202" style="position:absolute;left:0;text-align:left;margin-left:370.65pt;margin-top:622.05pt;width:136.1pt;height:110.6pt;rotation:-931760fd;z-index:252190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2D156797" wp14:editId="2933C8A0">
                <wp:simplePos x="0" y="0"/>
                <wp:positionH relativeFrom="column">
                  <wp:posOffset>4777105</wp:posOffset>
                </wp:positionH>
                <wp:positionV relativeFrom="paragraph">
                  <wp:posOffset>8295005</wp:posOffset>
                </wp:positionV>
                <wp:extent cx="1084580" cy="1404620"/>
                <wp:effectExtent l="0" t="95250" r="0" b="10287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56797" id="_x0000_s1041" type="#_x0000_t202" style="position:absolute;left:0;text-align:left;margin-left:376.15pt;margin-top:653.15pt;width:85.4pt;height:110.6pt;rotation:-892507fd;z-index:252191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92768" behindDoc="0" locked="0" layoutInCell="1" allowOverlap="1" wp14:anchorId="42A46184" wp14:editId="373DD20E">
                <wp:simplePos x="0" y="0"/>
                <wp:positionH relativeFrom="column">
                  <wp:posOffset>4965131</wp:posOffset>
                </wp:positionH>
                <wp:positionV relativeFrom="paragraph">
                  <wp:posOffset>8873646</wp:posOffset>
                </wp:positionV>
                <wp:extent cx="1547495" cy="609915"/>
                <wp:effectExtent l="0" t="152400" r="0" b="15240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6184" id="_x0000_s1042" type="#_x0000_t202" style="position:absolute;left:0;text-align:left;margin-left:390.95pt;margin-top:698.7pt;width:121.85pt;height:48pt;rotation:-940188fd;z-index:25219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93792" behindDoc="0" locked="0" layoutInCell="1" allowOverlap="1" wp14:anchorId="59B03967" wp14:editId="589707D9">
            <wp:simplePos x="0" y="0"/>
            <wp:positionH relativeFrom="column">
              <wp:posOffset>3863340</wp:posOffset>
            </wp:positionH>
            <wp:positionV relativeFrom="paragraph">
              <wp:posOffset>7950835</wp:posOffset>
            </wp:positionV>
            <wp:extent cx="184785" cy="184785"/>
            <wp:effectExtent l="57150" t="57150" r="5715" b="43815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94816" behindDoc="0" locked="0" layoutInCell="1" allowOverlap="1" wp14:anchorId="3514EB18" wp14:editId="7E8BDAB2">
            <wp:simplePos x="0" y="0"/>
            <wp:positionH relativeFrom="column">
              <wp:posOffset>3715385</wp:posOffset>
            </wp:positionH>
            <wp:positionV relativeFrom="paragraph">
              <wp:posOffset>8094345</wp:posOffset>
            </wp:positionV>
            <wp:extent cx="184785" cy="184785"/>
            <wp:effectExtent l="57150" t="57150" r="5715" b="43815"/>
            <wp:wrapNone/>
            <wp:docPr id="365" name="図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95840" behindDoc="0" locked="0" layoutInCell="1" allowOverlap="1" wp14:anchorId="5651DCD8" wp14:editId="1D921FD1">
            <wp:simplePos x="0" y="0"/>
            <wp:positionH relativeFrom="column">
              <wp:posOffset>3571240</wp:posOffset>
            </wp:positionH>
            <wp:positionV relativeFrom="paragraph">
              <wp:posOffset>8249285</wp:posOffset>
            </wp:positionV>
            <wp:extent cx="184785" cy="184785"/>
            <wp:effectExtent l="57150" t="57150" r="5715" b="43815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96864" behindDoc="0" locked="0" layoutInCell="1" allowOverlap="1" wp14:anchorId="09DB4422" wp14:editId="3BD19076">
            <wp:simplePos x="0" y="0"/>
            <wp:positionH relativeFrom="column">
              <wp:posOffset>3430270</wp:posOffset>
            </wp:positionH>
            <wp:positionV relativeFrom="paragraph">
              <wp:posOffset>8392160</wp:posOffset>
            </wp:positionV>
            <wp:extent cx="184785" cy="184785"/>
            <wp:effectExtent l="57150" t="57150" r="5715" b="43815"/>
            <wp:wrapNone/>
            <wp:docPr id="367" name="図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19FDCF9" wp14:editId="1CED420F">
                <wp:simplePos x="0" y="0"/>
                <wp:positionH relativeFrom="column">
                  <wp:posOffset>3813810</wp:posOffset>
                </wp:positionH>
                <wp:positionV relativeFrom="paragraph">
                  <wp:posOffset>8338185</wp:posOffset>
                </wp:positionV>
                <wp:extent cx="1083945" cy="195580"/>
                <wp:effectExtent l="0" t="285750" r="0" b="29972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FDCF9" id="_x0000_s1043" type="#_x0000_t202" style="position:absolute;left:0;text-align:left;margin-left:300.3pt;margin-top:656.55pt;width:85.35pt;height:15.4pt;rotation:2934621fd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50BE7D4" wp14:editId="44C99A90">
                <wp:simplePos x="0" y="0"/>
                <wp:positionH relativeFrom="column">
                  <wp:posOffset>3665855</wp:posOffset>
                </wp:positionH>
                <wp:positionV relativeFrom="paragraph">
                  <wp:posOffset>8489315</wp:posOffset>
                </wp:positionV>
                <wp:extent cx="1083945" cy="195580"/>
                <wp:effectExtent l="0" t="285750" r="0" b="29972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BE7D4" id="_x0000_s1044" type="#_x0000_t202" style="position:absolute;left:0;text-align:left;margin-left:288.65pt;margin-top:668.45pt;width:85.35pt;height:15.4pt;rotation:2934621fd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53B6B65" wp14:editId="5393B671">
                <wp:simplePos x="0" y="0"/>
                <wp:positionH relativeFrom="column">
                  <wp:posOffset>3521075</wp:posOffset>
                </wp:positionH>
                <wp:positionV relativeFrom="paragraph">
                  <wp:posOffset>8636635</wp:posOffset>
                </wp:positionV>
                <wp:extent cx="1083945" cy="195580"/>
                <wp:effectExtent l="0" t="285750" r="0" b="29972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B6B65" id="_x0000_s1045" type="#_x0000_t202" style="position:absolute;left:0;text-align:left;margin-left:277.25pt;margin-top:680.05pt;width:85.35pt;height:15.4pt;rotation:2934621fd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4CAE218" wp14:editId="565092C7">
                <wp:simplePos x="0" y="0"/>
                <wp:positionH relativeFrom="column">
                  <wp:posOffset>3376930</wp:posOffset>
                </wp:positionH>
                <wp:positionV relativeFrom="paragraph">
                  <wp:posOffset>8783320</wp:posOffset>
                </wp:positionV>
                <wp:extent cx="1083945" cy="195580"/>
                <wp:effectExtent l="0" t="285750" r="0" b="29972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AE218" id="_x0000_s1046" type="#_x0000_t202" style="position:absolute;left:0;text-align:left;margin-left:265.9pt;margin-top:691.6pt;width:85.35pt;height:15.4pt;rotation:2934621fd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132AB33A" wp14:editId="682A6C25">
                <wp:simplePos x="0" y="0"/>
                <wp:positionH relativeFrom="column">
                  <wp:posOffset>1430655</wp:posOffset>
                </wp:positionH>
                <wp:positionV relativeFrom="paragraph">
                  <wp:posOffset>5928995</wp:posOffset>
                </wp:positionV>
                <wp:extent cx="1728470" cy="1404620"/>
                <wp:effectExtent l="0" t="171450" r="0" b="17907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AB33A" id="_x0000_s1047" type="#_x0000_t202" style="position:absolute;left:0;text-align:left;margin-left:112.65pt;margin-top:466.85pt;width:136.1pt;height:110.6pt;rotation:-931760fd;z-index:252153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3E83AA7F" wp14:editId="5C30A8EB">
                <wp:simplePos x="0" y="0"/>
                <wp:positionH relativeFrom="column">
                  <wp:posOffset>1500505</wp:posOffset>
                </wp:positionH>
                <wp:positionV relativeFrom="paragraph">
                  <wp:posOffset>6323965</wp:posOffset>
                </wp:positionV>
                <wp:extent cx="1084580" cy="1404620"/>
                <wp:effectExtent l="0" t="95250" r="0" b="10287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83AA7F" id="_x0000_s1048" type="#_x0000_t202" style="position:absolute;left:0;text-align:left;margin-left:118.15pt;margin-top:497.95pt;width:85.4pt;height:110.6pt;rotation:-892507fd;z-index:25215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51CD36F5" wp14:editId="48C22AF2">
                <wp:simplePos x="0" y="0"/>
                <wp:positionH relativeFrom="column">
                  <wp:posOffset>1687093</wp:posOffset>
                </wp:positionH>
                <wp:positionV relativeFrom="paragraph">
                  <wp:posOffset>6906823</wp:posOffset>
                </wp:positionV>
                <wp:extent cx="1547495" cy="609915"/>
                <wp:effectExtent l="0" t="152400" r="0" b="15240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D36F5" id="_x0000_s1049" type="#_x0000_t202" style="position:absolute;left:0;text-align:left;margin-left:132.85pt;margin-top:543.85pt;width:121.85pt;height:48pt;rotation:-940188fd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56928" behindDoc="0" locked="0" layoutInCell="1" allowOverlap="1" wp14:anchorId="5BF66CDD" wp14:editId="17BB4A28">
            <wp:simplePos x="0" y="0"/>
            <wp:positionH relativeFrom="column">
              <wp:posOffset>586740</wp:posOffset>
            </wp:positionH>
            <wp:positionV relativeFrom="paragraph">
              <wp:posOffset>5979795</wp:posOffset>
            </wp:positionV>
            <wp:extent cx="184785" cy="184785"/>
            <wp:effectExtent l="57150" t="57150" r="5715" b="43815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57952" behindDoc="0" locked="0" layoutInCell="1" allowOverlap="1" wp14:anchorId="07189B47" wp14:editId="5609B5DA">
            <wp:simplePos x="0" y="0"/>
            <wp:positionH relativeFrom="column">
              <wp:posOffset>438785</wp:posOffset>
            </wp:positionH>
            <wp:positionV relativeFrom="paragraph">
              <wp:posOffset>6123305</wp:posOffset>
            </wp:positionV>
            <wp:extent cx="184785" cy="184785"/>
            <wp:effectExtent l="57150" t="57150" r="5715" b="43815"/>
            <wp:wrapNone/>
            <wp:docPr id="370" name="図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58976" behindDoc="0" locked="0" layoutInCell="1" allowOverlap="1" wp14:anchorId="4D925BD7" wp14:editId="02DA1350">
            <wp:simplePos x="0" y="0"/>
            <wp:positionH relativeFrom="column">
              <wp:posOffset>294640</wp:posOffset>
            </wp:positionH>
            <wp:positionV relativeFrom="paragraph">
              <wp:posOffset>6278245</wp:posOffset>
            </wp:positionV>
            <wp:extent cx="184785" cy="184785"/>
            <wp:effectExtent l="57150" t="57150" r="5715" b="43815"/>
            <wp:wrapNone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60000" behindDoc="0" locked="0" layoutInCell="1" allowOverlap="1" wp14:anchorId="03238D21" wp14:editId="05E9CCCA">
            <wp:simplePos x="0" y="0"/>
            <wp:positionH relativeFrom="column">
              <wp:posOffset>153670</wp:posOffset>
            </wp:positionH>
            <wp:positionV relativeFrom="paragraph">
              <wp:posOffset>6421120</wp:posOffset>
            </wp:positionV>
            <wp:extent cx="184785" cy="184785"/>
            <wp:effectExtent l="57150" t="57150" r="5715" b="43815"/>
            <wp:wrapNone/>
            <wp:docPr id="372" name="図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562026B" wp14:editId="4C03BF6A">
                <wp:simplePos x="0" y="0"/>
                <wp:positionH relativeFrom="column">
                  <wp:posOffset>537210</wp:posOffset>
                </wp:positionH>
                <wp:positionV relativeFrom="paragraph">
                  <wp:posOffset>6367145</wp:posOffset>
                </wp:positionV>
                <wp:extent cx="1083945" cy="195580"/>
                <wp:effectExtent l="0" t="285750" r="0" b="29972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2026B" id="_x0000_s1050" type="#_x0000_t202" style="position:absolute;left:0;text-align:left;margin-left:42.3pt;margin-top:501.35pt;width:85.35pt;height:15.4pt;rotation:2934621fd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6D331EE" wp14:editId="2F2F4AEF">
                <wp:simplePos x="0" y="0"/>
                <wp:positionH relativeFrom="column">
                  <wp:posOffset>389255</wp:posOffset>
                </wp:positionH>
                <wp:positionV relativeFrom="paragraph">
                  <wp:posOffset>6518275</wp:posOffset>
                </wp:positionV>
                <wp:extent cx="1083945" cy="195580"/>
                <wp:effectExtent l="0" t="285750" r="0" b="29972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331EE" id="_x0000_s1051" type="#_x0000_t202" style="position:absolute;left:0;text-align:left;margin-left:30.65pt;margin-top:513.25pt;width:85.35pt;height:15.4pt;rotation:2934621fd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45A73A3" wp14:editId="5D13129F">
                <wp:simplePos x="0" y="0"/>
                <wp:positionH relativeFrom="column">
                  <wp:posOffset>244475</wp:posOffset>
                </wp:positionH>
                <wp:positionV relativeFrom="paragraph">
                  <wp:posOffset>6665595</wp:posOffset>
                </wp:positionV>
                <wp:extent cx="1083945" cy="195580"/>
                <wp:effectExtent l="0" t="285750" r="0" b="29972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A73A3" id="_x0000_s1052" type="#_x0000_t202" style="position:absolute;left:0;text-align:left;margin-left:19.25pt;margin-top:524.85pt;width:85.35pt;height:15.4pt;rotation:2934621fd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FBE58DF" wp14:editId="04642733">
                <wp:simplePos x="0" y="0"/>
                <wp:positionH relativeFrom="column">
                  <wp:posOffset>100330</wp:posOffset>
                </wp:positionH>
                <wp:positionV relativeFrom="paragraph">
                  <wp:posOffset>6812280</wp:posOffset>
                </wp:positionV>
                <wp:extent cx="1083945" cy="195580"/>
                <wp:effectExtent l="0" t="285750" r="0" b="29972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E58DF" id="_x0000_s1053" type="#_x0000_t202" style="position:absolute;left:0;text-align:left;margin-left:7.9pt;margin-top:536.4pt;width:85.35pt;height:15.4pt;rotation:2934621fd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11408E3F" wp14:editId="749DBBA2">
                <wp:simplePos x="0" y="0"/>
                <wp:positionH relativeFrom="column">
                  <wp:posOffset>4707255</wp:posOffset>
                </wp:positionH>
                <wp:positionV relativeFrom="paragraph">
                  <wp:posOffset>5928995</wp:posOffset>
                </wp:positionV>
                <wp:extent cx="1728470" cy="1404620"/>
                <wp:effectExtent l="0" t="171450" r="0" b="17907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08E3F" id="_x0000_s1054" type="#_x0000_t202" style="position:absolute;left:0;text-align:left;margin-left:370.65pt;margin-top:466.85pt;width:136.1pt;height:110.6pt;rotation:-931760fd;z-index:252166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62343142" wp14:editId="0752911D">
                <wp:simplePos x="0" y="0"/>
                <wp:positionH relativeFrom="column">
                  <wp:posOffset>4777105</wp:posOffset>
                </wp:positionH>
                <wp:positionV relativeFrom="paragraph">
                  <wp:posOffset>6323965</wp:posOffset>
                </wp:positionV>
                <wp:extent cx="1084580" cy="1404620"/>
                <wp:effectExtent l="0" t="95250" r="0" b="1028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43142" id="_x0000_s1055" type="#_x0000_t202" style="position:absolute;left:0;text-align:left;margin-left:376.15pt;margin-top:497.95pt;width:85.4pt;height:110.6pt;rotation:-892507fd;z-index:252167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0595BABD" wp14:editId="5C2996C9">
                <wp:simplePos x="0" y="0"/>
                <wp:positionH relativeFrom="column">
                  <wp:posOffset>4965131</wp:posOffset>
                </wp:positionH>
                <wp:positionV relativeFrom="paragraph">
                  <wp:posOffset>6906823</wp:posOffset>
                </wp:positionV>
                <wp:extent cx="1547495" cy="609915"/>
                <wp:effectExtent l="0" t="152400" r="0" b="15240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5BABD" id="_x0000_s1056" type="#_x0000_t202" style="position:absolute;left:0;text-align:left;margin-left:390.95pt;margin-top:543.85pt;width:121.85pt;height:48pt;rotation:-940188fd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69216" behindDoc="0" locked="0" layoutInCell="1" allowOverlap="1" wp14:anchorId="428A8AB7" wp14:editId="57F86552">
            <wp:simplePos x="0" y="0"/>
            <wp:positionH relativeFrom="column">
              <wp:posOffset>3863340</wp:posOffset>
            </wp:positionH>
            <wp:positionV relativeFrom="paragraph">
              <wp:posOffset>5979795</wp:posOffset>
            </wp:positionV>
            <wp:extent cx="184785" cy="184785"/>
            <wp:effectExtent l="57150" t="57150" r="5715" b="43815"/>
            <wp:wrapNone/>
            <wp:docPr id="374" name="図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70240" behindDoc="0" locked="0" layoutInCell="1" allowOverlap="1" wp14:anchorId="6F53E8A2" wp14:editId="011073A2">
            <wp:simplePos x="0" y="0"/>
            <wp:positionH relativeFrom="column">
              <wp:posOffset>3715385</wp:posOffset>
            </wp:positionH>
            <wp:positionV relativeFrom="paragraph">
              <wp:posOffset>6123305</wp:posOffset>
            </wp:positionV>
            <wp:extent cx="184785" cy="184785"/>
            <wp:effectExtent l="57150" t="57150" r="5715" b="43815"/>
            <wp:wrapNone/>
            <wp:docPr id="375" name="図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71264" behindDoc="0" locked="0" layoutInCell="1" allowOverlap="1" wp14:anchorId="6F30CD2A" wp14:editId="3E3BB0C1">
            <wp:simplePos x="0" y="0"/>
            <wp:positionH relativeFrom="column">
              <wp:posOffset>3571240</wp:posOffset>
            </wp:positionH>
            <wp:positionV relativeFrom="paragraph">
              <wp:posOffset>6278245</wp:posOffset>
            </wp:positionV>
            <wp:extent cx="184785" cy="184785"/>
            <wp:effectExtent l="57150" t="57150" r="5715" b="43815"/>
            <wp:wrapNone/>
            <wp:docPr id="376" name="図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72288" behindDoc="0" locked="0" layoutInCell="1" allowOverlap="1" wp14:anchorId="12F8C218" wp14:editId="6C3ACE5C">
            <wp:simplePos x="0" y="0"/>
            <wp:positionH relativeFrom="column">
              <wp:posOffset>3430270</wp:posOffset>
            </wp:positionH>
            <wp:positionV relativeFrom="paragraph">
              <wp:posOffset>6421120</wp:posOffset>
            </wp:positionV>
            <wp:extent cx="184785" cy="184785"/>
            <wp:effectExtent l="57150" t="57150" r="5715" b="43815"/>
            <wp:wrapNone/>
            <wp:docPr id="377" name="図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70B8FBE" wp14:editId="01962A4B">
                <wp:simplePos x="0" y="0"/>
                <wp:positionH relativeFrom="column">
                  <wp:posOffset>3813810</wp:posOffset>
                </wp:positionH>
                <wp:positionV relativeFrom="paragraph">
                  <wp:posOffset>6367145</wp:posOffset>
                </wp:positionV>
                <wp:extent cx="1083945" cy="195580"/>
                <wp:effectExtent l="0" t="285750" r="0" b="29972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B8FBE" id="_x0000_s1057" type="#_x0000_t202" style="position:absolute;left:0;text-align:left;margin-left:300.3pt;margin-top:501.35pt;width:85.35pt;height:15.4pt;rotation:2934621fd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8E1308C" wp14:editId="721058A1">
                <wp:simplePos x="0" y="0"/>
                <wp:positionH relativeFrom="column">
                  <wp:posOffset>3665855</wp:posOffset>
                </wp:positionH>
                <wp:positionV relativeFrom="paragraph">
                  <wp:posOffset>6518275</wp:posOffset>
                </wp:positionV>
                <wp:extent cx="1083945" cy="195580"/>
                <wp:effectExtent l="0" t="285750" r="0" b="29972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1308C" id="_x0000_s1058" type="#_x0000_t202" style="position:absolute;left:0;text-align:left;margin-left:288.65pt;margin-top:513.25pt;width:85.35pt;height:15.4pt;rotation:2934621fd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82501E9" wp14:editId="3EC7375D">
                <wp:simplePos x="0" y="0"/>
                <wp:positionH relativeFrom="column">
                  <wp:posOffset>3521075</wp:posOffset>
                </wp:positionH>
                <wp:positionV relativeFrom="paragraph">
                  <wp:posOffset>6665595</wp:posOffset>
                </wp:positionV>
                <wp:extent cx="1083945" cy="195580"/>
                <wp:effectExtent l="0" t="285750" r="0" b="29972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501E9" id="_x0000_s1059" type="#_x0000_t202" style="position:absolute;left:0;text-align:left;margin-left:277.25pt;margin-top:524.85pt;width:85.35pt;height:15.4pt;rotation:2934621fd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BA3BE07" wp14:editId="53BE0B2D">
                <wp:simplePos x="0" y="0"/>
                <wp:positionH relativeFrom="column">
                  <wp:posOffset>3376930</wp:posOffset>
                </wp:positionH>
                <wp:positionV relativeFrom="paragraph">
                  <wp:posOffset>6812280</wp:posOffset>
                </wp:positionV>
                <wp:extent cx="1083945" cy="195580"/>
                <wp:effectExtent l="0" t="285750" r="0" b="29972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3BE07" id="_x0000_s1060" type="#_x0000_t202" style="position:absolute;left:0;text-align:left;margin-left:265.9pt;margin-top:536.4pt;width:85.35pt;height:15.4pt;rotation:2934621fd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3CBFA845" wp14:editId="1FA740A0">
                <wp:simplePos x="0" y="0"/>
                <wp:positionH relativeFrom="column">
                  <wp:posOffset>1430655</wp:posOffset>
                </wp:positionH>
                <wp:positionV relativeFrom="paragraph">
                  <wp:posOffset>3947160</wp:posOffset>
                </wp:positionV>
                <wp:extent cx="1728470" cy="1404620"/>
                <wp:effectExtent l="0" t="171450" r="0" b="17907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BFA845" id="_x0000_s1061" type="#_x0000_t202" style="position:absolute;left:0;text-align:left;margin-left:112.65pt;margin-top:310.8pt;width:136.1pt;height:110.6pt;rotation:-931760fd;z-index:252129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6E6700A1" wp14:editId="00901DC6">
                <wp:simplePos x="0" y="0"/>
                <wp:positionH relativeFrom="column">
                  <wp:posOffset>1500505</wp:posOffset>
                </wp:positionH>
                <wp:positionV relativeFrom="paragraph">
                  <wp:posOffset>4342130</wp:posOffset>
                </wp:positionV>
                <wp:extent cx="1084580" cy="1404620"/>
                <wp:effectExtent l="0" t="95250" r="0" b="102870"/>
                <wp:wrapNone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700A1" id="_x0000_s1062" type="#_x0000_t202" style="position:absolute;left:0;text-align:left;margin-left:118.15pt;margin-top:341.9pt;width:85.4pt;height:110.6pt;rotation:-892507fd;z-index:252130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33D2DD04" wp14:editId="3B75C31D">
                <wp:simplePos x="0" y="0"/>
                <wp:positionH relativeFrom="column">
                  <wp:posOffset>1687093</wp:posOffset>
                </wp:positionH>
                <wp:positionV relativeFrom="paragraph">
                  <wp:posOffset>4922748</wp:posOffset>
                </wp:positionV>
                <wp:extent cx="1547495" cy="609915"/>
                <wp:effectExtent l="0" t="152400" r="0" b="152400"/>
                <wp:wrapNone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2DD04" id="_x0000_s1063" type="#_x0000_t202" style="position:absolute;left:0;text-align:left;margin-left:132.85pt;margin-top:387.6pt;width:121.85pt;height:48pt;rotation:-940188fd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32352" behindDoc="0" locked="0" layoutInCell="1" allowOverlap="1" wp14:anchorId="2FCAFAA7" wp14:editId="18FEA300">
            <wp:simplePos x="0" y="0"/>
            <wp:positionH relativeFrom="column">
              <wp:posOffset>586740</wp:posOffset>
            </wp:positionH>
            <wp:positionV relativeFrom="paragraph">
              <wp:posOffset>3997960</wp:posOffset>
            </wp:positionV>
            <wp:extent cx="184785" cy="184785"/>
            <wp:effectExtent l="57150" t="57150" r="5715" b="43815"/>
            <wp:wrapNone/>
            <wp:docPr id="379" name="図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33376" behindDoc="0" locked="0" layoutInCell="1" allowOverlap="1" wp14:anchorId="7BBFF1AA" wp14:editId="0DA70F95">
            <wp:simplePos x="0" y="0"/>
            <wp:positionH relativeFrom="column">
              <wp:posOffset>438785</wp:posOffset>
            </wp:positionH>
            <wp:positionV relativeFrom="paragraph">
              <wp:posOffset>4141470</wp:posOffset>
            </wp:positionV>
            <wp:extent cx="184785" cy="184785"/>
            <wp:effectExtent l="57150" t="57150" r="5715" b="43815"/>
            <wp:wrapNone/>
            <wp:docPr id="380" name="図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34400" behindDoc="0" locked="0" layoutInCell="1" allowOverlap="1" wp14:anchorId="5D0D6E51" wp14:editId="674DF330">
            <wp:simplePos x="0" y="0"/>
            <wp:positionH relativeFrom="column">
              <wp:posOffset>294640</wp:posOffset>
            </wp:positionH>
            <wp:positionV relativeFrom="paragraph">
              <wp:posOffset>4296410</wp:posOffset>
            </wp:positionV>
            <wp:extent cx="184785" cy="184785"/>
            <wp:effectExtent l="57150" t="57150" r="5715" b="43815"/>
            <wp:wrapNone/>
            <wp:docPr id="381" name="図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35424" behindDoc="0" locked="0" layoutInCell="1" allowOverlap="1" wp14:anchorId="34776981" wp14:editId="6417575F">
            <wp:simplePos x="0" y="0"/>
            <wp:positionH relativeFrom="column">
              <wp:posOffset>153670</wp:posOffset>
            </wp:positionH>
            <wp:positionV relativeFrom="paragraph">
              <wp:posOffset>4439285</wp:posOffset>
            </wp:positionV>
            <wp:extent cx="184785" cy="184785"/>
            <wp:effectExtent l="57150" t="57150" r="5715" b="43815"/>
            <wp:wrapNone/>
            <wp:docPr id="382" name="図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E7FCBB9" wp14:editId="37B76DD8">
                <wp:simplePos x="0" y="0"/>
                <wp:positionH relativeFrom="column">
                  <wp:posOffset>537210</wp:posOffset>
                </wp:positionH>
                <wp:positionV relativeFrom="paragraph">
                  <wp:posOffset>4385310</wp:posOffset>
                </wp:positionV>
                <wp:extent cx="1083945" cy="195580"/>
                <wp:effectExtent l="0" t="285750" r="0" b="299720"/>
                <wp:wrapNone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FCBB9" id="_x0000_s1064" type="#_x0000_t202" style="position:absolute;left:0;text-align:left;margin-left:42.3pt;margin-top:345.3pt;width:85.35pt;height:15.4pt;rotation:2934621fd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2FDD834" wp14:editId="2F5C0979">
                <wp:simplePos x="0" y="0"/>
                <wp:positionH relativeFrom="column">
                  <wp:posOffset>389255</wp:posOffset>
                </wp:positionH>
                <wp:positionV relativeFrom="paragraph">
                  <wp:posOffset>4536440</wp:posOffset>
                </wp:positionV>
                <wp:extent cx="1083945" cy="195580"/>
                <wp:effectExtent l="0" t="285750" r="0" b="29972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DD834" id="_x0000_s1065" type="#_x0000_t202" style="position:absolute;left:0;text-align:left;margin-left:30.65pt;margin-top:357.2pt;width:85.35pt;height:15.4pt;rotation:2934621fd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8E444D7" wp14:editId="6831DCCC">
                <wp:simplePos x="0" y="0"/>
                <wp:positionH relativeFrom="column">
                  <wp:posOffset>244475</wp:posOffset>
                </wp:positionH>
                <wp:positionV relativeFrom="paragraph">
                  <wp:posOffset>4683760</wp:posOffset>
                </wp:positionV>
                <wp:extent cx="1083945" cy="195580"/>
                <wp:effectExtent l="0" t="285750" r="0" b="299720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444D7" id="_x0000_s1066" type="#_x0000_t202" style="position:absolute;left:0;text-align:left;margin-left:19.25pt;margin-top:368.8pt;width:85.35pt;height:15.4pt;rotation:2934621fd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BF05F24" wp14:editId="2F7ECA89">
                <wp:simplePos x="0" y="0"/>
                <wp:positionH relativeFrom="column">
                  <wp:posOffset>100330</wp:posOffset>
                </wp:positionH>
                <wp:positionV relativeFrom="paragraph">
                  <wp:posOffset>4830445</wp:posOffset>
                </wp:positionV>
                <wp:extent cx="1083945" cy="195580"/>
                <wp:effectExtent l="0" t="285750" r="0" b="299720"/>
                <wp:wrapNone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05F24" id="_x0000_s1067" type="#_x0000_t202" style="position:absolute;left:0;text-align:left;margin-left:7.9pt;margin-top:380.35pt;width:85.35pt;height:15.4pt;rotation:2934621fd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2E2CB72C" wp14:editId="047BDED1">
                <wp:simplePos x="0" y="0"/>
                <wp:positionH relativeFrom="column">
                  <wp:posOffset>4707255</wp:posOffset>
                </wp:positionH>
                <wp:positionV relativeFrom="paragraph">
                  <wp:posOffset>3947160</wp:posOffset>
                </wp:positionV>
                <wp:extent cx="1728470" cy="1404620"/>
                <wp:effectExtent l="0" t="171450" r="0" b="179070"/>
                <wp:wrapNone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2CB72C" id="_x0000_s1068" type="#_x0000_t202" style="position:absolute;left:0;text-align:left;margin-left:370.65pt;margin-top:310.8pt;width:136.1pt;height:110.6pt;rotation:-931760fd;z-index:252141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1F1FA483" wp14:editId="1BF6EBFE">
                <wp:simplePos x="0" y="0"/>
                <wp:positionH relativeFrom="column">
                  <wp:posOffset>4777105</wp:posOffset>
                </wp:positionH>
                <wp:positionV relativeFrom="paragraph">
                  <wp:posOffset>4342130</wp:posOffset>
                </wp:positionV>
                <wp:extent cx="1084580" cy="1404620"/>
                <wp:effectExtent l="0" t="95250" r="0" b="10287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FA483" id="_x0000_s1069" type="#_x0000_t202" style="position:absolute;left:0;text-align:left;margin-left:376.15pt;margin-top:341.9pt;width:85.4pt;height:110.6pt;rotation:-892507fd;z-index:252142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6AC81DCD" wp14:editId="1A2C39F6">
                <wp:simplePos x="0" y="0"/>
                <wp:positionH relativeFrom="column">
                  <wp:posOffset>4965131</wp:posOffset>
                </wp:positionH>
                <wp:positionV relativeFrom="paragraph">
                  <wp:posOffset>4922748</wp:posOffset>
                </wp:positionV>
                <wp:extent cx="1547495" cy="609915"/>
                <wp:effectExtent l="0" t="152400" r="0" b="152400"/>
                <wp:wrapNone/>
                <wp:docPr id="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1DCD" id="_x0000_s1070" type="#_x0000_t202" style="position:absolute;left:0;text-align:left;margin-left:390.95pt;margin-top:387.6pt;width:121.85pt;height:48pt;rotation:-940188fd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44640" behindDoc="0" locked="0" layoutInCell="1" allowOverlap="1" wp14:anchorId="2DB848D7" wp14:editId="11CF3BF8">
            <wp:simplePos x="0" y="0"/>
            <wp:positionH relativeFrom="column">
              <wp:posOffset>3863340</wp:posOffset>
            </wp:positionH>
            <wp:positionV relativeFrom="paragraph">
              <wp:posOffset>3997960</wp:posOffset>
            </wp:positionV>
            <wp:extent cx="184785" cy="184785"/>
            <wp:effectExtent l="57150" t="57150" r="5715" b="43815"/>
            <wp:wrapNone/>
            <wp:docPr id="384" name="図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45664" behindDoc="0" locked="0" layoutInCell="1" allowOverlap="1" wp14:anchorId="563C6718" wp14:editId="664BE0ED">
            <wp:simplePos x="0" y="0"/>
            <wp:positionH relativeFrom="column">
              <wp:posOffset>3715385</wp:posOffset>
            </wp:positionH>
            <wp:positionV relativeFrom="paragraph">
              <wp:posOffset>4141470</wp:posOffset>
            </wp:positionV>
            <wp:extent cx="184785" cy="184785"/>
            <wp:effectExtent l="57150" t="57150" r="5715" b="43815"/>
            <wp:wrapNone/>
            <wp:docPr id="385" name="図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46688" behindDoc="0" locked="0" layoutInCell="1" allowOverlap="1" wp14:anchorId="0800E2CE" wp14:editId="2509B23C">
            <wp:simplePos x="0" y="0"/>
            <wp:positionH relativeFrom="column">
              <wp:posOffset>3571240</wp:posOffset>
            </wp:positionH>
            <wp:positionV relativeFrom="paragraph">
              <wp:posOffset>4296410</wp:posOffset>
            </wp:positionV>
            <wp:extent cx="184785" cy="184785"/>
            <wp:effectExtent l="57150" t="57150" r="5715" b="43815"/>
            <wp:wrapNone/>
            <wp:docPr id="386" name="図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47712" behindDoc="0" locked="0" layoutInCell="1" allowOverlap="1" wp14:anchorId="00076086" wp14:editId="360E950D">
            <wp:simplePos x="0" y="0"/>
            <wp:positionH relativeFrom="column">
              <wp:posOffset>3430270</wp:posOffset>
            </wp:positionH>
            <wp:positionV relativeFrom="paragraph">
              <wp:posOffset>4439285</wp:posOffset>
            </wp:positionV>
            <wp:extent cx="184785" cy="184785"/>
            <wp:effectExtent l="57150" t="57150" r="5715" b="43815"/>
            <wp:wrapNone/>
            <wp:docPr id="387" name="図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878D92E" wp14:editId="7F30AFCB">
                <wp:simplePos x="0" y="0"/>
                <wp:positionH relativeFrom="column">
                  <wp:posOffset>3813810</wp:posOffset>
                </wp:positionH>
                <wp:positionV relativeFrom="paragraph">
                  <wp:posOffset>4385310</wp:posOffset>
                </wp:positionV>
                <wp:extent cx="1083945" cy="195580"/>
                <wp:effectExtent l="0" t="285750" r="0" b="299720"/>
                <wp:wrapNone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8D92E" id="_x0000_s1071" type="#_x0000_t202" style="position:absolute;left:0;text-align:left;margin-left:300.3pt;margin-top:345.3pt;width:85.35pt;height:15.4pt;rotation:2934621fd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9D50924" wp14:editId="4CCC706F">
                <wp:simplePos x="0" y="0"/>
                <wp:positionH relativeFrom="column">
                  <wp:posOffset>3665855</wp:posOffset>
                </wp:positionH>
                <wp:positionV relativeFrom="paragraph">
                  <wp:posOffset>4536440</wp:posOffset>
                </wp:positionV>
                <wp:extent cx="1083945" cy="195580"/>
                <wp:effectExtent l="0" t="285750" r="0" b="299720"/>
                <wp:wrapNone/>
                <wp:docPr id="3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50924" id="_x0000_s1072" type="#_x0000_t202" style="position:absolute;left:0;text-align:left;margin-left:288.65pt;margin-top:357.2pt;width:85.35pt;height:15.4pt;rotation:2934621fd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A0241AB" wp14:editId="239E13D1">
                <wp:simplePos x="0" y="0"/>
                <wp:positionH relativeFrom="column">
                  <wp:posOffset>3521075</wp:posOffset>
                </wp:positionH>
                <wp:positionV relativeFrom="paragraph">
                  <wp:posOffset>4683760</wp:posOffset>
                </wp:positionV>
                <wp:extent cx="1083945" cy="195580"/>
                <wp:effectExtent l="0" t="285750" r="0" b="299720"/>
                <wp:wrapNone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241AB" id="_x0000_s1073" type="#_x0000_t202" style="position:absolute;left:0;text-align:left;margin-left:277.25pt;margin-top:368.8pt;width:85.35pt;height:15.4pt;rotation:2934621fd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26AF27A" wp14:editId="5BE4D29D">
                <wp:simplePos x="0" y="0"/>
                <wp:positionH relativeFrom="column">
                  <wp:posOffset>3376930</wp:posOffset>
                </wp:positionH>
                <wp:positionV relativeFrom="paragraph">
                  <wp:posOffset>4830445</wp:posOffset>
                </wp:positionV>
                <wp:extent cx="1083945" cy="195580"/>
                <wp:effectExtent l="0" t="285750" r="0" b="299720"/>
                <wp:wrapNone/>
                <wp:docPr id="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AF27A" id="_x0000_s1074" type="#_x0000_t202" style="position:absolute;left:0;text-align:left;margin-left:265.9pt;margin-top:380.35pt;width:85.35pt;height:15.4pt;rotation:2934621fd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7470B5E3" wp14:editId="22FEC90B">
                <wp:simplePos x="0" y="0"/>
                <wp:positionH relativeFrom="column">
                  <wp:posOffset>1430655</wp:posOffset>
                </wp:positionH>
                <wp:positionV relativeFrom="paragraph">
                  <wp:posOffset>1960880</wp:posOffset>
                </wp:positionV>
                <wp:extent cx="1728470" cy="1404620"/>
                <wp:effectExtent l="0" t="171450" r="0" b="179070"/>
                <wp:wrapNone/>
                <wp:docPr id="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70B5E3" id="_x0000_s1075" type="#_x0000_t202" style="position:absolute;left:0;text-align:left;margin-left:112.65pt;margin-top:154.4pt;width:136.1pt;height:110.6pt;rotation:-931760fd;z-index:252104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23735CFA" wp14:editId="1BC29C38">
                <wp:simplePos x="0" y="0"/>
                <wp:positionH relativeFrom="column">
                  <wp:posOffset>1500505</wp:posOffset>
                </wp:positionH>
                <wp:positionV relativeFrom="paragraph">
                  <wp:posOffset>2355850</wp:posOffset>
                </wp:positionV>
                <wp:extent cx="1084580" cy="1404620"/>
                <wp:effectExtent l="0" t="95250" r="0" b="102870"/>
                <wp:wrapNone/>
                <wp:docPr id="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735CFA" id="_x0000_s1076" type="#_x0000_t202" style="position:absolute;left:0;text-align:left;margin-left:118.15pt;margin-top:185.5pt;width:85.4pt;height:110.6pt;rotation:-892507fd;z-index:252105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13EFC911" wp14:editId="710157E8">
                <wp:simplePos x="0" y="0"/>
                <wp:positionH relativeFrom="column">
                  <wp:posOffset>1687093</wp:posOffset>
                </wp:positionH>
                <wp:positionV relativeFrom="paragraph">
                  <wp:posOffset>2938672</wp:posOffset>
                </wp:positionV>
                <wp:extent cx="1547495" cy="609915"/>
                <wp:effectExtent l="0" t="152400" r="0" b="152400"/>
                <wp:wrapNone/>
                <wp:docPr id="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C911" id="_x0000_s1077" type="#_x0000_t202" style="position:absolute;left:0;text-align:left;margin-left:132.85pt;margin-top:231.4pt;width:121.85pt;height:48pt;rotation:-940188fd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07776" behindDoc="0" locked="0" layoutInCell="1" allowOverlap="1" wp14:anchorId="5B964B1A" wp14:editId="2FCC0CF9">
            <wp:simplePos x="0" y="0"/>
            <wp:positionH relativeFrom="column">
              <wp:posOffset>586740</wp:posOffset>
            </wp:positionH>
            <wp:positionV relativeFrom="paragraph">
              <wp:posOffset>2011680</wp:posOffset>
            </wp:positionV>
            <wp:extent cx="184785" cy="184785"/>
            <wp:effectExtent l="57150" t="57150" r="5715" b="43815"/>
            <wp:wrapNone/>
            <wp:docPr id="389" name="図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08800" behindDoc="0" locked="0" layoutInCell="1" allowOverlap="1" wp14:anchorId="421A6ED8" wp14:editId="0B1B2BC4">
            <wp:simplePos x="0" y="0"/>
            <wp:positionH relativeFrom="column">
              <wp:posOffset>438785</wp:posOffset>
            </wp:positionH>
            <wp:positionV relativeFrom="paragraph">
              <wp:posOffset>2155190</wp:posOffset>
            </wp:positionV>
            <wp:extent cx="184785" cy="184785"/>
            <wp:effectExtent l="57150" t="57150" r="5715" b="43815"/>
            <wp:wrapNone/>
            <wp:docPr id="390" name="図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09824" behindDoc="0" locked="0" layoutInCell="1" allowOverlap="1" wp14:anchorId="2C6AA2C5" wp14:editId="11F32B9F">
            <wp:simplePos x="0" y="0"/>
            <wp:positionH relativeFrom="column">
              <wp:posOffset>294640</wp:posOffset>
            </wp:positionH>
            <wp:positionV relativeFrom="paragraph">
              <wp:posOffset>2310130</wp:posOffset>
            </wp:positionV>
            <wp:extent cx="184785" cy="184785"/>
            <wp:effectExtent l="57150" t="57150" r="5715" b="43815"/>
            <wp:wrapNone/>
            <wp:docPr id="391" name="図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10848" behindDoc="0" locked="0" layoutInCell="1" allowOverlap="1" wp14:anchorId="38DD3440" wp14:editId="192A4BA7">
            <wp:simplePos x="0" y="0"/>
            <wp:positionH relativeFrom="column">
              <wp:posOffset>153670</wp:posOffset>
            </wp:positionH>
            <wp:positionV relativeFrom="paragraph">
              <wp:posOffset>2453005</wp:posOffset>
            </wp:positionV>
            <wp:extent cx="184785" cy="184785"/>
            <wp:effectExtent l="57150" t="57150" r="5715" b="43815"/>
            <wp:wrapNone/>
            <wp:docPr id="392" name="図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6A4F554" wp14:editId="016438B7">
                <wp:simplePos x="0" y="0"/>
                <wp:positionH relativeFrom="column">
                  <wp:posOffset>537210</wp:posOffset>
                </wp:positionH>
                <wp:positionV relativeFrom="paragraph">
                  <wp:posOffset>2399030</wp:posOffset>
                </wp:positionV>
                <wp:extent cx="1083945" cy="195580"/>
                <wp:effectExtent l="0" t="285750" r="0" b="299720"/>
                <wp:wrapNone/>
                <wp:docPr id="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4F554" id="_x0000_s1078" type="#_x0000_t202" style="position:absolute;left:0;text-align:left;margin-left:42.3pt;margin-top:188.9pt;width:85.35pt;height:15.4pt;rotation:2934621fd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CE0637F" wp14:editId="475606FC">
                <wp:simplePos x="0" y="0"/>
                <wp:positionH relativeFrom="column">
                  <wp:posOffset>389255</wp:posOffset>
                </wp:positionH>
                <wp:positionV relativeFrom="paragraph">
                  <wp:posOffset>2550160</wp:posOffset>
                </wp:positionV>
                <wp:extent cx="1083945" cy="195580"/>
                <wp:effectExtent l="0" t="285750" r="0" b="299720"/>
                <wp:wrapNone/>
                <wp:docPr id="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0637F" id="_x0000_s1079" type="#_x0000_t202" style="position:absolute;left:0;text-align:left;margin-left:30.65pt;margin-top:200.8pt;width:85.35pt;height:15.4pt;rotation:2934621fd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A56BCB3" wp14:editId="7C91FFFB">
                <wp:simplePos x="0" y="0"/>
                <wp:positionH relativeFrom="column">
                  <wp:posOffset>244475</wp:posOffset>
                </wp:positionH>
                <wp:positionV relativeFrom="paragraph">
                  <wp:posOffset>2697480</wp:posOffset>
                </wp:positionV>
                <wp:extent cx="1083945" cy="195580"/>
                <wp:effectExtent l="0" t="285750" r="0" b="299720"/>
                <wp:wrapNone/>
                <wp:docPr id="3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6BCB3" id="_x0000_s1080" type="#_x0000_t202" style="position:absolute;left:0;text-align:left;margin-left:19.25pt;margin-top:212.4pt;width:85.35pt;height:15.4pt;rotation:2934621fd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816420A" wp14:editId="58F024DE">
                <wp:simplePos x="0" y="0"/>
                <wp:positionH relativeFrom="column">
                  <wp:posOffset>100330</wp:posOffset>
                </wp:positionH>
                <wp:positionV relativeFrom="paragraph">
                  <wp:posOffset>2844165</wp:posOffset>
                </wp:positionV>
                <wp:extent cx="1083945" cy="195580"/>
                <wp:effectExtent l="0" t="285750" r="0" b="299720"/>
                <wp:wrapNone/>
                <wp:docPr id="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6420A" id="_x0000_s1081" type="#_x0000_t202" style="position:absolute;left:0;text-align:left;margin-left:7.9pt;margin-top:223.95pt;width:85.35pt;height:15.4pt;rotation:2934621fd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15968" behindDoc="1" locked="0" layoutInCell="1" allowOverlap="1" wp14:anchorId="0FC32B13" wp14:editId="4D5823E3">
            <wp:simplePos x="0" y="0"/>
            <wp:positionH relativeFrom="column">
              <wp:posOffset>34506</wp:posOffset>
            </wp:positionH>
            <wp:positionV relativeFrom="paragraph">
              <wp:posOffset>1906438</wp:posOffset>
            </wp:positionV>
            <wp:extent cx="3293217" cy="1981200"/>
            <wp:effectExtent l="0" t="0" r="2540" b="0"/>
            <wp:wrapNone/>
            <wp:docPr id="393" name="図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324" cy="198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496586D8" wp14:editId="56F2DBF7">
                <wp:simplePos x="0" y="0"/>
                <wp:positionH relativeFrom="column">
                  <wp:posOffset>4707255</wp:posOffset>
                </wp:positionH>
                <wp:positionV relativeFrom="paragraph">
                  <wp:posOffset>1960880</wp:posOffset>
                </wp:positionV>
                <wp:extent cx="1728470" cy="1404620"/>
                <wp:effectExtent l="0" t="171450" r="0" b="179070"/>
                <wp:wrapNone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6586D8" id="_x0000_s1082" type="#_x0000_t202" style="position:absolute;left:0;text-align:left;margin-left:370.65pt;margin-top:154.4pt;width:136.1pt;height:110.6pt;rotation:-931760fd;z-index:25211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3DED8838" wp14:editId="5C8F9EFD">
                <wp:simplePos x="0" y="0"/>
                <wp:positionH relativeFrom="column">
                  <wp:posOffset>4777105</wp:posOffset>
                </wp:positionH>
                <wp:positionV relativeFrom="paragraph">
                  <wp:posOffset>2355850</wp:posOffset>
                </wp:positionV>
                <wp:extent cx="1084580" cy="1404620"/>
                <wp:effectExtent l="0" t="95250" r="0" b="102870"/>
                <wp:wrapNone/>
                <wp:docPr id="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ED8838" id="_x0000_s1083" type="#_x0000_t202" style="position:absolute;left:0;text-align:left;margin-left:376.15pt;margin-top:185.5pt;width:85.4pt;height:110.6pt;rotation:-892507fd;z-index:252118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0CD3372A" wp14:editId="1DF80546">
                <wp:simplePos x="0" y="0"/>
                <wp:positionH relativeFrom="column">
                  <wp:posOffset>4965131</wp:posOffset>
                </wp:positionH>
                <wp:positionV relativeFrom="paragraph">
                  <wp:posOffset>2938672</wp:posOffset>
                </wp:positionV>
                <wp:extent cx="1547495" cy="609915"/>
                <wp:effectExtent l="0" t="152400" r="0" b="152400"/>
                <wp:wrapNone/>
                <wp:docPr id="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372A" id="_x0000_s1084" type="#_x0000_t202" style="position:absolute;left:0;text-align:left;margin-left:390.95pt;margin-top:231.4pt;width:121.85pt;height:48pt;rotation:-940188fd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20064" behindDoc="0" locked="0" layoutInCell="1" allowOverlap="1" wp14:anchorId="4EEF1F0D" wp14:editId="468720A5">
            <wp:simplePos x="0" y="0"/>
            <wp:positionH relativeFrom="column">
              <wp:posOffset>3863340</wp:posOffset>
            </wp:positionH>
            <wp:positionV relativeFrom="paragraph">
              <wp:posOffset>2011680</wp:posOffset>
            </wp:positionV>
            <wp:extent cx="184785" cy="184785"/>
            <wp:effectExtent l="57150" t="57150" r="5715" b="43815"/>
            <wp:wrapNone/>
            <wp:docPr id="394" name="図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21088" behindDoc="0" locked="0" layoutInCell="1" allowOverlap="1" wp14:anchorId="48FC3B7F" wp14:editId="0F836403">
            <wp:simplePos x="0" y="0"/>
            <wp:positionH relativeFrom="column">
              <wp:posOffset>3715385</wp:posOffset>
            </wp:positionH>
            <wp:positionV relativeFrom="paragraph">
              <wp:posOffset>2155190</wp:posOffset>
            </wp:positionV>
            <wp:extent cx="184785" cy="184785"/>
            <wp:effectExtent l="57150" t="57150" r="5715" b="43815"/>
            <wp:wrapNone/>
            <wp:docPr id="395" name="図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22112" behindDoc="0" locked="0" layoutInCell="1" allowOverlap="1" wp14:anchorId="3EA077A5" wp14:editId="2D1AC365">
            <wp:simplePos x="0" y="0"/>
            <wp:positionH relativeFrom="column">
              <wp:posOffset>3571240</wp:posOffset>
            </wp:positionH>
            <wp:positionV relativeFrom="paragraph">
              <wp:posOffset>2310130</wp:posOffset>
            </wp:positionV>
            <wp:extent cx="184785" cy="184785"/>
            <wp:effectExtent l="57150" t="57150" r="5715" b="43815"/>
            <wp:wrapNone/>
            <wp:docPr id="396" name="図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123136" behindDoc="0" locked="0" layoutInCell="1" allowOverlap="1" wp14:anchorId="76C6B3FC" wp14:editId="3FF3B086">
            <wp:simplePos x="0" y="0"/>
            <wp:positionH relativeFrom="column">
              <wp:posOffset>3430270</wp:posOffset>
            </wp:positionH>
            <wp:positionV relativeFrom="paragraph">
              <wp:posOffset>2453005</wp:posOffset>
            </wp:positionV>
            <wp:extent cx="184785" cy="184785"/>
            <wp:effectExtent l="57150" t="57150" r="5715" b="43815"/>
            <wp:wrapNone/>
            <wp:docPr id="397" name="図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2C7E6C4" wp14:editId="49EC97C3">
                <wp:simplePos x="0" y="0"/>
                <wp:positionH relativeFrom="column">
                  <wp:posOffset>3813810</wp:posOffset>
                </wp:positionH>
                <wp:positionV relativeFrom="paragraph">
                  <wp:posOffset>2399030</wp:posOffset>
                </wp:positionV>
                <wp:extent cx="1083945" cy="195580"/>
                <wp:effectExtent l="0" t="285750" r="0" b="299720"/>
                <wp:wrapNone/>
                <wp:docPr id="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7E6C4" id="_x0000_s1085" type="#_x0000_t202" style="position:absolute;left:0;text-align:left;margin-left:300.3pt;margin-top:188.9pt;width:85.35pt;height:15.4pt;rotation:2934621fd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486F447" wp14:editId="18560982">
                <wp:simplePos x="0" y="0"/>
                <wp:positionH relativeFrom="column">
                  <wp:posOffset>3665855</wp:posOffset>
                </wp:positionH>
                <wp:positionV relativeFrom="paragraph">
                  <wp:posOffset>2550160</wp:posOffset>
                </wp:positionV>
                <wp:extent cx="1083945" cy="195580"/>
                <wp:effectExtent l="0" t="285750" r="0" b="299720"/>
                <wp:wrapNone/>
                <wp:docPr id="3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6F447" id="_x0000_s1086" type="#_x0000_t202" style="position:absolute;left:0;text-align:left;margin-left:288.65pt;margin-top:200.8pt;width:85.35pt;height:15.4pt;rotation:2934621fd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7B77F2B" wp14:editId="15965E47">
                <wp:simplePos x="0" y="0"/>
                <wp:positionH relativeFrom="column">
                  <wp:posOffset>3521075</wp:posOffset>
                </wp:positionH>
                <wp:positionV relativeFrom="paragraph">
                  <wp:posOffset>2697480</wp:posOffset>
                </wp:positionV>
                <wp:extent cx="1083945" cy="195580"/>
                <wp:effectExtent l="0" t="285750" r="0" b="299720"/>
                <wp:wrapNone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77F2B" id="_x0000_s1087" type="#_x0000_t202" style="position:absolute;left:0;text-align:left;margin-left:277.25pt;margin-top:212.4pt;width:85.35pt;height:15.4pt;rotation:2934621fd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4AB9279" wp14:editId="051F0D25">
                <wp:simplePos x="0" y="0"/>
                <wp:positionH relativeFrom="column">
                  <wp:posOffset>3376930</wp:posOffset>
                </wp:positionH>
                <wp:positionV relativeFrom="paragraph">
                  <wp:posOffset>2844165</wp:posOffset>
                </wp:positionV>
                <wp:extent cx="1083945" cy="195580"/>
                <wp:effectExtent l="0" t="285750" r="0" b="299720"/>
                <wp:wrapNone/>
                <wp:docPr id="3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B9279" id="_x0000_s1088" type="#_x0000_t202" style="position:absolute;left:0;text-align:left;margin-left:265.9pt;margin-top:223.95pt;width:85.35pt;height:15.4pt;rotation:2934621fd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128256" behindDoc="1" locked="0" layoutInCell="1" allowOverlap="1" wp14:anchorId="1347E81C" wp14:editId="48A03F55">
            <wp:simplePos x="0" y="0"/>
            <wp:positionH relativeFrom="column">
              <wp:posOffset>3321170</wp:posOffset>
            </wp:positionH>
            <wp:positionV relativeFrom="paragraph">
              <wp:posOffset>1906438</wp:posOffset>
            </wp:positionV>
            <wp:extent cx="3304756" cy="1981200"/>
            <wp:effectExtent l="0" t="0" r="0" b="0"/>
            <wp:wrapNone/>
            <wp:docPr id="398" name="図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274" cy="198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3BD3">
        <w:rPr>
          <w:noProof/>
        </w:rPr>
        <w:drawing>
          <wp:anchor distT="0" distB="0" distL="114300" distR="114300" simplePos="0" relativeHeight="252103680" behindDoc="1" locked="0" layoutInCell="1" allowOverlap="1" wp14:anchorId="46AA6C75" wp14:editId="130F9069">
            <wp:simplePos x="0" y="0"/>
            <wp:positionH relativeFrom="column">
              <wp:posOffset>3321170</wp:posOffset>
            </wp:positionH>
            <wp:positionV relativeFrom="paragraph">
              <wp:posOffset>-77638</wp:posOffset>
            </wp:positionV>
            <wp:extent cx="3304578" cy="1998345"/>
            <wp:effectExtent l="0" t="0" r="0" b="1905"/>
            <wp:wrapNone/>
            <wp:docPr id="399" name="図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318" cy="200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723BFB2" wp14:editId="117DE84F">
                <wp:simplePos x="0" y="0"/>
                <wp:positionH relativeFrom="column">
                  <wp:posOffset>3376930</wp:posOffset>
                </wp:positionH>
                <wp:positionV relativeFrom="paragraph">
                  <wp:posOffset>873125</wp:posOffset>
                </wp:positionV>
                <wp:extent cx="1083945" cy="195580"/>
                <wp:effectExtent l="0" t="285750" r="0" b="299720"/>
                <wp:wrapNone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3BFB2" id="_x0000_s1089" type="#_x0000_t202" style="position:absolute;left:0;text-align:left;margin-left:265.9pt;margin-top:68.75pt;width:85.35pt;height:15.4pt;rotation:2934621fd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645CD9B" wp14:editId="5EED81E8">
                <wp:simplePos x="0" y="0"/>
                <wp:positionH relativeFrom="column">
                  <wp:posOffset>3521075</wp:posOffset>
                </wp:positionH>
                <wp:positionV relativeFrom="paragraph">
                  <wp:posOffset>726440</wp:posOffset>
                </wp:positionV>
                <wp:extent cx="1083945" cy="195580"/>
                <wp:effectExtent l="0" t="285750" r="0" b="299720"/>
                <wp:wrapNone/>
                <wp:docPr id="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5CD9B" id="_x0000_s1090" type="#_x0000_t202" style="position:absolute;left:0;text-align:left;margin-left:277.25pt;margin-top:57.2pt;width:85.35pt;height:15.4pt;rotation:2934621fd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89D8FE0" wp14:editId="2FA5621D">
                <wp:simplePos x="0" y="0"/>
                <wp:positionH relativeFrom="column">
                  <wp:posOffset>3665855</wp:posOffset>
                </wp:positionH>
                <wp:positionV relativeFrom="paragraph">
                  <wp:posOffset>579120</wp:posOffset>
                </wp:positionV>
                <wp:extent cx="1083945" cy="195580"/>
                <wp:effectExtent l="0" t="285750" r="0" b="299720"/>
                <wp:wrapNone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D8FE0" id="_x0000_s1091" type="#_x0000_t202" style="position:absolute;left:0;text-align:left;margin-left:288.65pt;margin-top:45.6pt;width:85.35pt;height:15.4pt;rotation:2934621fd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6B1AEED" wp14:editId="1990A360">
                <wp:simplePos x="0" y="0"/>
                <wp:positionH relativeFrom="column">
                  <wp:posOffset>3813810</wp:posOffset>
                </wp:positionH>
                <wp:positionV relativeFrom="paragraph">
                  <wp:posOffset>427990</wp:posOffset>
                </wp:positionV>
                <wp:extent cx="1083945" cy="195580"/>
                <wp:effectExtent l="0" t="285750" r="0" b="299720"/>
                <wp:wrapNone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39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1AEED" id="_x0000_s1092" type="#_x0000_t202" style="position:absolute;left:0;text-align:left;margin-left:300.3pt;margin-top:33.7pt;width:85.35pt;height:15.4pt;rotation:2934621fd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098560" behindDoc="0" locked="0" layoutInCell="1" allowOverlap="1" wp14:anchorId="5CD8554B" wp14:editId="724CF9A8">
            <wp:simplePos x="0" y="0"/>
            <wp:positionH relativeFrom="column">
              <wp:posOffset>3430270</wp:posOffset>
            </wp:positionH>
            <wp:positionV relativeFrom="paragraph">
              <wp:posOffset>481965</wp:posOffset>
            </wp:positionV>
            <wp:extent cx="184785" cy="184785"/>
            <wp:effectExtent l="57150" t="57150" r="5715" b="43815"/>
            <wp:wrapNone/>
            <wp:docPr id="400" name="図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097536" behindDoc="0" locked="0" layoutInCell="1" allowOverlap="1" wp14:anchorId="0E1292F4" wp14:editId="799C43EC">
            <wp:simplePos x="0" y="0"/>
            <wp:positionH relativeFrom="column">
              <wp:posOffset>3571240</wp:posOffset>
            </wp:positionH>
            <wp:positionV relativeFrom="paragraph">
              <wp:posOffset>339090</wp:posOffset>
            </wp:positionV>
            <wp:extent cx="184785" cy="184785"/>
            <wp:effectExtent l="57150" t="57150" r="5715" b="43815"/>
            <wp:wrapNone/>
            <wp:docPr id="401" name="図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096512" behindDoc="0" locked="0" layoutInCell="1" allowOverlap="1" wp14:anchorId="7AE6B828" wp14:editId="0033C774">
            <wp:simplePos x="0" y="0"/>
            <wp:positionH relativeFrom="column">
              <wp:posOffset>3715385</wp:posOffset>
            </wp:positionH>
            <wp:positionV relativeFrom="paragraph">
              <wp:posOffset>184150</wp:posOffset>
            </wp:positionV>
            <wp:extent cx="184785" cy="184785"/>
            <wp:effectExtent l="57150" t="57150" r="5715" b="43815"/>
            <wp:wrapNone/>
            <wp:docPr id="402" name="図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095488" behindDoc="0" locked="0" layoutInCell="1" allowOverlap="1" wp14:anchorId="5D77566D" wp14:editId="463B70A9">
            <wp:simplePos x="0" y="0"/>
            <wp:positionH relativeFrom="column">
              <wp:posOffset>3863340</wp:posOffset>
            </wp:positionH>
            <wp:positionV relativeFrom="paragraph">
              <wp:posOffset>40640</wp:posOffset>
            </wp:positionV>
            <wp:extent cx="184785" cy="184785"/>
            <wp:effectExtent l="57150" t="57150" r="5715" b="43815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715DDC2F" wp14:editId="38D4DA48">
                <wp:simplePos x="0" y="0"/>
                <wp:positionH relativeFrom="column">
                  <wp:posOffset>4965131</wp:posOffset>
                </wp:positionH>
                <wp:positionV relativeFrom="paragraph">
                  <wp:posOffset>963223</wp:posOffset>
                </wp:positionV>
                <wp:extent cx="1547495" cy="609915"/>
                <wp:effectExtent l="0" t="152400" r="0" b="152400"/>
                <wp:wrapNone/>
                <wp:docPr id="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49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DC2F" id="_x0000_s1093" type="#_x0000_t202" style="position:absolute;left:0;text-align:left;margin-left:390.95pt;margin-top:75.85pt;width:121.85pt;height:48pt;rotation:-940188fd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58C6C283" wp14:editId="5C210AEF">
                <wp:simplePos x="0" y="0"/>
                <wp:positionH relativeFrom="column">
                  <wp:posOffset>4777105</wp:posOffset>
                </wp:positionH>
                <wp:positionV relativeFrom="paragraph">
                  <wp:posOffset>384810</wp:posOffset>
                </wp:positionV>
                <wp:extent cx="1084580" cy="1404620"/>
                <wp:effectExtent l="0" t="95250" r="0" b="102870"/>
                <wp:wrapNone/>
                <wp:docPr id="3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6C283" id="_x0000_s1094" type="#_x0000_t202" style="position:absolute;left:0;text-align:left;margin-left:376.15pt;margin-top:30.3pt;width:85.4pt;height:110.6pt;rotation:-892507fd;z-index:252093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7AAD4983" wp14:editId="64EA2CDC">
                <wp:simplePos x="0" y="0"/>
                <wp:positionH relativeFrom="column">
                  <wp:posOffset>4707509</wp:posOffset>
                </wp:positionH>
                <wp:positionV relativeFrom="paragraph">
                  <wp:posOffset>-10160</wp:posOffset>
                </wp:positionV>
                <wp:extent cx="1728751" cy="1404620"/>
                <wp:effectExtent l="0" t="171450" r="0" b="179070"/>
                <wp:wrapNone/>
                <wp:docPr id="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7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D4983" id="_x0000_s1095" type="#_x0000_t202" style="position:absolute;left:0;text-align:left;margin-left:370.65pt;margin-top:-.8pt;width:136.1pt;height:110.6pt;rotation:-931760fd;z-index:252092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w:drawing>
          <wp:anchor distT="0" distB="0" distL="114300" distR="114300" simplePos="0" relativeHeight="252091392" behindDoc="1" locked="0" layoutInCell="1" allowOverlap="1" wp14:anchorId="06C7E0F2" wp14:editId="3D0D6268">
            <wp:simplePos x="0" y="0"/>
            <wp:positionH relativeFrom="column">
              <wp:posOffset>34509</wp:posOffset>
            </wp:positionH>
            <wp:positionV relativeFrom="paragraph">
              <wp:posOffset>-77638</wp:posOffset>
            </wp:positionV>
            <wp:extent cx="3292579" cy="1998111"/>
            <wp:effectExtent l="0" t="0" r="3175" b="2540"/>
            <wp:wrapNone/>
            <wp:docPr id="404" name="図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614" cy="200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BD3">
        <w:rPr>
          <w:noProof/>
        </w:rPr>
        <w:drawing>
          <wp:anchor distT="0" distB="0" distL="114300" distR="114300" simplePos="0" relativeHeight="252083200" behindDoc="0" locked="0" layoutInCell="1" allowOverlap="1" wp14:anchorId="4584F5FD" wp14:editId="18DDCC52">
            <wp:simplePos x="0" y="0"/>
            <wp:positionH relativeFrom="column">
              <wp:posOffset>587247</wp:posOffset>
            </wp:positionH>
            <wp:positionV relativeFrom="paragraph">
              <wp:posOffset>41165</wp:posOffset>
            </wp:positionV>
            <wp:extent cx="184785" cy="184785"/>
            <wp:effectExtent l="57150" t="57150" r="5715" b="43815"/>
            <wp:wrapNone/>
            <wp:docPr id="405" name="図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084224" behindDoc="0" locked="0" layoutInCell="1" allowOverlap="1" wp14:anchorId="0FF41E5D" wp14:editId="233D8E95">
            <wp:simplePos x="0" y="0"/>
            <wp:positionH relativeFrom="column">
              <wp:posOffset>439093</wp:posOffset>
            </wp:positionH>
            <wp:positionV relativeFrom="paragraph">
              <wp:posOffset>184590</wp:posOffset>
            </wp:positionV>
            <wp:extent cx="184785" cy="184785"/>
            <wp:effectExtent l="57150" t="57150" r="5715" b="43815"/>
            <wp:wrapNone/>
            <wp:docPr id="406" name="図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085248" behindDoc="0" locked="0" layoutInCell="1" allowOverlap="1" wp14:anchorId="0B93B7D5" wp14:editId="3D0027B8">
            <wp:simplePos x="0" y="0"/>
            <wp:positionH relativeFrom="column">
              <wp:posOffset>294781</wp:posOffset>
            </wp:positionH>
            <wp:positionV relativeFrom="paragraph">
              <wp:posOffset>339191</wp:posOffset>
            </wp:positionV>
            <wp:extent cx="184785" cy="184785"/>
            <wp:effectExtent l="57150" t="57150" r="5715" b="43815"/>
            <wp:wrapNone/>
            <wp:docPr id="407" name="図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w:drawing>
          <wp:anchor distT="0" distB="0" distL="114300" distR="114300" simplePos="0" relativeHeight="252086272" behindDoc="0" locked="0" layoutInCell="1" allowOverlap="1" wp14:anchorId="4A00804E" wp14:editId="10470E99">
            <wp:simplePos x="0" y="0"/>
            <wp:positionH relativeFrom="column">
              <wp:posOffset>154102</wp:posOffset>
            </wp:positionH>
            <wp:positionV relativeFrom="paragraph">
              <wp:posOffset>482544</wp:posOffset>
            </wp:positionV>
            <wp:extent cx="184785" cy="184785"/>
            <wp:effectExtent l="57150" t="57150" r="5715" b="43815"/>
            <wp:wrapNone/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621"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107CA64" wp14:editId="72EC2AC1">
                <wp:simplePos x="0" y="0"/>
                <wp:positionH relativeFrom="column">
                  <wp:posOffset>537372</wp:posOffset>
                </wp:positionH>
                <wp:positionV relativeFrom="paragraph">
                  <wp:posOffset>428613</wp:posOffset>
                </wp:positionV>
                <wp:extent cx="1084579" cy="196214"/>
                <wp:effectExtent l="0" t="285750" r="0" b="299720"/>
                <wp:wrapNone/>
                <wp:docPr id="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4579" cy="196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7CA64" id="_x0000_s1096" type="#_x0000_t202" style="position:absolute;left:0;text-align:left;margin-left:42.3pt;margin-top:33.75pt;width:85.4pt;height:15.45pt;rotation:2934621fd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9311271" wp14:editId="1A9D5B49">
                <wp:simplePos x="0" y="0"/>
                <wp:positionH relativeFrom="column">
                  <wp:posOffset>389311</wp:posOffset>
                </wp:positionH>
                <wp:positionV relativeFrom="paragraph">
                  <wp:posOffset>579489</wp:posOffset>
                </wp:positionV>
                <wp:extent cx="1084579" cy="196214"/>
                <wp:effectExtent l="0" t="285750" r="0" b="299720"/>
                <wp:wrapNone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4579" cy="196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11271" id="_x0000_s1097" type="#_x0000_t202" style="position:absolute;left:0;text-align:left;margin-left:30.65pt;margin-top:45.65pt;width:85.4pt;height:15.45pt;rotation:2934621fd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1C3B805" wp14:editId="6C7749A4">
                <wp:simplePos x="0" y="0"/>
                <wp:positionH relativeFrom="column">
                  <wp:posOffset>244951</wp:posOffset>
                </wp:positionH>
                <wp:positionV relativeFrom="paragraph">
                  <wp:posOffset>726593</wp:posOffset>
                </wp:positionV>
                <wp:extent cx="1084579" cy="196214"/>
                <wp:effectExtent l="0" t="285750" r="0" b="299720"/>
                <wp:wrapNone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4579" cy="196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3B805" id="_x0000_s1098" type="#_x0000_t202" style="position:absolute;left:0;text-align:left;margin-left:19.3pt;margin-top:57.2pt;width:85.4pt;height:15.45pt;rotation:2934621fd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75110C4" wp14:editId="3BFCF02B">
                <wp:simplePos x="0" y="0"/>
                <wp:positionH relativeFrom="column">
                  <wp:posOffset>100592</wp:posOffset>
                </wp:positionH>
                <wp:positionV relativeFrom="paragraph">
                  <wp:posOffset>873696</wp:posOffset>
                </wp:positionV>
                <wp:extent cx="1084579" cy="196214"/>
                <wp:effectExtent l="0" t="285750" r="0" b="299720"/>
                <wp:wrapNone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6726">
                          <a:off x="0" y="0"/>
                          <a:ext cx="1084579" cy="196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80DE6" w:rsidRDefault="00863BD3" w:rsidP="00863BD3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110C4" id="_x0000_s1099" type="#_x0000_t202" style="position:absolute;left:0;text-align:left;margin-left:7.9pt;margin-top:68.8pt;width:85.4pt;height:15.45pt;rotation:2934621fd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" filled="f" stroked="f">
                <v:textbox style="mso-fit-shape-to-text:t">
                  <w:txbxContent>
                    <w:p w:rsidR="00863BD3" w:rsidRPr="00780DE6" w:rsidRDefault="00863BD3" w:rsidP="00863BD3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7196679A" wp14:editId="321171D0">
                <wp:simplePos x="0" y="0"/>
                <wp:positionH relativeFrom="column">
                  <wp:posOffset>1687093</wp:posOffset>
                </wp:positionH>
                <wp:positionV relativeFrom="paragraph">
                  <wp:posOffset>963223</wp:posOffset>
                </wp:positionV>
                <wp:extent cx="1547955" cy="609915"/>
                <wp:effectExtent l="0" t="152400" r="0" b="152400"/>
                <wp:wrapNone/>
                <wp:docPr id="3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232">
                          <a:off x="0" y="0"/>
                          <a:ext cx="1547955" cy="60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〒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  <w:p w:rsidR="00B534DB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○○○○○○○○○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e-mail:</w:t>
                            </w: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hana@abcde.jp</w:t>
                            </w:r>
                          </w:p>
                          <w:p w:rsidR="00B534DB" w:rsidRPr="00792640" w:rsidRDefault="00B534DB" w:rsidP="00B534D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679A" id="_x0000_s1100" type="#_x0000_t202" style="position:absolute;left:0;text-align:left;margin-left:132.85pt;margin-top:75.85pt;width:121.9pt;height:48pt;rotation:-940188fd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" filled="f" stroked="f">
                <v:textbox>
                  <w:txbxContent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〒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000-0000</w:t>
                      </w:r>
                    </w:p>
                    <w:p w:rsidR="00B534DB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○○○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○○○○○○○○○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TEL 00-0000-0000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  <w:t>e-mail:</w:t>
                      </w: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6"/>
                          <w:szCs w:val="16"/>
                        </w:rPr>
                        <w:t>hana@abcde.jp</w:t>
                      </w:r>
                    </w:p>
                    <w:p w:rsidR="00B534DB" w:rsidRPr="00792640" w:rsidRDefault="00B534DB" w:rsidP="00B534D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6247FD92" wp14:editId="7ED7AF0A">
                <wp:simplePos x="0" y="0"/>
                <wp:positionH relativeFrom="column">
                  <wp:posOffset>1500903</wp:posOffset>
                </wp:positionH>
                <wp:positionV relativeFrom="paragraph">
                  <wp:posOffset>385390</wp:posOffset>
                </wp:positionV>
                <wp:extent cx="1084580" cy="1404620"/>
                <wp:effectExtent l="0" t="95250" r="0" b="102870"/>
                <wp:wrapNone/>
                <wp:docPr id="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885"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792640" w:rsidRDefault="00863BD3" w:rsidP="00863BD3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92640">
                              <w:rPr>
                                <w:rFonts w:ascii="メイリオ" w:eastAsia="メイリオ" w:hAnsi="メイリオ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佐藤</w:t>
                            </w:r>
                            <w:r w:rsidRPr="00792640">
                              <w:rPr>
                                <w:rFonts w:ascii="メイリオ" w:eastAsia="メイリオ" w:hAnsi="メイリオ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47FD92" id="_x0000_s1101" type="#_x0000_t202" style="position:absolute;left:0;text-align:left;margin-left:118.2pt;margin-top:30.35pt;width:85.4pt;height:110.6pt;rotation:-892507fd;z-index:252081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" filled="f" stroked="f">
                <v:textbox style="mso-fit-shape-to-text:t">
                  <w:txbxContent>
                    <w:p w:rsidR="00863BD3" w:rsidRPr="00792640" w:rsidRDefault="00863BD3" w:rsidP="00863BD3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92640">
                        <w:rPr>
                          <w:rFonts w:ascii="メイリオ" w:eastAsia="メイリオ" w:hAnsi="メイリオ" w:hint="eastAsia"/>
                          <w:color w:val="808080" w:themeColor="background1" w:themeShade="80"/>
                          <w:sz w:val="18"/>
                          <w:szCs w:val="18"/>
                        </w:rPr>
                        <w:t>佐藤</w:t>
                      </w:r>
                      <w:r w:rsidRPr="00792640">
                        <w:rPr>
                          <w:rFonts w:ascii="メイリオ" w:eastAsia="メイリオ" w:hAnsi="メイリオ"/>
                          <w:color w:val="808080" w:themeColor="background1" w:themeShade="80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 w:rsidR="00863BD3">
        <w:rPr>
          <w:noProof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33630D24" wp14:editId="79FBF751">
                <wp:simplePos x="0" y="0"/>
                <wp:positionH relativeFrom="column">
                  <wp:posOffset>1430664</wp:posOffset>
                </wp:positionH>
                <wp:positionV relativeFrom="paragraph">
                  <wp:posOffset>-10643</wp:posOffset>
                </wp:positionV>
                <wp:extent cx="1728751" cy="1404620"/>
                <wp:effectExtent l="0" t="171450" r="0" b="179070"/>
                <wp:wrapNone/>
                <wp:docPr id="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6948">
                          <a:off x="0" y="0"/>
                          <a:ext cx="17287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BD3" w:rsidRPr="00E1262C" w:rsidRDefault="00863BD3" w:rsidP="00863BD3">
                            <w:pPr>
                              <w:spacing w:line="300" w:lineRule="exact"/>
                              <w:jc w:val="left"/>
                              <w:rPr>
                                <w:rFonts w:ascii="Cooper Black" w:eastAsia="メイリオ" w:hAnsi="Cooper Black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E1262C">
                              <w:rPr>
                                <w:rFonts w:ascii="Cooper Black" w:eastAsia="メイリオ" w:hAnsi="Cooper Black" w:cs="Times New Roman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30D24" id="_x0000_s1102" type="#_x0000_t202" style="position:absolute;left:0;text-align:left;margin-left:112.65pt;margin-top:-.85pt;width:136.1pt;height:110.6pt;rotation:-931760fd;z-index:252080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" filled="f" stroked="f">
                <v:textbox style="mso-fit-shape-to-text:t">
                  <w:txbxContent>
                    <w:p w:rsidR="00863BD3" w:rsidRPr="00E1262C" w:rsidRDefault="00863BD3" w:rsidP="00863BD3">
                      <w:pPr>
                        <w:spacing w:line="300" w:lineRule="exact"/>
                        <w:jc w:val="left"/>
                        <w:rPr>
                          <w:rFonts w:ascii="Cooper Black" w:eastAsia="メイリオ" w:hAnsi="Cooper Black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 w:rsidRPr="00E1262C">
                        <w:rPr>
                          <w:rFonts w:ascii="Cooper Black" w:eastAsia="メイリオ" w:hAnsi="Cooper Black" w:cs="Times New Roman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  <w14:lumMod w14:val="50000"/>
                            </w14:schemeClr>
                          </w14:glow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</w:p>
    <w:p w:rsidR="00863BD3" w:rsidRDefault="00863BD3"/>
    <w:p w:rsidR="00863BD3" w:rsidRDefault="0072212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1F1E0EC" wp14:editId="274E7D5A">
                <wp:simplePos x="0" y="0"/>
                <wp:positionH relativeFrom="column">
                  <wp:posOffset>3321050</wp:posOffset>
                </wp:positionH>
                <wp:positionV relativeFrom="paragraph">
                  <wp:posOffset>9368155</wp:posOffset>
                </wp:positionV>
                <wp:extent cx="0" cy="179705"/>
                <wp:effectExtent l="0" t="0" r="19050" b="29845"/>
                <wp:wrapNone/>
                <wp:docPr id="583" name="直線コネクタ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B0E65" id="直線コネクタ 583" o:spid="_x0000_s1026" style="position:absolute;left:0;text-align:left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.5pt,737.65pt" to="261.5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" strokecolor="#7f7f7f [1612]" strokeweight=".5pt"/>
            </w:pict>
          </mc:Fallback>
        </mc:AlternateContent>
      </w:r>
      <w:r w:rsidR="00B23CFE">
        <w:rPr>
          <w:noProof/>
        </w:rPr>
        <w:drawing>
          <wp:anchor distT="0" distB="0" distL="114300" distR="114300" simplePos="0" relativeHeight="252201984" behindDoc="1" locked="0" layoutInCell="1" allowOverlap="1" wp14:anchorId="5C78D8E7" wp14:editId="23260EDB">
            <wp:simplePos x="0" y="0"/>
            <wp:positionH relativeFrom="column">
              <wp:posOffset>3321050</wp:posOffset>
            </wp:positionH>
            <wp:positionV relativeFrom="paragraph">
              <wp:posOffset>7388860</wp:posOffset>
            </wp:positionV>
            <wp:extent cx="3303905" cy="2000885"/>
            <wp:effectExtent l="0" t="0" r="0" b="0"/>
            <wp:wrapNone/>
            <wp:docPr id="368" name="図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CFE">
        <w:rPr>
          <w:noProof/>
        </w:rPr>
        <w:drawing>
          <wp:anchor distT="0" distB="0" distL="114300" distR="114300" simplePos="0" relativeHeight="252189696" behindDoc="1" locked="0" layoutInCell="1" allowOverlap="1" wp14:anchorId="0614A17B" wp14:editId="6083AED1">
            <wp:simplePos x="0" y="0"/>
            <wp:positionH relativeFrom="column">
              <wp:posOffset>34290</wp:posOffset>
            </wp:positionH>
            <wp:positionV relativeFrom="paragraph">
              <wp:posOffset>7388860</wp:posOffset>
            </wp:positionV>
            <wp:extent cx="3293110" cy="2000885"/>
            <wp:effectExtent l="0" t="0" r="2540" b="0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CFE">
        <w:rPr>
          <w:noProof/>
        </w:rPr>
        <w:drawing>
          <wp:anchor distT="0" distB="0" distL="114300" distR="114300" simplePos="0" relativeHeight="252165120" behindDoc="1" locked="0" layoutInCell="1" allowOverlap="1" wp14:anchorId="36D67E8A" wp14:editId="5DC13C36">
            <wp:simplePos x="0" y="0"/>
            <wp:positionH relativeFrom="column">
              <wp:posOffset>34290</wp:posOffset>
            </wp:positionH>
            <wp:positionV relativeFrom="paragraph">
              <wp:posOffset>5409565</wp:posOffset>
            </wp:positionV>
            <wp:extent cx="3293110" cy="1981200"/>
            <wp:effectExtent l="0" t="0" r="2540" b="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3CFE">
        <w:rPr>
          <w:noProof/>
        </w:rPr>
        <w:drawing>
          <wp:anchor distT="0" distB="0" distL="114300" distR="114300" simplePos="0" relativeHeight="252177408" behindDoc="1" locked="0" layoutInCell="1" allowOverlap="1" wp14:anchorId="592FD9C7" wp14:editId="1BC2924B">
            <wp:simplePos x="0" y="0"/>
            <wp:positionH relativeFrom="column">
              <wp:posOffset>3321050</wp:posOffset>
            </wp:positionH>
            <wp:positionV relativeFrom="paragraph">
              <wp:posOffset>5410086</wp:posOffset>
            </wp:positionV>
            <wp:extent cx="3304540" cy="1981200"/>
            <wp:effectExtent l="0" t="0" r="0" b="0"/>
            <wp:wrapNone/>
            <wp:docPr id="378" name="図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3CFE">
        <w:rPr>
          <w:noProof/>
        </w:rPr>
        <w:drawing>
          <wp:anchor distT="0" distB="0" distL="114300" distR="114300" simplePos="0" relativeHeight="252152832" behindDoc="1" locked="0" layoutInCell="1" allowOverlap="1" wp14:anchorId="12730969" wp14:editId="623CC387">
            <wp:simplePos x="0" y="0"/>
            <wp:positionH relativeFrom="column">
              <wp:posOffset>3321050</wp:posOffset>
            </wp:positionH>
            <wp:positionV relativeFrom="paragraph">
              <wp:posOffset>3430270</wp:posOffset>
            </wp:positionV>
            <wp:extent cx="3304540" cy="1981200"/>
            <wp:effectExtent l="0" t="0" r="0" b="0"/>
            <wp:wrapNone/>
            <wp:docPr id="388" name="図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3CFE">
        <w:rPr>
          <w:noProof/>
        </w:rPr>
        <w:drawing>
          <wp:anchor distT="0" distB="0" distL="114300" distR="114300" simplePos="0" relativeHeight="252140544" behindDoc="1" locked="0" layoutInCell="1" allowOverlap="1" wp14:anchorId="50260FB2" wp14:editId="5F3510F4">
            <wp:simplePos x="0" y="0"/>
            <wp:positionH relativeFrom="column">
              <wp:posOffset>34290</wp:posOffset>
            </wp:positionH>
            <wp:positionV relativeFrom="paragraph">
              <wp:posOffset>3430791</wp:posOffset>
            </wp:positionV>
            <wp:extent cx="3293110" cy="1981200"/>
            <wp:effectExtent l="0" t="0" r="2540" b="0"/>
            <wp:wrapNone/>
            <wp:docPr id="383" name="図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11D8530F" wp14:editId="32F727F0">
                <wp:simplePos x="0" y="0"/>
                <wp:positionH relativeFrom="column">
                  <wp:posOffset>45720</wp:posOffset>
                </wp:positionH>
                <wp:positionV relativeFrom="paragraph">
                  <wp:posOffset>9368155</wp:posOffset>
                </wp:positionV>
                <wp:extent cx="0" cy="179705"/>
                <wp:effectExtent l="0" t="0" r="19050" b="29845"/>
                <wp:wrapNone/>
                <wp:docPr id="582" name="直線コネクタ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B11C5" id="直線コネクタ 582" o:spid="_x0000_s1026" style="position:absolute;left:0;text-align:left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6pt,737.65pt" to="3.6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" strokecolor="#7f7f7f [1612]" strokeweight=".5pt"/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7B3AD8A" wp14:editId="63155761">
                <wp:simplePos x="0" y="0"/>
                <wp:positionH relativeFrom="column">
                  <wp:posOffset>6596380</wp:posOffset>
                </wp:positionH>
                <wp:positionV relativeFrom="paragraph">
                  <wp:posOffset>9368311</wp:posOffset>
                </wp:positionV>
                <wp:extent cx="0" cy="180000"/>
                <wp:effectExtent l="0" t="0" r="19050" b="29845"/>
                <wp:wrapNone/>
                <wp:docPr id="584" name="直線コネクタ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86146" id="直線コネクタ 584" o:spid="_x0000_s1026" style="position:absolute;left:0;text-align:lef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9.4pt,737.65pt" to="519.4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" strokecolor="#7f7f7f [1612]" strokeweight=".5pt"/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7E95FF1" wp14:editId="0F1269FC">
                <wp:simplePos x="0" y="0"/>
                <wp:positionH relativeFrom="leftMargin">
                  <wp:posOffset>7057390</wp:posOffset>
                </wp:positionH>
                <wp:positionV relativeFrom="paragraph">
                  <wp:posOffset>9369425</wp:posOffset>
                </wp:positionV>
                <wp:extent cx="179705" cy="0"/>
                <wp:effectExtent l="0" t="0" r="29845" b="19050"/>
                <wp:wrapNone/>
                <wp:docPr id="578" name="直線コネクタ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6344E" id="直線コネクタ 578" o:spid="_x0000_s1026" style="position:absolute;left:0;text-align:left;z-index:25238937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555.7pt,737.75pt" to="569.85pt,7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0789C52" wp14:editId="3E11E356">
                <wp:simplePos x="0" y="0"/>
                <wp:positionH relativeFrom="leftMargin">
                  <wp:posOffset>7057390</wp:posOffset>
                </wp:positionH>
                <wp:positionV relativeFrom="paragraph">
                  <wp:posOffset>7389495</wp:posOffset>
                </wp:positionV>
                <wp:extent cx="179705" cy="0"/>
                <wp:effectExtent l="0" t="0" r="29845" b="19050"/>
                <wp:wrapNone/>
                <wp:docPr id="577" name="直線コネクタ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AF76B" id="直線コネクタ 577" o:spid="_x0000_s1026" style="position:absolute;left:0;text-align:left;z-index:2523883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555.7pt,581.85pt" to="569.85pt,5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F4B2326" wp14:editId="10903888">
                <wp:simplePos x="0" y="0"/>
                <wp:positionH relativeFrom="leftMargin">
                  <wp:posOffset>7057390</wp:posOffset>
                </wp:positionH>
                <wp:positionV relativeFrom="paragraph">
                  <wp:posOffset>5413375</wp:posOffset>
                </wp:positionV>
                <wp:extent cx="179705" cy="0"/>
                <wp:effectExtent l="0" t="0" r="29845" b="19050"/>
                <wp:wrapNone/>
                <wp:docPr id="576" name="直線コネクタ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AAF8B" id="直線コネクタ 576" o:spid="_x0000_s1026" style="position:absolute;left:0;text-align:left;z-index:25238732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555.7pt,426.25pt" to="569.85pt,4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7D57713" wp14:editId="2345DA30">
                <wp:simplePos x="0" y="0"/>
                <wp:positionH relativeFrom="leftMargin">
                  <wp:posOffset>7057390</wp:posOffset>
                </wp:positionH>
                <wp:positionV relativeFrom="paragraph">
                  <wp:posOffset>3433445</wp:posOffset>
                </wp:positionV>
                <wp:extent cx="179705" cy="0"/>
                <wp:effectExtent l="0" t="0" r="29845" b="19050"/>
                <wp:wrapNone/>
                <wp:docPr id="575" name="直線コネクタ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78F0D" id="直線コネクタ 575" o:spid="_x0000_s1026" style="position:absolute;left:0;text-align:left;z-index:2523863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555.7pt,270.35pt" to="569.8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9D02573" wp14:editId="51398797">
                <wp:simplePos x="0" y="0"/>
                <wp:positionH relativeFrom="leftMargin">
                  <wp:posOffset>7057595</wp:posOffset>
                </wp:positionH>
                <wp:positionV relativeFrom="paragraph">
                  <wp:posOffset>1453515</wp:posOffset>
                </wp:positionV>
                <wp:extent cx="180000" cy="0"/>
                <wp:effectExtent l="0" t="0" r="29845" b="19050"/>
                <wp:wrapNone/>
                <wp:docPr id="574" name="直線コネクタ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F1D23" id="直線コネクタ 574" o:spid="_x0000_s1026" style="position:absolute;left:0;text-align:left;z-index:25238528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555.7pt,114.45pt" to="569.8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7138B64" wp14:editId="33D74582">
                <wp:simplePos x="0" y="0"/>
                <wp:positionH relativeFrom="leftMargin">
                  <wp:posOffset>314960</wp:posOffset>
                </wp:positionH>
                <wp:positionV relativeFrom="paragraph">
                  <wp:posOffset>9369705</wp:posOffset>
                </wp:positionV>
                <wp:extent cx="180000" cy="0"/>
                <wp:effectExtent l="0" t="0" r="29845" b="19050"/>
                <wp:wrapNone/>
                <wp:docPr id="572" name="直線コネクタ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EA901" id="直線コネクタ 572" o:spid="_x0000_s1026" style="position:absolute;left:0;text-align:left;z-index:2523822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24.8pt,737.75pt" to="38.95pt,7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4925F52" wp14:editId="5E5FB77C">
                <wp:simplePos x="0" y="0"/>
                <wp:positionH relativeFrom="leftMargin">
                  <wp:posOffset>314960</wp:posOffset>
                </wp:positionH>
                <wp:positionV relativeFrom="paragraph">
                  <wp:posOffset>7389552</wp:posOffset>
                </wp:positionV>
                <wp:extent cx="180000" cy="0"/>
                <wp:effectExtent l="0" t="0" r="29845" b="19050"/>
                <wp:wrapNone/>
                <wp:docPr id="571" name="直線コネクタ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55BFD" id="直線コネクタ 571" o:spid="_x0000_s1026" style="position:absolute;left:0;text-align:left;z-index:2523801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24.8pt,581.85pt" to="38.95pt,5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90F0311" wp14:editId="6FF54FAE">
                <wp:simplePos x="0" y="0"/>
                <wp:positionH relativeFrom="leftMargin">
                  <wp:posOffset>314960</wp:posOffset>
                </wp:positionH>
                <wp:positionV relativeFrom="paragraph">
                  <wp:posOffset>5413622</wp:posOffset>
                </wp:positionV>
                <wp:extent cx="180000" cy="0"/>
                <wp:effectExtent l="0" t="0" r="29845" b="19050"/>
                <wp:wrapNone/>
                <wp:docPr id="570" name="直線コネクタ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8B066" id="直線コネクタ 570" o:spid="_x0000_s1026" style="position:absolute;left:0;text-align:left;z-index:2523781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24.8pt,426.25pt" to="38.95pt,4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0FEC25E" wp14:editId="3873693D">
                <wp:simplePos x="0" y="0"/>
                <wp:positionH relativeFrom="leftMargin">
                  <wp:posOffset>314960</wp:posOffset>
                </wp:positionH>
                <wp:positionV relativeFrom="paragraph">
                  <wp:posOffset>3433457</wp:posOffset>
                </wp:positionV>
                <wp:extent cx="180000" cy="0"/>
                <wp:effectExtent l="0" t="0" r="29845" b="19050"/>
                <wp:wrapNone/>
                <wp:docPr id="568" name="直線コネクタ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31FF5" id="直線コネクタ 568" o:spid="_x0000_s1026" style="position:absolute;left:0;text-align:left;z-index:2523760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24.8pt,270.35pt" to="38.9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" strokecolor="#7f7f7f [1612]" strokeweight=".5pt">
                <w10:wrap anchorx="margin"/>
              </v:lin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E9921E0" wp14:editId="13B56A9D">
                <wp:simplePos x="0" y="0"/>
                <wp:positionH relativeFrom="leftMargin">
                  <wp:posOffset>314960</wp:posOffset>
                </wp:positionH>
                <wp:positionV relativeFrom="paragraph">
                  <wp:posOffset>1453846</wp:posOffset>
                </wp:positionV>
                <wp:extent cx="180000" cy="0"/>
                <wp:effectExtent l="0" t="0" r="29845" b="19050"/>
                <wp:wrapNone/>
                <wp:docPr id="567" name="直線コネクタ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E603E" id="直線コネクタ 567" o:spid="_x0000_s1026" style="position:absolute;left:0;text-align:left;z-index:2523740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from="24.8pt,114.5pt" to="38.9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" strokecolor="#7f7f7f [1612]" strokeweight=".5pt">
                <w10:wrap anchorx="margin"/>
              </v:line>
            </w:pict>
          </mc:Fallback>
        </mc:AlternateContent>
      </w:r>
      <w:r w:rsidR="00863BD3">
        <w:br w:type="page"/>
      </w:r>
    </w:p>
    <w:p w:rsidR="007B0FB6" w:rsidRDefault="00E223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6D5013A6" wp14:editId="340EAAF6">
                <wp:simplePos x="0" y="0"/>
                <wp:positionH relativeFrom="column">
                  <wp:posOffset>1369695</wp:posOffset>
                </wp:positionH>
                <wp:positionV relativeFrom="paragraph">
                  <wp:posOffset>61595</wp:posOffset>
                </wp:positionV>
                <wp:extent cx="1728470" cy="140462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62C" w:rsidRPr="00863BD3" w:rsidRDefault="00E1262C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013A6" id="_x0000_s1103" type="#_x0000_t202" style="position:absolute;left:0;text-align:left;margin-left:107.85pt;margin-top:4.85pt;width:136.1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" filled="f" stroked="f">
                <v:textbox style="mso-fit-shape-to-text:t">
                  <w:txbxContent>
                    <w:p w:rsidR="00E1262C" w:rsidRPr="00863BD3" w:rsidRDefault="00E1262C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16D0378C" wp14:editId="4CEFBA7E">
                <wp:simplePos x="0" y="0"/>
                <wp:positionH relativeFrom="column">
                  <wp:posOffset>2009140</wp:posOffset>
                </wp:positionH>
                <wp:positionV relativeFrom="paragraph">
                  <wp:posOffset>320675</wp:posOffset>
                </wp:positionV>
                <wp:extent cx="1084580" cy="1404620"/>
                <wp:effectExtent l="0" t="0" r="0" b="127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62C" w:rsidRPr="00863BD3" w:rsidRDefault="00E1262C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D0378C" id="_x0000_s1104" type="#_x0000_t202" style="position:absolute;left:0;text-align:left;margin-left:158.2pt;margin-top:25.25pt;width:85.4pt;height:110.6pt;z-index:25193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" filled="f" stroked="f">
                <v:textbox style="mso-fit-shape-to-text:t">
                  <w:txbxContent>
                    <w:p w:rsidR="00E1262C" w:rsidRPr="00863BD3" w:rsidRDefault="00E1262C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0416" behindDoc="0" locked="0" layoutInCell="1" allowOverlap="1" wp14:anchorId="0FFB802E" wp14:editId="3E712CCB">
                <wp:simplePos x="0" y="0"/>
                <wp:positionH relativeFrom="column">
                  <wp:posOffset>4653280</wp:posOffset>
                </wp:positionH>
                <wp:positionV relativeFrom="paragraph">
                  <wp:posOffset>61595</wp:posOffset>
                </wp:positionV>
                <wp:extent cx="1728470" cy="1404620"/>
                <wp:effectExtent l="0" t="0" r="0" b="0"/>
                <wp:wrapNone/>
                <wp:docPr id="4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B802E" id="_x0000_s1105" type="#_x0000_t202" style="position:absolute;left:0;text-align:left;margin-left:366.4pt;margin-top:4.85pt;width:136.1pt;height:110.6pt;z-index:252220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6CBD97FE" wp14:editId="407CD4C6">
                <wp:simplePos x="0" y="0"/>
                <wp:positionH relativeFrom="column">
                  <wp:posOffset>5292725</wp:posOffset>
                </wp:positionH>
                <wp:positionV relativeFrom="paragraph">
                  <wp:posOffset>320675</wp:posOffset>
                </wp:positionV>
                <wp:extent cx="1084580" cy="1404620"/>
                <wp:effectExtent l="0" t="0" r="0" b="1270"/>
                <wp:wrapNone/>
                <wp:docPr id="4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D97FE" id="_x0000_s1106" type="#_x0000_t202" style="position:absolute;left:0;text-align:left;margin-left:416.75pt;margin-top:25.25pt;width:85.4pt;height:110.6pt;z-index:252221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55232" behindDoc="0" locked="0" layoutInCell="1" allowOverlap="1" wp14:anchorId="0054F4A0" wp14:editId="56393BF2">
                <wp:simplePos x="0" y="0"/>
                <wp:positionH relativeFrom="column">
                  <wp:posOffset>5292725</wp:posOffset>
                </wp:positionH>
                <wp:positionV relativeFrom="paragraph">
                  <wp:posOffset>2295525</wp:posOffset>
                </wp:positionV>
                <wp:extent cx="1084580" cy="1404620"/>
                <wp:effectExtent l="0" t="0" r="0" b="1270"/>
                <wp:wrapNone/>
                <wp:docPr id="4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4F4A0" id="_x0000_s1107" type="#_x0000_t202" style="position:absolute;left:0;text-align:left;margin-left:416.75pt;margin-top:180.75pt;width:85.4pt;height:110.6pt;z-index:25225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54208" behindDoc="0" locked="0" layoutInCell="1" allowOverlap="1" wp14:anchorId="349F1163" wp14:editId="556AE160">
                <wp:simplePos x="0" y="0"/>
                <wp:positionH relativeFrom="column">
                  <wp:posOffset>4653280</wp:posOffset>
                </wp:positionH>
                <wp:positionV relativeFrom="paragraph">
                  <wp:posOffset>2037080</wp:posOffset>
                </wp:positionV>
                <wp:extent cx="1728470" cy="1404620"/>
                <wp:effectExtent l="0" t="0" r="0" b="0"/>
                <wp:wrapNone/>
                <wp:docPr id="4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9F1163" id="_x0000_s1108" type="#_x0000_t202" style="position:absolute;left:0;text-align:left;margin-left:366.4pt;margin-top:160.4pt;width:136.1pt;height:110.6pt;z-index:25225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8848" behindDoc="0" locked="0" layoutInCell="1" allowOverlap="1" wp14:anchorId="5E2EC1AD" wp14:editId="42C903AE">
                <wp:simplePos x="0" y="0"/>
                <wp:positionH relativeFrom="column">
                  <wp:posOffset>2009140</wp:posOffset>
                </wp:positionH>
                <wp:positionV relativeFrom="paragraph">
                  <wp:posOffset>2295525</wp:posOffset>
                </wp:positionV>
                <wp:extent cx="1084580" cy="1404620"/>
                <wp:effectExtent l="0" t="0" r="0" b="1270"/>
                <wp:wrapNone/>
                <wp:docPr id="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EC1AD" id="_x0000_s1109" type="#_x0000_t202" style="position:absolute;left:0;text-align:left;margin-left:158.2pt;margin-top:180.75pt;width:85.4pt;height:110.6pt;z-index:25223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7F21A9D3" wp14:editId="497D122A">
                <wp:simplePos x="0" y="0"/>
                <wp:positionH relativeFrom="column">
                  <wp:posOffset>1369695</wp:posOffset>
                </wp:positionH>
                <wp:positionV relativeFrom="paragraph">
                  <wp:posOffset>2037080</wp:posOffset>
                </wp:positionV>
                <wp:extent cx="1728470" cy="1404620"/>
                <wp:effectExtent l="0" t="0" r="0" b="0"/>
                <wp:wrapNone/>
                <wp:docPr id="4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1A9D3" id="_x0000_s1110" type="#_x0000_t202" style="position:absolute;left:0;text-align:left;margin-left:107.85pt;margin-top:160.4pt;width:136.1pt;height:110.6pt;z-index:25223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2F78D122" wp14:editId="48FBCE2F">
                <wp:simplePos x="0" y="0"/>
                <wp:positionH relativeFrom="column">
                  <wp:posOffset>1369695</wp:posOffset>
                </wp:positionH>
                <wp:positionV relativeFrom="paragraph">
                  <wp:posOffset>4018915</wp:posOffset>
                </wp:positionV>
                <wp:extent cx="1728470" cy="1404620"/>
                <wp:effectExtent l="0" t="0" r="0" b="0"/>
                <wp:wrapNone/>
                <wp:docPr id="4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78D122" id="_x0000_s1111" type="#_x0000_t202" style="position:absolute;left:0;text-align:left;margin-left:107.85pt;margin-top:316.45pt;width:136.1pt;height:110.6pt;z-index:25227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72640" behindDoc="0" locked="0" layoutInCell="1" allowOverlap="1" wp14:anchorId="2E4551F1" wp14:editId="34655BA0">
                <wp:simplePos x="0" y="0"/>
                <wp:positionH relativeFrom="column">
                  <wp:posOffset>2009140</wp:posOffset>
                </wp:positionH>
                <wp:positionV relativeFrom="paragraph">
                  <wp:posOffset>4277360</wp:posOffset>
                </wp:positionV>
                <wp:extent cx="1084580" cy="1404620"/>
                <wp:effectExtent l="0" t="0" r="0" b="1270"/>
                <wp:wrapNone/>
                <wp:docPr id="4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4551F1" id="_x0000_s1112" type="#_x0000_t202" style="position:absolute;left:0;text-align:left;margin-left:158.2pt;margin-top:336.8pt;width:85.4pt;height:110.6pt;z-index:25227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88000" behindDoc="0" locked="0" layoutInCell="1" allowOverlap="1" wp14:anchorId="794FDFA6" wp14:editId="0843DB6B">
                <wp:simplePos x="0" y="0"/>
                <wp:positionH relativeFrom="column">
                  <wp:posOffset>4653280</wp:posOffset>
                </wp:positionH>
                <wp:positionV relativeFrom="paragraph">
                  <wp:posOffset>4018915</wp:posOffset>
                </wp:positionV>
                <wp:extent cx="1728470" cy="1404620"/>
                <wp:effectExtent l="0" t="0" r="0" b="0"/>
                <wp:wrapNone/>
                <wp:docPr id="4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4FDFA6" id="_x0000_s1113" type="#_x0000_t202" style="position:absolute;left:0;text-align:left;margin-left:366.4pt;margin-top:316.45pt;width:136.1pt;height:110.6pt;z-index:25228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89024" behindDoc="0" locked="0" layoutInCell="1" allowOverlap="1" wp14:anchorId="09168CC5" wp14:editId="412310FF">
                <wp:simplePos x="0" y="0"/>
                <wp:positionH relativeFrom="column">
                  <wp:posOffset>5292725</wp:posOffset>
                </wp:positionH>
                <wp:positionV relativeFrom="paragraph">
                  <wp:posOffset>4277360</wp:posOffset>
                </wp:positionV>
                <wp:extent cx="1084580" cy="1404620"/>
                <wp:effectExtent l="0" t="0" r="0" b="1270"/>
                <wp:wrapNone/>
                <wp:docPr id="4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68CC5" id="_x0000_s1114" type="#_x0000_t202" style="position:absolute;left:0;text-align:left;margin-left:416.75pt;margin-top:336.8pt;width:85.4pt;height:110.6pt;z-index:25228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05408" behindDoc="0" locked="0" layoutInCell="1" allowOverlap="1" wp14:anchorId="6A86F269" wp14:editId="560E9929">
                <wp:simplePos x="0" y="0"/>
                <wp:positionH relativeFrom="column">
                  <wp:posOffset>1369695</wp:posOffset>
                </wp:positionH>
                <wp:positionV relativeFrom="paragraph">
                  <wp:posOffset>5994400</wp:posOffset>
                </wp:positionV>
                <wp:extent cx="1728470" cy="1404620"/>
                <wp:effectExtent l="0" t="0" r="0" b="0"/>
                <wp:wrapNone/>
                <wp:docPr id="5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6F269" id="_x0000_s1115" type="#_x0000_t202" style="position:absolute;left:0;text-align:left;margin-left:107.85pt;margin-top:472pt;width:136.1pt;height:110.6pt;z-index:25230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06432" behindDoc="0" locked="0" layoutInCell="1" allowOverlap="1" wp14:anchorId="53C69B87" wp14:editId="05495D24">
                <wp:simplePos x="0" y="0"/>
                <wp:positionH relativeFrom="column">
                  <wp:posOffset>2009140</wp:posOffset>
                </wp:positionH>
                <wp:positionV relativeFrom="paragraph">
                  <wp:posOffset>6252845</wp:posOffset>
                </wp:positionV>
                <wp:extent cx="1084580" cy="1404620"/>
                <wp:effectExtent l="0" t="0" r="0" b="127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69B87" id="_x0000_s1116" type="#_x0000_t202" style="position:absolute;left:0;text-align:left;margin-left:158.2pt;margin-top:492.35pt;width:85.4pt;height:110.6pt;z-index:25230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21792" behindDoc="0" locked="0" layoutInCell="1" allowOverlap="1" wp14:anchorId="2C27CBF5" wp14:editId="0DC82F2D">
                <wp:simplePos x="0" y="0"/>
                <wp:positionH relativeFrom="column">
                  <wp:posOffset>4653280</wp:posOffset>
                </wp:positionH>
                <wp:positionV relativeFrom="paragraph">
                  <wp:posOffset>5994400</wp:posOffset>
                </wp:positionV>
                <wp:extent cx="1728470" cy="1404620"/>
                <wp:effectExtent l="0" t="0" r="0" b="0"/>
                <wp:wrapNone/>
                <wp:docPr id="5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27CBF5" id="_x0000_s1117" type="#_x0000_t202" style="position:absolute;left:0;text-align:left;margin-left:366.4pt;margin-top:472pt;width:136.1pt;height:110.6pt;z-index:25232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22816" behindDoc="0" locked="0" layoutInCell="1" allowOverlap="1" wp14:anchorId="5094CB38" wp14:editId="7744F995">
                <wp:simplePos x="0" y="0"/>
                <wp:positionH relativeFrom="column">
                  <wp:posOffset>5292725</wp:posOffset>
                </wp:positionH>
                <wp:positionV relativeFrom="paragraph">
                  <wp:posOffset>6252845</wp:posOffset>
                </wp:positionV>
                <wp:extent cx="1084580" cy="1404620"/>
                <wp:effectExtent l="0" t="0" r="0" b="1270"/>
                <wp:wrapNone/>
                <wp:docPr id="5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4CB38" id="_x0000_s1118" type="#_x0000_t202" style="position:absolute;left:0;text-align:left;margin-left:416.75pt;margin-top:492.35pt;width:85.4pt;height:110.6pt;z-index:25232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56608" behindDoc="0" locked="0" layoutInCell="1" allowOverlap="1" wp14:anchorId="147F2A8E" wp14:editId="6D9036D7">
                <wp:simplePos x="0" y="0"/>
                <wp:positionH relativeFrom="column">
                  <wp:posOffset>5292725</wp:posOffset>
                </wp:positionH>
                <wp:positionV relativeFrom="paragraph">
                  <wp:posOffset>8234680</wp:posOffset>
                </wp:positionV>
                <wp:extent cx="1084580" cy="1404620"/>
                <wp:effectExtent l="0" t="0" r="0" b="1270"/>
                <wp:wrapNone/>
                <wp:docPr id="5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7F2A8E" id="_x0000_s1119" type="#_x0000_t202" style="position:absolute;left:0;text-align:left;margin-left:416.75pt;margin-top:648.4pt;width:85.4pt;height:110.6pt;z-index:25235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55584" behindDoc="0" locked="0" layoutInCell="1" allowOverlap="1" wp14:anchorId="032F273C" wp14:editId="4300E5DD">
                <wp:simplePos x="0" y="0"/>
                <wp:positionH relativeFrom="column">
                  <wp:posOffset>4653280</wp:posOffset>
                </wp:positionH>
                <wp:positionV relativeFrom="paragraph">
                  <wp:posOffset>7976235</wp:posOffset>
                </wp:positionV>
                <wp:extent cx="1728470" cy="1404620"/>
                <wp:effectExtent l="0" t="0" r="0" b="0"/>
                <wp:wrapNone/>
                <wp:docPr id="5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2F273C" id="_x0000_s1120" type="#_x0000_t202" style="position:absolute;left:0;text-align:left;margin-left:366.4pt;margin-top:628.05pt;width:136.1pt;height:110.6pt;z-index:25235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25A31FCC" wp14:editId="7E079013">
                <wp:simplePos x="0" y="0"/>
                <wp:positionH relativeFrom="column">
                  <wp:posOffset>2009140</wp:posOffset>
                </wp:positionH>
                <wp:positionV relativeFrom="paragraph">
                  <wp:posOffset>8234680</wp:posOffset>
                </wp:positionV>
                <wp:extent cx="1084580" cy="1404620"/>
                <wp:effectExtent l="0" t="0" r="0" b="1270"/>
                <wp:wrapNone/>
                <wp:docPr id="5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863BD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佐藤</w:t>
                            </w:r>
                            <w:r w:rsidRPr="00863BD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　花子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31FCC" id="_x0000_s1121" type="#_x0000_t202" style="position:absolute;left:0;text-align:left;margin-left:158.2pt;margin-top:648.4pt;width:85.4pt;height:110.6pt;z-index:25234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863BD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佐藤</w:t>
                      </w:r>
                      <w:r w:rsidRPr="00863BD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　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39200" behindDoc="0" locked="0" layoutInCell="1" allowOverlap="1" wp14:anchorId="0C1BFDDA" wp14:editId="28E6499F">
                <wp:simplePos x="0" y="0"/>
                <wp:positionH relativeFrom="column">
                  <wp:posOffset>1369695</wp:posOffset>
                </wp:positionH>
                <wp:positionV relativeFrom="paragraph">
                  <wp:posOffset>7976235</wp:posOffset>
                </wp:positionV>
                <wp:extent cx="1728470" cy="1404620"/>
                <wp:effectExtent l="0" t="0" r="0" b="0"/>
                <wp:wrapNone/>
                <wp:docPr id="5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863BD3" w:rsidRDefault="002B6470" w:rsidP="00863BD3">
                            <w:pPr>
                              <w:spacing w:line="300" w:lineRule="exact"/>
                              <w:jc w:val="right"/>
                              <w:rPr>
                                <w:rFonts w:ascii="Cooper Black" w:eastAsia="メイリオ" w:hAnsi="Cooper Black"/>
                                <w:sz w:val="28"/>
                                <w:szCs w:val="28"/>
                              </w:rPr>
                            </w:pPr>
                            <w:r w:rsidRPr="00863BD3">
                              <w:rPr>
                                <w:rFonts w:ascii="Cooper Black" w:eastAsia="メイリオ" w:hAnsi="Cooper Black" w:cs="Times New Roman"/>
                                <w:sz w:val="28"/>
                                <w:szCs w:val="28"/>
                              </w:rPr>
                              <w:t>HANAKO SATO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1BFDDA" id="_x0000_s1122" type="#_x0000_t202" style="position:absolute;left:0;text-align:left;margin-left:107.85pt;margin-top:628.05pt;width:136.1pt;height:110.6pt;z-index:25233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" filled="f" stroked="f">
                <v:textbox style="mso-fit-shape-to-text:t">
                  <w:txbxContent>
                    <w:p w:rsidR="002B6470" w:rsidRPr="00863BD3" w:rsidRDefault="002B6470" w:rsidP="00863BD3">
                      <w:pPr>
                        <w:spacing w:line="300" w:lineRule="exact"/>
                        <w:jc w:val="right"/>
                        <w:rPr>
                          <w:rFonts w:ascii="Cooper Black" w:eastAsia="メイリオ" w:hAnsi="Cooper Black"/>
                          <w:sz w:val="28"/>
                          <w:szCs w:val="28"/>
                        </w:rPr>
                      </w:pPr>
                      <w:r w:rsidRPr="00863BD3">
                        <w:rPr>
                          <w:rFonts w:ascii="Cooper Black" w:eastAsia="メイリオ" w:hAnsi="Cooper Black" w:cs="Times New Roman"/>
                          <w:sz w:val="28"/>
                          <w:szCs w:val="28"/>
                        </w:rPr>
                        <w:t>HANAKO SATO</w:t>
                      </w:r>
                    </w:p>
                  </w:txbxContent>
                </v:textbox>
              </v:shape>
            </w:pict>
          </mc:Fallback>
        </mc:AlternateContent>
      </w:r>
      <w:r w:rsidR="00A01A09">
        <w:rPr>
          <w:noProof/>
        </w:rPr>
        <w:drawing>
          <wp:anchor distT="0" distB="0" distL="114300" distR="114300" simplePos="0" relativeHeight="252325888" behindDoc="1" locked="0" layoutInCell="1" allowOverlap="1" wp14:anchorId="430D6C87" wp14:editId="75094EEE">
            <wp:simplePos x="0" y="0"/>
            <wp:positionH relativeFrom="margin">
              <wp:posOffset>3326130</wp:posOffset>
            </wp:positionH>
            <wp:positionV relativeFrom="paragraph">
              <wp:posOffset>5874385</wp:posOffset>
            </wp:positionV>
            <wp:extent cx="3303905" cy="1981200"/>
            <wp:effectExtent l="0" t="0" r="0" b="0"/>
            <wp:wrapNone/>
            <wp:docPr id="527" name="図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1A09">
        <w:rPr>
          <w:noProof/>
        </w:rPr>
        <w:drawing>
          <wp:anchor distT="0" distB="0" distL="114300" distR="114300" simplePos="0" relativeHeight="252292096" behindDoc="1" locked="0" layoutInCell="1" allowOverlap="1" wp14:anchorId="01260324" wp14:editId="2A53272A">
            <wp:simplePos x="0" y="0"/>
            <wp:positionH relativeFrom="margin">
              <wp:posOffset>3326130</wp:posOffset>
            </wp:positionH>
            <wp:positionV relativeFrom="paragraph">
              <wp:posOffset>3898900</wp:posOffset>
            </wp:positionV>
            <wp:extent cx="3303905" cy="1981200"/>
            <wp:effectExtent l="0" t="0" r="0" b="0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1A09">
        <w:rPr>
          <w:noProof/>
        </w:rPr>
        <w:drawing>
          <wp:anchor distT="0" distB="0" distL="114300" distR="114300" simplePos="0" relativeHeight="252258304" behindDoc="1" locked="0" layoutInCell="1" allowOverlap="1" wp14:anchorId="53123ABE" wp14:editId="7D64711C">
            <wp:simplePos x="0" y="0"/>
            <wp:positionH relativeFrom="margin">
              <wp:posOffset>3326130</wp:posOffset>
            </wp:positionH>
            <wp:positionV relativeFrom="paragraph">
              <wp:posOffset>1914525</wp:posOffset>
            </wp:positionV>
            <wp:extent cx="3303905" cy="1981200"/>
            <wp:effectExtent l="0" t="0" r="0" b="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1A09">
        <w:rPr>
          <w:noProof/>
        </w:rPr>
        <w:drawing>
          <wp:anchor distT="0" distB="0" distL="114300" distR="114300" simplePos="0" relativeHeight="252224512" behindDoc="1" locked="0" layoutInCell="1" allowOverlap="1" wp14:anchorId="11543EDA" wp14:editId="67FBF873">
            <wp:simplePos x="0" y="0"/>
            <wp:positionH relativeFrom="margin">
              <wp:posOffset>3326130</wp:posOffset>
            </wp:positionH>
            <wp:positionV relativeFrom="paragraph">
              <wp:posOffset>-77470</wp:posOffset>
            </wp:positionV>
            <wp:extent cx="3303905" cy="1998345"/>
            <wp:effectExtent l="0" t="0" r="0" b="1905"/>
            <wp:wrapNone/>
            <wp:docPr id="431" name="図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A09">
        <w:rPr>
          <w:noProof/>
        </w:rPr>
        <w:drawing>
          <wp:anchor distT="0" distB="0" distL="114300" distR="114300" simplePos="0" relativeHeight="252359680" behindDoc="1" locked="0" layoutInCell="1" allowOverlap="1" wp14:anchorId="48774A04" wp14:editId="235F470F">
            <wp:simplePos x="0" y="0"/>
            <wp:positionH relativeFrom="margin">
              <wp:posOffset>3327197</wp:posOffset>
            </wp:positionH>
            <wp:positionV relativeFrom="paragraph">
              <wp:posOffset>7849870</wp:posOffset>
            </wp:positionV>
            <wp:extent cx="3303270" cy="2009775"/>
            <wp:effectExtent l="0" t="0" r="0" b="0"/>
            <wp:wrapNone/>
            <wp:docPr id="559" name="図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935C87E" wp14:editId="3F594C89">
                <wp:simplePos x="0" y="0"/>
                <wp:positionH relativeFrom="column">
                  <wp:posOffset>46355</wp:posOffset>
                </wp:positionH>
                <wp:positionV relativeFrom="paragraph">
                  <wp:posOffset>9825355</wp:posOffset>
                </wp:positionV>
                <wp:extent cx="0" cy="179705"/>
                <wp:effectExtent l="0" t="0" r="19050" b="10795"/>
                <wp:wrapNone/>
                <wp:docPr id="601" name="直線コネクタ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41A16" id="直線コネクタ 601" o:spid="_x0000_s1026" style="position:absolute;left:0;text-align:left;flip:y;z-index:25242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65pt,773.65pt" to="3.65pt,7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5FD9F78A" wp14:editId="47FA45D2">
                <wp:simplePos x="0" y="0"/>
                <wp:positionH relativeFrom="column">
                  <wp:posOffset>3329305</wp:posOffset>
                </wp:positionH>
                <wp:positionV relativeFrom="paragraph">
                  <wp:posOffset>9825355</wp:posOffset>
                </wp:positionV>
                <wp:extent cx="0" cy="179705"/>
                <wp:effectExtent l="0" t="0" r="19050" b="10795"/>
                <wp:wrapNone/>
                <wp:docPr id="602" name="直線コネクタ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81513" id="直線コネクタ 602" o:spid="_x0000_s1026" style="position:absolute;left:0;text-align:left;flip:y;z-index:25242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2.15pt,773.65pt" to="262.15pt,7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67555736" wp14:editId="4FFFAF39">
                <wp:simplePos x="0" y="0"/>
                <wp:positionH relativeFrom="column">
                  <wp:posOffset>6600190</wp:posOffset>
                </wp:positionH>
                <wp:positionV relativeFrom="paragraph">
                  <wp:posOffset>9825825</wp:posOffset>
                </wp:positionV>
                <wp:extent cx="0" cy="180000"/>
                <wp:effectExtent l="0" t="0" r="19050" b="10795"/>
                <wp:wrapNone/>
                <wp:docPr id="603" name="直線コネクタ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85511" id="直線コネクタ 603" o:spid="_x0000_s1026" style="position:absolute;left:0;text-align:left;flip:y;z-index:25242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9.7pt,773.7pt" to="519.7pt,7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EF1FA2C" wp14:editId="44172301">
                <wp:simplePos x="0" y="0"/>
                <wp:positionH relativeFrom="column">
                  <wp:posOffset>6600659</wp:posOffset>
                </wp:positionH>
                <wp:positionV relativeFrom="paragraph">
                  <wp:posOffset>-240665</wp:posOffset>
                </wp:positionV>
                <wp:extent cx="0" cy="180000"/>
                <wp:effectExtent l="0" t="0" r="19050" b="10795"/>
                <wp:wrapNone/>
                <wp:docPr id="600" name="直線コネクタ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A5AE0" id="直線コネクタ 600" o:spid="_x0000_s1026" style="position:absolute;left:0;text-align:left;flip:y;z-index:25242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9.75pt,-18.95pt" to="519.7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6A6BFF8" wp14:editId="061F686F">
                <wp:simplePos x="0" y="0"/>
                <wp:positionH relativeFrom="column">
                  <wp:posOffset>3329747</wp:posOffset>
                </wp:positionH>
                <wp:positionV relativeFrom="paragraph">
                  <wp:posOffset>-240665</wp:posOffset>
                </wp:positionV>
                <wp:extent cx="0" cy="180000"/>
                <wp:effectExtent l="0" t="0" r="19050" b="10795"/>
                <wp:wrapNone/>
                <wp:docPr id="599" name="直線コネクタ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61957D" id="直線コネクタ 599" o:spid="_x0000_s1026" style="position:absolute;left:0;text-align:left;flip:y;z-index:25242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2.2pt,-18.95pt" to="262.2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DF62DE8" wp14:editId="684C1756">
                <wp:simplePos x="0" y="0"/>
                <wp:positionH relativeFrom="column">
                  <wp:posOffset>46824</wp:posOffset>
                </wp:positionH>
                <wp:positionV relativeFrom="paragraph">
                  <wp:posOffset>-240665</wp:posOffset>
                </wp:positionV>
                <wp:extent cx="0" cy="180000"/>
                <wp:effectExtent l="0" t="0" r="19050" b="10795"/>
                <wp:wrapNone/>
                <wp:docPr id="598" name="直線コネクタ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DCC89" id="直線コネクタ 598" o:spid="_x0000_s1026" style="position:absolute;left:0;text-align:left;flip:y;z-index:25241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pt,-18.95pt" to="3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A283A66" wp14:editId="04553413">
                <wp:simplePos x="0" y="0"/>
                <wp:positionH relativeFrom="column">
                  <wp:posOffset>6604000</wp:posOffset>
                </wp:positionH>
                <wp:positionV relativeFrom="paragraph">
                  <wp:posOffset>1916430</wp:posOffset>
                </wp:positionV>
                <wp:extent cx="179705" cy="0"/>
                <wp:effectExtent l="0" t="0" r="29845" b="19050"/>
                <wp:wrapNone/>
                <wp:docPr id="593" name="直線コネクタ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79F9ED" id="直線コネクタ 593" o:spid="_x0000_s1026" style="position:absolute;left:0;text-align:left;z-index:2524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0pt,150.9pt" to="534.15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3BB6849" wp14:editId="579C98E0">
                <wp:simplePos x="0" y="0"/>
                <wp:positionH relativeFrom="column">
                  <wp:posOffset>6604000</wp:posOffset>
                </wp:positionH>
                <wp:positionV relativeFrom="paragraph">
                  <wp:posOffset>-59055</wp:posOffset>
                </wp:positionV>
                <wp:extent cx="179705" cy="0"/>
                <wp:effectExtent l="0" t="0" r="29845" b="19050"/>
                <wp:wrapNone/>
                <wp:docPr id="592" name="直線コネクタ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BC9FFF" id="直線コネクタ 592" o:spid="_x0000_s1026" style="position:absolute;left:0;text-align:lef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0pt,-4.65pt" to="534.15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DA1B9D8" wp14:editId="30635F99">
                <wp:simplePos x="0" y="0"/>
                <wp:positionH relativeFrom="column">
                  <wp:posOffset>6604000</wp:posOffset>
                </wp:positionH>
                <wp:positionV relativeFrom="paragraph">
                  <wp:posOffset>3896360</wp:posOffset>
                </wp:positionV>
                <wp:extent cx="179705" cy="0"/>
                <wp:effectExtent l="0" t="0" r="29845" b="19050"/>
                <wp:wrapNone/>
                <wp:docPr id="594" name="直線コネクタ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3DB560" id="直線コネクタ 594" o:spid="_x0000_s1026" style="position:absolute;left:0;text-align:lef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0pt,306.8pt" to="534.15pt,3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F573909" wp14:editId="003400EA">
                <wp:simplePos x="0" y="0"/>
                <wp:positionH relativeFrom="column">
                  <wp:posOffset>6604000</wp:posOffset>
                </wp:positionH>
                <wp:positionV relativeFrom="paragraph">
                  <wp:posOffset>5875655</wp:posOffset>
                </wp:positionV>
                <wp:extent cx="179705" cy="0"/>
                <wp:effectExtent l="0" t="0" r="29845" b="19050"/>
                <wp:wrapNone/>
                <wp:docPr id="595" name="直線コネクタ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985118" id="直線コネクタ 595" o:spid="_x0000_s1026" style="position:absolute;left:0;text-align:left;z-index:2524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0pt,462.65pt" to="534.15pt,4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613C12F" wp14:editId="1EE7206A">
                <wp:simplePos x="0" y="0"/>
                <wp:positionH relativeFrom="column">
                  <wp:posOffset>6604000</wp:posOffset>
                </wp:positionH>
                <wp:positionV relativeFrom="paragraph">
                  <wp:posOffset>7850505</wp:posOffset>
                </wp:positionV>
                <wp:extent cx="179705" cy="0"/>
                <wp:effectExtent l="0" t="0" r="29845" b="19050"/>
                <wp:wrapNone/>
                <wp:docPr id="596" name="直線コネクタ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9B5279" id="直線コネクタ 596" o:spid="_x0000_s1026" style="position:absolute;left:0;text-align:left;z-index:2524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0pt,618.15pt" to="534.15pt,6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3D3396F" wp14:editId="794F1044">
                <wp:simplePos x="0" y="0"/>
                <wp:positionH relativeFrom="column">
                  <wp:posOffset>6604331</wp:posOffset>
                </wp:positionH>
                <wp:positionV relativeFrom="paragraph">
                  <wp:posOffset>9825990</wp:posOffset>
                </wp:positionV>
                <wp:extent cx="180000" cy="0"/>
                <wp:effectExtent l="0" t="0" r="29845" b="19050"/>
                <wp:wrapNone/>
                <wp:docPr id="597" name="直線コネクタ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C298F9" id="直線コネクタ 597" o:spid="_x0000_s1026" style="position:absolute;left:0;text-align:left;z-index:2524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0.05pt,773.7pt" to="534.2pt,7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93002B4" wp14:editId="71E492EC">
                <wp:simplePos x="0" y="0"/>
                <wp:positionH relativeFrom="column">
                  <wp:posOffset>-134620</wp:posOffset>
                </wp:positionH>
                <wp:positionV relativeFrom="paragraph">
                  <wp:posOffset>9826377</wp:posOffset>
                </wp:positionV>
                <wp:extent cx="180000" cy="0"/>
                <wp:effectExtent l="0" t="0" r="29845" b="19050"/>
                <wp:wrapNone/>
                <wp:docPr id="591" name="直線コネクタ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1234D5" id="直線コネクタ 591" o:spid="_x0000_s1026" style="position:absolute;left:0;text-align:left;z-index:2524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6pt,773.75pt" to="3.55pt,7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8E55846" wp14:editId="41786F0A">
                <wp:simplePos x="0" y="0"/>
                <wp:positionH relativeFrom="column">
                  <wp:posOffset>-134620</wp:posOffset>
                </wp:positionH>
                <wp:positionV relativeFrom="paragraph">
                  <wp:posOffset>7851029</wp:posOffset>
                </wp:positionV>
                <wp:extent cx="180000" cy="0"/>
                <wp:effectExtent l="0" t="0" r="29845" b="19050"/>
                <wp:wrapNone/>
                <wp:docPr id="590" name="直線コネクタ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0EF8B0" id="直線コネクタ 590" o:spid="_x0000_s1026" style="position:absolute;left:0;text-align:left;z-index:25240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6pt,618.2pt" to="3.55pt,6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4448A4E7" wp14:editId="31EB1CB1">
                <wp:simplePos x="0" y="0"/>
                <wp:positionH relativeFrom="column">
                  <wp:posOffset>-134620</wp:posOffset>
                </wp:positionH>
                <wp:positionV relativeFrom="paragraph">
                  <wp:posOffset>5876124</wp:posOffset>
                </wp:positionV>
                <wp:extent cx="180000" cy="0"/>
                <wp:effectExtent l="0" t="0" r="29845" b="19050"/>
                <wp:wrapNone/>
                <wp:docPr id="588" name="直線コネクタ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A38D10" id="直線コネクタ 588" o:spid="_x0000_s1026" style="position:absolute;left:0;text-align:left;z-index:25240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6pt,462.7pt" to="3.55pt,4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3B885EC" wp14:editId="78F67D7B">
                <wp:simplePos x="0" y="0"/>
                <wp:positionH relativeFrom="column">
                  <wp:posOffset>-134620</wp:posOffset>
                </wp:positionH>
                <wp:positionV relativeFrom="paragraph">
                  <wp:posOffset>3896691</wp:posOffset>
                </wp:positionV>
                <wp:extent cx="180000" cy="0"/>
                <wp:effectExtent l="0" t="0" r="29845" b="19050"/>
                <wp:wrapNone/>
                <wp:docPr id="587" name="直線コネクタ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06AD06" id="直線コネクタ 587" o:spid="_x0000_s1026" style="position:absolute;left:0;text-align:left;z-index:2524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6pt,306.85pt" to="3.55pt,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338D437" wp14:editId="5632179F">
                <wp:simplePos x="0" y="0"/>
                <wp:positionH relativeFrom="column">
                  <wp:posOffset>-134620</wp:posOffset>
                </wp:positionH>
                <wp:positionV relativeFrom="paragraph">
                  <wp:posOffset>1921096</wp:posOffset>
                </wp:positionV>
                <wp:extent cx="180000" cy="0"/>
                <wp:effectExtent l="0" t="0" r="29845" b="19050"/>
                <wp:wrapNone/>
                <wp:docPr id="586" name="直線コネクタ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AD0B77" id="直線コネクタ 586" o:spid="_x0000_s1026" style="position:absolute;left:0;text-align:lef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6pt,151.25pt" to="3.55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" strokecolor="#7f7f7f [1612]" strokeweight=".5pt"/>
            </w:pict>
          </mc:Fallback>
        </mc:AlternateContent>
      </w:r>
      <w:r w:rsidR="00B2578D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AC12034" wp14:editId="3DFD44E1">
                <wp:simplePos x="0" y="0"/>
                <wp:positionH relativeFrom="column">
                  <wp:posOffset>-135062</wp:posOffset>
                </wp:positionH>
                <wp:positionV relativeFrom="paragraph">
                  <wp:posOffset>-59110</wp:posOffset>
                </wp:positionV>
                <wp:extent cx="180000" cy="0"/>
                <wp:effectExtent l="0" t="0" r="29845" b="19050"/>
                <wp:wrapNone/>
                <wp:docPr id="585" name="直線コネクタ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0D2368" id="直線コネクタ 585" o:spid="_x0000_s1026" style="position:absolute;left:0;text-align:left;z-index:25239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65pt,-4.65pt" to="3.5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" strokecolor="#7f7f7f [1612]" strokeweight=".5pt"/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43296" behindDoc="1" locked="0" layoutInCell="1" allowOverlap="1" wp14:anchorId="38484B59" wp14:editId="487F667B">
            <wp:simplePos x="0" y="0"/>
            <wp:positionH relativeFrom="column">
              <wp:posOffset>25879</wp:posOffset>
            </wp:positionH>
            <wp:positionV relativeFrom="paragraph">
              <wp:posOffset>7850038</wp:posOffset>
            </wp:positionV>
            <wp:extent cx="3302238" cy="2009310"/>
            <wp:effectExtent l="0" t="0" r="0" b="0"/>
            <wp:wrapNone/>
            <wp:docPr id="553" name="図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60" cy="201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341248" behindDoc="0" locked="0" layoutInCell="1" allowOverlap="1" wp14:anchorId="7E8BDF97" wp14:editId="570DA8A1">
                <wp:simplePos x="0" y="0"/>
                <wp:positionH relativeFrom="column">
                  <wp:posOffset>930910</wp:posOffset>
                </wp:positionH>
                <wp:positionV relativeFrom="paragraph">
                  <wp:posOffset>8528050</wp:posOffset>
                </wp:positionV>
                <wp:extent cx="2167890" cy="510540"/>
                <wp:effectExtent l="0" t="0" r="0" b="3810"/>
                <wp:wrapNone/>
                <wp:docPr id="5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DF97" id="_x0000_s1123" type="#_x0000_t202" style="position:absolute;left:0;text-align:left;margin-left:73.3pt;margin-top:671.5pt;width:170.7pt;height:40.2pt;z-index:25234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20AFD3B" wp14:editId="3AA1AAFB">
                <wp:simplePos x="0" y="0"/>
                <wp:positionH relativeFrom="column">
                  <wp:posOffset>332740</wp:posOffset>
                </wp:positionH>
                <wp:positionV relativeFrom="paragraph">
                  <wp:posOffset>9306560</wp:posOffset>
                </wp:positionV>
                <wp:extent cx="1250315" cy="195580"/>
                <wp:effectExtent l="0" t="0" r="0" b="0"/>
                <wp:wrapNone/>
                <wp:docPr id="5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AFD3B" id="_x0000_s1124" type="#_x0000_t202" style="position:absolute;left:0;text-align:left;margin-left:26.2pt;margin-top:732.8pt;width:98.45pt;height:15.4pt;z-index:2523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44320" behindDoc="0" locked="0" layoutInCell="1" allowOverlap="1" wp14:anchorId="67294443" wp14:editId="352C9974">
            <wp:simplePos x="0" y="0"/>
            <wp:positionH relativeFrom="column">
              <wp:posOffset>182880</wp:posOffset>
            </wp:positionH>
            <wp:positionV relativeFrom="paragraph">
              <wp:posOffset>9296400</wp:posOffset>
            </wp:positionV>
            <wp:extent cx="215265" cy="215265"/>
            <wp:effectExtent l="0" t="0" r="0" b="0"/>
            <wp:wrapNone/>
            <wp:docPr id="554" name="図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0B07CC30" wp14:editId="45310722">
                <wp:simplePos x="0" y="0"/>
                <wp:positionH relativeFrom="column">
                  <wp:posOffset>1956435</wp:posOffset>
                </wp:positionH>
                <wp:positionV relativeFrom="paragraph">
                  <wp:posOffset>9306560</wp:posOffset>
                </wp:positionV>
                <wp:extent cx="1250315" cy="195580"/>
                <wp:effectExtent l="0" t="0" r="0" b="0"/>
                <wp:wrapNone/>
                <wp:docPr id="5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7CC30" id="_x0000_s1125" type="#_x0000_t202" style="position:absolute;left:0;text-align:left;margin-left:154.05pt;margin-top:732.8pt;width:98.45pt;height:15.4pt;z-index:25234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46368" behindDoc="0" locked="0" layoutInCell="1" allowOverlap="1" wp14:anchorId="04EB77F3" wp14:editId="58655B86">
            <wp:simplePos x="0" y="0"/>
            <wp:positionH relativeFrom="column">
              <wp:posOffset>1802765</wp:posOffset>
            </wp:positionH>
            <wp:positionV relativeFrom="paragraph">
              <wp:posOffset>9292590</wp:posOffset>
            </wp:positionV>
            <wp:extent cx="215265" cy="215265"/>
            <wp:effectExtent l="0" t="0" r="0" b="0"/>
            <wp:wrapNone/>
            <wp:docPr id="555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43751100" wp14:editId="7D1A075C">
                <wp:simplePos x="0" y="0"/>
                <wp:positionH relativeFrom="column">
                  <wp:posOffset>332740</wp:posOffset>
                </wp:positionH>
                <wp:positionV relativeFrom="paragraph">
                  <wp:posOffset>9554845</wp:posOffset>
                </wp:positionV>
                <wp:extent cx="1250315" cy="195580"/>
                <wp:effectExtent l="0" t="0" r="0" b="0"/>
                <wp:wrapNone/>
                <wp:docPr id="5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51100" id="_x0000_s1126" type="#_x0000_t202" style="position:absolute;left:0;text-align:left;margin-left:26.2pt;margin-top:752.35pt;width:98.45pt;height:15.4pt;z-index:2523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48416" behindDoc="0" locked="0" layoutInCell="1" allowOverlap="1" wp14:anchorId="6A9956DF" wp14:editId="17A68BFF">
            <wp:simplePos x="0" y="0"/>
            <wp:positionH relativeFrom="column">
              <wp:posOffset>179070</wp:posOffset>
            </wp:positionH>
            <wp:positionV relativeFrom="paragraph">
              <wp:posOffset>9541510</wp:posOffset>
            </wp:positionV>
            <wp:extent cx="215265" cy="215265"/>
            <wp:effectExtent l="0" t="0" r="0" b="0"/>
            <wp:wrapNone/>
            <wp:docPr id="556" name="図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B556716" wp14:editId="4660B2B3">
                <wp:simplePos x="0" y="0"/>
                <wp:positionH relativeFrom="column">
                  <wp:posOffset>1956435</wp:posOffset>
                </wp:positionH>
                <wp:positionV relativeFrom="paragraph">
                  <wp:posOffset>9554845</wp:posOffset>
                </wp:positionV>
                <wp:extent cx="1250315" cy="195580"/>
                <wp:effectExtent l="0" t="0" r="0" b="0"/>
                <wp:wrapNone/>
                <wp:docPr id="5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56716" id="_x0000_s1127" type="#_x0000_t202" style="position:absolute;left:0;text-align:left;margin-left:154.05pt;margin-top:752.35pt;width:98.45pt;height:15.4pt;z-index:25234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50464" behindDoc="0" locked="0" layoutInCell="1" allowOverlap="1" wp14:anchorId="06B452AD" wp14:editId="4ED45B90">
            <wp:simplePos x="0" y="0"/>
            <wp:positionH relativeFrom="column">
              <wp:posOffset>1802765</wp:posOffset>
            </wp:positionH>
            <wp:positionV relativeFrom="paragraph">
              <wp:posOffset>9541510</wp:posOffset>
            </wp:positionV>
            <wp:extent cx="215265" cy="215265"/>
            <wp:effectExtent l="0" t="0" r="0" b="0"/>
            <wp:wrapNone/>
            <wp:docPr id="557" name="図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351488" behindDoc="0" locked="0" layoutInCell="1" allowOverlap="1" wp14:anchorId="43C97D4D" wp14:editId="23D8D295">
            <wp:simplePos x="0" y="0"/>
            <wp:positionH relativeFrom="margin">
              <wp:posOffset>215265</wp:posOffset>
            </wp:positionH>
            <wp:positionV relativeFrom="paragraph">
              <wp:posOffset>7977505</wp:posOffset>
            </wp:positionV>
            <wp:extent cx="958215" cy="514350"/>
            <wp:effectExtent l="0" t="0" r="0" b="0"/>
            <wp:wrapNone/>
            <wp:docPr id="558" name="図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0136F47" wp14:editId="14A0C5C5">
                <wp:simplePos x="0" y="0"/>
                <wp:positionH relativeFrom="column">
                  <wp:posOffset>909320</wp:posOffset>
                </wp:positionH>
                <wp:positionV relativeFrom="paragraph">
                  <wp:posOffset>8247380</wp:posOffset>
                </wp:positionV>
                <wp:extent cx="438785" cy="262890"/>
                <wp:effectExtent l="76200" t="76200" r="0" b="80010"/>
                <wp:wrapNone/>
                <wp:docPr id="540" name="雲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9997D" id="雲 540" o:spid="_x0000_s1026" style="position:absolute;left:0;text-align:left;margin-left:71.6pt;margin-top:649.4pt;width:34.55pt;height:20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6CFDB46" wp14:editId="1F1BFBED">
                <wp:simplePos x="0" y="0"/>
                <wp:positionH relativeFrom="column">
                  <wp:posOffset>105410</wp:posOffset>
                </wp:positionH>
                <wp:positionV relativeFrom="paragraph">
                  <wp:posOffset>8348980</wp:posOffset>
                </wp:positionV>
                <wp:extent cx="670560" cy="401320"/>
                <wp:effectExtent l="76200" t="76200" r="53340" b="74930"/>
                <wp:wrapNone/>
                <wp:docPr id="541" name="雲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6EB34" id="雲 541" o:spid="_x0000_s1026" style="position:absolute;left:0;text-align:left;margin-left:8.3pt;margin-top:657.4pt;width:52.8pt;height:31.6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F9C715E" wp14:editId="7FB5D473">
                <wp:simplePos x="0" y="0"/>
                <wp:positionH relativeFrom="column">
                  <wp:posOffset>624840</wp:posOffset>
                </wp:positionH>
                <wp:positionV relativeFrom="paragraph">
                  <wp:posOffset>8837930</wp:posOffset>
                </wp:positionV>
                <wp:extent cx="628650" cy="300355"/>
                <wp:effectExtent l="76200" t="76200" r="0" b="80645"/>
                <wp:wrapNone/>
                <wp:docPr id="542" name="雲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2F6C" id="雲 542" o:spid="_x0000_s1026" style="position:absolute;left:0;text-align:left;margin-left:49.2pt;margin-top:695.9pt;width:49.5pt;height:23.6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 wp14:anchorId="610E4CEF" wp14:editId="7CAA60F6">
                <wp:simplePos x="0" y="0"/>
                <wp:positionH relativeFrom="column">
                  <wp:posOffset>4214495</wp:posOffset>
                </wp:positionH>
                <wp:positionV relativeFrom="paragraph">
                  <wp:posOffset>8528050</wp:posOffset>
                </wp:positionV>
                <wp:extent cx="2167890" cy="510540"/>
                <wp:effectExtent l="0" t="0" r="0" b="3810"/>
                <wp:wrapNone/>
                <wp:docPr id="5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E4CEF" id="_x0000_s1128" type="#_x0000_t202" style="position:absolute;left:0;text-align:left;margin-left:331.85pt;margin-top:671.5pt;width:170.7pt;height:40.2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F56AC0A" wp14:editId="2B12BA0D">
                <wp:simplePos x="0" y="0"/>
                <wp:positionH relativeFrom="column">
                  <wp:posOffset>3616325</wp:posOffset>
                </wp:positionH>
                <wp:positionV relativeFrom="paragraph">
                  <wp:posOffset>9306560</wp:posOffset>
                </wp:positionV>
                <wp:extent cx="1250315" cy="195580"/>
                <wp:effectExtent l="0" t="0" r="0" b="0"/>
                <wp:wrapNone/>
                <wp:docPr id="5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6AC0A" id="_x0000_s1129" type="#_x0000_t202" style="position:absolute;left:0;text-align:left;margin-left:284.75pt;margin-top:732.8pt;width:98.45pt;height:15.4pt;z-index:25235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60704" behindDoc="0" locked="0" layoutInCell="1" allowOverlap="1" wp14:anchorId="087843F7" wp14:editId="08D419E6">
            <wp:simplePos x="0" y="0"/>
            <wp:positionH relativeFrom="column">
              <wp:posOffset>3466465</wp:posOffset>
            </wp:positionH>
            <wp:positionV relativeFrom="paragraph">
              <wp:posOffset>9296400</wp:posOffset>
            </wp:positionV>
            <wp:extent cx="215265" cy="215265"/>
            <wp:effectExtent l="0" t="0" r="0" b="0"/>
            <wp:wrapNone/>
            <wp:docPr id="560" name="図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BF244C0" wp14:editId="28445C6F">
                <wp:simplePos x="0" y="0"/>
                <wp:positionH relativeFrom="column">
                  <wp:posOffset>5240020</wp:posOffset>
                </wp:positionH>
                <wp:positionV relativeFrom="paragraph">
                  <wp:posOffset>9306560</wp:posOffset>
                </wp:positionV>
                <wp:extent cx="1250315" cy="195580"/>
                <wp:effectExtent l="0" t="0" r="0" b="0"/>
                <wp:wrapNone/>
                <wp:docPr id="5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244C0" id="_x0000_s1130" type="#_x0000_t202" style="position:absolute;left:0;text-align:left;margin-left:412.6pt;margin-top:732.8pt;width:98.45pt;height:15.4pt;z-index:25236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62752" behindDoc="0" locked="0" layoutInCell="1" allowOverlap="1" wp14:anchorId="619ACA44" wp14:editId="0A4E7889">
            <wp:simplePos x="0" y="0"/>
            <wp:positionH relativeFrom="column">
              <wp:posOffset>5086350</wp:posOffset>
            </wp:positionH>
            <wp:positionV relativeFrom="paragraph">
              <wp:posOffset>9292590</wp:posOffset>
            </wp:positionV>
            <wp:extent cx="215265" cy="215265"/>
            <wp:effectExtent l="0" t="0" r="0" b="0"/>
            <wp:wrapNone/>
            <wp:docPr id="561" name="図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F72CD79" wp14:editId="72419384">
                <wp:simplePos x="0" y="0"/>
                <wp:positionH relativeFrom="column">
                  <wp:posOffset>3616325</wp:posOffset>
                </wp:positionH>
                <wp:positionV relativeFrom="paragraph">
                  <wp:posOffset>9554845</wp:posOffset>
                </wp:positionV>
                <wp:extent cx="1250315" cy="195580"/>
                <wp:effectExtent l="0" t="0" r="0" b="0"/>
                <wp:wrapNone/>
                <wp:docPr id="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2CD79" id="_x0000_s1131" type="#_x0000_t202" style="position:absolute;left:0;text-align:left;margin-left:284.75pt;margin-top:752.35pt;width:98.45pt;height:15.4pt;z-index:2523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64800" behindDoc="0" locked="0" layoutInCell="1" allowOverlap="1" wp14:anchorId="58C512D5" wp14:editId="1B70542A">
            <wp:simplePos x="0" y="0"/>
            <wp:positionH relativeFrom="column">
              <wp:posOffset>3462655</wp:posOffset>
            </wp:positionH>
            <wp:positionV relativeFrom="paragraph">
              <wp:posOffset>9541510</wp:posOffset>
            </wp:positionV>
            <wp:extent cx="215265" cy="215265"/>
            <wp:effectExtent l="0" t="0" r="0" b="0"/>
            <wp:wrapNone/>
            <wp:docPr id="562" name="図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F59A07B" wp14:editId="6C6E64A0">
                <wp:simplePos x="0" y="0"/>
                <wp:positionH relativeFrom="column">
                  <wp:posOffset>5240020</wp:posOffset>
                </wp:positionH>
                <wp:positionV relativeFrom="paragraph">
                  <wp:posOffset>9554845</wp:posOffset>
                </wp:positionV>
                <wp:extent cx="1250315" cy="195580"/>
                <wp:effectExtent l="0" t="0" r="0" b="0"/>
                <wp:wrapNone/>
                <wp:docPr id="5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9A07B" id="_x0000_s1132" type="#_x0000_t202" style="position:absolute;left:0;text-align:left;margin-left:412.6pt;margin-top:752.35pt;width:98.45pt;height:15.4pt;z-index:2523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66848" behindDoc="0" locked="0" layoutInCell="1" allowOverlap="1" wp14:anchorId="62173513" wp14:editId="2F5C09EC">
            <wp:simplePos x="0" y="0"/>
            <wp:positionH relativeFrom="column">
              <wp:posOffset>5086350</wp:posOffset>
            </wp:positionH>
            <wp:positionV relativeFrom="paragraph">
              <wp:posOffset>9541510</wp:posOffset>
            </wp:positionV>
            <wp:extent cx="215265" cy="215265"/>
            <wp:effectExtent l="0" t="0" r="0" b="0"/>
            <wp:wrapNone/>
            <wp:docPr id="563" name="図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367872" behindDoc="0" locked="0" layoutInCell="1" allowOverlap="1" wp14:anchorId="78F56B69" wp14:editId="7A26A2B0">
            <wp:simplePos x="0" y="0"/>
            <wp:positionH relativeFrom="margin">
              <wp:posOffset>3498850</wp:posOffset>
            </wp:positionH>
            <wp:positionV relativeFrom="paragraph">
              <wp:posOffset>7977505</wp:posOffset>
            </wp:positionV>
            <wp:extent cx="958215" cy="514350"/>
            <wp:effectExtent l="0" t="0" r="0" b="0"/>
            <wp:wrapNone/>
            <wp:docPr id="564" name="図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73C2A68" wp14:editId="1A33A3FC">
                <wp:simplePos x="0" y="0"/>
                <wp:positionH relativeFrom="column">
                  <wp:posOffset>4192905</wp:posOffset>
                </wp:positionH>
                <wp:positionV relativeFrom="paragraph">
                  <wp:posOffset>8247380</wp:posOffset>
                </wp:positionV>
                <wp:extent cx="438785" cy="262890"/>
                <wp:effectExtent l="76200" t="76200" r="0" b="80010"/>
                <wp:wrapNone/>
                <wp:docPr id="550" name="雲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016A3" id="雲 550" o:spid="_x0000_s1026" style="position:absolute;left:0;text-align:left;margin-left:330.15pt;margin-top:649.4pt;width:34.55pt;height:20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A26C9F8" wp14:editId="4D1F1D9D">
                <wp:simplePos x="0" y="0"/>
                <wp:positionH relativeFrom="column">
                  <wp:posOffset>3388995</wp:posOffset>
                </wp:positionH>
                <wp:positionV relativeFrom="paragraph">
                  <wp:posOffset>8348980</wp:posOffset>
                </wp:positionV>
                <wp:extent cx="670560" cy="401320"/>
                <wp:effectExtent l="76200" t="76200" r="53340" b="74930"/>
                <wp:wrapNone/>
                <wp:docPr id="551" name="雲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373D" id="雲 551" o:spid="_x0000_s1026" style="position:absolute;left:0;text-align:left;margin-left:266.85pt;margin-top:657.4pt;width:52.8pt;height:31.6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DBFE6CD" wp14:editId="06062D5A">
                <wp:simplePos x="0" y="0"/>
                <wp:positionH relativeFrom="column">
                  <wp:posOffset>3908425</wp:posOffset>
                </wp:positionH>
                <wp:positionV relativeFrom="paragraph">
                  <wp:posOffset>8838464</wp:posOffset>
                </wp:positionV>
                <wp:extent cx="628650" cy="300355"/>
                <wp:effectExtent l="76200" t="76200" r="0" b="80645"/>
                <wp:wrapNone/>
                <wp:docPr id="552" name="雲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B471A" id="雲 552" o:spid="_x0000_s1026" style="position:absolute;left:0;text-align:left;margin-left:307.75pt;margin-top:695.95pt;width:49.5pt;height:23.6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606983C" wp14:editId="360AF4AA">
                <wp:simplePos x="0" y="0"/>
                <wp:positionH relativeFrom="column">
                  <wp:posOffset>3908425</wp:posOffset>
                </wp:positionH>
                <wp:positionV relativeFrom="paragraph">
                  <wp:posOffset>6856095</wp:posOffset>
                </wp:positionV>
                <wp:extent cx="628650" cy="300355"/>
                <wp:effectExtent l="76200" t="76200" r="0" b="80645"/>
                <wp:wrapNone/>
                <wp:docPr id="520" name="雲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2950E" id="雲 520" o:spid="_x0000_s1026" style="position:absolute;left:0;text-align:left;margin-left:307.75pt;margin-top:539.85pt;width:49.5pt;height:23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D58E071" wp14:editId="35A74237">
                <wp:simplePos x="0" y="0"/>
                <wp:positionH relativeFrom="column">
                  <wp:posOffset>3388995</wp:posOffset>
                </wp:positionH>
                <wp:positionV relativeFrom="paragraph">
                  <wp:posOffset>6367145</wp:posOffset>
                </wp:positionV>
                <wp:extent cx="670560" cy="401320"/>
                <wp:effectExtent l="76200" t="76200" r="53340" b="74930"/>
                <wp:wrapNone/>
                <wp:docPr id="519" name="雲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80D4" id="雲 519" o:spid="_x0000_s1026" style="position:absolute;left:0;text-align:left;margin-left:266.85pt;margin-top:501.35pt;width:52.8pt;height:31.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CA418C9" wp14:editId="6E57CAEE">
                <wp:simplePos x="0" y="0"/>
                <wp:positionH relativeFrom="column">
                  <wp:posOffset>4192905</wp:posOffset>
                </wp:positionH>
                <wp:positionV relativeFrom="paragraph">
                  <wp:posOffset>6265545</wp:posOffset>
                </wp:positionV>
                <wp:extent cx="438785" cy="262890"/>
                <wp:effectExtent l="76200" t="76200" r="0" b="80010"/>
                <wp:wrapNone/>
                <wp:docPr id="518" name="雲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A2713" id="雲 518" o:spid="_x0000_s1026" style="position:absolute;left:0;text-align:left;margin-left:330.15pt;margin-top:493.35pt;width:34.55pt;height:20.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34080" behindDoc="0" locked="0" layoutInCell="1" allowOverlap="1" wp14:anchorId="39110CAA" wp14:editId="5E1FA781">
            <wp:simplePos x="0" y="0"/>
            <wp:positionH relativeFrom="margin">
              <wp:posOffset>3498850</wp:posOffset>
            </wp:positionH>
            <wp:positionV relativeFrom="paragraph">
              <wp:posOffset>5995670</wp:posOffset>
            </wp:positionV>
            <wp:extent cx="958215" cy="514350"/>
            <wp:effectExtent l="0" t="0" r="0" b="0"/>
            <wp:wrapNone/>
            <wp:docPr id="532" name="図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333056" behindDoc="0" locked="0" layoutInCell="1" allowOverlap="1" wp14:anchorId="7F69E038" wp14:editId="1BCBB4D0">
            <wp:simplePos x="0" y="0"/>
            <wp:positionH relativeFrom="column">
              <wp:posOffset>5086350</wp:posOffset>
            </wp:positionH>
            <wp:positionV relativeFrom="paragraph">
              <wp:posOffset>7559675</wp:posOffset>
            </wp:positionV>
            <wp:extent cx="215265" cy="215265"/>
            <wp:effectExtent l="0" t="0" r="0" b="0"/>
            <wp:wrapNone/>
            <wp:docPr id="531" name="図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0E45BC3" wp14:editId="03A13DA2">
                <wp:simplePos x="0" y="0"/>
                <wp:positionH relativeFrom="column">
                  <wp:posOffset>5240020</wp:posOffset>
                </wp:positionH>
                <wp:positionV relativeFrom="paragraph">
                  <wp:posOffset>7573010</wp:posOffset>
                </wp:positionV>
                <wp:extent cx="1250315" cy="195580"/>
                <wp:effectExtent l="0" t="0" r="0" b="0"/>
                <wp:wrapNone/>
                <wp:docPr id="5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45BC3" id="_x0000_s1133" type="#_x0000_t202" style="position:absolute;left:0;text-align:left;margin-left:412.6pt;margin-top:596.3pt;width:98.45pt;height:15.4pt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31008" behindDoc="0" locked="0" layoutInCell="1" allowOverlap="1" wp14:anchorId="5BC611A5" wp14:editId="589FBDB5">
            <wp:simplePos x="0" y="0"/>
            <wp:positionH relativeFrom="column">
              <wp:posOffset>3462655</wp:posOffset>
            </wp:positionH>
            <wp:positionV relativeFrom="paragraph">
              <wp:posOffset>7559675</wp:posOffset>
            </wp:positionV>
            <wp:extent cx="215265" cy="215265"/>
            <wp:effectExtent l="0" t="0" r="0" b="0"/>
            <wp:wrapNone/>
            <wp:docPr id="530" name="図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33DAFA2" wp14:editId="70879C63">
                <wp:simplePos x="0" y="0"/>
                <wp:positionH relativeFrom="column">
                  <wp:posOffset>3616325</wp:posOffset>
                </wp:positionH>
                <wp:positionV relativeFrom="paragraph">
                  <wp:posOffset>7573010</wp:posOffset>
                </wp:positionV>
                <wp:extent cx="1250315" cy="195580"/>
                <wp:effectExtent l="0" t="0" r="0" b="0"/>
                <wp:wrapNone/>
                <wp:docPr id="5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DAFA2" id="_x0000_s1134" type="#_x0000_t202" style="position:absolute;left:0;text-align:left;margin-left:284.75pt;margin-top:596.3pt;width:98.45pt;height:15.4pt;z-index:25232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28960" behindDoc="0" locked="0" layoutInCell="1" allowOverlap="1" wp14:anchorId="1D876733" wp14:editId="6E8EC2DA">
            <wp:simplePos x="0" y="0"/>
            <wp:positionH relativeFrom="column">
              <wp:posOffset>5086350</wp:posOffset>
            </wp:positionH>
            <wp:positionV relativeFrom="paragraph">
              <wp:posOffset>7310755</wp:posOffset>
            </wp:positionV>
            <wp:extent cx="215265" cy="215265"/>
            <wp:effectExtent l="0" t="0" r="0" b="0"/>
            <wp:wrapNone/>
            <wp:docPr id="529" name="図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5D60F4A" wp14:editId="301591E1">
                <wp:simplePos x="0" y="0"/>
                <wp:positionH relativeFrom="column">
                  <wp:posOffset>5240020</wp:posOffset>
                </wp:positionH>
                <wp:positionV relativeFrom="paragraph">
                  <wp:posOffset>7324725</wp:posOffset>
                </wp:positionV>
                <wp:extent cx="1250315" cy="195580"/>
                <wp:effectExtent l="0" t="0" r="0" b="0"/>
                <wp:wrapNone/>
                <wp:docPr id="5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60F4A" id="_x0000_s1135" type="#_x0000_t202" style="position:absolute;left:0;text-align:left;margin-left:412.6pt;margin-top:576.75pt;width:98.45pt;height:15.4pt;z-index:25232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26912" behindDoc="0" locked="0" layoutInCell="1" allowOverlap="1" wp14:anchorId="468A324A" wp14:editId="3EB81AA6">
            <wp:simplePos x="0" y="0"/>
            <wp:positionH relativeFrom="column">
              <wp:posOffset>3466465</wp:posOffset>
            </wp:positionH>
            <wp:positionV relativeFrom="paragraph">
              <wp:posOffset>7314565</wp:posOffset>
            </wp:positionV>
            <wp:extent cx="215265" cy="215265"/>
            <wp:effectExtent l="0" t="0" r="0" b="0"/>
            <wp:wrapNone/>
            <wp:docPr id="528" name="図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7E31D02" wp14:editId="1EDCB33D">
                <wp:simplePos x="0" y="0"/>
                <wp:positionH relativeFrom="column">
                  <wp:posOffset>3616325</wp:posOffset>
                </wp:positionH>
                <wp:positionV relativeFrom="paragraph">
                  <wp:posOffset>7324725</wp:posOffset>
                </wp:positionV>
                <wp:extent cx="1250315" cy="195580"/>
                <wp:effectExtent l="0" t="0" r="0" b="0"/>
                <wp:wrapNone/>
                <wp:docPr id="5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31D02" id="_x0000_s1136" type="#_x0000_t202" style="position:absolute;left:0;text-align:left;margin-left:284.75pt;margin-top:576.75pt;width:98.45pt;height:15.4pt;z-index:2523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323840" behindDoc="0" locked="0" layoutInCell="1" allowOverlap="1" wp14:anchorId="13D4F904" wp14:editId="6C61B75D">
                <wp:simplePos x="0" y="0"/>
                <wp:positionH relativeFrom="column">
                  <wp:posOffset>4214495</wp:posOffset>
                </wp:positionH>
                <wp:positionV relativeFrom="paragraph">
                  <wp:posOffset>6546215</wp:posOffset>
                </wp:positionV>
                <wp:extent cx="2167890" cy="510540"/>
                <wp:effectExtent l="0" t="0" r="0" b="3810"/>
                <wp:wrapNone/>
                <wp:docPr id="5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F904" id="_x0000_s1137" type="#_x0000_t202" style="position:absolute;left:0;text-align:left;margin-left:331.85pt;margin-top:515.45pt;width:170.7pt;height:40.2pt;z-index:2523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D4B26A1" wp14:editId="5715C148">
                <wp:simplePos x="0" y="0"/>
                <wp:positionH relativeFrom="column">
                  <wp:posOffset>624840</wp:posOffset>
                </wp:positionH>
                <wp:positionV relativeFrom="paragraph">
                  <wp:posOffset>6856095</wp:posOffset>
                </wp:positionV>
                <wp:extent cx="628650" cy="300355"/>
                <wp:effectExtent l="76200" t="76200" r="0" b="80645"/>
                <wp:wrapNone/>
                <wp:docPr id="510" name="雲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29036" id="雲 510" o:spid="_x0000_s1026" style="position:absolute;left:0;text-align:left;margin-left:49.2pt;margin-top:539.85pt;width:49.5pt;height:23.6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8A4DC57" wp14:editId="67A5F91A">
                <wp:simplePos x="0" y="0"/>
                <wp:positionH relativeFrom="column">
                  <wp:posOffset>105410</wp:posOffset>
                </wp:positionH>
                <wp:positionV relativeFrom="paragraph">
                  <wp:posOffset>6367145</wp:posOffset>
                </wp:positionV>
                <wp:extent cx="670560" cy="401320"/>
                <wp:effectExtent l="76200" t="76200" r="53340" b="74930"/>
                <wp:wrapNone/>
                <wp:docPr id="509" name="雲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9F3F" id="雲 509" o:spid="_x0000_s1026" style="position:absolute;left:0;text-align:left;margin-left:8.3pt;margin-top:501.35pt;width:52.8pt;height:31.6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5525241" wp14:editId="222A7277">
                <wp:simplePos x="0" y="0"/>
                <wp:positionH relativeFrom="column">
                  <wp:posOffset>909320</wp:posOffset>
                </wp:positionH>
                <wp:positionV relativeFrom="paragraph">
                  <wp:posOffset>6265545</wp:posOffset>
                </wp:positionV>
                <wp:extent cx="438785" cy="262890"/>
                <wp:effectExtent l="76200" t="76200" r="0" b="80010"/>
                <wp:wrapNone/>
                <wp:docPr id="508" name="雲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9F18" id="雲 508" o:spid="_x0000_s1026" style="position:absolute;left:0;text-align:left;margin-left:71.6pt;margin-top:493.35pt;width:34.55pt;height:20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17696" behindDoc="0" locked="0" layoutInCell="1" allowOverlap="1" wp14:anchorId="5175F374" wp14:editId="35099A22">
            <wp:simplePos x="0" y="0"/>
            <wp:positionH relativeFrom="margin">
              <wp:posOffset>215265</wp:posOffset>
            </wp:positionH>
            <wp:positionV relativeFrom="paragraph">
              <wp:posOffset>5995670</wp:posOffset>
            </wp:positionV>
            <wp:extent cx="958215" cy="514350"/>
            <wp:effectExtent l="0" t="0" r="0" b="0"/>
            <wp:wrapNone/>
            <wp:docPr id="526" name="図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316672" behindDoc="0" locked="0" layoutInCell="1" allowOverlap="1" wp14:anchorId="4C6AE0E5" wp14:editId="3B42832A">
            <wp:simplePos x="0" y="0"/>
            <wp:positionH relativeFrom="column">
              <wp:posOffset>1802765</wp:posOffset>
            </wp:positionH>
            <wp:positionV relativeFrom="paragraph">
              <wp:posOffset>7559675</wp:posOffset>
            </wp:positionV>
            <wp:extent cx="215265" cy="215265"/>
            <wp:effectExtent l="0" t="0" r="0" b="0"/>
            <wp:wrapNone/>
            <wp:docPr id="525" name="図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1AEB129" wp14:editId="25CF2FA3">
                <wp:simplePos x="0" y="0"/>
                <wp:positionH relativeFrom="column">
                  <wp:posOffset>1956435</wp:posOffset>
                </wp:positionH>
                <wp:positionV relativeFrom="paragraph">
                  <wp:posOffset>7573010</wp:posOffset>
                </wp:positionV>
                <wp:extent cx="1250315" cy="195580"/>
                <wp:effectExtent l="0" t="0" r="0" b="0"/>
                <wp:wrapNone/>
                <wp:docPr id="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AEB129" id="_x0000_s1138" type="#_x0000_t202" style="position:absolute;left:0;text-align:left;margin-left:154.05pt;margin-top:596.3pt;width:98.45pt;height:15.4pt;z-index:25231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14624" behindDoc="0" locked="0" layoutInCell="1" allowOverlap="1" wp14:anchorId="18634D79" wp14:editId="349FC97D">
            <wp:simplePos x="0" y="0"/>
            <wp:positionH relativeFrom="column">
              <wp:posOffset>179070</wp:posOffset>
            </wp:positionH>
            <wp:positionV relativeFrom="paragraph">
              <wp:posOffset>7559675</wp:posOffset>
            </wp:positionV>
            <wp:extent cx="215265" cy="215265"/>
            <wp:effectExtent l="0" t="0" r="0" b="0"/>
            <wp:wrapNone/>
            <wp:docPr id="524" name="図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1019287" wp14:editId="645F483E">
                <wp:simplePos x="0" y="0"/>
                <wp:positionH relativeFrom="column">
                  <wp:posOffset>332740</wp:posOffset>
                </wp:positionH>
                <wp:positionV relativeFrom="paragraph">
                  <wp:posOffset>7573010</wp:posOffset>
                </wp:positionV>
                <wp:extent cx="1250315" cy="195580"/>
                <wp:effectExtent l="0" t="0" r="0" b="0"/>
                <wp:wrapNone/>
                <wp:docPr id="5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19287" id="_x0000_s1139" type="#_x0000_t202" style="position:absolute;left:0;text-align:left;margin-left:26.2pt;margin-top:596.3pt;width:98.45pt;height:15.4pt;z-index:25231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12576" behindDoc="0" locked="0" layoutInCell="1" allowOverlap="1" wp14:anchorId="36634E76" wp14:editId="1AC5D9D7">
            <wp:simplePos x="0" y="0"/>
            <wp:positionH relativeFrom="column">
              <wp:posOffset>1802765</wp:posOffset>
            </wp:positionH>
            <wp:positionV relativeFrom="paragraph">
              <wp:posOffset>7310755</wp:posOffset>
            </wp:positionV>
            <wp:extent cx="215265" cy="215265"/>
            <wp:effectExtent l="0" t="0" r="0" b="0"/>
            <wp:wrapNone/>
            <wp:docPr id="523" name="図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342BFD5" wp14:editId="22C62719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1250315" cy="195580"/>
                <wp:effectExtent l="0" t="0" r="0" b="0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2BFD5" id="_x0000_s1140" type="#_x0000_t202" style="position:absolute;left:0;text-align:left;margin-left:154.05pt;margin-top:576.75pt;width:98.45pt;height:15.4pt;z-index:25231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10528" behindDoc="0" locked="0" layoutInCell="1" allowOverlap="1" wp14:anchorId="26D69FF5" wp14:editId="12C3447C">
            <wp:simplePos x="0" y="0"/>
            <wp:positionH relativeFrom="column">
              <wp:posOffset>182880</wp:posOffset>
            </wp:positionH>
            <wp:positionV relativeFrom="paragraph">
              <wp:posOffset>7314565</wp:posOffset>
            </wp:positionV>
            <wp:extent cx="215265" cy="215265"/>
            <wp:effectExtent l="0" t="0" r="0" b="0"/>
            <wp:wrapNone/>
            <wp:docPr id="522" name="図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309504" behindDoc="1" locked="0" layoutInCell="1" allowOverlap="1" wp14:anchorId="682711A6" wp14:editId="3DDD0DE2">
            <wp:simplePos x="0" y="0"/>
            <wp:positionH relativeFrom="column">
              <wp:posOffset>25879</wp:posOffset>
            </wp:positionH>
            <wp:positionV relativeFrom="paragraph">
              <wp:posOffset>5874589</wp:posOffset>
            </wp:positionV>
            <wp:extent cx="3302743" cy="1980868"/>
            <wp:effectExtent l="0" t="0" r="0" b="635"/>
            <wp:wrapNone/>
            <wp:docPr id="521" name="図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060" cy="198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46A6540" wp14:editId="60BB3365">
                <wp:simplePos x="0" y="0"/>
                <wp:positionH relativeFrom="column">
                  <wp:posOffset>332740</wp:posOffset>
                </wp:positionH>
                <wp:positionV relativeFrom="paragraph">
                  <wp:posOffset>7324725</wp:posOffset>
                </wp:positionV>
                <wp:extent cx="1250315" cy="195580"/>
                <wp:effectExtent l="0" t="0" r="0" b="0"/>
                <wp:wrapNone/>
                <wp:docPr id="5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6A6540" id="_x0000_s1141" type="#_x0000_t202" style="position:absolute;left:0;text-align:left;margin-left:26.2pt;margin-top:576.75pt;width:98.45pt;height:15.4pt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307456" behindDoc="0" locked="0" layoutInCell="1" allowOverlap="1" wp14:anchorId="08AFA028" wp14:editId="549FD8AD">
                <wp:simplePos x="0" y="0"/>
                <wp:positionH relativeFrom="column">
                  <wp:posOffset>930910</wp:posOffset>
                </wp:positionH>
                <wp:positionV relativeFrom="paragraph">
                  <wp:posOffset>6546215</wp:posOffset>
                </wp:positionV>
                <wp:extent cx="2167890" cy="510540"/>
                <wp:effectExtent l="0" t="0" r="0" b="3810"/>
                <wp:wrapNone/>
                <wp:docPr id="5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A028" id="_x0000_s1142" type="#_x0000_t202" style="position:absolute;left:0;text-align:left;margin-left:73.3pt;margin-top:515.45pt;width:170.7pt;height:40.2pt;z-index:25230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E741B87" wp14:editId="4750F830">
                <wp:simplePos x="0" y="0"/>
                <wp:positionH relativeFrom="column">
                  <wp:posOffset>3908425</wp:posOffset>
                </wp:positionH>
                <wp:positionV relativeFrom="paragraph">
                  <wp:posOffset>4880610</wp:posOffset>
                </wp:positionV>
                <wp:extent cx="628650" cy="300355"/>
                <wp:effectExtent l="76200" t="76200" r="0" b="80645"/>
                <wp:wrapNone/>
                <wp:docPr id="488" name="雲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804A" id="雲 488" o:spid="_x0000_s1026" style="position:absolute;left:0;text-align:left;margin-left:307.75pt;margin-top:384.3pt;width:49.5pt;height:23.6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84E23E1" wp14:editId="38C32B6E">
                <wp:simplePos x="0" y="0"/>
                <wp:positionH relativeFrom="column">
                  <wp:posOffset>3388995</wp:posOffset>
                </wp:positionH>
                <wp:positionV relativeFrom="paragraph">
                  <wp:posOffset>4391660</wp:posOffset>
                </wp:positionV>
                <wp:extent cx="670560" cy="401320"/>
                <wp:effectExtent l="76200" t="76200" r="53340" b="74930"/>
                <wp:wrapNone/>
                <wp:docPr id="487" name="雲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9B2" id="雲 487" o:spid="_x0000_s1026" style="position:absolute;left:0;text-align:left;margin-left:266.85pt;margin-top:345.8pt;width:52.8pt;height:31.6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265F9BF" wp14:editId="0D2AE59D">
                <wp:simplePos x="0" y="0"/>
                <wp:positionH relativeFrom="column">
                  <wp:posOffset>4192905</wp:posOffset>
                </wp:positionH>
                <wp:positionV relativeFrom="paragraph">
                  <wp:posOffset>4290060</wp:posOffset>
                </wp:positionV>
                <wp:extent cx="438785" cy="262890"/>
                <wp:effectExtent l="76200" t="76200" r="0" b="80010"/>
                <wp:wrapNone/>
                <wp:docPr id="486" name="雲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6B425" id="雲 486" o:spid="_x0000_s1026" style="position:absolute;left:0;text-align:left;margin-left:330.15pt;margin-top:337.8pt;width:34.55pt;height:20.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300288" behindDoc="0" locked="0" layoutInCell="1" allowOverlap="1" wp14:anchorId="41B7679D" wp14:editId="340ED8FD">
            <wp:simplePos x="0" y="0"/>
            <wp:positionH relativeFrom="margin">
              <wp:posOffset>3498850</wp:posOffset>
            </wp:positionH>
            <wp:positionV relativeFrom="paragraph">
              <wp:posOffset>4020185</wp:posOffset>
            </wp:positionV>
            <wp:extent cx="958215" cy="514350"/>
            <wp:effectExtent l="0" t="0" r="0" b="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299264" behindDoc="0" locked="0" layoutInCell="1" allowOverlap="1" wp14:anchorId="38A72B6A" wp14:editId="0039629E">
            <wp:simplePos x="0" y="0"/>
            <wp:positionH relativeFrom="column">
              <wp:posOffset>5086350</wp:posOffset>
            </wp:positionH>
            <wp:positionV relativeFrom="paragraph">
              <wp:posOffset>5584190</wp:posOffset>
            </wp:positionV>
            <wp:extent cx="215265" cy="21526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4890A76" wp14:editId="08631A27">
                <wp:simplePos x="0" y="0"/>
                <wp:positionH relativeFrom="column">
                  <wp:posOffset>5240020</wp:posOffset>
                </wp:positionH>
                <wp:positionV relativeFrom="paragraph">
                  <wp:posOffset>5597525</wp:posOffset>
                </wp:positionV>
                <wp:extent cx="1250315" cy="195580"/>
                <wp:effectExtent l="0" t="0" r="0" b="0"/>
                <wp:wrapNone/>
                <wp:docPr id="4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90A76" id="_x0000_s1143" type="#_x0000_t202" style="position:absolute;left:0;text-align:left;margin-left:412.6pt;margin-top:440.75pt;width:98.45pt;height:15.4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97216" behindDoc="0" locked="0" layoutInCell="1" allowOverlap="1" wp14:anchorId="5CEEFE64" wp14:editId="57A23352">
            <wp:simplePos x="0" y="0"/>
            <wp:positionH relativeFrom="column">
              <wp:posOffset>3462655</wp:posOffset>
            </wp:positionH>
            <wp:positionV relativeFrom="paragraph">
              <wp:posOffset>5584190</wp:posOffset>
            </wp:positionV>
            <wp:extent cx="215265" cy="215265"/>
            <wp:effectExtent l="0" t="0" r="0" b="0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497A756" wp14:editId="48FB39DA">
                <wp:simplePos x="0" y="0"/>
                <wp:positionH relativeFrom="column">
                  <wp:posOffset>3616325</wp:posOffset>
                </wp:positionH>
                <wp:positionV relativeFrom="paragraph">
                  <wp:posOffset>5597525</wp:posOffset>
                </wp:positionV>
                <wp:extent cx="1250315" cy="195580"/>
                <wp:effectExtent l="0" t="0" r="0" b="0"/>
                <wp:wrapNone/>
                <wp:docPr id="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97A756" id="_x0000_s1144" type="#_x0000_t202" style="position:absolute;left:0;text-align:left;margin-left:284.75pt;margin-top:440.75pt;width:98.45pt;height:15.4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95168" behindDoc="0" locked="0" layoutInCell="1" allowOverlap="1" wp14:anchorId="68E72F18" wp14:editId="08068FD4">
            <wp:simplePos x="0" y="0"/>
            <wp:positionH relativeFrom="column">
              <wp:posOffset>5086350</wp:posOffset>
            </wp:positionH>
            <wp:positionV relativeFrom="paragraph">
              <wp:posOffset>5335270</wp:posOffset>
            </wp:positionV>
            <wp:extent cx="215265" cy="215265"/>
            <wp:effectExtent l="0" t="0" r="0" b="0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EC85EE6" wp14:editId="67EDA82C">
                <wp:simplePos x="0" y="0"/>
                <wp:positionH relativeFrom="column">
                  <wp:posOffset>5240020</wp:posOffset>
                </wp:positionH>
                <wp:positionV relativeFrom="paragraph">
                  <wp:posOffset>5349240</wp:posOffset>
                </wp:positionV>
                <wp:extent cx="1250315" cy="195580"/>
                <wp:effectExtent l="0" t="0" r="0" b="0"/>
                <wp:wrapNone/>
                <wp:docPr id="4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85EE6" id="_x0000_s1145" type="#_x0000_t202" style="position:absolute;left:0;text-align:left;margin-left:412.6pt;margin-top:421.2pt;width:98.45pt;height:15.4pt;z-index:2522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93120" behindDoc="0" locked="0" layoutInCell="1" allowOverlap="1" wp14:anchorId="23597B53" wp14:editId="3ADCE2BD">
            <wp:simplePos x="0" y="0"/>
            <wp:positionH relativeFrom="column">
              <wp:posOffset>3466465</wp:posOffset>
            </wp:positionH>
            <wp:positionV relativeFrom="paragraph">
              <wp:posOffset>5339080</wp:posOffset>
            </wp:positionV>
            <wp:extent cx="215265" cy="215265"/>
            <wp:effectExtent l="0" t="0" r="0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6F3405B" wp14:editId="7CF8B8C6">
                <wp:simplePos x="0" y="0"/>
                <wp:positionH relativeFrom="column">
                  <wp:posOffset>3616325</wp:posOffset>
                </wp:positionH>
                <wp:positionV relativeFrom="paragraph">
                  <wp:posOffset>5349240</wp:posOffset>
                </wp:positionV>
                <wp:extent cx="1250315" cy="195580"/>
                <wp:effectExtent l="0" t="0" r="0" b="0"/>
                <wp:wrapNone/>
                <wp:docPr id="4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F3405B" id="_x0000_s1146" type="#_x0000_t202" style="position:absolute;left:0;text-align:left;margin-left:284.75pt;margin-top:421.2pt;width:98.45pt;height:15.4pt;z-index:2522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290048" behindDoc="0" locked="0" layoutInCell="1" allowOverlap="1" wp14:anchorId="6CD57C56" wp14:editId="550FEB8C">
                <wp:simplePos x="0" y="0"/>
                <wp:positionH relativeFrom="column">
                  <wp:posOffset>4214495</wp:posOffset>
                </wp:positionH>
                <wp:positionV relativeFrom="paragraph">
                  <wp:posOffset>4570730</wp:posOffset>
                </wp:positionV>
                <wp:extent cx="2167890" cy="510540"/>
                <wp:effectExtent l="0" t="0" r="0" b="3810"/>
                <wp:wrapNone/>
                <wp:docPr id="4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7C56" id="_x0000_s1147" type="#_x0000_t202" style="position:absolute;left:0;text-align:left;margin-left:331.85pt;margin-top:359.9pt;width:170.7pt;height:40.2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44B99C7" wp14:editId="73574553">
                <wp:simplePos x="0" y="0"/>
                <wp:positionH relativeFrom="column">
                  <wp:posOffset>624840</wp:posOffset>
                </wp:positionH>
                <wp:positionV relativeFrom="paragraph">
                  <wp:posOffset>4880610</wp:posOffset>
                </wp:positionV>
                <wp:extent cx="628650" cy="300355"/>
                <wp:effectExtent l="76200" t="76200" r="0" b="80645"/>
                <wp:wrapNone/>
                <wp:docPr id="478" name="雲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E7210" id="雲 478" o:spid="_x0000_s1026" style="position:absolute;left:0;text-align:left;margin-left:49.2pt;margin-top:384.3pt;width:49.5pt;height:23.6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60B7FC7" wp14:editId="3231F499">
                <wp:simplePos x="0" y="0"/>
                <wp:positionH relativeFrom="column">
                  <wp:posOffset>105410</wp:posOffset>
                </wp:positionH>
                <wp:positionV relativeFrom="paragraph">
                  <wp:posOffset>4391660</wp:posOffset>
                </wp:positionV>
                <wp:extent cx="670560" cy="401320"/>
                <wp:effectExtent l="76200" t="76200" r="53340" b="74930"/>
                <wp:wrapNone/>
                <wp:docPr id="477" name="雲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D319" id="雲 477" o:spid="_x0000_s1026" style="position:absolute;left:0;text-align:left;margin-left:8.3pt;margin-top:345.8pt;width:52.8pt;height:31.6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1815C70" wp14:editId="1AC3F9C6">
                <wp:simplePos x="0" y="0"/>
                <wp:positionH relativeFrom="column">
                  <wp:posOffset>909320</wp:posOffset>
                </wp:positionH>
                <wp:positionV relativeFrom="paragraph">
                  <wp:posOffset>4290060</wp:posOffset>
                </wp:positionV>
                <wp:extent cx="438785" cy="262890"/>
                <wp:effectExtent l="76200" t="76200" r="0" b="80010"/>
                <wp:wrapNone/>
                <wp:docPr id="476" name="雲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2F90E" id="雲 476" o:spid="_x0000_s1026" style="position:absolute;left:0;text-align:left;margin-left:71.6pt;margin-top:337.8pt;width:34.55pt;height:20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83904" behindDoc="0" locked="0" layoutInCell="1" allowOverlap="1" wp14:anchorId="6B51E689" wp14:editId="40060C28">
            <wp:simplePos x="0" y="0"/>
            <wp:positionH relativeFrom="margin">
              <wp:posOffset>215265</wp:posOffset>
            </wp:positionH>
            <wp:positionV relativeFrom="paragraph">
              <wp:posOffset>4020185</wp:posOffset>
            </wp:positionV>
            <wp:extent cx="958215" cy="514350"/>
            <wp:effectExtent l="0" t="0" r="0" b="0"/>
            <wp:wrapNone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282880" behindDoc="0" locked="0" layoutInCell="1" allowOverlap="1" wp14:anchorId="430D3412" wp14:editId="6C9372B3">
            <wp:simplePos x="0" y="0"/>
            <wp:positionH relativeFrom="column">
              <wp:posOffset>1802765</wp:posOffset>
            </wp:positionH>
            <wp:positionV relativeFrom="paragraph">
              <wp:posOffset>5584190</wp:posOffset>
            </wp:positionV>
            <wp:extent cx="215265" cy="215265"/>
            <wp:effectExtent l="0" t="0" r="0" b="0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FA426E6" wp14:editId="077538B9">
                <wp:simplePos x="0" y="0"/>
                <wp:positionH relativeFrom="column">
                  <wp:posOffset>1956435</wp:posOffset>
                </wp:positionH>
                <wp:positionV relativeFrom="paragraph">
                  <wp:posOffset>5597525</wp:posOffset>
                </wp:positionV>
                <wp:extent cx="1250315" cy="195580"/>
                <wp:effectExtent l="0" t="0" r="0" b="0"/>
                <wp:wrapNone/>
                <wp:docPr id="4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426E6" id="_x0000_s1148" type="#_x0000_t202" style="position:absolute;left:0;text-align:left;margin-left:154.05pt;margin-top:440.75pt;width:98.45pt;height:15.4pt;z-index:25228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80832" behindDoc="0" locked="0" layoutInCell="1" allowOverlap="1" wp14:anchorId="370DCBBA" wp14:editId="274D7317">
            <wp:simplePos x="0" y="0"/>
            <wp:positionH relativeFrom="column">
              <wp:posOffset>179070</wp:posOffset>
            </wp:positionH>
            <wp:positionV relativeFrom="paragraph">
              <wp:posOffset>5584190</wp:posOffset>
            </wp:positionV>
            <wp:extent cx="215265" cy="215265"/>
            <wp:effectExtent l="0" t="0" r="0" b="0"/>
            <wp:wrapNone/>
            <wp:docPr id="492" name="図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450EFF" wp14:editId="315D3E14">
                <wp:simplePos x="0" y="0"/>
                <wp:positionH relativeFrom="column">
                  <wp:posOffset>332740</wp:posOffset>
                </wp:positionH>
                <wp:positionV relativeFrom="paragraph">
                  <wp:posOffset>5597525</wp:posOffset>
                </wp:positionV>
                <wp:extent cx="1250315" cy="195580"/>
                <wp:effectExtent l="0" t="0" r="0" b="0"/>
                <wp:wrapNone/>
                <wp:docPr id="4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50EFF" id="_x0000_s1149" type="#_x0000_t202" style="position:absolute;left:0;text-align:left;margin-left:26.2pt;margin-top:440.75pt;width:98.45pt;height:15.4pt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78784" behindDoc="0" locked="0" layoutInCell="1" allowOverlap="1" wp14:anchorId="61235F41" wp14:editId="250A2039">
            <wp:simplePos x="0" y="0"/>
            <wp:positionH relativeFrom="column">
              <wp:posOffset>1802765</wp:posOffset>
            </wp:positionH>
            <wp:positionV relativeFrom="paragraph">
              <wp:posOffset>5335270</wp:posOffset>
            </wp:positionV>
            <wp:extent cx="215265" cy="215265"/>
            <wp:effectExtent l="0" t="0" r="0" b="0"/>
            <wp:wrapNone/>
            <wp:docPr id="491" name="図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082FBDC" wp14:editId="0C04CF89">
                <wp:simplePos x="0" y="0"/>
                <wp:positionH relativeFrom="column">
                  <wp:posOffset>1956435</wp:posOffset>
                </wp:positionH>
                <wp:positionV relativeFrom="paragraph">
                  <wp:posOffset>5349240</wp:posOffset>
                </wp:positionV>
                <wp:extent cx="1250315" cy="195580"/>
                <wp:effectExtent l="0" t="0" r="0" b="0"/>
                <wp:wrapNone/>
                <wp:docPr id="4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2FBDC" id="_x0000_s1150" type="#_x0000_t202" style="position:absolute;left:0;text-align:left;margin-left:154.05pt;margin-top:421.2pt;width:98.45pt;height:15.4pt;z-index:25227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76736" behindDoc="0" locked="0" layoutInCell="1" allowOverlap="1" wp14:anchorId="2F9A7F7B" wp14:editId="55195AD0">
            <wp:simplePos x="0" y="0"/>
            <wp:positionH relativeFrom="column">
              <wp:posOffset>182880</wp:posOffset>
            </wp:positionH>
            <wp:positionV relativeFrom="paragraph">
              <wp:posOffset>5339080</wp:posOffset>
            </wp:positionV>
            <wp:extent cx="215265" cy="215265"/>
            <wp:effectExtent l="0" t="0" r="0" b="0"/>
            <wp:wrapNone/>
            <wp:docPr id="49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275712" behindDoc="1" locked="0" layoutInCell="1" allowOverlap="1" wp14:anchorId="48BDC231" wp14:editId="32CFA978">
            <wp:simplePos x="0" y="0"/>
            <wp:positionH relativeFrom="column">
              <wp:posOffset>25879</wp:posOffset>
            </wp:positionH>
            <wp:positionV relativeFrom="paragraph">
              <wp:posOffset>3899140</wp:posOffset>
            </wp:positionV>
            <wp:extent cx="3302743" cy="1980868"/>
            <wp:effectExtent l="0" t="0" r="0" b="635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060" cy="198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3A52800" wp14:editId="51FC65CF">
                <wp:simplePos x="0" y="0"/>
                <wp:positionH relativeFrom="column">
                  <wp:posOffset>332740</wp:posOffset>
                </wp:positionH>
                <wp:positionV relativeFrom="paragraph">
                  <wp:posOffset>5349240</wp:posOffset>
                </wp:positionV>
                <wp:extent cx="1250315" cy="195580"/>
                <wp:effectExtent l="0" t="0" r="0" b="0"/>
                <wp:wrapNone/>
                <wp:docPr id="4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52800" id="_x0000_s1151" type="#_x0000_t202" style="position:absolute;left:0;text-align:left;margin-left:26.2pt;margin-top:421.2pt;width:98.45pt;height:15.4pt;z-index:25227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273664" behindDoc="0" locked="0" layoutInCell="1" allowOverlap="1" wp14:anchorId="5ADA9FEC" wp14:editId="103605E4">
                <wp:simplePos x="0" y="0"/>
                <wp:positionH relativeFrom="column">
                  <wp:posOffset>930910</wp:posOffset>
                </wp:positionH>
                <wp:positionV relativeFrom="paragraph">
                  <wp:posOffset>4570730</wp:posOffset>
                </wp:positionV>
                <wp:extent cx="2167890" cy="510540"/>
                <wp:effectExtent l="0" t="0" r="0" b="3810"/>
                <wp:wrapNone/>
                <wp:docPr id="4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9FEC" id="_x0000_s1152" type="#_x0000_t202" style="position:absolute;left:0;text-align:left;margin-left:73.3pt;margin-top:359.9pt;width:170.7pt;height:40.2pt;z-index:25227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239872" behindDoc="0" locked="0" layoutInCell="1" allowOverlap="1" wp14:anchorId="39779264" wp14:editId="3B37D9E0">
                <wp:simplePos x="0" y="0"/>
                <wp:positionH relativeFrom="column">
                  <wp:posOffset>930910</wp:posOffset>
                </wp:positionH>
                <wp:positionV relativeFrom="paragraph">
                  <wp:posOffset>2588895</wp:posOffset>
                </wp:positionV>
                <wp:extent cx="2167890" cy="510540"/>
                <wp:effectExtent l="0" t="0" r="0" b="3810"/>
                <wp:wrapNone/>
                <wp:docPr id="4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79264" id="_x0000_s1153" type="#_x0000_t202" style="position:absolute;left:0;text-align:left;margin-left:73.3pt;margin-top:203.85pt;width:170.7pt;height:40.2pt;z-index:25223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8AE2E27" wp14:editId="7D2D8ED1">
                <wp:simplePos x="0" y="0"/>
                <wp:positionH relativeFrom="column">
                  <wp:posOffset>332740</wp:posOffset>
                </wp:positionH>
                <wp:positionV relativeFrom="paragraph">
                  <wp:posOffset>3367405</wp:posOffset>
                </wp:positionV>
                <wp:extent cx="1250315" cy="195580"/>
                <wp:effectExtent l="0" t="0" r="0" b="0"/>
                <wp:wrapNone/>
                <wp:docPr id="4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E2E27" id="_x0000_s1154" type="#_x0000_t202" style="position:absolute;left:0;text-align:left;margin-left:26.2pt;margin-top:265.15pt;width:98.45pt;height:15.4pt;z-index:25224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41920" behindDoc="1" locked="0" layoutInCell="1" allowOverlap="1" wp14:anchorId="57CCE368" wp14:editId="6A3CF3CE">
            <wp:simplePos x="0" y="0"/>
            <wp:positionH relativeFrom="column">
              <wp:posOffset>25879</wp:posOffset>
            </wp:positionH>
            <wp:positionV relativeFrom="paragraph">
              <wp:posOffset>1915064</wp:posOffset>
            </wp:positionV>
            <wp:extent cx="3302743" cy="1980868"/>
            <wp:effectExtent l="0" t="0" r="0" b="635"/>
            <wp:wrapNone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060" cy="198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6470">
        <w:rPr>
          <w:noProof/>
        </w:rPr>
        <w:drawing>
          <wp:anchor distT="0" distB="0" distL="114300" distR="114300" simplePos="0" relativeHeight="252242944" behindDoc="0" locked="0" layoutInCell="1" allowOverlap="1" wp14:anchorId="3F621CAC" wp14:editId="31F2CF79">
            <wp:simplePos x="0" y="0"/>
            <wp:positionH relativeFrom="column">
              <wp:posOffset>182880</wp:posOffset>
            </wp:positionH>
            <wp:positionV relativeFrom="paragraph">
              <wp:posOffset>3357245</wp:posOffset>
            </wp:positionV>
            <wp:extent cx="215265" cy="215265"/>
            <wp:effectExtent l="0" t="0" r="0" b="0"/>
            <wp:wrapNone/>
            <wp:docPr id="458" name="図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B0E1864" wp14:editId="76CAA072">
                <wp:simplePos x="0" y="0"/>
                <wp:positionH relativeFrom="column">
                  <wp:posOffset>1956435</wp:posOffset>
                </wp:positionH>
                <wp:positionV relativeFrom="paragraph">
                  <wp:posOffset>3367405</wp:posOffset>
                </wp:positionV>
                <wp:extent cx="1250315" cy="195580"/>
                <wp:effectExtent l="0" t="0" r="0" b="0"/>
                <wp:wrapNone/>
                <wp:docPr id="4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E1864" id="_x0000_s1155" type="#_x0000_t202" style="position:absolute;left:0;text-align:left;margin-left:154.05pt;margin-top:265.15pt;width:98.45pt;height:15.4pt;z-index:2522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44992" behindDoc="0" locked="0" layoutInCell="1" allowOverlap="1" wp14:anchorId="567A39BD" wp14:editId="2A05D91C">
            <wp:simplePos x="0" y="0"/>
            <wp:positionH relativeFrom="column">
              <wp:posOffset>1802765</wp:posOffset>
            </wp:positionH>
            <wp:positionV relativeFrom="paragraph">
              <wp:posOffset>3353435</wp:posOffset>
            </wp:positionV>
            <wp:extent cx="215265" cy="215265"/>
            <wp:effectExtent l="0" t="0" r="0" b="0"/>
            <wp:wrapNone/>
            <wp:docPr id="459" name="図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D66CBA8" wp14:editId="2B9FC69F">
                <wp:simplePos x="0" y="0"/>
                <wp:positionH relativeFrom="column">
                  <wp:posOffset>332740</wp:posOffset>
                </wp:positionH>
                <wp:positionV relativeFrom="paragraph">
                  <wp:posOffset>3615690</wp:posOffset>
                </wp:positionV>
                <wp:extent cx="1250315" cy="195580"/>
                <wp:effectExtent l="0" t="0" r="0" b="0"/>
                <wp:wrapNone/>
                <wp:docPr id="4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6CBA8" id="_x0000_s1156" type="#_x0000_t202" style="position:absolute;left:0;text-align:left;margin-left:26.2pt;margin-top:284.7pt;width:98.45pt;height:15.4pt;z-index:25224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47040" behindDoc="0" locked="0" layoutInCell="1" allowOverlap="1" wp14:anchorId="2B938C64" wp14:editId="567DAEDF">
            <wp:simplePos x="0" y="0"/>
            <wp:positionH relativeFrom="column">
              <wp:posOffset>179070</wp:posOffset>
            </wp:positionH>
            <wp:positionV relativeFrom="paragraph">
              <wp:posOffset>3602355</wp:posOffset>
            </wp:positionV>
            <wp:extent cx="215265" cy="215265"/>
            <wp:effectExtent l="0" t="0" r="0" b="0"/>
            <wp:wrapNone/>
            <wp:docPr id="460" name="図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EAA72FC" wp14:editId="5C09FC72">
                <wp:simplePos x="0" y="0"/>
                <wp:positionH relativeFrom="column">
                  <wp:posOffset>1956435</wp:posOffset>
                </wp:positionH>
                <wp:positionV relativeFrom="paragraph">
                  <wp:posOffset>3615690</wp:posOffset>
                </wp:positionV>
                <wp:extent cx="1250315" cy="195580"/>
                <wp:effectExtent l="0" t="0" r="0" b="0"/>
                <wp:wrapNone/>
                <wp:docPr id="4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A72FC" id="_x0000_s1157" type="#_x0000_t202" style="position:absolute;left:0;text-align:left;margin-left:154.05pt;margin-top:284.7pt;width:98.45pt;height:15.4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49088" behindDoc="0" locked="0" layoutInCell="1" allowOverlap="1" wp14:anchorId="06268586" wp14:editId="0EDD0C92">
            <wp:simplePos x="0" y="0"/>
            <wp:positionH relativeFrom="column">
              <wp:posOffset>1802765</wp:posOffset>
            </wp:positionH>
            <wp:positionV relativeFrom="paragraph">
              <wp:posOffset>3602355</wp:posOffset>
            </wp:positionV>
            <wp:extent cx="215265" cy="215265"/>
            <wp:effectExtent l="0" t="0" r="0" b="0"/>
            <wp:wrapNone/>
            <wp:docPr id="461" name="図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250112" behindDoc="0" locked="0" layoutInCell="1" allowOverlap="1" wp14:anchorId="5137FAEE" wp14:editId="6BA257A5">
            <wp:simplePos x="0" y="0"/>
            <wp:positionH relativeFrom="margin">
              <wp:posOffset>215265</wp:posOffset>
            </wp:positionH>
            <wp:positionV relativeFrom="paragraph">
              <wp:posOffset>2038350</wp:posOffset>
            </wp:positionV>
            <wp:extent cx="958215" cy="514350"/>
            <wp:effectExtent l="0" t="0" r="0" b="0"/>
            <wp:wrapNone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E095751" wp14:editId="57679A5D">
                <wp:simplePos x="0" y="0"/>
                <wp:positionH relativeFrom="column">
                  <wp:posOffset>909320</wp:posOffset>
                </wp:positionH>
                <wp:positionV relativeFrom="paragraph">
                  <wp:posOffset>2308225</wp:posOffset>
                </wp:positionV>
                <wp:extent cx="438785" cy="262890"/>
                <wp:effectExtent l="76200" t="76200" r="0" b="80010"/>
                <wp:wrapNone/>
                <wp:docPr id="444" name="雲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6CD01" id="雲 444" o:spid="_x0000_s1026" style="position:absolute;left:0;text-align:left;margin-left:71.6pt;margin-top:181.75pt;width:34.55pt;height:20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C99B6C1" wp14:editId="7004E333">
                <wp:simplePos x="0" y="0"/>
                <wp:positionH relativeFrom="column">
                  <wp:posOffset>105410</wp:posOffset>
                </wp:positionH>
                <wp:positionV relativeFrom="paragraph">
                  <wp:posOffset>2409825</wp:posOffset>
                </wp:positionV>
                <wp:extent cx="670560" cy="401320"/>
                <wp:effectExtent l="76200" t="76200" r="53340" b="74930"/>
                <wp:wrapNone/>
                <wp:docPr id="445" name="雲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D685" id="雲 445" o:spid="_x0000_s1026" style="position:absolute;left:0;text-align:left;margin-left:8.3pt;margin-top:189.75pt;width:52.8pt;height:31.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68D1A9C" wp14:editId="6E42888B">
                <wp:simplePos x="0" y="0"/>
                <wp:positionH relativeFrom="column">
                  <wp:posOffset>624840</wp:posOffset>
                </wp:positionH>
                <wp:positionV relativeFrom="paragraph">
                  <wp:posOffset>2898775</wp:posOffset>
                </wp:positionV>
                <wp:extent cx="628650" cy="300355"/>
                <wp:effectExtent l="76200" t="76200" r="0" b="80645"/>
                <wp:wrapNone/>
                <wp:docPr id="446" name="雲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6740F" id="雲 446" o:spid="_x0000_s1026" style="position:absolute;left:0;text-align:left;margin-left:49.2pt;margin-top:228.25pt;width:49.5pt;height:23.6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32AB0B99" wp14:editId="66E8B5A3">
                <wp:simplePos x="0" y="0"/>
                <wp:positionH relativeFrom="column">
                  <wp:posOffset>4214495</wp:posOffset>
                </wp:positionH>
                <wp:positionV relativeFrom="paragraph">
                  <wp:posOffset>2588895</wp:posOffset>
                </wp:positionV>
                <wp:extent cx="2167890" cy="510540"/>
                <wp:effectExtent l="0" t="0" r="0" b="3810"/>
                <wp:wrapNone/>
                <wp:docPr id="4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0B99" id="_x0000_s1158" type="#_x0000_t202" style="position:absolute;left:0;text-align:left;margin-left:331.85pt;margin-top:203.85pt;width:170.7pt;height:40.2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88D1761" wp14:editId="27C6A846">
                <wp:simplePos x="0" y="0"/>
                <wp:positionH relativeFrom="column">
                  <wp:posOffset>3616325</wp:posOffset>
                </wp:positionH>
                <wp:positionV relativeFrom="paragraph">
                  <wp:posOffset>3367405</wp:posOffset>
                </wp:positionV>
                <wp:extent cx="1250315" cy="195580"/>
                <wp:effectExtent l="0" t="0" r="0" b="0"/>
                <wp:wrapNone/>
                <wp:docPr id="4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D1761" id="_x0000_s1159" type="#_x0000_t202" style="position:absolute;left:0;text-align:left;margin-left:284.75pt;margin-top:265.15pt;width:98.45pt;height:15.4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59328" behindDoc="0" locked="0" layoutInCell="1" allowOverlap="1" wp14:anchorId="0B325C93" wp14:editId="26163065">
            <wp:simplePos x="0" y="0"/>
            <wp:positionH relativeFrom="column">
              <wp:posOffset>3466465</wp:posOffset>
            </wp:positionH>
            <wp:positionV relativeFrom="paragraph">
              <wp:posOffset>3357245</wp:posOffset>
            </wp:positionV>
            <wp:extent cx="215265" cy="215265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C4B66FC" wp14:editId="33BAB8A6">
                <wp:simplePos x="0" y="0"/>
                <wp:positionH relativeFrom="column">
                  <wp:posOffset>5240020</wp:posOffset>
                </wp:positionH>
                <wp:positionV relativeFrom="paragraph">
                  <wp:posOffset>3367405</wp:posOffset>
                </wp:positionV>
                <wp:extent cx="1250315" cy="195580"/>
                <wp:effectExtent l="0" t="0" r="0" b="0"/>
                <wp:wrapNone/>
                <wp:docPr id="4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B66FC" id="_x0000_s1160" type="#_x0000_t202" style="position:absolute;left:0;text-align:left;margin-left:412.6pt;margin-top:265.15pt;width:98.45pt;height:15.4pt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61376" behindDoc="0" locked="0" layoutInCell="1" allowOverlap="1" wp14:anchorId="1D4A8FC0" wp14:editId="50796B40">
            <wp:simplePos x="0" y="0"/>
            <wp:positionH relativeFrom="column">
              <wp:posOffset>5086350</wp:posOffset>
            </wp:positionH>
            <wp:positionV relativeFrom="paragraph">
              <wp:posOffset>3353435</wp:posOffset>
            </wp:positionV>
            <wp:extent cx="215265" cy="215265"/>
            <wp:effectExtent l="0" t="0" r="0" b="0"/>
            <wp:wrapNone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D14606C" wp14:editId="71C3F7D5">
                <wp:simplePos x="0" y="0"/>
                <wp:positionH relativeFrom="column">
                  <wp:posOffset>3616325</wp:posOffset>
                </wp:positionH>
                <wp:positionV relativeFrom="paragraph">
                  <wp:posOffset>3615690</wp:posOffset>
                </wp:positionV>
                <wp:extent cx="1250315" cy="195580"/>
                <wp:effectExtent l="0" t="0" r="0" b="0"/>
                <wp:wrapNone/>
                <wp:docPr id="4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14606C" id="_x0000_s1161" type="#_x0000_t202" style="position:absolute;left:0;text-align:left;margin-left:284.75pt;margin-top:284.7pt;width:98.45pt;height:15.4pt;z-index:25226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63424" behindDoc="0" locked="0" layoutInCell="1" allowOverlap="1" wp14:anchorId="0607961A" wp14:editId="6C161053">
            <wp:simplePos x="0" y="0"/>
            <wp:positionH relativeFrom="column">
              <wp:posOffset>3462655</wp:posOffset>
            </wp:positionH>
            <wp:positionV relativeFrom="paragraph">
              <wp:posOffset>3602355</wp:posOffset>
            </wp:positionV>
            <wp:extent cx="215265" cy="215265"/>
            <wp:effectExtent l="0" t="0" r="0" b="0"/>
            <wp:wrapNone/>
            <wp:docPr id="466" name="図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257D38CA" wp14:editId="4FF861F1">
                <wp:simplePos x="0" y="0"/>
                <wp:positionH relativeFrom="column">
                  <wp:posOffset>5240020</wp:posOffset>
                </wp:positionH>
                <wp:positionV relativeFrom="paragraph">
                  <wp:posOffset>3615690</wp:posOffset>
                </wp:positionV>
                <wp:extent cx="1250315" cy="195580"/>
                <wp:effectExtent l="0" t="0" r="0" b="0"/>
                <wp:wrapNone/>
                <wp:docPr id="4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D38CA" id="_x0000_s1162" type="#_x0000_t202" style="position:absolute;left:0;text-align:left;margin-left:412.6pt;margin-top:284.7pt;width:98.45pt;height:15.4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65472" behindDoc="0" locked="0" layoutInCell="1" allowOverlap="1" wp14:anchorId="06D23C1C" wp14:editId="4A58C4AE">
            <wp:simplePos x="0" y="0"/>
            <wp:positionH relativeFrom="column">
              <wp:posOffset>5086350</wp:posOffset>
            </wp:positionH>
            <wp:positionV relativeFrom="paragraph">
              <wp:posOffset>3602355</wp:posOffset>
            </wp:positionV>
            <wp:extent cx="215265" cy="215265"/>
            <wp:effectExtent l="0" t="0" r="0" b="0"/>
            <wp:wrapNone/>
            <wp:docPr id="467" name="図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266496" behindDoc="0" locked="0" layoutInCell="1" allowOverlap="1" wp14:anchorId="4A7E1E21" wp14:editId="6356A670">
            <wp:simplePos x="0" y="0"/>
            <wp:positionH relativeFrom="margin">
              <wp:posOffset>3498850</wp:posOffset>
            </wp:positionH>
            <wp:positionV relativeFrom="paragraph">
              <wp:posOffset>2038350</wp:posOffset>
            </wp:positionV>
            <wp:extent cx="958215" cy="514350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E3BF759" wp14:editId="2D8CD0F3">
                <wp:simplePos x="0" y="0"/>
                <wp:positionH relativeFrom="column">
                  <wp:posOffset>4192905</wp:posOffset>
                </wp:positionH>
                <wp:positionV relativeFrom="paragraph">
                  <wp:posOffset>2308225</wp:posOffset>
                </wp:positionV>
                <wp:extent cx="438785" cy="262890"/>
                <wp:effectExtent l="76200" t="76200" r="0" b="80010"/>
                <wp:wrapNone/>
                <wp:docPr id="454" name="雲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1B8FA" id="雲 454" o:spid="_x0000_s1026" style="position:absolute;left:0;text-align:left;margin-left:330.15pt;margin-top:181.75pt;width:34.55pt;height:20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E38B5EC" wp14:editId="30A7E8B1">
                <wp:simplePos x="0" y="0"/>
                <wp:positionH relativeFrom="column">
                  <wp:posOffset>3388995</wp:posOffset>
                </wp:positionH>
                <wp:positionV relativeFrom="paragraph">
                  <wp:posOffset>2409825</wp:posOffset>
                </wp:positionV>
                <wp:extent cx="670560" cy="401320"/>
                <wp:effectExtent l="76200" t="76200" r="53340" b="74930"/>
                <wp:wrapNone/>
                <wp:docPr id="455" name="雲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FC7B" id="雲 455" o:spid="_x0000_s1026" style="position:absolute;left:0;text-align:left;margin-left:266.85pt;margin-top:189.75pt;width:52.8pt;height:31.6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4968C7E" wp14:editId="0E988E79">
                <wp:simplePos x="0" y="0"/>
                <wp:positionH relativeFrom="column">
                  <wp:posOffset>3908425</wp:posOffset>
                </wp:positionH>
                <wp:positionV relativeFrom="paragraph">
                  <wp:posOffset>2898877</wp:posOffset>
                </wp:positionV>
                <wp:extent cx="628650" cy="300355"/>
                <wp:effectExtent l="76200" t="76200" r="0" b="80645"/>
                <wp:wrapNone/>
                <wp:docPr id="456" name="雲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13C9" id="雲 456" o:spid="_x0000_s1026" style="position:absolute;left:0;text-align:left;margin-left:307.75pt;margin-top:228.25pt;width:49.5pt;height:23.6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D9E837D" wp14:editId="1527097C">
                <wp:simplePos x="0" y="0"/>
                <wp:positionH relativeFrom="column">
                  <wp:posOffset>3908425</wp:posOffset>
                </wp:positionH>
                <wp:positionV relativeFrom="paragraph">
                  <wp:posOffset>923925</wp:posOffset>
                </wp:positionV>
                <wp:extent cx="628650" cy="300355"/>
                <wp:effectExtent l="76200" t="76200" r="0" b="80645"/>
                <wp:wrapNone/>
                <wp:docPr id="430" name="雲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4CFF" id="雲 430" o:spid="_x0000_s1026" style="position:absolute;left:0;text-align:left;margin-left:307.75pt;margin-top:72.75pt;width:49.5pt;height:23.6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293,182000;31433,176459;100817,242641;84693,245290;239789,271780;230068,259682;419493,241612;415608,254885;496648,159591;543957,209206;608248,106751;587177,125356;557694,37725;558800,46513;423145,27477;433943,16269;322198,32817;327422,23152;203729,36098;222647,45470;60056,109776;56753,99910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5A3A0EF" wp14:editId="41619DDB">
                <wp:simplePos x="0" y="0"/>
                <wp:positionH relativeFrom="column">
                  <wp:posOffset>3388995</wp:posOffset>
                </wp:positionH>
                <wp:positionV relativeFrom="paragraph">
                  <wp:posOffset>434975</wp:posOffset>
                </wp:positionV>
                <wp:extent cx="670560" cy="401320"/>
                <wp:effectExtent l="76200" t="76200" r="53340" b="74930"/>
                <wp:wrapNone/>
                <wp:docPr id="429" name="雲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01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B213" id="雲 429" o:spid="_x0000_s1026" style="position:absolute;left:0;text-align:left;margin-left:266.85pt;margin-top:34.25pt;width:52.8pt;height:31.6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46,243179;33528,235776;107538,324205;90339,327745;255775,363139;245406,346975;447459,322830;443315,340565;529758,213238;580221,279531;648798,142636;626322,167495;594874,50407;596053,62149;451355,36713;462873,21738;343678,43848;349250,30935;217311,48233;237490,60755;64060,146677;60537,133495" o:connectangles="0,0,0,0,0,0,0,0,0,0,0,0,0,0,0,0,0,0,0,0,0,0"/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8F1BAC4" wp14:editId="4C96D3BC">
                <wp:simplePos x="0" y="0"/>
                <wp:positionH relativeFrom="column">
                  <wp:posOffset>4192905</wp:posOffset>
                </wp:positionH>
                <wp:positionV relativeFrom="paragraph">
                  <wp:posOffset>333375</wp:posOffset>
                </wp:positionV>
                <wp:extent cx="438785" cy="262890"/>
                <wp:effectExtent l="76200" t="76200" r="0" b="80010"/>
                <wp:wrapNone/>
                <wp:docPr id="428" name="雲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628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71B2E" id="雲 428" o:spid="_x0000_s1026" style="position:absolute;left:0;text-align:left;margin-left:330.15pt;margin-top:26.25pt;width:34.55pt;height:20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67,159298;21939,154448;70368,212375;59114,214693;167368,237879;160583,227290;292798,211474;290086,223091;346650,139685;379671,183110;424545,93435;409837,109720;389259,33019;390031,40711;295347,24050;302884,14240;224887,28723;228534,20264;142199,31595;155403,39799;41918,96083;39613,87447" o:connectangles="0,0,0,0,0,0,0,0,0,0,0,0,0,0,0,0,0,0,0,0,0,0"/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32704" behindDoc="0" locked="0" layoutInCell="1" allowOverlap="1" wp14:anchorId="5145A7AA" wp14:editId="783E12D3">
            <wp:simplePos x="0" y="0"/>
            <wp:positionH relativeFrom="margin">
              <wp:posOffset>3498850</wp:posOffset>
            </wp:positionH>
            <wp:positionV relativeFrom="paragraph">
              <wp:posOffset>62865</wp:posOffset>
            </wp:positionV>
            <wp:extent cx="958215" cy="514350"/>
            <wp:effectExtent l="0" t="0" r="0" b="0"/>
            <wp:wrapNone/>
            <wp:docPr id="436" name="図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w:drawing>
          <wp:anchor distT="0" distB="0" distL="114300" distR="114300" simplePos="0" relativeHeight="252231680" behindDoc="0" locked="0" layoutInCell="1" allowOverlap="1" wp14:anchorId="00652257" wp14:editId="42E3167B">
            <wp:simplePos x="0" y="0"/>
            <wp:positionH relativeFrom="column">
              <wp:posOffset>5086350</wp:posOffset>
            </wp:positionH>
            <wp:positionV relativeFrom="paragraph">
              <wp:posOffset>1627505</wp:posOffset>
            </wp:positionV>
            <wp:extent cx="215265" cy="215265"/>
            <wp:effectExtent l="0" t="0" r="0" b="0"/>
            <wp:wrapNone/>
            <wp:docPr id="435" name="図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CE25357" wp14:editId="31A3ECA0">
                <wp:simplePos x="0" y="0"/>
                <wp:positionH relativeFrom="column">
                  <wp:posOffset>5240020</wp:posOffset>
                </wp:positionH>
                <wp:positionV relativeFrom="paragraph">
                  <wp:posOffset>1640840</wp:posOffset>
                </wp:positionV>
                <wp:extent cx="1250315" cy="195580"/>
                <wp:effectExtent l="0" t="0" r="0" b="0"/>
                <wp:wrapNone/>
                <wp:docPr id="4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E25357" id="_x0000_s1163" type="#_x0000_t202" style="position:absolute;left:0;text-align:left;margin-left:412.6pt;margin-top:129.2pt;width:98.45pt;height:15.4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29632" behindDoc="0" locked="0" layoutInCell="1" allowOverlap="1" wp14:anchorId="78B97C8E" wp14:editId="7EEC49E5">
            <wp:simplePos x="0" y="0"/>
            <wp:positionH relativeFrom="column">
              <wp:posOffset>3462655</wp:posOffset>
            </wp:positionH>
            <wp:positionV relativeFrom="paragraph">
              <wp:posOffset>1627505</wp:posOffset>
            </wp:positionV>
            <wp:extent cx="215265" cy="215265"/>
            <wp:effectExtent l="0" t="0" r="0" b="0"/>
            <wp:wrapNone/>
            <wp:docPr id="434" name="図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9DBCF33" wp14:editId="10A8BEDB">
                <wp:simplePos x="0" y="0"/>
                <wp:positionH relativeFrom="column">
                  <wp:posOffset>3616325</wp:posOffset>
                </wp:positionH>
                <wp:positionV relativeFrom="paragraph">
                  <wp:posOffset>1640840</wp:posOffset>
                </wp:positionV>
                <wp:extent cx="1250315" cy="195580"/>
                <wp:effectExtent l="0" t="0" r="0" b="0"/>
                <wp:wrapNone/>
                <wp:docPr id="4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BCF33" id="_x0000_s1164" type="#_x0000_t202" style="position:absolute;left:0;text-align:left;margin-left:284.75pt;margin-top:129.2pt;width:98.45pt;height:15.4pt;z-index:2522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27584" behindDoc="0" locked="0" layoutInCell="1" allowOverlap="1" wp14:anchorId="34AE9D8B" wp14:editId="29DEAA00">
            <wp:simplePos x="0" y="0"/>
            <wp:positionH relativeFrom="column">
              <wp:posOffset>5086350</wp:posOffset>
            </wp:positionH>
            <wp:positionV relativeFrom="paragraph">
              <wp:posOffset>1378585</wp:posOffset>
            </wp:positionV>
            <wp:extent cx="215265" cy="215265"/>
            <wp:effectExtent l="0" t="0" r="0" b="0"/>
            <wp:wrapNone/>
            <wp:docPr id="433" name="図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E2C86EF" wp14:editId="6D415CDB">
                <wp:simplePos x="0" y="0"/>
                <wp:positionH relativeFrom="column">
                  <wp:posOffset>5240020</wp:posOffset>
                </wp:positionH>
                <wp:positionV relativeFrom="paragraph">
                  <wp:posOffset>1392555</wp:posOffset>
                </wp:positionV>
                <wp:extent cx="1250315" cy="195580"/>
                <wp:effectExtent l="0" t="0" r="0" b="0"/>
                <wp:wrapNone/>
                <wp:docPr id="4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C86EF" id="_x0000_s1165" type="#_x0000_t202" style="position:absolute;left:0;text-align:left;margin-left:412.6pt;margin-top:109.65pt;width:98.45pt;height:15.4pt;z-index:2522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w:drawing>
          <wp:anchor distT="0" distB="0" distL="114300" distR="114300" simplePos="0" relativeHeight="252225536" behindDoc="0" locked="0" layoutInCell="1" allowOverlap="1" wp14:anchorId="7F943C2F" wp14:editId="74D5D660">
            <wp:simplePos x="0" y="0"/>
            <wp:positionH relativeFrom="column">
              <wp:posOffset>3466465</wp:posOffset>
            </wp:positionH>
            <wp:positionV relativeFrom="paragraph">
              <wp:posOffset>1382395</wp:posOffset>
            </wp:positionV>
            <wp:extent cx="215265" cy="215265"/>
            <wp:effectExtent l="0" t="0" r="0" b="0"/>
            <wp:wrapNone/>
            <wp:docPr id="432" name="図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70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A8E1217" wp14:editId="4758E7E1">
                <wp:simplePos x="0" y="0"/>
                <wp:positionH relativeFrom="column">
                  <wp:posOffset>3616325</wp:posOffset>
                </wp:positionH>
                <wp:positionV relativeFrom="paragraph">
                  <wp:posOffset>1392555</wp:posOffset>
                </wp:positionV>
                <wp:extent cx="1250315" cy="195580"/>
                <wp:effectExtent l="0" t="0" r="0" b="0"/>
                <wp:wrapNone/>
                <wp:docPr id="4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Pr="00780DE6" w:rsidRDefault="002B6470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E1217" id="_x0000_s1166" type="#_x0000_t202" style="position:absolute;left:0;text-align:left;margin-left:284.75pt;margin-top:109.65pt;width:98.45pt;height:15.4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" filled="f" stroked="f">
                <v:textbox style="mso-fit-shape-to-text:t">
                  <w:txbxContent>
                    <w:p w:rsidR="002B6470" w:rsidRPr="00780DE6" w:rsidRDefault="002B6470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2B6470">
        <w:rPr>
          <w:noProof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38C46F51" wp14:editId="62EF4254">
                <wp:simplePos x="0" y="0"/>
                <wp:positionH relativeFrom="column">
                  <wp:posOffset>4214495</wp:posOffset>
                </wp:positionH>
                <wp:positionV relativeFrom="paragraph">
                  <wp:posOffset>614045</wp:posOffset>
                </wp:positionV>
                <wp:extent cx="2167890" cy="510540"/>
                <wp:effectExtent l="0" t="0" r="0" b="3810"/>
                <wp:wrapNone/>
                <wp:docPr id="4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2B6470" w:rsidRDefault="002B6470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2B6470" w:rsidRPr="00863BD3" w:rsidRDefault="002B6470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6F51" id="_x0000_s1167" type="#_x0000_t202" style="position:absolute;left:0;text-align:left;margin-left:331.85pt;margin-top:48.35pt;width:170.7pt;height:40.2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" filled="f" stroked="f">
                <v:textbox>
                  <w:txbxContent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2B6470" w:rsidRDefault="002B6470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2B6470" w:rsidRPr="00863BD3" w:rsidRDefault="002B6470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3807A2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BC6975C" wp14:editId="3CA98228">
                <wp:simplePos x="0" y="0"/>
                <wp:positionH relativeFrom="column">
                  <wp:posOffset>105689</wp:posOffset>
                </wp:positionH>
                <wp:positionV relativeFrom="paragraph">
                  <wp:posOffset>435000</wp:posOffset>
                </wp:positionV>
                <wp:extent cx="670666" cy="401701"/>
                <wp:effectExtent l="76200" t="76200" r="53340" b="74930"/>
                <wp:wrapNone/>
                <wp:docPr id="419" name="雲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666" cy="40170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10C6C" id="雲 419" o:spid="_x0000_s1026" style="position:absolute;left:0;text-align:left;margin-left:8.3pt;margin-top:34.25pt;width:52.8pt;height:31.6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72857,243410;33533,235999;107555,324513;90354,328056;255816,363484;245445,347304;447530,323137;443385,340888;529842,213441;580312,279796;648900,142771;626421,167654;594968,50454;596148,62208;451427,36748;462946,21759;343732,43890;349305,30964;217345,48279;237528,60813;64070,146816;60546,133621" o:connectangles="0,0,0,0,0,0,0,0,0,0,0,0,0,0,0,0,0,0,0,0,0,0"/>
              </v:shape>
            </w:pict>
          </mc:Fallback>
        </mc:AlternateContent>
      </w:r>
      <w:r w:rsidR="003807A2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DF31B5C" wp14:editId="026D88AB">
                <wp:simplePos x="0" y="0"/>
                <wp:positionH relativeFrom="column">
                  <wp:posOffset>624866</wp:posOffset>
                </wp:positionH>
                <wp:positionV relativeFrom="paragraph">
                  <wp:posOffset>924280</wp:posOffset>
                </wp:positionV>
                <wp:extent cx="629107" cy="300719"/>
                <wp:effectExtent l="76200" t="76200" r="0" b="80645"/>
                <wp:wrapNone/>
                <wp:docPr id="420" name="雲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" cy="300719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797E" id="雲 420" o:spid="_x0000_s1026" style="position:absolute;left:0;text-align:left;margin-left:49.2pt;margin-top:72.8pt;width:49.55pt;height:23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68343,182220;31455,176672;100890,242935;84755,245587;239964,272109;230236,259997;419798,241905;415910,255193;497009,159785;544352,209459;608690,106881;587603,125508;558099,37771;559206,46570;423453,27510;434259,16289;322432,32856;327660,23180;203877,36142;222809,45526;60100,109909;56794,100031" o:connectangles="0,0,0,0,0,0,0,0,0,0,0,0,0,0,0,0,0,0,0,0,0,0"/>
              </v:shape>
            </w:pict>
          </mc:Fallback>
        </mc:AlternateContent>
      </w:r>
      <w:r w:rsidR="003807A2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F20BF58" wp14:editId="665967CA">
                <wp:simplePos x="0" y="0"/>
                <wp:positionH relativeFrom="column">
                  <wp:posOffset>909726</wp:posOffset>
                </wp:positionH>
                <wp:positionV relativeFrom="paragraph">
                  <wp:posOffset>333731</wp:posOffset>
                </wp:positionV>
                <wp:extent cx="438912" cy="263348"/>
                <wp:effectExtent l="76200" t="76200" r="0" b="80010"/>
                <wp:wrapNone/>
                <wp:docPr id="418" name="雲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26334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FEC63" id="雲 418" o:spid="_x0000_s1026" style="position:absolute;left:0;text-align:left;margin-left:71.65pt;margin-top:26.3pt;width:34.55pt;height:20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shadow on="t" type="perspective" color="black" opacity="26214f" offset="0,0" matrix="66847f,,,66847f"/>
                <v:path arrowok="t" o:connecttype="custom" o:connectlocs="47681,159575;21946,154717;70388,212745;59131,215068;167416,238293;160630,227686;292882,211843;290170,223480;346751,139928;379781,183429;424668,93598;409956,109911;389372,33077;390144,40782;295432,24091;302971,14265;224953,28773;228600,20300;142240,31651;155448,39868;41930,96250;39624,87600" o:connectangles="0,0,0,0,0,0,0,0,0,0,0,0,0,0,0,0,0,0,0,0,0,0"/>
              </v:shape>
            </w:pict>
          </mc:Fallback>
        </mc:AlternateContent>
      </w:r>
      <w:r w:rsidR="003807A2">
        <w:rPr>
          <w:noProof/>
        </w:rPr>
        <w:drawing>
          <wp:anchor distT="0" distB="0" distL="114300" distR="114300" simplePos="0" relativeHeight="252213248" behindDoc="0" locked="0" layoutInCell="1" allowOverlap="1" wp14:anchorId="0EEF928B" wp14:editId="17D59007">
            <wp:simplePos x="0" y="0"/>
            <wp:positionH relativeFrom="margin">
              <wp:posOffset>215468</wp:posOffset>
            </wp:positionH>
            <wp:positionV relativeFrom="paragraph">
              <wp:posOffset>63170</wp:posOffset>
            </wp:positionV>
            <wp:extent cx="958291" cy="514518"/>
            <wp:effectExtent l="0" t="0" r="0" b="0"/>
            <wp:wrapNone/>
            <wp:docPr id="417" name="図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91" cy="51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78E">
        <w:rPr>
          <w:noProof/>
        </w:rPr>
        <w:drawing>
          <wp:anchor distT="0" distB="0" distL="114300" distR="114300" simplePos="0" relativeHeight="252212224" behindDoc="0" locked="0" layoutInCell="1" allowOverlap="1" wp14:anchorId="7703127D" wp14:editId="4BE93D38">
            <wp:simplePos x="0" y="0"/>
            <wp:positionH relativeFrom="column">
              <wp:posOffset>1802765</wp:posOffset>
            </wp:positionH>
            <wp:positionV relativeFrom="paragraph">
              <wp:posOffset>1627505</wp:posOffset>
            </wp:positionV>
            <wp:extent cx="215265" cy="215265"/>
            <wp:effectExtent l="0" t="0" r="0" b="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78E">
        <w:rPr>
          <w:noProof/>
        </w:rPr>
        <w:drawing>
          <wp:anchor distT="0" distB="0" distL="114300" distR="114300" simplePos="0" relativeHeight="252210176" behindDoc="0" locked="0" layoutInCell="1" allowOverlap="1" wp14:anchorId="4DDE7844" wp14:editId="6AB8AA42">
            <wp:simplePos x="0" y="0"/>
            <wp:positionH relativeFrom="column">
              <wp:posOffset>179070</wp:posOffset>
            </wp:positionH>
            <wp:positionV relativeFrom="paragraph">
              <wp:posOffset>1627505</wp:posOffset>
            </wp:positionV>
            <wp:extent cx="215265" cy="215265"/>
            <wp:effectExtent l="0" t="0" r="0" b="0"/>
            <wp:wrapNone/>
            <wp:docPr id="415" name="図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78E">
        <w:rPr>
          <w:noProof/>
        </w:rPr>
        <w:drawing>
          <wp:anchor distT="0" distB="0" distL="114300" distR="114300" simplePos="0" relativeHeight="252207104" behindDoc="0" locked="0" layoutInCell="1" allowOverlap="1" wp14:anchorId="496892D9" wp14:editId="4BD665C0">
            <wp:simplePos x="0" y="0"/>
            <wp:positionH relativeFrom="column">
              <wp:posOffset>1802765</wp:posOffset>
            </wp:positionH>
            <wp:positionV relativeFrom="paragraph">
              <wp:posOffset>1378585</wp:posOffset>
            </wp:positionV>
            <wp:extent cx="215265" cy="215265"/>
            <wp:effectExtent l="0" t="0" r="0" b="0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78E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B0A4532" wp14:editId="540D962F">
                <wp:simplePos x="0" y="0"/>
                <wp:positionH relativeFrom="column">
                  <wp:posOffset>332740</wp:posOffset>
                </wp:positionH>
                <wp:positionV relativeFrom="paragraph">
                  <wp:posOffset>1640840</wp:posOffset>
                </wp:positionV>
                <wp:extent cx="1250315" cy="195580"/>
                <wp:effectExtent l="0" t="0" r="0" b="0"/>
                <wp:wrapNone/>
                <wp:docPr id="4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78E" w:rsidRPr="00780DE6" w:rsidRDefault="0089678E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A4532" id="_x0000_s1168" type="#_x0000_t202" style="position:absolute;left:0;text-align:left;margin-left:26.2pt;margin-top:129.2pt;width:98.45pt;height:15.4pt;z-index:2522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" filled="f" stroked="f">
                <v:textbox style="mso-fit-shape-to-text:t">
                  <w:txbxContent>
                    <w:p w:rsidR="0089678E" w:rsidRPr="00780DE6" w:rsidRDefault="0089678E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89678E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8476F34" wp14:editId="5781E778">
                <wp:simplePos x="0" y="0"/>
                <wp:positionH relativeFrom="column">
                  <wp:posOffset>1956435</wp:posOffset>
                </wp:positionH>
                <wp:positionV relativeFrom="paragraph">
                  <wp:posOffset>1640840</wp:posOffset>
                </wp:positionV>
                <wp:extent cx="1250315" cy="195580"/>
                <wp:effectExtent l="0" t="0" r="0" b="0"/>
                <wp:wrapNone/>
                <wp:docPr id="4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78E" w:rsidRPr="00780DE6" w:rsidRDefault="0089678E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76F34" id="_x0000_s1169" type="#_x0000_t202" style="position:absolute;left:0;text-align:left;margin-left:154.05pt;margin-top:129.2pt;width:98.45pt;height:15.4pt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" filled="f" stroked="f">
                <v:textbox style="mso-fit-shape-to-text:t">
                  <w:txbxContent>
                    <w:p w:rsidR="0089678E" w:rsidRPr="00780DE6" w:rsidRDefault="0089678E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89678E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D99CEAC" wp14:editId="009A5B6E">
                <wp:simplePos x="0" y="0"/>
                <wp:positionH relativeFrom="column">
                  <wp:posOffset>1956435</wp:posOffset>
                </wp:positionH>
                <wp:positionV relativeFrom="paragraph">
                  <wp:posOffset>1392555</wp:posOffset>
                </wp:positionV>
                <wp:extent cx="1250315" cy="195580"/>
                <wp:effectExtent l="0" t="0" r="0" b="0"/>
                <wp:wrapNone/>
                <wp:docPr id="4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78E" w:rsidRPr="00780DE6" w:rsidRDefault="0089678E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9CEAC" id="_x0000_s1170" type="#_x0000_t202" style="position:absolute;left:0;text-align:left;margin-left:154.05pt;margin-top:109.65pt;width:98.45pt;height:15.4pt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" filled="f" stroked="f">
                <v:textbox style="mso-fit-shape-to-text:t">
                  <w:txbxContent>
                    <w:p w:rsidR="0089678E" w:rsidRPr="00780DE6" w:rsidRDefault="0089678E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89678E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CB22E41" wp14:editId="1AA53C4C">
                <wp:simplePos x="0" y="0"/>
                <wp:positionH relativeFrom="column">
                  <wp:posOffset>332740</wp:posOffset>
                </wp:positionH>
                <wp:positionV relativeFrom="paragraph">
                  <wp:posOffset>1392555</wp:posOffset>
                </wp:positionV>
                <wp:extent cx="1250315" cy="1955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DE6" w:rsidRPr="00780DE6" w:rsidRDefault="00780DE6" w:rsidP="00AF342C">
                            <w:pPr>
                              <w:spacing w:line="15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Pr="00780DE6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○○○○○</w:t>
                            </w:r>
                            <w:r w:rsidR="0089678E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="0089678E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22E41" id="_x0000_s1171" type="#_x0000_t202" style="position:absolute;left:0;text-align:left;margin-left:26.2pt;margin-top:109.65pt;width:98.45pt;height:15.4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" filled="f" stroked="f">
                <v:textbox style="mso-fit-shape-to-text:t">
                  <w:txbxContent>
                    <w:p w:rsidR="00780DE6" w:rsidRPr="00780DE6" w:rsidRDefault="00780DE6" w:rsidP="00AF342C">
                      <w:pPr>
                        <w:spacing w:line="15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Pr="00780DE6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○○○○○</w:t>
                      </w:r>
                      <w:r w:rsidR="0089678E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○</w:t>
                      </w:r>
                      <w:r w:rsidR="0089678E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89678E">
        <w:rPr>
          <w:noProof/>
        </w:rPr>
        <w:drawing>
          <wp:anchor distT="0" distB="0" distL="114300" distR="114300" simplePos="0" relativeHeight="252204032" behindDoc="0" locked="0" layoutInCell="1" allowOverlap="1" wp14:anchorId="5006F5E4" wp14:editId="36141434">
            <wp:simplePos x="0" y="0"/>
            <wp:positionH relativeFrom="column">
              <wp:posOffset>182880</wp:posOffset>
            </wp:positionH>
            <wp:positionV relativeFrom="paragraph">
              <wp:posOffset>1382700</wp:posOffset>
            </wp:positionV>
            <wp:extent cx="215265" cy="215265"/>
            <wp:effectExtent l="0" t="0" r="0" b="0"/>
            <wp:wrapNone/>
            <wp:docPr id="409" name="図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78E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3B57E9B4" wp14:editId="36AD7DED">
                <wp:simplePos x="0" y="0"/>
                <wp:positionH relativeFrom="column">
                  <wp:posOffset>930910</wp:posOffset>
                </wp:positionH>
                <wp:positionV relativeFrom="paragraph">
                  <wp:posOffset>614045</wp:posOffset>
                </wp:positionV>
                <wp:extent cx="2167890" cy="510540"/>
                <wp:effectExtent l="0" t="0" r="0" b="38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C08" w:rsidRDefault="00863BD3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000-0000　○○○○○○○○○○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:rsidR="00863BD3" w:rsidRDefault="00863BD3" w:rsidP="00863BD3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TEL 00-0000-0000</w:t>
                            </w:r>
                          </w:p>
                          <w:p w:rsidR="00863BD3" w:rsidRPr="00863BD3" w:rsidRDefault="00863BD3" w:rsidP="00863BD3">
                            <w:pPr>
                              <w:spacing w:line="200" w:lineRule="exact"/>
                              <w:jc w:val="righ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e-mail:hana@abcde.jp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7E9B4" id="_x0000_s1172" type="#_x0000_t202" style="position:absolute;left:0;text-align:left;margin-left:73.3pt;margin-top:48.35pt;width:170.7pt;height:40.2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" filled="f" stroked="f">
                <v:textbox>
                  <w:txbxContent>
                    <w:p w:rsidR="00882C08" w:rsidRDefault="00863BD3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000-0000　○○○○○○○○○○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○</w:t>
                      </w:r>
                    </w:p>
                    <w:p w:rsidR="00863BD3" w:rsidRDefault="00863BD3" w:rsidP="00863BD3">
                      <w:pPr>
                        <w:wordWrap w:val="0"/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TEL 00-0000-0000</w:t>
                      </w:r>
                    </w:p>
                    <w:p w:rsidR="00863BD3" w:rsidRPr="00863BD3" w:rsidRDefault="00863BD3" w:rsidP="00863BD3">
                      <w:pPr>
                        <w:spacing w:line="200" w:lineRule="exact"/>
                        <w:jc w:val="righ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e-mail:hana@abcde.jp</w:t>
                      </w:r>
                    </w:p>
                  </w:txbxContent>
                </v:textbox>
              </v:shape>
            </w:pict>
          </mc:Fallback>
        </mc:AlternateContent>
      </w:r>
      <w:r w:rsidR="0089678E">
        <w:rPr>
          <w:noProof/>
        </w:rPr>
        <w:drawing>
          <wp:anchor distT="0" distB="0" distL="114300" distR="114300" simplePos="0" relativeHeight="251958272" behindDoc="1" locked="0" layoutInCell="1" allowOverlap="1" wp14:anchorId="531E72CC" wp14:editId="5226E4A2">
            <wp:simplePos x="0" y="0"/>
            <wp:positionH relativeFrom="column">
              <wp:posOffset>25879</wp:posOffset>
            </wp:positionH>
            <wp:positionV relativeFrom="paragraph">
              <wp:posOffset>-77638</wp:posOffset>
            </wp:positionV>
            <wp:extent cx="3302743" cy="1998118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88" cy="200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7B0FB6" w:rsidRPr="007B0FB6" w:rsidRDefault="007B0FB6" w:rsidP="007B0FB6"/>
    <w:p w:rsidR="00880BBB" w:rsidRDefault="00880BBB" w:rsidP="007B0FB6">
      <w:pPr>
        <w:jc w:val="right"/>
      </w:pPr>
    </w:p>
    <w:p w:rsidR="007B0FB6" w:rsidRPr="007B0FB6" w:rsidRDefault="003246D9" w:rsidP="007B0FB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68E23A1" wp14:editId="05F99934">
                <wp:simplePos x="0" y="0"/>
                <wp:positionH relativeFrom="margin">
                  <wp:posOffset>1511935</wp:posOffset>
                </wp:positionH>
                <wp:positionV relativeFrom="paragraph">
                  <wp:posOffset>728345</wp:posOffset>
                </wp:positionV>
                <wp:extent cx="3621405" cy="19558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195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6D9" w:rsidRPr="003246D9" w:rsidRDefault="00B5649A" w:rsidP="007B0FB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差し替え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用</w:t>
                            </w:r>
                            <w:r w:rsidR="003246D9" w:rsidRPr="003246D9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SNS</w:t>
                            </w:r>
                            <w:r w:rsidR="003246D9" w:rsidRPr="003246D9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アイコン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8E23A1" id="_x0000_t202" coordsize="21600,21600" o:spt="202" path="m,l,21600r21600,l21600,xe">
                <v:stroke joinstyle="miter"/>
                <v:path gradientshapeok="t" o:connecttype="rect"/>
              </v:shapetype>
              <v:shape id="_x0000_s1173" type="#_x0000_t202" style="position:absolute;left:0;text-align:left;margin-left:119.05pt;margin-top:57.35pt;width:285.15pt;height:15.4pt;z-index:252467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" fillcolor="#d8d8d8 [2732]" stroked="f">
                <v:textbox style="mso-fit-shape-to-text:t">
                  <w:txbxContent>
                    <w:p w:rsidR="003246D9" w:rsidRPr="003246D9" w:rsidRDefault="00B5649A" w:rsidP="007B0FB6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差し替え</w:t>
                      </w:r>
                      <w:r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用</w:t>
                      </w:r>
                      <w:r w:rsidR="003246D9" w:rsidRPr="003246D9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SNS</w:t>
                      </w:r>
                      <w:r w:rsidR="003246D9" w:rsidRPr="003246D9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アイコン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3771ED4" wp14:editId="1BE69B09">
                <wp:simplePos x="0" y="0"/>
                <wp:positionH relativeFrom="margin">
                  <wp:posOffset>1511935</wp:posOffset>
                </wp:positionH>
                <wp:positionV relativeFrom="paragraph">
                  <wp:posOffset>1512859</wp:posOffset>
                </wp:positionV>
                <wp:extent cx="3621974" cy="19558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974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B6" w:rsidRPr="003246D9" w:rsidRDefault="007B0FB6" w:rsidP="007B0FB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246D9">
                              <w:rPr>
                                <w:rFonts w:ascii="メイリオ" w:eastAsia="メイリオ" w:hAnsi="メイリオ" w:hint="eastAsia"/>
                                <w:color w:val="FF0000"/>
                                <w:sz w:val="28"/>
                                <w:szCs w:val="28"/>
                              </w:rPr>
                              <w:t>ご自由に</w:t>
                            </w:r>
                            <w:r w:rsidRPr="003246D9">
                              <w:rPr>
                                <w:rFonts w:ascii="メイリオ" w:eastAsia="メイリオ" w:hAnsi="メイリオ"/>
                                <w:color w:val="FF0000"/>
                                <w:sz w:val="28"/>
                                <w:szCs w:val="28"/>
                              </w:rPr>
                              <w:t>差し替えてお使い下さい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71ED4" id="_x0000_s1174" type="#_x0000_t202" style="position:absolute;left:0;text-align:left;margin-left:119.05pt;margin-top:119.1pt;width:285.2pt;height:15.4pt;z-index:252465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" filled="f" stroked="f">
                <v:textbox style="mso-fit-shape-to-text:t">
                  <w:txbxContent>
                    <w:p w:rsidR="007B0FB6" w:rsidRPr="003246D9" w:rsidRDefault="007B0FB6" w:rsidP="007B0FB6">
                      <w:pPr>
                        <w:jc w:val="center"/>
                        <w:rPr>
                          <w:rFonts w:ascii="メイリオ" w:eastAsia="メイリオ" w:hAnsi="メイリオ" w:hint="eastAsia"/>
                          <w:color w:val="FF0000"/>
                          <w:sz w:val="28"/>
                          <w:szCs w:val="28"/>
                        </w:rPr>
                      </w:pPr>
                      <w:r w:rsidRPr="003246D9">
                        <w:rPr>
                          <w:rFonts w:ascii="メイリオ" w:eastAsia="メイリオ" w:hAnsi="メイリオ" w:hint="eastAsia"/>
                          <w:color w:val="FF0000"/>
                          <w:sz w:val="28"/>
                          <w:szCs w:val="28"/>
                        </w:rPr>
                        <w:t>ご自由に</w:t>
                      </w:r>
                      <w:r w:rsidRPr="003246D9">
                        <w:rPr>
                          <w:rFonts w:ascii="メイリオ" w:eastAsia="メイリオ" w:hAnsi="メイリオ"/>
                          <w:color w:val="FF0000"/>
                          <w:sz w:val="28"/>
                          <w:szCs w:val="28"/>
                        </w:rPr>
                        <w:t>差し替えてお使い下さい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6720" behindDoc="1" locked="0" layoutInCell="1" allowOverlap="1" wp14:anchorId="78D670F2" wp14:editId="55B7FB75">
            <wp:simplePos x="0" y="0"/>
            <wp:positionH relativeFrom="column">
              <wp:posOffset>1406525</wp:posOffset>
            </wp:positionH>
            <wp:positionV relativeFrom="paragraph">
              <wp:posOffset>2688590</wp:posOffset>
            </wp:positionV>
            <wp:extent cx="215265" cy="21526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1" locked="0" layoutInCell="1" allowOverlap="1" wp14:anchorId="0E36A7FA" wp14:editId="61D6C795">
            <wp:simplePos x="0" y="0"/>
            <wp:positionH relativeFrom="column">
              <wp:posOffset>1846580</wp:posOffset>
            </wp:positionH>
            <wp:positionV relativeFrom="paragraph">
              <wp:posOffset>2688590</wp:posOffset>
            </wp:positionV>
            <wp:extent cx="215265" cy="21526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1" locked="0" layoutInCell="1" allowOverlap="1" wp14:anchorId="07B38DF4" wp14:editId="0E596F8F">
            <wp:simplePos x="0" y="0"/>
            <wp:positionH relativeFrom="column">
              <wp:posOffset>2285365</wp:posOffset>
            </wp:positionH>
            <wp:positionV relativeFrom="paragraph">
              <wp:posOffset>2688590</wp:posOffset>
            </wp:positionV>
            <wp:extent cx="215265" cy="21526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1" locked="0" layoutInCell="1" allowOverlap="1" wp14:anchorId="181970FB" wp14:editId="23101138">
            <wp:simplePos x="0" y="0"/>
            <wp:positionH relativeFrom="column">
              <wp:posOffset>2736850</wp:posOffset>
            </wp:positionH>
            <wp:positionV relativeFrom="paragraph">
              <wp:posOffset>2688590</wp:posOffset>
            </wp:positionV>
            <wp:extent cx="215265" cy="21526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4912" behindDoc="1" locked="0" layoutInCell="1" allowOverlap="1" wp14:anchorId="3A71687C" wp14:editId="2BC24067">
            <wp:simplePos x="0" y="0"/>
            <wp:positionH relativeFrom="column">
              <wp:posOffset>3176270</wp:posOffset>
            </wp:positionH>
            <wp:positionV relativeFrom="paragraph">
              <wp:posOffset>2688590</wp:posOffset>
            </wp:positionV>
            <wp:extent cx="215265" cy="21526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1" locked="0" layoutInCell="1" allowOverlap="1" wp14:anchorId="562D83B6" wp14:editId="2B22C438">
            <wp:simplePos x="0" y="0"/>
            <wp:positionH relativeFrom="column">
              <wp:posOffset>3615690</wp:posOffset>
            </wp:positionH>
            <wp:positionV relativeFrom="paragraph">
              <wp:posOffset>2688590</wp:posOffset>
            </wp:positionV>
            <wp:extent cx="215265" cy="21526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1" locked="0" layoutInCell="1" allowOverlap="1" wp14:anchorId="6FCE6FC8" wp14:editId="5DA34AE2">
            <wp:simplePos x="0" y="0"/>
            <wp:positionH relativeFrom="column">
              <wp:posOffset>4043045</wp:posOffset>
            </wp:positionH>
            <wp:positionV relativeFrom="paragraph">
              <wp:posOffset>2688590</wp:posOffset>
            </wp:positionV>
            <wp:extent cx="215265" cy="21526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1" locked="0" layoutInCell="1" allowOverlap="1" wp14:anchorId="5C7CAA6C" wp14:editId="35A2E7C6">
            <wp:simplePos x="0" y="0"/>
            <wp:positionH relativeFrom="column">
              <wp:posOffset>4506595</wp:posOffset>
            </wp:positionH>
            <wp:positionV relativeFrom="paragraph">
              <wp:posOffset>2688590</wp:posOffset>
            </wp:positionV>
            <wp:extent cx="215265" cy="21526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45A2580B" wp14:editId="001871EC">
            <wp:simplePos x="0" y="0"/>
            <wp:positionH relativeFrom="column">
              <wp:posOffset>4980940</wp:posOffset>
            </wp:positionH>
            <wp:positionV relativeFrom="paragraph">
              <wp:posOffset>2691130</wp:posOffset>
            </wp:positionV>
            <wp:extent cx="215265" cy="21526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ツイッター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0FB6" w:rsidRPr="007B0FB6" w:rsidSect="0096631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311"/>
    <w:rsid w:val="00090D93"/>
    <w:rsid w:val="00162F18"/>
    <w:rsid w:val="002B6470"/>
    <w:rsid w:val="003246D9"/>
    <w:rsid w:val="003619B6"/>
    <w:rsid w:val="003807A2"/>
    <w:rsid w:val="003F5483"/>
    <w:rsid w:val="006814F0"/>
    <w:rsid w:val="0072212D"/>
    <w:rsid w:val="00780DE6"/>
    <w:rsid w:val="00792640"/>
    <w:rsid w:val="007B0FB6"/>
    <w:rsid w:val="00851864"/>
    <w:rsid w:val="00863BD3"/>
    <w:rsid w:val="00880BBB"/>
    <w:rsid w:val="00882C08"/>
    <w:rsid w:val="0089678E"/>
    <w:rsid w:val="009179FD"/>
    <w:rsid w:val="00966311"/>
    <w:rsid w:val="009B2672"/>
    <w:rsid w:val="00A01A09"/>
    <w:rsid w:val="00AF342C"/>
    <w:rsid w:val="00B23CFE"/>
    <w:rsid w:val="00B2578D"/>
    <w:rsid w:val="00B534DB"/>
    <w:rsid w:val="00B5649A"/>
    <w:rsid w:val="00E1262C"/>
    <w:rsid w:val="00E2233C"/>
    <w:rsid w:val="00EA7096"/>
    <w:rsid w:val="00F6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63BD3"/>
  </w:style>
  <w:style w:type="character" w:customStyle="1" w:styleId="a4">
    <w:name w:val="日付 (文字)"/>
    <w:basedOn w:val="a0"/>
    <w:link w:val="a3"/>
    <w:uiPriority w:val="99"/>
    <w:semiHidden/>
    <w:rsid w:val="00863BD3"/>
  </w:style>
  <w:style w:type="paragraph" w:styleId="Web">
    <w:name w:val="Normal (Web)"/>
    <w:basedOn w:val="a"/>
    <w:uiPriority w:val="99"/>
    <w:semiHidden/>
    <w:unhideWhenUsed/>
    <w:rsid w:val="006814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名刺_SNS_横.dotx</Template>
  <TotalTime>102</TotalTime>
  <Pages>6</Pages>
  <Words>58</Words>
  <Characters>337</Characters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2014-02-04T01:42:00Z</dcterms:created>
  <dcterms:modified xsi:type="dcterms:W3CDTF">2014-02-06T06:18:00Z</dcterms:modified>
</cp:coreProperties>
</file>