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2D5" w:rsidRDefault="006E29D3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4B8735" wp14:editId="648EEA52">
                <wp:simplePos x="0" y="0"/>
                <wp:positionH relativeFrom="column">
                  <wp:posOffset>385643</wp:posOffset>
                </wp:positionH>
                <wp:positionV relativeFrom="paragraph">
                  <wp:posOffset>-261389</wp:posOffset>
                </wp:positionV>
                <wp:extent cx="254635" cy="254635"/>
                <wp:effectExtent l="0" t="0" r="0" b="0"/>
                <wp:wrapNone/>
                <wp:docPr id="21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546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9D3" w:rsidRPr="006E29D3" w:rsidRDefault="006E29D3" w:rsidP="006E29D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 w:cs="メイリオ"/>
                                <w:sz w:val="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円/楕円 4" o:spid="_x0000_s1026" style="position:absolute;left:0;text-align:left;margin-left:30.35pt;margin-top:-20.6pt;width:20.05pt;height:20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" fillcolor="red" stroked="f" strokeweight="2pt">
                <v:textbox inset="0,0,0,0">
                  <w:txbxContent>
                    <w:p w:rsidR="006E29D3" w:rsidRPr="006E29D3" w:rsidRDefault="006E29D3" w:rsidP="006E29D3">
                      <w:pPr>
                        <w:snapToGrid w:val="0"/>
                        <w:spacing w:line="180" w:lineRule="auto"/>
                        <w:jc w:val="center"/>
                        <w:rPr>
                          <w:rFonts w:ascii="メイリオ" w:eastAsia="メイリオ" w:hAnsi="メイリオ" w:cs="メイリオ"/>
                          <w:sz w:val="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light1"/>
                          <w:kern w:val="24"/>
                          <w:sz w:val="22"/>
                          <w:szCs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9BC623" wp14:editId="320D0954">
                <wp:simplePos x="0" y="0"/>
                <wp:positionH relativeFrom="column">
                  <wp:posOffset>486410</wp:posOffset>
                </wp:positionH>
                <wp:positionV relativeFrom="paragraph">
                  <wp:posOffset>-248062</wp:posOffset>
                </wp:positionV>
                <wp:extent cx="1842770" cy="225632"/>
                <wp:effectExtent l="19050" t="19050" r="24130" b="22225"/>
                <wp:wrapNone/>
                <wp:docPr id="20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2256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38.3pt;margin-top:-19.55pt;width:145.1pt;height:17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" filled="f" strokecolor="red" strokeweight="3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7416A0" wp14:editId="2694DB8F">
                <wp:simplePos x="0" y="0"/>
                <wp:positionH relativeFrom="column">
                  <wp:posOffset>735965</wp:posOffset>
                </wp:positionH>
                <wp:positionV relativeFrom="paragraph">
                  <wp:posOffset>71120</wp:posOffset>
                </wp:positionV>
                <wp:extent cx="254635" cy="254635"/>
                <wp:effectExtent l="0" t="0" r="0" b="0"/>
                <wp:wrapNone/>
                <wp:docPr id="57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546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9D3" w:rsidRPr="006E29D3" w:rsidRDefault="006E29D3" w:rsidP="006E29D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 w:cs="メイリオ"/>
                                <w:sz w:val="6"/>
                              </w:rPr>
                            </w:pPr>
                            <w:r w:rsidRPr="006E29D3">
                              <w:rPr>
                                <w:rFonts w:ascii="メイリオ" w:eastAsia="メイリオ" w:hAnsi="メイリオ" w:cs="メイリオ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7" style="position:absolute;left:0;text-align:left;margin-left:57.95pt;margin-top:5.6pt;width:20.05pt;height:20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" fillcolor="red" stroked="f" strokeweight="2pt">
                <v:textbox inset="0,0,0,0">
                  <w:txbxContent>
                    <w:p w:rsidR="006E29D3" w:rsidRPr="006E29D3" w:rsidRDefault="006E29D3" w:rsidP="006E29D3">
                      <w:pPr>
                        <w:snapToGrid w:val="0"/>
                        <w:spacing w:line="180" w:lineRule="auto"/>
                        <w:jc w:val="center"/>
                        <w:rPr>
                          <w:rFonts w:ascii="メイリオ" w:eastAsia="メイリオ" w:hAnsi="メイリオ" w:cs="メイリオ"/>
                          <w:sz w:val="6"/>
                        </w:rPr>
                      </w:pPr>
                      <w:r w:rsidRPr="006E29D3">
                        <w:rPr>
                          <w:rFonts w:ascii="メイリオ" w:eastAsia="メイリオ" w:hAnsi="メイリオ" w:cs="メイリオ"/>
                          <w:b/>
                          <w:bCs/>
                          <w:color w:val="FFFFFF" w:themeColor="light1"/>
                          <w:kern w:val="24"/>
                          <w:sz w:val="22"/>
                          <w:szCs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D93B09" wp14:editId="73BAA255">
                <wp:simplePos x="0" y="0"/>
                <wp:positionH relativeFrom="column">
                  <wp:posOffset>486888</wp:posOffset>
                </wp:positionH>
                <wp:positionV relativeFrom="paragraph">
                  <wp:posOffset>23751</wp:posOffset>
                </wp:positionV>
                <wp:extent cx="1842770" cy="2202683"/>
                <wp:effectExtent l="19050" t="19050" r="24130" b="26670"/>
                <wp:wrapNone/>
                <wp:docPr id="56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220268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38.35pt;margin-top:1.85pt;width:145.1pt;height:173.4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" filled="f" strokecolor="red" strokeweight="3pt">
                <v:stroke dashstyle="3 1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59F27D74" wp14:editId="46C3BE9B">
            <wp:simplePos x="0" y="0"/>
            <wp:positionH relativeFrom="column">
              <wp:posOffset>430530</wp:posOffset>
            </wp:positionH>
            <wp:positionV relativeFrom="paragraph">
              <wp:posOffset>-314102</wp:posOffset>
            </wp:positionV>
            <wp:extent cx="1934646" cy="2872833"/>
            <wp:effectExtent l="0" t="0" r="8890" b="381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図 5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646" cy="287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12D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CA8F714" wp14:editId="491B62F4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3600450" cy="5324475"/>
                <wp:effectExtent l="0" t="0" r="0" b="952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32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-36pt;margin-top:-36pt;width:283.5pt;height:419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" fillcolor="white [3212]" stroked="f" strokeweight="2pt"/>
            </w:pict>
          </mc:Fallback>
        </mc:AlternateContent>
      </w:r>
    </w:p>
    <w:p w:rsidR="00FB12D5" w:rsidRDefault="006E29D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DBFA57" wp14:editId="571F947A">
                <wp:simplePos x="0" y="0"/>
                <wp:positionH relativeFrom="column">
                  <wp:posOffset>1299845</wp:posOffset>
                </wp:positionH>
                <wp:positionV relativeFrom="paragraph">
                  <wp:posOffset>923578</wp:posOffset>
                </wp:positionV>
                <wp:extent cx="254635" cy="254635"/>
                <wp:effectExtent l="0" t="0" r="0" b="0"/>
                <wp:wrapNone/>
                <wp:docPr id="25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546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9D3" w:rsidRPr="006E29D3" w:rsidRDefault="006E29D3" w:rsidP="006E29D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 w:cs="メイリオ"/>
                                <w:sz w:val="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8" style="position:absolute;margin-left:102.35pt;margin-top:72.7pt;width:20.05pt;height:20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" fillcolor="red" stroked="f" strokeweight="2pt">
                <v:textbox inset="0,0,0,0">
                  <w:txbxContent>
                    <w:p w:rsidR="006E29D3" w:rsidRPr="006E29D3" w:rsidRDefault="006E29D3" w:rsidP="006E29D3">
                      <w:pPr>
                        <w:snapToGrid w:val="0"/>
                        <w:spacing w:line="180" w:lineRule="auto"/>
                        <w:jc w:val="center"/>
                        <w:rPr>
                          <w:rFonts w:ascii="メイリオ" w:eastAsia="メイリオ" w:hAnsi="メイリオ" w:cs="メイリオ"/>
                          <w:sz w:val="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light1"/>
                          <w:kern w:val="24"/>
                          <w:sz w:val="22"/>
                          <w:szCs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303A9B" wp14:editId="28454C4A">
                <wp:simplePos x="0" y="0"/>
                <wp:positionH relativeFrom="column">
                  <wp:posOffset>951405</wp:posOffset>
                </wp:positionH>
                <wp:positionV relativeFrom="paragraph">
                  <wp:posOffset>1083310</wp:posOffset>
                </wp:positionV>
                <wp:extent cx="956483" cy="854958"/>
                <wp:effectExtent l="19050" t="19050" r="15240" b="21590"/>
                <wp:wrapNone/>
                <wp:docPr id="24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483" cy="85495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74.9pt;margin-top:85.3pt;width:75.3pt;height:67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" filled="f" strokecolor="red" strokeweight="3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7216D3" wp14:editId="1CE29849">
                <wp:simplePos x="0" y="0"/>
                <wp:positionH relativeFrom="column">
                  <wp:posOffset>385445</wp:posOffset>
                </wp:positionH>
                <wp:positionV relativeFrom="paragraph">
                  <wp:posOffset>2040337</wp:posOffset>
                </wp:positionV>
                <wp:extent cx="254635" cy="254635"/>
                <wp:effectExtent l="0" t="0" r="0" b="0"/>
                <wp:wrapNone/>
                <wp:docPr id="23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635" cy="2546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29D3" w:rsidRPr="006E29D3" w:rsidRDefault="006E29D3" w:rsidP="006E29D3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 w:cs="メイリオ"/>
                                <w:sz w:val="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2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9" style="position:absolute;margin-left:30.35pt;margin-top:160.65pt;width:20.05pt;height:20.0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" fillcolor="red" stroked="f" strokeweight="2pt">
                <v:textbox inset="0,0,0,0">
                  <w:txbxContent>
                    <w:p w:rsidR="006E29D3" w:rsidRPr="006E29D3" w:rsidRDefault="006E29D3" w:rsidP="006E29D3">
                      <w:pPr>
                        <w:snapToGrid w:val="0"/>
                        <w:spacing w:line="180" w:lineRule="auto"/>
                        <w:jc w:val="center"/>
                        <w:rPr>
                          <w:rFonts w:ascii="メイリオ" w:eastAsia="メイリオ" w:hAnsi="メイリオ" w:cs="メイリオ"/>
                          <w:sz w:val="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bCs/>
                          <w:color w:val="FFFFFF" w:themeColor="light1"/>
                          <w:kern w:val="24"/>
                          <w:sz w:val="22"/>
                          <w:szCs w:val="72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40053F" wp14:editId="0E1610A4">
                <wp:simplePos x="0" y="0"/>
                <wp:positionH relativeFrom="column">
                  <wp:posOffset>486410</wp:posOffset>
                </wp:positionH>
                <wp:positionV relativeFrom="paragraph">
                  <wp:posOffset>2071007</wp:posOffset>
                </wp:positionV>
                <wp:extent cx="1842770" cy="225632"/>
                <wp:effectExtent l="19050" t="19050" r="24130" b="22225"/>
                <wp:wrapNone/>
                <wp:docPr id="22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770" cy="22563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38.3pt;margin-top:163.05pt;width:145.1pt;height:17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" filled="f" strokecolor="red" strokeweight="3pt">
                <v:stroke dashstyle="3 1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385948</wp:posOffset>
                </wp:positionH>
                <wp:positionV relativeFrom="paragraph">
                  <wp:posOffset>2478974</wp:posOffset>
                </wp:positionV>
                <wp:extent cx="2018805" cy="2001347"/>
                <wp:effectExtent l="0" t="0" r="19685" b="18415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805" cy="2001347"/>
                          <a:chOff x="0" y="0"/>
                          <a:chExt cx="2018805" cy="2001347"/>
                        </a:xfrm>
                      </wpg:grpSpPr>
                      <wps:wsp>
                        <wps:cNvPr id="48" name="正方形/長方形 48"/>
                        <wps:cNvSpPr/>
                        <wps:spPr>
                          <a:xfrm>
                            <a:off x="0" y="0"/>
                            <a:ext cx="2018805" cy="20013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29D3" w:rsidRDefault="006E29D3" w:rsidP="006E29D3"/>
                          </w:txbxContent>
                        </wps:txbx>
                        <wps:bodyPr rtlCol="0" anchor="ctr"/>
                      </wps:wsp>
                      <wps:wsp>
                        <wps:cNvPr id="49" name="テキスト ボックス 5"/>
                        <wps:cNvSpPr txBox="1"/>
                        <wps:spPr>
                          <a:xfrm>
                            <a:off x="112816" y="748145"/>
                            <a:ext cx="1787525" cy="3384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29D3" w:rsidRPr="006E29D3" w:rsidRDefault="006E29D3" w:rsidP="006E29D3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2.</w:t>
                              </w: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テキストの入れ替え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テキスト ボックス 6"/>
                        <wps:cNvSpPr txBox="1"/>
                        <wps:spPr>
                          <a:xfrm>
                            <a:off x="112816" y="1674421"/>
                            <a:ext cx="1634086" cy="2154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29D3" w:rsidRPr="006E29D3" w:rsidRDefault="006E29D3" w:rsidP="006E29D3">
                              <w:pPr>
                                <w:snapToGrid w:val="0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フチなし全面印刷がおすすめです。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テキスト ボックス 17"/>
                        <wps:cNvSpPr txBox="1"/>
                        <wps:spPr>
                          <a:xfrm>
                            <a:off x="451262" y="1389413"/>
                            <a:ext cx="1067435" cy="3232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29D3" w:rsidRPr="006E29D3" w:rsidRDefault="006E29D3" w:rsidP="006E29D3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印刷のポイント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16" y="1419101"/>
                            <a:ext cx="290945" cy="225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テキスト ボックス 5"/>
                        <wps:cNvSpPr txBox="1"/>
                        <wps:spPr>
                          <a:xfrm>
                            <a:off x="112816" y="106878"/>
                            <a:ext cx="1787525" cy="259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29D3" w:rsidRPr="006E29D3" w:rsidRDefault="006E29D3" w:rsidP="006E29D3">
                              <w:pPr>
                                <w:snapToGrid w:val="0"/>
                                <w:rPr>
                                  <w:sz w:val="22"/>
                                </w:rPr>
                              </w:pP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1.</w:t>
                              </w: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>写真の入れ替え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テキスト ボックス 5"/>
                        <wps:cNvSpPr txBox="1"/>
                        <wps:spPr>
                          <a:xfrm>
                            <a:off x="112816" y="374073"/>
                            <a:ext cx="1787525" cy="4089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29D3" w:rsidRPr="006E29D3" w:rsidRDefault="006E29D3" w:rsidP="006E29D3">
                              <w:pPr>
                                <w:snapToGrid w:val="0"/>
                                <w:spacing w:line="18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［書式］</w:t>
                              </w: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タブの［図の変更］から好きな写真を入れ替えることができます。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テキスト ボックス 5"/>
                        <wps:cNvSpPr txBox="1"/>
                        <wps:spPr>
                          <a:xfrm>
                            <a:off x="112816" y="1003465"/>
                            <a:ext cx="1787525" cy="298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E29D3" w:rsidRPr="006E29D3" w:rsidRDefault="006E29D3" w:rsidP="006E29D3">
                              <w:pPr>
                                <w:snapToGrid w:val="0"/>
                                <w:spacing w:line="18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E29D3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テキストを自由に入れ替えることができます。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9" o:spid="_x0000_s1030" style="position:absolute;margin-left:30.4pt;margin-top:195.2pt;width:158.95pt;height:157.6pt;z-index:251681792" coordsize="20188,20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">
                <v:rect id="正方形/長方形 48" o:spid="_x0000_s1031" style="position:absolute;width:20188;height:200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gWsIA&#10;AADbAAAADwAAAGRycy9kb3ducmV2LnhtbERPz2vCMBS+C/sfwhvsIppOhkg1FRk4y0BBNw/eHs1r&#10;U9a8hCbT7r9fDoLHj+/3aj3YTlypD61jBa/TDARx5XTLjYLvr+1kASJEZI2dY1LwRwHWxdNohbl2&#10;Nz7S9RQbkUI45KjAxOhzKUNlyGKYOk+cuNr1FmOCfSN1j7cUbjs5y7K5tNhyajDo6d1Q9XP6tQq2&#10;OzPeyM/92ZfhUNtZ6T9244tSL8/DZgki0hAf4ru71Are0tj0Jf0A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36BawgAAANsAAAAPAAAAAAAAAAAAAAAAAJgCAABkcnMvZG93&#10;bnJldi54bWxQSwUGAAAAAAQABAD1AAAAhwMAAAAA&#10;" filled="f" strokecolor="black [3213]" strokeweight="2pt">
                  <v:textbox>
                    <w:txbxContent>
                      <w:p w:rsidR="006E29D3" w:rsidRDefault="006E29D3" w:rsidP="006E29D3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1128;top:7481;width:17875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6E29D3" w:rsidRPr="006E29D3" w:rsidRDefault="006E29D3" w:rsidP="006E29D3">
                        <w:pPr>
                          <w:snapToGrid w:val="0"/>
                          <w:rPr>
                            <w:sz w:val="22"/>
                          </w:rPr>
                        </w:pPr>
                        <w:r w:rsidRPr="006E29D3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2.</w:t>
                        </w:r>
                        <w:r w:rsidRPr="006E29D3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テキストの入れ替え</w:t>
                        </w:r>
                      </w:p>
                    </w:txbxContent>
                  </v:textbox>
                </v:shape>
                <v:shape id="テキスト ボックス 6" o:spid="_x0000_s1033" type="#_x0000_t202" style="position:absolute;left:1128;top:16744;width:16341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6E29D3" w:rsidRPr="006E29D3" w:rsidRDefault="006E29D3" w:rsidP="006E29D3">
                        <w:pPr>
                          <w:snapToGrid w:val="0"/>
                          <w:rPr>
                            <w:sz w:val="16"/>
                            <w:szCs w:val="16"/>
                          </w:rPr>
                        </w:pPr>
                        <w:r w:rsidRPr="006E29D3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フチなし全面印刷がおすすめです。</w:t>
                        </w:r>
                      </w:p>
                    </w:txbxContent>
                  </v:textbox>
                </v:shape>
                <v:shape id="テキスト ボックス 17" o:spid="_x0000_s1034" type="#_x0000_t202" style="position:absolute;left:4512;top:13894;width:10674;height:3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6E29D3" w:rsidRPr="006E29D3" w:rsidRDefault="006E29D3" w:rsidP="006E29D3">
                        <w:pPr>
                          <w:snapToGrid w:val="0"/>
                          <w:rPr>
                            <w:sz w:val="22"/>
                          </w:rPr>
                        </w:pPr>
                        <w:r w:rsidRPr="006E29D3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印刷のポイント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2" o:spid="_x0000_s1035" type="#_x0000_t75" style="position:absolute;left:1128;top:14191;width:2909;height:2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yIbvEAAAA2wAAAA8AAABkcnMvZG93bnJldi54bWxEj9FqwkAURN8F/2G5gm/NRrFB06xiFaEP&#10;La22H3DJ3ibR7N00u5rk77uFgo/DzJxhsk1vanGj1lWWFcyiGARxbnXFhYKvz8PDEoTzyBpry6Rg&#10;IAeb9XiUYaptx0e6nXwhAoRdigpK75tUSpeXZNBFtiEO3rdtDfog20LqFrsAN7Wcx3EiDVYcFkps&#10;aFdSfjldjYJVMVhP76vnxH28Vm7xtu9+8rNS00m/fQLhqff38H/7RSt4nMPfl/AD5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yIbvEAAAA2wAAAA8AAAAAAAAAAAAAAAAA&#10;nwIAAGRycy9kb3ducmV2LnhtbFBLBQYAAAAABAAEAPcAAACQAwAAAAA=&#10;">
                  <v:imagedata r:id="rId9" o:title=""/>
                  <v:path arrowok="t"/>
                </v:shape>
                <v:shape id="_x0000_s1036" type="#_x0000_t202" style="position:absolute;left:1128;top:1068;width:17875;height:25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6E29D3" w:rsidRPr="006E29D3" w:rsidRDefault="006E29D3" w:rsidP="006E29D3">
                        <w:pPr>
                          <w:snapToGrid w:val="0"/>
                          <w:rPr>
                            <w:sz w:val="22"/>
                          </w:rPr>
                        </w:pPr>
                        <w:r w:rsidRPr="006E29D3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1.</w:t>
                        </w:r>
                        <w:r w:rsidRPr="006E29D3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>写真の入れ替え</w:t>
                        </w:r>
                      </w:p>
                    </w:txbxContent>
                  </v:textbox>
                </v:shape>
                <v:shape id="_x0000_s1037" type="#_x0000_t202" style="position:absolute;left:1128;top:3740;width:17875;height:4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6E29D3" w:rsidRPr="006E29D3" w:rsidRDefault="006E29D3" w:rsidP="006E29D3">
                        <w:pPr>
                          <w:snapToGrid w:val="0"/>
                          <w:spacing w:line="180" w:lineRule="auto"/>
                          <w:rPr>
                            <w:sz w:val="16"/>
                            <w:szCs w:val="16"/>
                          </w:rPr>
                        </w:pPr>
                        <w:r w:rsidRPr="006E29D3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［書式］</w:t>
                        </w:r>
                        <w:r w:rsidRPr="006E29D3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タブの［図の変更］から好きな写真を入れ替えることができます。</w:t>
                        </w:r>
                      </w:p>
                    </w:txbxContent>
                  </v:textbox>
                </v:shape>
                <v:shape id="_x0000_s1038" type="#_x0000_t202" style="position:absolute;left:1128;top:10034;width:17875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<v:textbox inset="0,0,0,0">
                    <w:txbxContent>
                      <w:p w:rsidR="006E29D3" w:rsidRPr="006E29D3" w:rsidRDefault="006E29D3" w:rsidP="006E29D3">
                        <w:pPr>
                          <w:snapToGrid w:val="0"/>
                          <w:spacing w:line="180" w:lineRule="auto"/>
                          <w:rPr>
                            <w:sz w:val="16"/>
                            <w:szCs w:val="16"/>
                          </w:rPr>
                        </w:pPr>
                        <w:r w:rsidRPr="006E29D3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テキストを自由に入れ替えることができます。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12D5">
        <w:br w:type="page"/>
      </w:r>
    </w:p>
    <w:p w:rsidR="00FB12D5" w:rsidRDefault="00FB12D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-435610</wp:posOffset>
            </wp:positionH>
            <wp:positionV relativeFrom="paragraph">
              <wp:posOffset>-442380</wp:posOffset>
            </wp:positionV>
            <wp:extent cx="3550264" cy="498240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264" cy="49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04CD91" wp14:editId="7C4EF682">
                <wp:simplePos x="0" y="0"/>
                <wp:positionH relativeFrom="column">
                  <wp:posOffset>-457200</wp:posOffset>
                </wp:positionH>
                <wp:positionV relativeFrom="paragraph">
                  <wp:posOffset>-459955</wp:posOffset>
                </wp:positionV>
                <wp:extent cx="3600450" cy="5324475"/>
                <wp:effectExtent l="0" t="0" r="0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32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" o:spid="_x0000_s1026" style="position:absolute;left:0;text-align:left;margin-left:-36pt;margin-top:-36.2pt;width:283.5pt;height:419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" fillcolor="white [3212]" stroked="f" strokeweight="2pt"/>
            </w:pict>
          </mc:Fallback>
        </mc:AlternateContent>
      </w:r>
    </w:p>
    <w:p w:rsidR="00FB12D5" w:rsidRDefault="00FB12D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2667850</wp:posOffset>
                </wp:positionV>
                <wp:extent cx="1742400" cy="216000"/>
                <wp:effectExtent l="0" t="0" r="0" b="0"/>
                <wp:wrapNone/>
                <wp:docPr id="47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400" cy="216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B12D5" w:rsidRPr="00FB12D5" w:rsidRDefault="00FB12D5" w:rsidP="00FB12D5">
                            <w:pPr>
                              <w:pStyle w:val="a3"/>
                              <w:snapToGrid w:val="0"/>
                              <w:jc w:val="left"/>
                              <w:rPr>
                                <w:rFonts w:asciiTheme="minorHAnsi" w:hAnsiTheme="minorHAnsi"/>
                                <w:color w:val="0000FF"/>
                                <w:sz w:val="7"/>
                                <w:szCs w:val="7"/>
                                <w:u w:val="single"/>
                              </w:rPr>
                            </w:pPr>
                            <w:hyperlink r:id="rId11" w:history="1">
                              <w:r w:rsidRPr="00FB12D5">
                                <w:rPr>
                                  <w:rFonts w:asciiTheme="minorHAnsi" w:hAnsiTheme="minorHAnsi"/>
                                  <w:color w:val="0000FF"/>
                                  <w:kern w:val="24"/>
                                  <w:sz w:val="7"/>
                                  <w:szCs w:val="7"/>
                                  <w:u w:val="single"/>
                                </w:rPr>
                                <w:t>http://www.microsoft.com/ja-jp/office/pipc/tips/howto/default.aspx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9" type="#_x0000_t202" style="position:absolute;margin-left:-19.45pt;margin-top:210.05pt;width:137.2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" filled="f" stroked="f">
                <v:textbox>
                  <w:txbxContent>
                    <w:p w:rsidR="00FB12D5" w:rsidRPr="00FB12D5" w:rsidRDefault="00FB12D5" w:rsidP="00FB12D5">
                      <w:pPr>
                        <w:pStyle w:val="a3"/>
                        <w:snapToGrid w:val="0"/>
                        <w:jc w:val="left"/>
                        <w:rPr>
                          <w:rFonts w:asciiTheme="minorHAnsi" w:hAnsiTheme="minorHAnsi"/>
                          <w:color w:val="0000FF"/>
                          <w:sz w:val="7"/>
                          <w:szCs w:val="7"/>
                          <w:u w:val="single"/>
                        </w:rPr>
                      </w:pPr>
                      <w:hyperlink r:id="rId12" w:history="1">
                        <w:r w:rsidRPr="00FB12D5">
                          <w:rPr>
                            <w:rFonts w:asciiTheme="minorHAnsi" w:hAnsiTheme="minorHAnsi"/>
                            <w:color w:val="0000FF"/>
                            <w:kern w:val="24"/>
                            <w:sz w:val="7"/>
                            <w:szCs w:val="7"/>
                            <w:u w:val="single"/>
                          </w:rPr>
                          <w:t>http://www.microsoft.com/ja-jp/office/pipc/tips/howto/default.aspx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 w:rsidR="00605D5B" w:rsidRDefault="00494118">
      <w:r w:rsidRPr="0049411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D182D3C" wp14:editId="338C45B1">
                <wp:simplePos x="0" y="0"/>
                <wp:positionH relativeFrom="column">
                  <wp:posOffset>-400050</wp:posOffset>
                </wp:positionH>
                <wp:positionV relativeFrom="paragraph">
                  <wp:posOffset>-345278</wp:posOffset>
                </wp:positionV>
                <wp:extent cx="3527425" cy="368935"/>
                <wp:effectExtent l="0" t="0" r="0" b="0"/>
                <wp:wrapNone/>
                <wp:docPr id="1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742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4118" w:rsidRDefault="00494118" w:rsidP="00494118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494118">
                              <w:rPr>
                                <w:rFonts w:ascii="HGS明朝E" w:eastAsia="HGS明朝E" w:hAnsi="HGS明朝E" w:cstheme="minorBidi" w:hint="eastAsia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遂に</w:t>
                            </w:r>
                            <w:proofErr w:type="gramStart"/>
                            <w:r w:rsidRPr="00494118">
                              <w:rPr>
                                <w:rFonts w:ascii="HGS明朝E" w:eastAsia="HGS明朝E" w:hAnsi="HGS明朝E" w:cstheme="minorBidi" w:hint="eastAsia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感動のゴールインしました</w:t>
                            </w:r>
                            <w:proofErr w:type="gramEnd"/>
                            <w:r w:rsidRPr="00494118">
                              <w:rPr>
                                <w:rFonts w:ascii="HGS明朝E" w:eastAsia="HGS明朝E" w:hAnsi="HGS明朝E" w:cstheme="minorBidi" w:hint="eastAsia"/>
                                <w:color w:val="FFFFFF" w:themeColor="background1"/>
                                <w:kern w:val="24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。</w:t>
                            </w:r>
                          </w:p>
                        </w:txbxContent>
                      </wps:txbx>
                      <wps:bodyPr vert="horz"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40" type="#_x0000_t202" style="position:absolute;left:0;text-align:left;margin-left:-31.5pt;margin-top:-27.2pt;width:277.75pt;height:29.0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" filled="f" stroked="f">
                <v:textbox style="mso-fit-shape-to-text:t">
                  <w:txbxContent>
                    <w:p w:rsidR="00494118" w:rsidRDefault="00494118" w:rsidP="00494118">
                      <w:pPr>
                        <w:pStyle w:val="Web"/>
                        <w:spacing w:before="0" w:beforeAutospacing="0" w:after="0" w:afterAutospacing="0"/>
                      </w:pPr>
                      <w:r w:rsidRPr="00494118">
                        <w:rPr>
                          <w:rFonts w:ascii="HGS明朝E" w:eastAsia="HGS明朝E" w:hAnsi="HGS明朝E" w:cstheme="minorBidi" w:hint="eastAsia"/>
                          <w:color w:val="FFFFFF" w:themeColor="background1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遂に</w:t>
                      </w:r>
                      <w:proofErr w:type="gramStart"/>
                      <w:r w:rsidRPr="00494118">
                        <w:rPr>
                          <w:rFonts w:ascii="HGS明朝E" w:eastAsia="HGS明朝E" w:hAnsi="HGS明朝E" w:cstheme="minorBidi" w:hint="eastAsia"/>
                          <w:color w:val="FFFFFF" w:themeColor="background1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感動のゴールインしました</w:t>
                      </w:r>
                      <w:proofErr w:type="gramEnd"/>
                      <w:r w:rsidRPr="00494118">
                        <w:rPr>
                          <w:rFonts w:ascii="HGS明朝E" w:eastAsia="HGS明朝E" w:hAnsi="HGS明朝E" w:cstheme="minorBidi" w:hint="eastAsia"/>
                          <w:color w:val="FFFFFF" w:themeColor="background1"/>
                          <w:kern w:val="24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49411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B7782A" wp14:editId="2689E3B0">
                <wp:simplePos x="0" y="0"/>
                <wp:positionH relativeFrom="column">
                  <wp:posOffset>676275</wp:posOffset>
                </wp:positionH>
                <wp:positionV relativeFrom="paragraph">
                  <wp:posOffset>2518410</wp:posOffset>
                </wp:positionV>
                <wp:extent cx="1506855" cy="431800"/>
                <wp:effectExtent l="0" t="0" r="0" b="25400"/>
                <wp:wrapNone/>
                <wp:docPr id="1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685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494118" w:rsidRPr="001C7A98" w:rsidRDefault="00494118" w:rsidP="0049411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props3d w14:extrusionH="381000" w14:contourW="0" w14:prstMaterial="warmMatte"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</w:pPr>
                            <w:r w:rsidRPr="00494118">
                              <w:rPr>
                                <w:rFonts w:ascii="Arial Black" w:eastAsia="Verdana" w:hAnsi="Arial Black" w:cs="Verdana"/>
                                <w:color w:val="FFFF99"/>
                                <w:kern w:val="24"/>
                                <w:sz w:val="22"/>
                                <w:szCs w:val="22"/>
                                <w14:shadow w14:blurRad="127000" w14:dist="1905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99"/>
                                      </w14:gs>
                                      <w14:gs w14:pos="60000">
                                        <w14:srgbClr w14:val="FFFF99"/>
                                      </w14:gs>
                                      <w14:gs w14:pos="30000">
                                        <w14:srgbClr w14:val="FFFF00"/>
                                      </w14:gs>
                                      <w14:gs w14:pos="80000">
                                        <w14:srgbClr w14:val="FFFF00"/>
                                      </w14:gs>
                                      <w14:gs w14:pos="100000">
                                        <w14:srgbClr w14:val="CC99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381000" w14:contourW="0" w14:prstMaterial="warmMatte"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  <w:t>Name &amp; Name</w:t>
                            </w:r>
                          </w:p>
                        </w:txbxContent>
                      </wps:txbx>
                      <wps:bodyPr spcFirstLastPara="1" wrap="square" numCol="1" rtlCol="0">
                        <a:noAutofit/>
                        <a:sp3d extrusionH="381000">
                          <a:extrusionClr>
                            <a:schemeClr val="tx1"/>
                          </a:extrusion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41" type="#_x0000_t202" style="position:absolute;left:0;text-align:left;margin-left:53.25pt;margin-top:198.3pt;width:118.65pt;height:34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" filled="f" stroked="f">
                <v:textbox>
                  <w:txbxContent>
                    <w:p w:rsidR="00494118" w:rsidRPr="001C7A98" w:rsidRDefault="00494118" w:rsidP="0049411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props3d w14:extrusionH="381000" w14:contourW="0" w14:prstMaterial="warmMatte">
                            <w14:extrusionClr>
                              <w14:schemeClr w14:val="tx1"/>
                            </w14:extrusionClr>
                          </w14:props3d>
                        </w:rPr>
                      </w:pPr>
                      <w:r w:rsidRPr="00494118">
                        <w:rPr>
                          <w:rFonts w:ascii="Arial Black" w:eastAsia="Verdana" w:hAnsi="Arial Black" w:cs="Verdana"/>
                          <w:color w:val="FFFF99"/>
                          <w:kern w:val="24"/>
                          <w:sz w:val="22"/>
                          <w:szCs w:val="22"/>
                          <w14:shadow w14:blurRad="127000" w14:dist="1905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99"/>
                                </w14:gs>
                                <w14:gs w14:pos="60000">
                                  <w14:srgbClr w14:val="FFFF99"/>
                                </w14:gs>
                                <w14:gs w14:pos="30000">
                                  <w14:srgbClr w14:val="FFFF00"/>
                                </w14:gs>
                                <w14:gs w14:pos="80000">
                                  <w14:srgbClr w14:val="FFFF00"/>
                                </w14:gs>
                                <w14:gs w14:pos="100000">
                                  <w14:srgbClr w14:val="CC9900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381000" w14:contourW="0" w14:prstMaterial="warmMatte">
                            <w14:extrusionClr>
                              <w14:schemeClr w14:val="tx1"/>
                            </w14:extrusionClr>
                          </w14:props3d>
                        </w:rPr>
                        <w:t>Name &amp; Name</w:t>
                      </w:r>
                    </w:p>
                  </w:txbxContent>
                </v:textbox>
              </v:shape>
            </w:pict>
          </mc:Fallback>
        </mc:AlternateContent>
      </w:r>
      <w:r w:rsidRPr="0049411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F0AE15" wp14:editId="3653189F">
                <wp:simplePos x="0" y="0"/>
                <wp:positionH relativeFrom="column">
                  <wp:posOffset>397510</wp:posOffset>
                </wp:positionH>
                <wp:positionV relativeFrom="paragraph">
                  <wp:posOffset>2927709</wp:posOffset>
                </wp:positionV>
                <wp:extent cx="2063750" cy="1007745"/>
                <wp:effectExtent l="0" t="0" r="0" b="20955"/>
                <wp:wrapNone/>
                <wp:docPr id="10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494118" w:rsidRPr="004E03DB" w:rsidRDefault="00494118" w:rsidP="00494118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14:props3d w14:extrusionH="1270000" w14:contourW="0" w14:prstMaterial="warmMatte">
                                  <w14:bevelT w14:w="57150" w14:h="38100" w14:prst="hardEdge"/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</w:pPr>
                            <w:r w:rsidRPr="00494118">
                              <w:rPr>
                                <w:rFonts w:ascii="Arial Black" w:eastAsia="Verdana" w:hAnsi="Arial Black" w:cs="Verdana"/>
                                <w:color w:val="FFFF99"/>
                                <w:kern w:val="24"/>
                                <w:sz w:val="62"/>
                                <w:szCs w:val="62"/>
                                <w14:shadow w14:blurRad="127000" w14:dist="1905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99"/>
                                      </w14:gs>
                                      <w14:gs w14:pos="60000">
                                        <w14:srgbClr w14:val="FFFF99"/>
                                      </w14:gs>
                                      <w14:gs w14:pos="30000">
                                        <w14:srgbClr w14:val="FFFF00"/>
                                      </w14:gs>
                                      <w14:gs w14:pos="80000">
                                        <w14:srgbClr w14:val="FFFF00"/>
                                      </w14:gs>
                                      <w14:gs w14:pos="100000">
                                        <w14:srgbClr w14:val="CC99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1270000" w14:contourW="0" w14:prstMaterial="warmMatte">
                                  <w14:bevelT w14:w="57150" w14:h="38100" w14:prst="hardEdge"/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  <w:t>Happy</w:t>
                            </w:r>
                          </w:p>
                          <w:p w:rsidR="00494118" w:rsidRPr="004E03DB" w:rsidRDefault="00494118" w:rsidP="00494118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14:props3d w14:extrusionH="1270000" w14:contourW="0" w14:prstMaterial="warmMatte">
                                  <w14:bevelT w14:w="57150" w14:h="38100" w14:prst="hardEdge"/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</w:pPr>
                            <w:r w:rsidRPr="00494118">
                              <w:rPr>
                                <w:rFonts w:ascii="Arial Black" w:eastAsia="Verdana" w:hAnsi="Arial Black" w:cs="Verdana"/>
                                <w:color w:val="FFFF99"/>
                                <w:kern w:val="24"/>
                                <w:sz w:val="62"/>
                                <w:szCs w:val="62"/>
                                <w14:shadow w14:blurRad="127000" w14:dist="1905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99"/>
                                      </w14:gs>
                                      <w14:gs w14:pos="60000">
                                        <w14:srgbClr w14:val="FFFF99"/>
                                      </w14:gs>
                                      <w14:gs w14:pos="30000">
                                        <w14:srgbClr w14:val="FFFF00"/>
                                      </w14:gs>
                                      <w14:gs w14:pos="80000">
                                        <w14:srgbClr w14:val="FFFF00"/>
                                      </w14:gs>
                                      <w14:gs w14:pos="100000">
                                        <w14:srgbClr w14:val="CC99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1270000" w14:contourW="0" w14:prstMaterial="warmMatte">
                                  <w14:bevelT w14:w="57150" w14:h="38100" w14:prst="hardEdge"/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  <w:t>Wedding</w:t>
                            </w:r>
                          </w:p>
                        </w:txbxContent>
                      </wps:txbx>
                      <wps:bodyPr wrap="square" numCol="1" rtlCol="0">
                        <a:noAutofit/>
                        <a:sp3d extrusionH="1270000">
                          <a:bevelT w="57150" h="38100" prst="hardEdge"/>
                          <a:extrusionClr>
                            <a:schemeClr val="tx1"/>
                          </a:extrusion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42" type="#_x0000_t202" style="position:absolute;left:0;text-align:left;margin-left:31.3pt;margin-top:230.55pt;width:162.5pt;height:79.3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" filled="f" stroked="f">
                <v:textbox>
                  <w:txbxContent>
                    <w:p w:rsidR="00494118" w:rsidRPr="004E03DB" w:rsidRDefault="00494118" w:rsidP="00494118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14:props3d w14:extrusionH="1270000" w14:contourW="0" w14:prstMaterial="warmMatte">
                            <w14:bevelT w14:w="57150" w14:h="38100" w14:prst="hardEdge"/>
                            <w14:extrusionClr>
                              <w14:schemeClr w14:val="tx1"/>
                            </w14:extrusionClr>
                          </w14:props3d>
                        </w:rPr>
                      </w:pPr>
                      <w:r w:rsidRPr="00494118">
                        <w:rPr>
                          <w:rFonts w:ascii="Arial Black" w:eastAsia="Verdana" w:hAnsi="Arial Black" w:cs="Verdana"/>
                          <w:color w:val="FFFF99"/>
                          <w:kern w:val="24"/>
                          <w:sz w:val="62"/>
                          <w:szCs w:val="62"/>
                          <w14:shadow w14:blurRad="127000" w14:dist="1905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99"/>
                                </w14:gs>
                                <w14:gs w14:pos="60000">
                                  <w14:srgbClr w14:val="FFFF99"/>
                                </w14:gs>
                                <w14:gs w14:pos="30000">
                                  <w14:srgbClr w14:val="FFFF00"/>
                                </w14:gs>
                                <w14:gs w14:pos="80000">
                                  <w14:srgbClr w14:val="FFFF00"/>
                                </w14:gs>
                                <w14:gs w14:pos="100000">
                                  <w14:srgbClr w14:val="CC9900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1270000" w14:contourW="0" w14:prstMaterial="warmMatte">
                            <w14:bevelT w14:w="57150" w14:h="38100" w14:prst="hardEdge"/>
                            <w14:extrusionClr>
                              <w14:schemeClr w14:val="tx1"/>
                            </w14:extrusionClr>
                          </w14:props3d>
                        </w:rPr>
                        <w:t>Happy</w:t>
                      </w:r>
                    </w:p>
                    <w:p w:rsidR="00494118" w:rsidRPr="004E03DB" w:rsidRDefault="00494118" w:rsidP="00494118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14:props3d w14:extrusionH="1270000" w14:contourW="0" w14:prstMaterial="warmMatte">
                            <w14:bevelT w14:w="57150" w14:h="38100" w14:prst="hardEdge"/>
                            <w14:extrusionClr>
                              <w14:schemeClr w14:val="tx1"/>
                            </w14:extrusionClr>
                          </w14:props3d>
                        </w:rPr>
                      </w:pPr>
                      <w:r w:rsidRPr="00494118">
                        <w:rPr>
                          <w:rFonts w:ascii="Arial Black" w:eastAsia="Verdana" w:hAnsi="Arial Black" w:cs="Verdana"/>
                          <w:color w:val="FFFF99"/>
                          <w:kern w:val="24"/>
                          <w:sz w:val="62"/>
                          <w:szCs w:val="62"/>
                          <w14:shadow w14:blurRad="127000" w14:dist="1905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99"/>
                                </w14:gs>
                                <w14:gs w14:pos="60000">
                                  <w14:srgbClr w14:val="FFFF99"/>
                                </w14:gs>
                                <w14:gs w14:pos="30000">
                                  <w14:srgbClr w14:val="FFFF00"/>
                                </w14:gs>
                                <w14:gs w14:pos="80000">
                                  <w14:srgbClr w14:val="FFFF00"/>
                                </w14:gs>
                                <w14:gs w14:pos="100000">
                                  <w14:srgbClr w14:val="CC9900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1270000" w14:contourW="0" w14:prstMaterial="warmMatte">
                            <w14:bevelT w14:w="57150" w14:h="38100" w14:prst="hardEdge"/>
                            <w14:extrusionClr>
                              <w14:schemeClr w14:val="tx1"/>
                            </w14:extrusionClr>
                          </w14:props3d>
                        </w:rPr>
                        <w:t>Wedding</w:t>
                      </w:r>
                    </w:p>
                  </w:txbxContent>
                </v:textbox>
              </v:shape>
            </w:pict>
          </mc:Fallback>
        </mc:AlternateContent>
      </w:r>
      <w:r w:rsidRPr="0049411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CE4600F" wp14:editId="5045E030">
                <wp:simplePos x="0" y="0"/>
                <wp:positionH relativeFrom="column">
                  <wp:posOffset>728980</wp:posOffset>
                </wp:positionH>
                <wp:positionV relativeFrom="paragraph">
                  <wp:posOffset>3669306</wp:posOffset>
                </wp:positionV>
                <wp:extent cx="1402080" cy="431800"/>
                <wp:effectExtent l="0" t="0" r="0" b="25400"/>
                <wp:wrapNone/>
                <wp:docPr id="12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208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scene3d>
                          <a:camera prst="perspectiveFront"/>
                          <a:lightRig rig="threePt" dir="t"/>
                        </a:scene3d>
                      </wps:spPr>
                      <wps:txbx>
                        <w:txbxContent>
                          <w:p w:rsidR="00494118" w:rsidRPr="004A187C" w:rsidRDefault="00494118" w:rsidP="0049411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props3d w14:extrusionH="635000" w14:contourW="0" w14:prstMaterial="warmMatte">
                                  <w14:bevelT w14:w="57150" w14:h="38100" w14:prst="hardEdge"/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</w:pPr>
                            <w:r w:rsidRPr="00494118">
                              <w:rPr>
                                <w:rFonts w:ascii="Arial Black" w:eastAsia="Verdana" w:hAnsi="Arial Black" w:cs="Verdana"/>
                                <w:color w:val="FFFF99"/>
                                <w:kern w:val="24"/>
                                <w:sz w:val="28"/>
                                <w:szCs w:val="28"/>
                                <w14:shadow w14:blurRad="127000" w14:dist="190500" w14:dir="5400000" w14:sx="100000" w14:sy="100000" w14:kx="0" w14:ky="0" w14:algn="t">
                                  <w14:srgbClr w14:val="000000">
                                    <w14:alpha w14:val="3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FFFF99"/>
                                      </w14:gs>
                                      <w14:gs w14:pos="60000">
                                        <w14:srgbClr w14:val="FFFF99"/>
                                      </w14:gs>
                                      <w14:gs w14:pos="30000">
                                        <w14:srgbClr w14:val="FFFF00"/>
                                      </w14:gs>
                                      <w14:gs w14:pos="80000">
                                        <w14:srgbClr w14:val="FFFF00"/>
                                      </w14:gs>
                                      <w14:gs w14:pos="100000">
                                        <w14:srgbClr w14:val="CC9900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635000" w14:contourW="0" w14:prstMaterial="warmMatte">
                                  <w14:bevelT w14:w="57150" w14:h="38100" w14:prst="hardEdge"/>
                                  <w14:extrusionClr>
                                    <w14:schemeClr w14:val="tx1"/>
                                  </w14:extrusionClr>
                                </w14:props3d>
                              </w:rPr>
                              <w:t>20XX.XX.XX</w:t>
                            </w:r>
                          </w:p>
                        </w:txbxContent>
                      </wps:txbx>
                      <wps:bodyPr wrap="square" rtlCol="0">
                        <a:noAutofit/>
                        <a:sp3d extrusionH="635000">
                          <a:bevelT w="57150" h="38100" prst="hardEdge"/>
                          <a:extrusionClr>
                            <a:schemeClr val="tx1"/>
                          </a:extrusion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43" type="#_x0000_t202" style="position:absolute;left:0;text-align:left;margin-left:57.4pt;margin-top:288.9pt;width:110.4pt;height:34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" filled="f" stroked="f">
                <v:textbox>
                  <w:txbxContent>
                    <w:p w:rsidR="00494118" w:rsidRPr="004A187C" w:rsidRDefault="00494118" w:rsidP="0049411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props3d w14:extrusionH="635000" w14:contourW="0" w14:prstMaterial="warmMatte">
                            <w14:bevelT w14:w="57150" w14:h="38100" w14:prst="hardEdge"/>
                            <w14:extrusionClr>
                              <w14:schemeClr w14:val="tx1"/>
                            </w14:extrusionClr>
                          </w14:props3d>
                        </w:rPr>
                      </w:pPr>
                      <w:r w:rsidRPr="00494118">
                        <w:rPr>
                          <w:rFonts w:ascii="Arial Black" w:eastAsia="Verdana" w:hAnsi="Arial Black" w:cs="Verdana"/>
                          <w:color w:val="FFFF99"/>
                          <w:kern w:val="24"/>
                          <w:sz w:val="28"/>
                          <w:szCs w:val="28"/>
                          <w14:shadow w14:blurRad="127000" w14:dist="190500" w14:dir="5400000" w14:sx="100000" w14:sy="100000" w14:kx="0" w14:ky="0" w14:algn="t">
                            <w14:srgbClr w14:val="000000">
                              <w14:alpha w14:val="3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FFFF99"/>
                                </w14:gs>
                                <w14:gs w14:pos="60000">
                                  <w14:srgbClr w14:val="FFFF99"/>
                                </w14:gs>
                                <w14:gs w14:pos="30000">
                                  <w14:srgbClr w14:val="FFFF00"/>
                                </w14:gs>
                                <w14:gs w14:pos="80000">
                                  <w14:srgbClr w14:val="FFFF00"/>
                                </w14:gs>
                                <w14:gs w14:pos="100000">
                                  <w14:srgbClr w14:val="CC9900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635000" w14:contourW="0" w14:prstMaterial="warmMatte">
                            <w14:bevelT w14:w="57150" w14:h="38100" w14:prst="hardEdge"/>
                            <w14:extrusionClr>
                              <w14:schemeClr w14:val="tx1"/>
                            </w14:extrusionClr>
                          </w14:props3d>
                        </w:rPr>
                        <w:t>20XX.XX.XX</w:t>
                      </w:r>
                    </w:p>
                  </w:txbxContent>
                </v:textbox>
              </v:shape>
            </w:pict>
          </mc:Fallback>
        </mc:AlternateContent>
      </w:r>
      <w:r w:rsidRPr="0049411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B668E2" wp14:editId="27E2589B">
                <wp:simplePos x="0" y="0"/>
                <wp:positionH relativeFrom="column">
                  <wp:posOffset>-353695</wp:posOffset>
                </wp:positionH>
                <wp:positionV relativeFrom="paragraph">
                  <wp:posOffset>4337685</wp:posOffset>
                </wp:positionV>
                <wp:extent cx="3275965" cy="548640"/>
                <wp:effectExtent l="0" t="0" r="0" b="0"/>
                <wp:wrapNone/>
                <wp:docPr id="1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94118" w:rsidRDefault="00494118" w:rsidP="0049411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明朝E" w:eastAsia="HGS明朝E" w:hAnsi="HGS明朝E" w:cs="メイリオ" w:hint="eastAsi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まだまだ未熟な二人ですが今後ともよろしくお願いいたします</w:t>
                            </w:r>
                          </w:p>
                          <w:p w:rsidR="00494118" w:rsidRDefault="00494118" w:rsidP="0049411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S明朝E" w:eastAsia="HGS明朝E" w:hAnsi="HGS明朝E" w:cs="Times New Roman" w:hint="eastAsia"/>
                                <w:color w:val="FFFFFF"/>
                                <w:kern w:val="24"/>
                                <w:sz w:val="12"/>
                                <w:szCs w:val="12"/>
                              </w:rPr>
                              <w:t>〒000-0000 ○○県○○市○○ 0-0-0／TEL 00-0000-0000　　苗字名前・名前（旧姓・苗字）</w:t>
                            </w:r>
                          </w:p>
                        </w:txbxContent>
                      </wps:txbx>
                      <wps:bodyPr vert="horz" wrap="square" rtlCol="0" anchor="ctr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44" type="#_x0000_t202" style="position:absolute;left:0;text-align:left;margin-left:-27.85pt;margin-top:341.55pt;width:257.95pt;height:43.2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" filled="f" stroked="f">
                <v:textbox style="mso-fit-shape-to-text:t">
                  <w:txbxContent>
                    <w:p w:rsidR="00494118" w:rsidRDefault="00494118" w:rsidP="0049411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明朝E" w:eastAsia="HGS明朝E" w:hAnsi="HGS明朝E" w:cs="メイリオ" w:hint="eastAsia"/>
                          <w:color w:val="FFFFFF"/>
                          <w:kern w:val="24"/>
                          <w:sz w:val="16"/>
                          <w:szCs w:val="16"/>
                        </w:rPr>
                        <w:t>まだまだ未熟な二人ですが今後ともよろしくお願いいたします</w:t>
                      </w:r>
                    </w:p>
                    <w:p w:rsidR="00494118" w:rsidRDefault="00494118" w:rsidP="0049411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HGS明朝E" w:eastAsia="HGS明朝E" w:hAnsi="HGS明朝E" w:cs="Times New Roman" w:hint="eastAsia"/>
                          <w:color w:val="FFFFFF"/>
                          <w:kern w:val="24"/>
                          <w:sz w:val="12"/>
                          <w:szCs w:val="12"/>
                        </w:rPr>
                        <w:t>〒000-0000 ○○県○○市○○ 0-0-0／TEL 00-0000-0000　　苗字名前・名前（旧姓・苗字）</w:t>
                      </w:r>
                    </w:p>
                  </w:txbxContent>
                </v:textbox>
              </v:shape>
            </w:pict>
          </mc:Fallback>
        </mc:AlternateContent>
      </w:r>
      <w:r w:rsidRPr="0049411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16DF61F" wp14:editId="6287C57F">
                <wp:simplePos x="0" y="0"/>
                <wp:positionH relativeFrom="column">
                  <wp:posOffset>-454025</wp:posOffset>
                </wp:positionH>
                <wp:positionV relativeFrom="paragraph">
                  <wp:posOffset>4337685</wp:posOffset>
                </wp:positionV>
                <wp:extent cx="3599815" cy="532765"/>
                <wp:effectExtent l="0" t="0" r="635" b="635"/>
                <wp:wrapNone/>
                <wp:docPr id="13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5327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26" style="position:absolute;left:0;text-align:left;margin-left:-35.75pt;margin-top:341.55pt;width:283.45pt;height:41.9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" fillcolor="black [3213]" stroked="f" strokeweight="2pt"/>
            </w:pict>
          </mc:Fallback>
        </mc:AlternateContent>
      </w:r>
      <w:r w:rsidRPr="00494118">
        <w:rPr>
          <w:noProof/>
        </w:rPr>
        <w:drawing>
          <wp:anchor distT="0" distB="0" distL="114300" distR="114300" simplePos="0" relativeHeight="251650048" behindDoc="0" locked="0" layoutInCell="1" allowOverlap="1" wp14:anchorId="0DB088DC" wp14:editId="487F0CBB">
            <wp:simplePos x="0" y="0"/>
            <wp:positionH relativeFrom="column">
              <wp:posOffset>494030</wp:posOffset>
            </wp:positionH>
            <wp:positionV relativeFrom="paragraph">
              <wp:posOffset>2535555</wp:posOffset>
            </wp:positionV>
            <wp:extent cx="1871980" cy="1619885"/>
            <wp:effectExtent l="342900" t="323850" r="337820" b="323215"/>
            <wp:wrapNone/>
            <wp:docPr id="9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853" b="91405" l="10000" r="90000">
                                  <a14:foregroundMark x1="37500" y1="91405" x2="55667" y2="91405"/>
                                  <a14:foregroundMark x1="78500" y1="58700" x2="76000" y2="67505"/>
                                  <a14:foregroundMark x1="74446" y1="74783" x2="69676" y2="82174"/>
                                  <a14:backgroundMark x1="76491" y1="72826" x2="69165" y2="84348"/>
                                  <a14:backgroundMark x1="75468" y1="73478" x2="72061" y2="79783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6" t="21296" r="25392" b="7846"/>
                    <a:stretch/>
                  </pic:blipFill>
                  <pic:spPr bwMode="auto">
                    <a:xfrm>
                      <a:off x="0" y="0"/>
                      <a:ext cx="1871980" cy="1619885"/>
                    </a:xfrm>
                    <a:prstGeom prst="heart">
                      <a:avLst/>
                    </a:prstGeom>
                    <a:ln>
                      <a:noFill/>
                    </a:ln>
                    <a:effectLst>
                      <a:glow rad="381000">
                        <a:schemeClr val="bg1">
                          <a:alpha val="40000"/>
                        </a:schemeClr>
                      </a:glow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4118">
        <w:rPr>
          <w:noProof/>
        </w:rPr>
        <w:drawing>
          <wp:anchor distT="0" distB="0" distL="114300" distR="114300" simplePos="0" relativeHeight="251648000" behindDoc="0" locked="0" layoutInCell="1" allowOverlap="1" wp14:anchorId="2866AAB6" wp14:editId="05AFC018">
            <wp:simplePos x="0" y="0"/>
            <wp:positionH relativeFrom="column">
              <wp:posOffset>-453656</wp:posOffset>
            </wp:positionH>
            <wp:positionV relativeFrom="paragraph">
              <wp:posOffset>250426</wp:posOffset>
            </wp:positionV>
            <wp:extent cx="3600000" cy="4085373"/>
            <wp:effectExtent l="0" t="0" r="635" b="0"/>
            <wp:wrapNone/>
            <wp:docPr id="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988" b="95378" l="5096" r="94779">
                                  <a14:foregroundMark x1="5158" y1="95378" x2="18334" y2="76104"/>
                                  <a14:foregroundMark x1="87259" y1="72926" x2="94779" y2="80396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5" t="17469" r="7378" b="20856"/>
                    <a:stretch/>
                  </pic:blipFill>
                  <pic:spPr>
                    <a:xfrm>
                      <a:off x="0" y="0"/>
                      <a:ext cx="3600000" cy="408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05D5B" w:rsidSect="00A33287">
      <w:headerReference w:type="default" r:id="rId17"/>
      <w:pgSz w:w="5670" w:h="8392" w:code="43"/>
      <w:pgMar w:top="720" w:right="720" w:bottom="720" w:left="720" w:header="0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2F5" w:rsidRDefault="000812F5" w:rsidP="00A33287">
      <w:r>
        <w:separator/>
      </w:r>
    </w:p>
  </w:endnote>
  <w:endnote w:type="continuationSeparator" w:id="0">
    <w:p w:rsidR="000812F5" w:rsidRDefault="000812F5" w:rsidP="00A33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2F5" w:rsidRDefault="000812F5" w:rsidP="00A33287">
      <w:r>
        <w:separator/>
      </w:r>
    </w:p>
  </w:footnote>
  <w:footnote w:type="continuationSeparator" w:id="0">
    <w:p w:rsidR="000812F5" w:rsidRDefault="000812F5" w:rsidP="00A332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287" w:rsidRPr="00A33287" w:rsidRDefault="00494118" w:rsidP="00A33287">
    <w:pPr>
      <w:pStyle w:val="a5"/>
    </w:pPr>
    <w:r w:rsidRPr="0049411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04EAE" wp14:editId="65D753D5">
              <wp:simplePos x="0" y="0"/>
              <wp:positionH relativeFrom="column">
                <wp:posOffset>-453390</wp:posOffset>
              </wp:positionH>
              <wp:positionV relativeFrom="paragraph">
                <wp:posOffset>-635</wp:posOffset>
              </wp:positionV>
              <wp:extent cx="3599815" cy="5328920"/>
              <wp:effectExtent l="0" t="0" r="635" b="0"/>
              <wp:wrapNone/>
              <wp:docPr id="8" name="正方形/長方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99815" cy="532892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tx1">
                              <a:alpha val="0"/>
                            </a:schemeClr>
                          </a:gs>
                          <a:gs pos="75000">
                            <a:srgbClr val="000000">
                              <a:alpha val="0"/>
                            </a:srgbClr>
                          </a:gs>
                          <a:gs pos="100000">
                            <a:schemeClr val="tx1"/>
                          </a:gs>
                        </a:gsLst>
                        <a:lin ang="1620000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正方形/長方形 7" o:spid="_x0000_s1026" style="position:absolute;left:0;text-align:left;margin-left:-35.7pt;margin-top:-.05pt;width:283.45pt;height:419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" fillcolor="black [3213]" stroked="f" strokeweight="2pt">
              <v:fill color2="black [3213]" o:opacity2="0" rotate="t" angle="180" focus="75%" type="gradient"/>
            </v:rect>
          </w:pict>
        </mc:Fallback>
      </mc:AlternateContent>
    </w:r>
    <w:r w:rsidRPr="00494118">
      <w:rPr>
        <w:noProof/>
      </w:rPr>
      <w:drawing>
        <wp:anchor distT="0" distB="0" distL="114300" distR="114300" simplePos="0" relativeHeight="251659264" behindDoc="0" locked="0" layoutInCell="1" allowOverlap="1" wp14:anchorId="0231D72F" wp14:editId="4D18C9BE">
          <wp:simplePos x="0" y="0"/>
          <wp:positionH relativeFrom="column">
            <wp:posOffset>-452755</wp:posOffset>
          </wp:positionH>
          <wp:positionV relativeFrom="paragraph">
            <wp:posOffset>-1108</wp:posOffset>
          </wp:positionV>
          <wp:extent cx="3600450" cy="5327650"/>
          <wp:effectExtent l="0" t="0" r="0" b="6350"/>
          <wp:wrapNone/>
          <wp:docPr id="7" name="図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図 6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600450" cy="532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F13"/>
    <w:rsid w:val="000812F5"/>
    <w:rsid w:val="00100752"/>
    <w:rsid w:val="0012579D"/>
    <w:rsid w:val="00141210"/>
    <w:rsid w:val="00196886"/>
    <w:rsid w:val="00221BCC"/>
    <w:rsid w:val="0024188B"/>
    <w:rsid w:val="00247C34"/>
    <w:rsid w:val="0027054C"/>
    <w:rsid w:val="003964DE"/>
    <w:rsid w:val="0039731A"/>
    <w:rsid w:val="003D0F13"/>
    <w:rsid w:val="003D7A7B"/>
    <w:rsid w:val="00464373"/>
    <w:rsid w:val="00494118"/>
    <w:rsid w:val="00495BBB"/>
    <w:rsid w:val="004B50F3"/>
    <w:rsid w:val="005F7272"/>
    <w:rsid w:val="00605D5B"/>
    <w:rsid w:val="006E29D3"/>
    <w:rsid w:val="007E46F4"/>
    <w:rsid w:val="0083611B"/>
    <w:rsid w:val="009342BB"/>
    <w:rsid w:val="009F7E7F"/>
    <w:rsid w:val="00A33287"/>
    <w:rsid w:val="00A644A5"/>
    <w:rsid w:val="00BB0A73"/>
    <w:rsid w:val="00C52952"/>
    <w:rsid w:val="00C55655"/>
    <w:rsid w:val="00C84397"/>
    <w:rsid w:val="00C85270"/>
    <w:rsid w:val="00CC63DF"/>
    <w:rsid w:val="00D208EF"/>
    <w:rsid w:val="00D8424A"/>
    <w:rsid w:val="00E24EF6"/>
    <w:rsid w:val="00FB12D5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24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332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3287"/>
  </w:style>
  <w:style w:type="paragraph" w:styleId="a7">
    <w:name w:val="footer"/>
    <w:basedOn w:val="a"/>
    <w:link w:val="a8"/>
    <w:uiPriority w:val="99"/>
    <w:unhideWhenUsed/>
    <w:rsid w:val="00A33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3287"/>
  </w:style>
  <w:style w:type="paragraph" w:styleId="Web">
    <w:name w:val="Normal (Web)"/>
    <w:basedOn w:val="a"/>
    <w:uiPriority w:val="99"/>
    <w:semiHidden/>
    <w:unhideWhenUsed/>
    <w:rsid w:val="004941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2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24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332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33287"/>
  </w:style>
  <w:style w:type="paragraph" w:styleId="a7">
    <w:name w:val="footer"/>
    <w:basedOn w:val="a"/>
    <w:link w:val="a8"/>
    <w:uiPriority w:val="99"/>
    <w:unhideWhenUsed/>
    <w:rsid w:val="00A33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33287"/>
  </w:style>
  <w:style w:type="paragraph" w:styleId="Web">
    <w:name w:val="Normal (Web)"/>
    <w:basedOn w:val="a"/>
    <w:uiPriority w:val="99"/>
    <w:semiHidden/>
    <w:unhideWhenUsed/>
    <w:rsid w:val="0049411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icrosoft.com/ja-jp/office/pipc/tips/howto/default.aspx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microsoft.com/ja-jp/office/pipc/tips/howto/default.asp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3.wdp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50055_star_wedding_postcard.dotx</Template>
  <TotalTime>10</TotalTime>
  <Pages>3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2012-04-14T08:27:00Z</dcterms:created>
  <dcterms:modified xsi:type="dcterms:W3CDTF">2012-04-16T07:40:00Z</dcterms:modified>
</cp:coreProperties>
</file>