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F15" w:rsidRDefault="00594F15">
      <w:r>
        <w:rPr>
          <w:noProof/>
        </w:rPr>
        <w:drawing>
          <wp:anchor distT="0" distB="0" distL="114300" distR="114300" simplePos="0" relativeHeight="251686912" behindDoc="1" locked="0" layoutInCell="1" allowOverlap="1" wp14:anchorId="5D53C996" wp14:editId="726964A5">
            <wp:simplePos x="0" y="0"/>
            <wp:positionH relativeFrom="margin">
              <wp:align>center</wp:align>
            </wp:positionH>
            <wp:positionV relativeFrom="page">
              <wp:posOffset>331076</wp:posOffset>
            </wp:positionV>
            <wp:extent cx="5040528" cy="7110248"/>
            <wp:effectExtent l="19050" t="19050" r="27305" b="146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528" cy="71102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F15" w:rsidRDefault="00594F1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2463992</wp:posOffset>
                </wp:positionH>
                <wp:positionV relativeFrom="paragraph">
                  <wp:posOffset>1512378</wp:posOffset>
                </wp:positionV>
                <wp:extent cx="1134110" cy="1201420"/>
                <wp:effectExtent l="19050" t="19050" r="27940" b="1778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" cy="1201420"/>
                          <a:chOff x="0" y="0"/>
                          <a:chExt cx="1134110" cy="1201420"/>
                        </a:xfrm>
                      </wpg:grpSpPr>
                      <wps:wsp>
                        <wps:cNvPr id="50" name="円/楕円 49"/>
                        <wps:cNvSpPr/>
                        <wps:spPr>
                          <a:xfrm>
                            <a:off x="0" y="0"/>
                            <a:ext cx="1134110" cy="12014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円/楕円 50"/>
                        <wps:cNvSpPr/>
                        <wps:spPr>
                          <a:xfrm>
                            <a:off x="223284" y="255181"/>
                            <a:ext cx="693420" cy="6934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F15" w:rsidRPr="00594F15" w:rsidRDefault="00594F15" w:rsidP="00594F1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52"/>
                                  <w:szCs w:val="52"/>
                                </w:rPr>
                              </w:pPr>
                              <w:r w:rsidRPr="00594F15">
                                <w:rPr>
                                  <w:rFonts w:ascii="Calibri" w:eastAsiaTheme="minorEastAsia" w:hAnsi="Calibri" w:cs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  <w:eastAsianLayout w:id="7569921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6" style="position:absolute;margin-left:194pt;margin-top:119.1pt;width:89.3pt;height:94.6pt;z-index:251684864" coordsize="11341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">
                <v:oval id="円/楕円 49" o:spid="_x0000_s1027" style="position:absolute;width:11341;height:12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37b8A&#10;AADbAAAADwAAAGRycy9kb3ducmV2LnhtbERPy4rCMBTdD/gP4QruxnR8VOkYRQYGXAk+cLaX5E5b&#10;mtyUJmr9e7MQXB7Oe7XpnRU36kLtWcHXOANBrL2puVRwPv1+LkGEiGzQeiYFDwqwWQ8+VlgYf+cD&#10;3Y6xFCmEQ4EKqhjbQsqgK3IYxr4lTty/7xzGBLtSmg7vKdxZOcmyXDqsOTVU2NJPRbo5Xp2CbKan&#10;l23zN98v851ufFjYg10oNRr2228Qkfr4Fr/cO6NgntanL+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sjftvwAAANsAAAAPAAAAAAAAAAAAAAAAAJgCAABkcnMvZG93bnJl&#10;di54bWxQSwUGAAAAAAQABAD1AAAAhAMAAAAA&#10;" filled="f" strokecolor="red" strokeweight="3pt">
                  <v:stroke dashstyle="3 1"/>
                </v:oval>
                <v:oval id="円/楕円 50" o:spid="_x0000_s1028" style="position:absolute;left:2232;top:2551;width:6935;height:6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QocQA&#10;AADbAAAADwAAAGRycy9kb3ducmV2LnhtbESPQWvCQBSE74X+h+UVeqsbY2Nj6ipBsHisMfT8yD6z&#10;wezbkN1q+u+7BaHHYWa+YdbbyfbiSqPvHCuYzxIQxI3THbcK6tP+JQfhA7LG3jEp+CEP283jwxoL&#10;7W58pGsVWhEh7AtUYEIYCil9Y8iin7mBOHpnN1oMUY6t1CPeItz2Mk2SpbTYcVwwONDOUHOpvq2C&#10;xedHUpf7OntdZadL/pZ+5aZMlXp+msp3EIGm8B++tw9aQTaH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EKHEAAAA2wAAAA8AAAAAAAAAAAAAAAAAmAIAAGRycy9k&#10;b3ducmV2LnhtbFBLBQYAAAAABAAEAPUAAACJAwAAAAA=&#10;" fillcolor="red" stroked="f" strokeweight="2pt">
                  <v:textbox inset="0,0,0,0">
                    <w:txbxContent>
                      <w:p w:rsidR="00594F15" w:rsidRPr="00594F15" w:rsidRDefault="00594F15" w:rsidP="00594F1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52"/>
                            <w:szCs w:val="52"/>
                          </w:rPr>
                        </w:pPr>
                        <w:r w:rsidRPr="00594F15">
                          <w:rPr>
                            <w:rFonts w:ascii="Calibri" w:eastAsiaTheme="minorEastAsia" w:hAnsi="Calibri" w:cs="Calibri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  <w:eastAsianLayout w:id="75699216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AB02246" wp14:editId="421F9DB6">
                <wp:simplePos x="0" y="0"/>
                <wp:positionH relativeFrom="column">
                  <wp:posOffset>847843</wp:posOffset>
                </wp:positionH>
                <wp:positionV relativeFrom="paragraph">
                  <wp:posOffset>23820</wp:posOffset>
                </wp:positionV>
                <wp:extent cx="1817990" cy="1339702"/>
                <wp:effectExtent l="0" t="19050" r="11430" b="1333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990" cy="1339702"/>
                          <a:chOff x="0" y="0"/>
                          <a:chExt cx="1817990" cy="1339702"/>
                        </a:xfrm>
                      </wpg:grpSpPr>
                      <wps:wsp>
                        <wps:cNvPr id="48" name="円/楕円 47"/>
                        <wps:cNvSpPr/>
                        <wps:spPr>
                          <a:xfrm>
                            <a:off x="467833" y="0"/>
                            <a:ext cx="1350157" cy="13397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円/楕円 48"/>
                        <wps:cNvSpPr/>
                        <wps:spPr>
                          <a:xfrm>
                            <a:off x="0" y="340242"/>
                            <a:ext cx="693420" cy="6934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F15" w:rsidRPr="00594F15" w:rsidRDefault="00594F15" w:rsidP="00594F1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52"/>
                                  <w:szCs w:val="52"/>
                                </w:rPr>
                              </w:pPr>
                              <w:r w:rsidRPr="00594F15">
                                <w:rPr>
                                  <w:rFonts w:ascii="Calibri" w:eastAsiaTheme="minorEastAsia" w:hAnsi="Calibri" w:cs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  <w:eastAsianLayout w:id="75699215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29" style="position:absolute;margin-left:66.75pt;margin-top:1.9pt;width:143.15pt;height:105.5pt;z-index:251682816" coordsize="18179,1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">
                <v:oval id="円/楕円 47" o:spid="_x0000_s1030" style="position:absolute;left:4678;width:13501;height:1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2tNr8A&#10;AADbAAAADwAAAGRycy9kb3ducmV2LnhtbERPy4rCMBTdC/5DuII7TcdHlY5RZGDA1YAPnO0ludOW&#10;JjeliVr/3iwGXB7Oe7PrnRV36kLtWcHHNANBrL2puVRwOX9P1iBCRDZoPZOCJwXYbYeDDRbGP/hI&#10;91MsRQrhUKCCKsa2kDLoihyGqW+JE/fnO4cxwa6UpsNHCndWzrIslw5rTg0VtvRVkW5ON6cgW+j5&#10;dd/8Ln/W+UE3Pqzs0a6UGo/6/SeISH18i//dB6NgkcamL+kH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Ha02vwAAANsAAAAPAAAAAAAAAAAAAAAAAJgCAABkcnMvZG93bnJl&#10;di54bWxQSwUGAAAAAAQABAD1AAAAhAMAAAAA&#10;" filled="f" strokecolor="red" strokeweight="3pt">
                  <v:stroke dashstyle="3 1"/>
                </v:oval>
                <v:oval id="円/楕円 48" o:spid="_x0000_s1031" style="position:absolute;top:3402;width:6934;height:6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KesMA&#10;AADbAAAADwAAAGRycy9kb3ducmV2LnhtbESPQWvCQBSE74L/YXlCb7ox1TZGVwkFi8eqwfMj+8wG&#10;s29Ddqvpv+8WhB6HmfmG2ewG24o79b5xrGA+S0AQV043XCsoz/tpBsIHZI2tY1LwQx522/Fog7l2&#10;Dz7S/RRqESHsc1RgQuhyKX1lyKKfuY44elfXWwxR9rXUPT4i3LYyTZI3abHhuGCwow9D1e30bRW8&#10;fn0mZbEvl4vV8nzL3tNLZopUqZfJUKxBBBrCf/jZPmgFixX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qKesMAAADbAAAADwAAAAAAAAAAAAAAAACYAgAAZHJzL2Rv&#10;d25yZXYueG1sUEsFBgAAAAAEAAQA9QAAAIgDAAAAAA==&#10;" fillcolor="red" stroked="f" strokeweight="2pt">
                  <v:textbox inset="0,0,0,0">
                    <w:txbxContent>
                      <w:p w:rsidR="00594F15" w:rsidRPr="00594F15" w:rsidRDefault="00594F15" w:rsidP="00594F1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52"/>
                            <w:szCs w:val="52"/>
                          </w:rPr>
                        </w:pPr>
                        <w:r w:rsidRPr="00594F15">
                          <w:rPr>
                            <w:rFonts w:ascii="Calibri" w:eastAsiaTheme="minorEastAsia" w:hAnsi="Calibri" w:cs="Calibri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  <w:eastAsianLayout w:id="75699215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7" behindDoc="0" locked="0" layoutInCell="1" allowOverlap="1" wp14:anchorId="51F2377E" wp14:editId="5447B796">
                <wp:simplePos x="0" y="0"/>
                <wp:positionH relativeFrom="column">
                  <wp:posOffset>-31115</wp:posOffset>
                </wp:positionH>
                <wp:positionV relativeFrom="margin">
                  <wp:align>bottom</wp:align>
                </wp:positionV>
                <wp:extent cx="7188835" cy="2838450"/>
                <wp:effectExtent l="0" t="0" r="12065" b="1905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835" cy="2838450"/>
                          <a:chOff x="0" y="0"/>
                          <a:chExt cx="7188835" cy="2838450"/>
                        </a:xfrm>
                      </wpg:grpSpPr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718883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F15" w:rsidRDefault="00594F15" w:rsidP="00594F15"/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7" name="テキスト ボックス 40"/>
                        <wps:cNvSpPr txBox="1"/>
                        <wps:spPr>
                          <a:xfrm>
                            <a:off x="171450" y="171435"/>
                            <a:ext cx="6742430" cy="2286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4F15" w:rsidRDefault="00594F15" w:rsidP="00594F1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  <w:eastAsianLayout w:id="75699204"/>
                                </w:rPr>
                                <w:t>.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  <w:eastAsianLayout w:id="75699205"/>
                                </w:rPr>
                                <w:t>写真の入れ替え</w:t>
                              </w:r>
                            </w:p>
                            <w:p w:rsidR="00594F15" w:rsidRDefault="00594F15" w:rsidP="00594F1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eastAsianLayout w:id="75699206"/>
                                </w:rPr>
                                <w:t>［書式］タブの［図の変更］から好きな写真を入れ替えることができます。</w:t>
                              </w:r>
                            </w:p>
                            <w:p w:rsidR="00594F15" w:rsidRDefault="00594F15" w:rsidP="00594F1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  <w:t>2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  <w:eastAsianLayout w:id="75699207"/>
                                </w:rPr>
                                <w:t>.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  <w:eastAsianLayout w:id="75699208"/>
                                </w:rPr>
                                <w:t>テキストの入れ替え</w:t>
                              </w:r>
                            </w:p>
                            <w:p w:rsidR="00594F15" w:rsidRDefault="00594F15" w:rsidP="00594F1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eastAsianLayout w:id="75699209"/>
                                </w:rPr>
                                <w:t>テキスト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eastAsianLayout w:id="75699210"/>
                                </w:rPr>
                                <w:t>を自由に入れ替えることができます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eastAsianLayout w:id="7569921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32" style="position:absolute;margin-left:-2.45pt;margin-top:0;width:566.05pt;height:223.5pt;z-index:251678207;mso-position-vertical:bottom;mso-position-vertical-relative:margin" coordsize="71888,2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">
                <v:rect id="正方形/長方形 19" o:spid="_x0000_s1033" style="position:absolute;width:71888;height:28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q3MIA&#10;AADbAAAADwAAAGRycy9kb3ducmV2LnhtbERPTWsCMRC9F/ofwhS8SM3Wg9StUaSgLoIFtR68DZtx&#10;s3QzCZuo6783gtDbPN7nTGadbcSF2lA7VvAxyEAQl07XXCn43S/eP0GEiKyxcUwKbhRgNn19mWCu&#10;3ZW3dNnFSqQQDjkqMDH6XMpQGrIYBs4TJ+7kWosxwbaSusVrCreNHGbZSFqsOTUY9PRtqPzbna2C&#10;xcr053K9Ofgi/JzssPDLVf+oVO+tm3+BiNTFf/HTXeg0fwy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CrcwgAAANsAAAAPAAAAAAAAAAAAAAAAAJgCAABkcnMvZG93&#10;bnJldi54bWxQSwUGAAAAAAQABAD1AAAAhwMAAAAA&#10;" filled="f" strokecolor="black [3213]" strokeweight="2pt">
                  <v:textbox>
                    <w:txbxContent>
                      <w:p w:rsidR="00594F15" w:rsidRDefault="00594F15" w:rsidP="00594F15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0" o:spid="_x0000_s1034" type="#_x0000_t202" style="position:absolute;left:1714;top:1714;width:67424;height:2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:rsidR="00594F15" w:rsidRDefault="00594F15" w:rsidP="00594F1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  <w:eastAsianLayout w:id="75699204"/>
                          </w:rPr>
                          <w:t>.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  <w:eastAsianLayout w:id="75699205"/>
                          </w:rPr>
                          <w:t>写真の入れ替え</w:t>
                        </w:r>
                      </w:p>
                      <w:p w:rsidR="00594F15" w:rsidRDefault="00594F15" w:rsidP="00594F15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  <w:eastAsianLayout w:id="75699206"/>
                          </w:rPr>
                          <w:t>［書式］タブの［図の変更］から好きな写真を入れ替えることができます。</w:t>
                        </w:r>
                      </w:p>
                      <w:p w:rsidR="00594F15" w:rsidRDefault="00594F15" w:rsidP="00594F1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  <w:t>2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  <w:eastAsianLayout w:id="75699207"/>
                          </w:rPr>
                          <w:t>.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  <w:eastAsianLayout w:id="75699208"/>
                          </w:rPr>
                          <w:t>テキストの入れ替え</w:t>
                        </w:r>
                      </w:p>
                      <w:p w:rsidR="00594F15" w:rsidRDefault="00594F15" w:rsidP="00594F15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  <w:eastAsianLayout w:id="75699209"/>
                          </w:rPr>
                          <w:t>テキスト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  <w:eastAsianLayout w:id="75699210"/>
                          </w:rPr>
                          <w:t>を自由に入れ替えることができます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32"/>
                            <w:szCs w:val="32"/>
                            <w:eastAsianLayout w:id="75699211"/>
                          </w:rPr>
                          <w:t>。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E802D9" w:rsidRDefault="00E802D9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508E3EA" wp14:editId="111C3D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920" cy="10603080"/>
            <wp:effectExtent l="0" t="0" r="4445" b="825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図の変更_背景の削除_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20" cy="1060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2D9" w:rsidRDefault="00E802D9">
      <w:pPr>
        <w:widowControl/>
        <w:jc w:val="left"/>
      </w:pPr>
      <w:r>
        <w:br w:type="page"/>
      </w:r>
    </w:p>
    <w:p w:rsidR="00B46AF6" w:rsidRDefault="00E12E4C">
      <w:r w:rsidRPr="00E12E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F2E9037" wp14:editId="085F47C1">
                <wp:simplePos x="0" y="0"/>
                <wp:positionH relativeFrom="column">
                  <wp:posOffset>3597275</wp:posOffset>
                </wp:positionH>
                <wp:positionV relativeFrom="page">
                  <wp:posOffset>360680</wp:posOffset>
                </wp:positionV>
                <wp:extent cx="3276000" cy="1980000"/>
                <wp:effectExtent l="0" t="0" r="19685" b="20320"/>
                <wp:wrapNone/>
                <wp:docPr id="13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37" name="グループ化 137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38" name="正方形/長方形 138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39" name="テキスト ボックス 173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0" name="テキスト ボックス 176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1" name="正方形/長方形 141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42" name="直線コネクタ 142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テキスト ボックス 182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4" name="テキスト ボックス 183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5" name="テキスト ボックス 184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6" name="テキスト ボックス 185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7" name="テキスト ボックス 186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8" name="テキスト ボックス 187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9" name="図 1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0" name="図 1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219" y="1193998"/>
                            <a:ext cx="606616" cy="709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35" style="position:absolute;left:0;text-align:left;margin-left:283.25pt;margin-top:28.4pt;width:257.95pt;height:155.9pt;z-index:-251651072;mso-position-vertical-relative:page;mso-width-relative:margin;mso-height-relative:margin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">
                <v:group id="グループ化 137" o:spid="_x0000_s1036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ect id="正方形/長方形 138" o:spid="_x0000_s1037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odsIA&#10;AADcAAAADwAAAGRycy9kb3ducmV2LnhtbESPQYvCMBCF78L+hzALe9NUBZGuaRFhYdGTVTwPzdiW&#10;bSaliRr/vXNY8DbDe/PeN5syuV7daQydZwPzWQaKuPa248bA+fQzXYMKEdli75kMPClAWXxMNphb&#10;/+Aj3avYKAnhkKOBNsYh1zrULTkMMz8Qi3b1o8Mo69hoO+JDwl2vF1m20g47loYWB9q1VP9VN2fg&#10;sj7a5pz2lTssb7vrYhVcisGYr8+0/QYVKcW3+f/61wr+UmjlGZlA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ih2wgAAANwAAAAPAAAAAAAAAAAAAAAAAJgCAABkcnMvZG93&#10;bnJldi54bWxQSwUGAAAAAAQABAD1AAAAhwMAAAAA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173" o:spid="_x0000_s1038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E1cIA&#10;AADcAAAADwAAAGRycy9kb3ducmV2LnhtbERPzWrCQBC+C32HZQRvdaO2otFVirXgrZr2AYbsmI3J&#10;zobsVqNP7woFb/Px/c5y3dlanKn1pWMFo2ECgjh3uuRCwe/P1+sMhA/IGmvHpOBKHtarl94SU+0u&#10;fKBzFgoRQ9inqMCE0KRS+tyQRT90DXHkjq61GCJsC6lbvMRwW8txkkylxZJjg8GGNobyKvuzCmaJ&#10;/a6q+Xjv7dtt9G42n27bnJQa9LuPBYhAXXiK/907HedP5v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ITV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176" o:spid="_x0000_s1039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eNcUA&#10;AADcAAAADwAAAGRycy9kb3ducmV2LnhtbESPzW7CQAyE75V4h5WRuJUNiFY0ZUGIH6m3lp8HsLJu&#10;Nk3WG2UXSPv09QGJm60Zz3xerHrfqCt1sQpsYDLOQBEXwVZcGjif9s9zUDEhW2wCk4FfirBaDp4W&#10;mNtw4wNdj6lUEsIxRwMupTbXOhaOPMZxaIlF+w6dxyRrV2rb4U3CfaOnWfaqPVYsDQ5b2jgq6uPF&#10;G5hn/rOu36Zf0c/+Ji9usw279seY0bBfv4NK1KeH+X79YQV/Jvj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F41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141" o:spid="_x0000_s1040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ng8EA&#10;AADcAAAADwAAAGRycy9kb3ducmV2LnhtbERPyWrDMBC9F/IPYgK91bJDCcWNYtxAaHPLUnoepKll&#10;ao2MJSduvz4KBHqbx1tnVU2uE2caQutZQZHlIIi1Ny03Cj5P26cXECEiG+w8k4JfClCtZw8rLI2/&#10;8IHOx9iIFMKhRAU2xr6UMmhLDkPme+LEffvBYUxwaKQZ8JLCXScXeb6UDltODRZ72ljSP8fRKeh2&#10;Y/0eYvG119Lp5d/Caj++KfU4n+pXEJGm+C++uz9Mmv9cwO2ZdIF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aZ4PBAAAA3AAAAA8AAAAAAAAAAAAAAAAAmAIAAGRycy9kb3du&#10;cmV2LnhtbFBLBQYAAAAABAAEAPUAAACGAwAAAAA=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142" o:spid="_x0000_s1041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HuPsQAAADcAAAADwAAAGRycy9kb3ducmV2LnhtbERPS2vCQBC+F/wPywjemo2iraSuUqKl&#10;0psv8Dhmp9nY7GzIrhr767uFQm/z8T1ntuhsLa7U+sqxgmGSgiAunK64VLDfvT1OQfiArLF2TAru&#10;5GEx7z3MMNPuxhu6bkMpYgj7DBWYEJpMSl8YsugT1xBH7tO1FkOEbSl1i7cYbms5StMnabHi2GCw&#10;odxQ8bW9WAWHyn4Pl5f8lL+fnz8mejUxx3Oj1KDfvb6ACNSFf/Gfe63j/PEI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e4+xAAAANwAAAAPAAAAAAAAAAAA&#10;AAAAAKECAABkcnMvZG93bnJldi54bWxQSwUGAAAAAAQABAD5AAAAkgMAAAAA&#10;" strokecolor="#974706 [1609]" strokeweight="1pt"/>
                  <v:shape id="テキスト ボックス 182" o:spid="_x0000_s1042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AQsEA&#10;AADcAAAADwAAAGRycy9kb3ducmV2LnhtbERPS27CMBDdV+IO1iCxKw6UIggYhChI7MrvAKN4iEPi&#10;cRQbCD19jVSpu3l635kvW1uJOzW+cKxg0E9AEGdOF5wrOJ+27xMQPiBrrByTgid5WC46b3NMtXvw&#10;ge7HkIsYwj5FBSaEOpXSZ4Ys+r6riSN3cY3FEGGTS93gI4bbSg6TZCwtFhwbDNa0NpSVx5tVMEns&#10;d1lOh3tvRz+DT7P+cpv6qlSv265mIAK14V/8597pOH/0Aa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qwEL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183" o:spid="_x0000_s1043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YNsIA&#10;AADcAAAADwAAAGRycy9kb3ducmV2LnhtbERPzWrCQBC+F/oOyxR6q5tILBrdSLEWvLVGH2DIjtmY&#10;7GzIrpr26buFgrf5+H5ntR5tJ640+MaxgnSSgCCunG64VnA8fLzMQfiArLFzTAq+ycO6eHxYYa7d&#10;jfd0LUMtYgj7HBWYEPpcSl8ZsugnrieO3MkNFkOEQy31gLcYbjs5TZJXabHh2GCwp42hqi0vVsE8&#10;sZ9tu5h+eZv9pDOzeXfb/qzU89P4tgQRaAx38b97p+P8LIO/Z+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1g2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184" o:spid="_x0000_s1044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9rcEA&#10;AADcAAAADwAAAGRycy9kb3ducmV2LnhtbERPzYrCMBC+C/sOYYS9aaqoaDXKoit4W9f1AYZmbGqb&#10;SWmiVp9+Iwje5uP7ncWqtZW4UuMLxwoG/QQEceZ0wbmC49+2NwXhA7LGyjEpuJOH1fKjs8BUuxv/&#10;0vUQchFD2KeowIRQp1L6zJBF33c1ceROrrEYImxyqRu8xXBbyWGSTKTFgmODwZrWhrLycLEKpon9&#10;KcvZcO/t6DEYm/XGfddnpT677dccRKA2vMUv907H+aMx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/a3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185" o:spid="_x0000_s1045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j2sEA&#10;AADcAAAADwAAAGRycy9kb3ducmV2LnhtbERPzYrCMBC+C/sOYYS9aaq4otUoi67gTdf1AYZmbGqb&#10;SWmiVp9+Iwje5uP7nfmytZW4UuMLxwoG/QQEceZ0wbmC49+mNwHhA7LGyjEpuJOH5eKjM8dUuxv/&#10;0vUQchFD2KeowIRQp1L6zJBF33c1ceROrrEYImxyqRu8xXBbyWGSjKXFgmODwZpWhrLycLEKJond&#10;leV0uPd29Bh8mdXa/dRnpT677fcMRKA2vMUv91bH+aMx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dY9r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186" o:spid="_x0000_s1046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GQcIA&#10;AADcAAAADwAAAGRycy9kb3ducmV2LnhtbERPzWrCQBC+F3yHZYTe6iZircasUmwL3rTqAwzZMRuT&#10;nQ3ZraY+vSsUepuP73fyVW8bcaHOV44VpKMEBHHhdMWlguPh62UGwgdkjY1jUvBLHlbLwVOOmXZX&#10;/qbLPpQihrDPUIEJoc2k9IUhi37kWuLInVxnMUTYlVJ3eI3htpHjJJlKixXHBoMtrQ0V9f7HKpgl&#10;dlvX8/HO28ktfTXrD/fZnpV6HvbvCxCB+vAv/nNvdJw/eYP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cZB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187" o:spid="_x0000_s1047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SM8UA&#10;AADcAAAADwAAAGRycy9kb3ducmV2LnhtbESPzW7CQAyE75V4h5WRuJUNiFY0ZUGIH6m3lp8HsLJu&#10;Nk3WG2UXSPv09QGJm60Zz3xerHrfqCt1sQpsYDLOQBEXwVZcGjif9s9zUDEhW2wCk4FfirBaDp4W&#10;mNtw4wNdj6lUEsIxRwMupTbXOhaOPMZxaIlF+w6dxyRrV2rb4U3CfaOnWfaqPVYsDQ5b2jgq6uPF&#10;G5hn/rOu36Zf0c/+Ji9usw279seY0bBfv4NK1KeH+X79YQV/J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lIz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49" o:spid="_x0000_s1048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7DHEAAAA3AAAAA8AAABkcnMvZG93bnJldi54bWxET01Lw0AQvRf8D8sI3tqNrUpNuy1aKCie&#10;WqXY25CdZoPZ2Zgdk9Rf7wqCt3m8z1muB1+rjtpYBTZwPclAERfBVlwaeHvdjuegoiBbrAOTgTNF&#10;WK8uRkvMbeh5R91eSpVCOOZowIk0udaxcOQxTkJDnLhTaD1Kgm2pbYt9Cve1nmbZnfZYcWpw2NDG&#10;UfGx//IGHjfSPU9ftnLo34fz8dbNvo+fM2OuLoeHBSihQf7Ff+4nm+bf3MPvM+kC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i7DH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50" o:spid="_x0000_s1049" type="#_x0000_t75" style="position:absolute;left:26002;top:11939;width:6066;height: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GgnEAAAA3AAAAA8AAABkcnMvZG93bnJldi54bWxEj0FrwkAQhe9C/8MyBS9SNypKSV1FCkIv&#10;ikZ/wDQ7TWKzs2l2G+O/dw6Ctxnem/e+Wa57V6uO2lB5NjAZJ6CIc28rLgycT9u3d1AhIlusPZOB&#10;GwVYr14GS0ytv/KRuiwWSkI4pGigjLFJtQ55SQ7D2DfEov341mGUtS20bfEq4a7W0yRZaIcVS0OJ&#10;DX2WlP9m/87A4fuiM3+Kdj/DzeVPd3ZE550xw9d+8wEqUh+f5sf1lxX8ueDLMzKB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pGgnEAAAA3AAAAA8AAAAAAAAAAAAAAAAA&#10;nwIAAGRycy9kb3ducmV2LnhtbFBLBQYAAAAABAAEAPcAAACQAwAAAAA=&#10;">
                  <v:imagedata r:id="rId14" o:title=""/>
                  <v:path arrowok="t"/>
                </v:shape>
                <w10:wrap anchory="page"/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58118E" wp14:editId="6FA63BEA">
                <wp:simplePos x="0" y="0"/>
                <wp:positionH relativeFrom="column">
                  <wp:posOffset>3608070</wp:posOffset>
                </wp:positionH>
                <wp:positionV relativeFrom="paragraph">
                  <wp:posOffset>2158365</wp:posOffset>
                </wp:positionV>
                <wp:extent cx="3276000" cy="1980000"/>
                <wp:effectExtent l="0" t="0" r="19685" b="20320"/>
                <wp:wrapNone/>
                <wp:docPr id="151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52" name="グループ化 152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53" name="正方形/長方形 153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54" name="テキスト ボックス 336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55" name="テキスト ボックス 337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56" name="正方形/長方形 156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57" name="直線コネクタ 157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テキスト ボックス 341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59" name="テキスト ボックス 342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0" name="テキスト ボックス 343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1" name="テキスト ボックス 344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2" name="テキスト ボックス 345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3" name="テキスト ボックス 346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図 1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5" name="図 16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4436" y="1021658"/>
                            <a:ext cx="598182" cy="832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50" style="position:absolute;left:0;text-align:left;margin-left:284.1pt;margin-top:169.95pt;width:257.95pt;height:155.9pt;z-index:251666432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">
                <v:group id="グループ化 152" o:spid="_x0000_s1051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rect id="正方形/長方形 153" o:spid="_x0000_s1052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fp7wA&#10;AADcAAAADwAAAGRycy9kb3ducmV2LnhtbERPzQrCMAy+C75DieBNOxVFplVEEERPTvEc1rgN13Ss&#10;VevbW0Hwlo/vN8t1MLV4UusqywpGwwQEcW51xYWCy3k3mINwHlljbZkUvMnBetXtLDHV9sUnema+&#10;EDGEXYoKSu+bVEqXl2TQDW1DHLmbbQ36CNtC6hZfMdzUcpwkM2mw4thQYkPbkvJ79jAKrvOTLi7h&#10;kJnj5LG9jWfOBO+U6vfCZgHCU/B/8c+913H+dALfZ+IF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dV+nvAAAANwAAAAPAAAAAAAAAAAAAAAAAJgCAABkcnMvZG93bnJldi54&#10;bWxQSwUGAAAAAAQABAD1AAAAgQMAAAAA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336" o:spid="_x0000_s1053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O68EA&#10;AADcAAAADwAAAGRycy9kb3ducmV2LnhtbERPzYrCMBC+C/sOYYS9aaqoaDXKoit4W9f1AYZmbGqb&#10;SWmiVp9+Iwje5uP7ncWqtZW4UuMLxwoG/QQEceZ0wbmC49+2NwXhA7LGyjEpuJOH1fKjs8BUuxv/&#10;0vUQchFD2KeowIRQp1L6zJBF33c1ceROrrEYImxyqRu8xXBbyWGSTKTFgmODwZrWhrLycLEKpon9&#10;KcvZcO/t6DEYm/XGfddnpT677dccRKA2vMUv907H+eMR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zuv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337" o:spid="_x0000_s1054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rcMIA&#10;AADcAAAADwAAAGRycy9kb3ducmV2LnhtbERPzWrCQBC+F/oOyxR6q5tIUzS6kWIt9GaNPsCQHbMx&#10;2dmQXTXt07uFgrf5+H5nuRptJy40+MaxgnSSgCCunG64VnDYf77MQPiArLFzTAp+yMOqeHxYYq7d&#10;lXd0KUMtYgj7HBWYEPpcSl8ZsugnrieO3NENFkOEQy31gNcYbjs5TZI3abHh2GCwp7Whqi3PVsEs&#10;sdu2nU+/vX39TTOz/nCb/qTU89P4vgARaAx38b/7S8f5WQZ/z8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mtw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156" o:spid="_x0000_s1055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pKsAA&#10;AADcAAAADwAAAGRycy9kb3ducmV2LnhtbERPS2sCMRC+F/wPYYTeulmFLmVrFCtI680Xnodkulm6&#10;mSybrK7+eiMIvc3H95zZYnCNOFMXas8KJlkOglh7U3Ol4HhYv32ACBHZYOOZFFwpwGI+eplhafyF&#10;d3Tex0qkEA4lKrAxtqWUQVtyGDLfEifu13cOY4JdJU2HlxTuGjnN80I6rDk1WGxpZUn/7XunoNn0&#10;y+8QJ6etlk4Xt6nVvv9S6nU8LD9BRBriv/jp/jFp/nsBj2fSB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ppKsAAAADcAAAADwAAAAAAAAAAAAAAAACYAgAAZHJzL2Rvd25y&#10;ZXYueG1sUEsFBgAAAAAEAAQA9QAAAIUDAAAAAA==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157" o:spid="_x0000_s1056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be8MAAADcAAAADwAAAGRycy9kb3ducmV2LnhtbERPTWvCQBC9F/oflhF6042FaImuImmL&#10;0ptaweOYnWZjs7Mhu2rsr3cFobd5vM+ZzjtbizO1vnKsYDhIQBAXTldcKvjefvbfQPiArLF2TAqu&#10;5GE+e36aYqbdhdd03oRSxBD2GSowITSZlL4wZNEPXEMcuR/XWgwRtqXULV5iuK3la5KMpMWKY4PB&#10;hnJDxe/mZBXsKvs3fD/lh3x5HH+l+iM1+2Oj1EuvW0xABOrCv/jhXuk4Px3D/Zl4gZ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f23vDAAAA3AAAAA8AAAAAAAAAAAAA&#10;AAAAoQIAAGRycy9kb3ducmV2LnhtbFBLBQYAAAAABAAEAPkAAACRAwAAAAA=&#10;" strokecolor="#974706 [1609]" strokeweight="1pt"/>
                  <v:shape id="テキスト ボックス 341" o:spid="_x0000_s1057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E7sUA&#10;AADcAAAADwAAAGRycy9kb3ducmV2LnhtbESPzW7CQAyE75V4h5WReisbUKloyoIQtBI3ys8DWFk3&#10;mybrjbJbSHl6fEDiZmvGM5/ny9436kxdrAIbGI8yUMRFsBWXBk7Hr5cZqJiQLTaBycA/RVguBk9z&#10;zG248J7Oh1QqCeGYowGXUptrHQtHHuMotMSi/YTOY5K1K7Xt8CLhvtGTLHvTHiuWBoctrR0V9eHP&#10;G5hlflfX75Pv6F+v46lbb8Jn+2vM87BffYBK1KeH+X69tYI/FVp5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8Tu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342" o:spid="_x0000_s1058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hdc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4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YXX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343" o:spid="_x0000_s1059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CVcUA&#10;AADcAAAADwAAAGRycy9kb3ducmV2LnhtbESPzW7CQAyE75V4h5WRuJUNCBBNWRACKvXW8vMAVtbN&#10;psl6o+wCaZ8eHyr1ZmvGM59Xm9436kZdrAIbmIwzUMRFsBWXBi7nt+clqJiQLTaBycAPRdisB08r&#10;zG2485Fup1QqCeGYowGXUptrHQtHHuM4tMSifYXOY5K1K7Xt8C7hvtHTLFtojxVLg8OWdo6K+nT1&#10;BpaZ/6jrl+ln9LPfydzt9uHQfhszGvbbV1CJ+vRv/rt+t4K/EHx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QJV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344" o:spid="_x0000_s1060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nzsIA&#10;AADcAAAADwAAAGRycy9kb3ducmV2LnhtbERP22rCQBB9F/yHZQTfdBOxotFNEC/Qt7a2HzBkp9k0&#10;2dmQXTX267uFQt/mcK6zKwbbihv1vnasIJ0nIIhLp2uuFHy8n2drED4ga2wdk4IHeSjy8WiHmXZ3&#10;fqPbJVQihrDPUIEJocuk9KUhi37uOuLIfbreYoiwr6Tu8R7DbSsXSbKSFmuODQY7Ohgqm8vVKlgn&#10;9qVpNotXb5ff6ZM5HN2p+1JqOhn2WxCBhvAv/nM/6zh/lcL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afO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345" o:spid="_x0000_s1061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5ucIA&#10;AADcAAAADwAAAGRycy9kb3ducmV2LnhtbERPzWrCQBC+C32HZQq96SahikY3UqyF3tpGH2DIjtmY&#10;7GzIrpr26d1Cobf5+H5nsx1tJ640+MaxgnSWgCCunG64VnA8vE2XIHxA1tg5JgXf5GFbPEw2mGt3&#10;4y+6lqEWMYR9jgpMCH0upa8MWfQz1xNH7uQGiyHCoZZ6wFsMt53MkmQhLTYcGwz2tDNUteXFKlgm&#10;9qNtV9mnt88/6dzsXt2+Pyv19Di+rEEEGsO/+M/9ruP8RQa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zm5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346" o:spid="_x0000_s1062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cIsIA&#10;AADcAAAADwAAAGRycy9kb3ducmV2LnhtbERPS27CMBDdI/UO1iCxKw7QRjRgUEWpxK58eoBRPMQh&#10;8TiKXQicHiNVYjdP7zvzZWdrcabWl44VjIYJCOLc6ZILBb+H79cpCB+QNdaOScGVPCwXL705Ztpd&#10;eEfnfShEDGGfoQITQpNJ6XNDFv3QNcSRO7rWYoiwLaRu8RLDbS3HSZJKiyXHBoMNrQzl1f7PKpgm&#10;9qeqPsZbb99uo3ez+nLr5qTUoN99zkAE6sJT/O/e6Dg/ncD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5wi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64" o:spid="_x0000_s1063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WH8/EAAAA3AAAAA8AAABkcnMvZG93bnJldi54bWxET01Lw0AQvQv9D8sUvNlNWy0ldlu0UFA8&#10;WUXa25Ads6HZ2Zgdk9Rf7woFb/N4n7PaDL5WHbWxCmxgOslAERfBVlwaeH/b3SxBRUG2WAcmA2eK&#10;sFmPrlaY29DzK3V7KVUK4ZijASfS5FrHwpHHOAkNceI+Q+tREmxLbVvsU7iv9SzLFtpjxanBYUNb&#10;R8Vp/+0NPG6le5697OSjPwzn452b/xy/5sZcj4eHe1BCg/yLL+4nm+YvbuHvmXSB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WH8/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65" o:spid="_x0000_s1064" type="#_x0000_t75" style="position:absolute;left:26044;top:10216;width:5982;height: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XZvEAAAA3AAAAA8AAABkcnMvZG93bnJldi54bWxEj0+LwjAQxe+C3yGM4G1NXdki1Si6UBBP&#10;6x9Eb0MztrXNpDRR67ffLCx4m+G9ee8382VnavGg1pWWFYxHEQjizOqScwXHQ/oxBeE8ssbaMil4&#10;kYPlot+bY6Ltk3f02PtchBB2CSoovG8SKV1WkEE3sg1x0K62NejD2uZSt/gM4aaWn1EUS4Mlh4YC&#10;G/ouKKv2d6OAt93PZXKeBqi4vu1OVZWm60qp4aBbzUB46vzb/H+90QE//oK/Z8IE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CXZvEAAAA3AAAAA8AAAAAAAAAAAAAAAAA&#10;nwIAAGRycy9kb3ducmV2LnhtbFBLBQYAAAAABAAEAPcAAACQAwAAAAA=&#10;">
                  <v:imagedata r:id="rId16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B16E8A" wp14:editId="02EA6985">
                <wp:simplePos x="0" y="0"/>
                <wp:positionH relativeFrom="column">
                  <wp:posOffset>3606800</wp:posOffset>
                </wp:positionH>
                <wp:positionV relativeFrom="paragraph">
                  <wp:posOffset>4139565</wp:posOffset>
                </wp:positionV>
                <wp:extent cx="3276000" cy="1980000"/>
                <wp:effectExtent l="0" t="0" r="19685" b="20320"/>
                <wp:wrapNone/>
                <wp:docPr id="166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67" name="グループ化 167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68" name="正方形/長方形 168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69" name="テキスト ボックス 289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0" name="テキスト ボックス 290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1" name="正方形/長方形 171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72" name="直線コネクタ 172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テキスト ボックス 294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4" name="テキスト ボックス 295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5" name="テキスト ボックス 296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6" name="テキスト ボックス 297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7" name="テキスト ボックス 298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8" name="テキスト ボックス 299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図 1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0" name="図 1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74" y="1173340"/>
                            <a:ext cx="749120" cy="696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65" style="position:absolute;left:0;text-align:left;margin-left:284pt;margin-top:325.95pt;width:257.95pt;height:155.9pt;z-index:251667456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">
                <v:group id="グループ化 167" o:spid="_x0000_s1066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rect id="正方形/長方形 168" o:spid="_x0000_s1067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Ha8IA&#10;AADcAAAADwAAAGRycy9kb3ducmV2LnhtbESPQYvCMBCF74L/IYywN5vqQpFqFBEEcU92xfPQjG2x&#10;mZQmavbf7xwW9jbDe/PeN5tdcr160Rg6zwYWWQ6KuPa248bA9fs4X4EKEdli75kM/FCA3XY62WBp&#10;/Zsv9KpioySEQ4kG2hiHUutQt+QwZH4gFu3uR4dR1rHRdsS3hLteL/O80A47loYWBzq0VD+qpzNw&#10;W11sc03nyn19Pg/3ZRFcisGYj1nar0FFSvHf/Hd9soJfCK08IxP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QdrwgAAANwAAAAPAAAAAAAAAAAAAAAAAJgCAABkcnMvZG93&#10;bnJldi54bWxQSwUGAAAAAAQABAD1AAAAhwMAAAAA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289" o:spid="_x0000_s1068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ryM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0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3q8j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290" o:spid="_x0000_s1069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UiM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SI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171" o:spid="_x0000_s1070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tPsEA&#10;AADcAAAADwAAAGRycy9kb3ducmV2LnhtbERPS2vCQBC+C/6HZYTedBMPWlLXkArS9uaj9DzsTrOh&#10;2dmQ3WjaX+8KQm/z8T1nU46uFRfqQ+NZQb7IQBBrbxquFXye9/NnECEiG2w9k4JfClBup5MNFsZf&#10;+UiXU6xFCuFQoAIbY1dIGbQlh2HhO+LEffveYUywr6Xp8ZrCXSuXWbaSDhtODRY72lnSP6fBKWg/&#10;huotxPzroKXTq7+l1X54VeppNlYvICKN8V/8cL+bNH+dw/2ZdIH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2rT7BAAAA3AAAAA8AAAAAAAAAAAAAAAAAmAIAAGRycy9kb3du&#10;cmV2LnhtbFBLBQYAAAAABAAEAPUAAACGAwAAAAA=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172" o:spid="_x0000_s1071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kg8QAAADcAAAADwAAAGRycy9kb3ducmV2LnhtbERPS2vCQBC+F/wPywi91Y2CD1LXIGlL&#10;S2/1AT1Os9NsYnY2ZFeN/fWuIPQ2H99zlllvG3GizleOFYxHCQjiwumKSwW77dvTAoQPyBobx6Tg&#10;Qh6y1eBhial2Z/6i0yaUIoawT1GBCaFNpfSFIYt+5FriyP26zmKIsCul7vAcw20jJ0kykxYrjg0G&#10;W8oNFYfN0SrYV/Zv/HLMf/L3ev451a9T8123Sj0O+/UziEB9+Bff3R86zp9P4PZMvE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3SSDxAAAANwAAAAPAAAAAAAAAAAA&#10;AAAAAKECAABkcnMvZG93bnJldi54bWxQSwUGAAAAAAQABAD5AAAAkgMAAAAA&#10;" strokecolor="#974706 [1609]" strokeweight="1pt"/>
                  <v:shape id="テキスト ボックス 294" o:spid="_x0000_s1072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K/8MA&#10;AADcAAAADwAAAGRycy9kb3ducmV2LnhtbERPS27CMBDdI3EHa5C6K05oS2nAQRVQiR0UOMAonsYh&#10;8TiKXUh7elypErt5et9ZLHvbiAt1vnKsIB0nIIgLpysuFZyOH48zED4ga2wck4If8rDMh4MFZtpd&#10;+ZMuh1CKGMI+QwUmhDaT0heGLPqxa4kj9+U6iyHCrpS6w2sMt42cJMlUWqw4NhhsaWWoqA/fVsEs&#10;sbu6fpvsvX3+TV/Mau027Vmph1H/PgcRqA938b97q+P81yf4eyZ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K/8MAAADc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295" o:spid="_x0000_s1073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Si8IA&#10;AADcAAAADwAAAGRycy9kb3ducmV2LnhtbERPzWrCQBC+F3yHZYTe6iZircasUmwL3rTqAwzZMRuT&#10;nQ3ZraY+vSsUepuP73fyVW8bcaHOV44VpKMEBHHhdMWlguPh62UGwgdkjY1jUvBLHlbLwVOOmXZX&#10;/qbLPpQihrDPUIEJoc2k9IUhi37kWuLInVxnMUTYlVJ3eI3htpHjJJlKixXHBoMtrQ0V9f7HKpgl&#10;dlvX8/HO28ktfTXrD/fZnpV6HvbvCxCB+vAv/nNvdJz/N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5KL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296" o:spid="_x0000_s1074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3EMEA&#10;AADcAAAADwAAAGRycy9kb3ducmV2LnhtbERPS27CMBDdV+IO1iCxKw6oFAgYhChI7MrvAKN4iEPi&#10;cRQbCD19jVSpu3l635kvW1uJOzW+cKxg0E9AEGdOF5wrOJ+27xMQPiBrrByTgid5WC46b3NMtXvw&#10;ge7HkIsYwj5FBSaEOpXSZ4Ys+r6riSN3cY3FEGGTS93gI4bbSg6T5FNaLDg2GKxpbSgrjzerYJLY&#10;77KcDvfefvwMRmb95Tb1Valet13NQARqw7/4z73Tcf54BK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jNxD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297" o:spid="_x0000_s1075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pZ8EA&#10;AADcAAAADwAAAGRycy9kb3ducmV2LnhtbERPyW7CMBC9V+IfrEHiVhwQZQkYhFik3sr2AaN4iEPi&#10;cRQbCP36ulKl3ubprbNYtbYSD2p84VjBoJ+AIM6cLjhXcDnv36cgfEDWWDkmBS/ysFp23haYavfk&#10;Iz1OIRcxhH2KCkwIdSqlzwxZ9H1XE0fu6hqLIcIml7rBZwy3lRwmyVhaLDg2GKxpYygrT3erYJrY&#10;r7KcDQ/ejr4HH2azdbv6plSv267nIAK14V/85/7Ucf5kDL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xqWf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98" o:spid="_x0000_s1076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M/MIA&#10;AADcAAAADwAAAGRycy9kb3ducmV2LnhtbERPS27CMBDdI/UO1iCxKw6INjRgUEWpxK58eoBRPMQh&#10;8TiKXQicHiNVYjdP7zvzZWdrcabWl44VjIYJCOLc6ZILBb+H79cpCB+QNdaOScGVPCwXL705Ztpd&#10;eEfnfShEDGGfoQITQpNJ6XNDFv3QNcSRO7rWYoiwLaRu8RLDbS3HSfIuLZYcGww2tDKUV/s/q2Ca&#10;2J+q+hhvvZ3cRm9m9eXWzUmpQb/7nIEI1IWn+N+90XF+ms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Qz8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99" o:spid="_x0000_s1077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js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piO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79" o:spid="_x0000_s1078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JozEAAAA3AAAAA8AAABkcnMvZG93bnJldi54bWxET01Lw0AQvRf8D8sI3tqNLWpNuy1aKCie&#10;WqXY25CdZoPZ2Zgdk9Rf7wqCt3m8z1muB1+rjtpYBTZwPclAERfBVlwaeHvdjuegoiBbrAOTgTNF&#10;WK8uRkvMbeh5R91eSpVCOOZowIk0udaxcOQxTkJDnLhTaD1Kgm2pbYt9Cve1nmbZrfZYcWpw2NDG&#10;UfGx//IGHjfSPU9ftnLo34fz8cbNvo+fM2OuLoeHBSihQf7Ff+4nm+bf3cPvM+kC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OJoz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80" o:spid="_x0000_s1079" type="#_x0000_t75" style="position:absolute;left:24594;top:11733;width:749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dEPDAAAA3AAAAA8AAABkcnMvZG93bnJldi54bWxEj01rwkAQhu+F/odlCr2UumlACdFVpFAQ&#10;9GIsnofsmI1mZ0N2q/Hfdw6Ctxnm/XhmsRp9p640xDawga9JBoq4DrblxsDv4eezABUTssUuMBm4&#10;U4TV8vVlgaUNN97TtUqNkhCOJRpwKfWl1rF25DFOQk8st1MYPCZZh0bbAW8S7judZ9lMe2xZGhz2&#10;9O2ovlR/XkracDhejt3HbLvJp/nU3c/bXWXM+9u4noNKNKan+OHeWMEvBF+ekQn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d0Q8MAAADcAAAADwAAAAAAAAAAAAAAAACf&#10;AgAAZHJzL2Rvd25yZXYueG1sUEsFBgAAAAAEAAQA9wAAAI8DAAAAAA==&#10;">
                  <v:imagedata r:id="rId18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A25E3A" wp14:editId="1305C90A">
                <wp:simplePos x="0" y="0"/>
                <wp:positionH relativeFrom="column">
                  <wp:posOffset>3606800</wp:posOffset>
                </wp:positionH>
                <wp:positionV relativeFrom="paragraph">
                  <wp:posOffset>6120765</wp:posOffset>
                </wp:positionV>
                <wp:extent cx="3276000" cy="1980000"/>
                <wp:effectExtent l="0" t="0" r="19685" b="20320"/>
                <wp:wrapNone/>
                <wp:docPr id="18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82" name="グループ化 182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83" name="正方形/長方形 183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84" name="テキスト ボックス 261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5" name="テキスト ボックス 262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6" name="正方形/長方形 186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87" name="直線コネクタ 187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" name="テキスト ボックス 266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9" name="テキスト ボックス 267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0" name="テキスト ボックス 268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1" name="テキスト ボックス 269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2" name="テキスト ボックス 270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3" name="テキスト ボックス 271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図 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5" name="図 19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9750" y="1029990"/>
                            <a:ext cx="562868" cy="854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80" style="position:absolute;left:0;text-align:left;margin-left:284pt;margin-top:481.95pt;width:257.95pt;height:155.9pt;z-index:251668480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">
                <v:group id="グループ化 182" o:spid="_x0000_s1081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rect id="正方形/長方形 183" o:spid="_x0000_s1082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z4LwA&#10;AADcAAAADwAAAGRycy9kb3ducmV2LnhtbERPzQrCMAy+C75DieBNOxVkTKuIIIienOI5rHEbrulY&#10;q9a3t4LgLR/fb5brYBrxpM7VlhVMxgkI4sLqmksFl/NulIJwHlljY5kUvMnBetXvLTHT9sUneua+&#10;FDGEXYYKKu/bTEpXVGTQjW1LHLmb7Qz6CLtS6g5fMdw0cpokc2mw5thQYUvbiop7/jAKrulJl5dw&#10;yM1x9tjepnNngndKDQdhswDhKfi/+Ofe6zg/ncH3mXiB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FXPgvAAAANwAAAAPAAAAAAAAAAAAAAAAAJgCAABkcnMvZG93bnJldi54&#10;bWxQSwUGAAAAAAQABAD1AAAAgQMAAAAA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261" o:spid="_x0000_s1083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irMIA&#10;AADcAAAADwAAAGRycy9kb3ducmV2LnhtbERP22rCQBB9L/Qflin4VjcRKzG6kWIV+lZvHzBkp9k0&#10;2dmQXTXt13cFwbc5nOssV4NtxYV6XztWkI4TEMSl0zVXCk7H7WsGwgdkja1jUvBLHlbF89MSc+2u&#10;vKfLIVQihrDPUYEJocul9KUhi37sOuLIfbveYoiwr6Tu8RrDbSsnSTKTFmuODQY7Whsqm8PZKsgS&#10;+9U088nO2+lf+mbWH27T/Sg1ehneFyACDeEhvrs/dZyfTeH2TLx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uKs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262" o:spid="_x0000_s1084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HN8EA&#10;AADcAAAADwAAAGRycy9kb3ducmV2LnhtbERPzYrCMBC+L/gOYQRva6roUqtRRFfYm7vqAwzN2NQ2&#10;k9Jkte7TG0HY23x8v7NYdbYWV2p96VjBaJiAIM6dLrlQcDru3lMQPiBrrB2Tgjt5WC17bwvMtLvx&#10;D10PoRAxhH2GCkwITSalzw1Z9EPXEEfu7FqLIcK2kLrFWwy3tRwnyYe0WHJsMNjQxlBeHX6tgjSx&#10;+6qajb+9nfyNpmazdZ/NRalBv1vPQQTqwr/45f7ScX46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2Rzf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186" o:spid="_x0000_s1085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FbcEA&#10;AADcAAAADwAAAGRycy9kb3ducmV2LnhtbERPTWsCMRC9F/wPYQRv3aweFlk3ii2U6q214nlIppul&#10;m8mSZHXtr28Khd7m8T6n2U2uF1cKsfOsYFmUIIi1Nx23Cs4fL49rEDEhG+w9k4I7RdhtZw8N1sbf&#10;+J2up9SKHMKxRgU2paGWMmpLDmPhB+LMffrgMGUYWmkC3nK46+WqLCvpsOPcYHGgZ0v66zQ6Bf1x&#10;3L/GtLy8ael09b2y2o9PSi3m034DItGU/sV/7oPJ89cV/D6TL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RW3BAAAA3AAAAA8AAAAAAAAAAAAAAAAAmAIAAGRycy9kb3du&#10;cmV2LnhtbFBLBQYAAAAABAAEAPUAAACGAwAAAAA=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187" o:spid="_x0000_s1086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/3PMQAAADcAAAADwAAAGRycy9kb3ducmV2LnhtbERPS2vCQBC+F/wPywi91Y0Fq0TXIGlL&#10;S2/1AR7H7JhNzM6G7Kppf323IHibj+85i6y3jbhQ5yvHCsajBARx4XTFpYLt5v1pBsIHZI2NY1Lw&#10;Qx6y5eBhgal2V/6myzqUIoawT1GBCaFNpfSFIYt+5FriyB1dZzFE2JVSd3iN4baRz0nyIi1WHBsM&#10;tpQbKk7rs1Wwq+zv+PWcH/KPevo10W8Ts69bpR6H/WoOIlAf7uKb+1PH+bMp/D8TL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/c8xAAAANwAAAAPAAAAAAAAAAAA&#10;AAAAAKECAABkcnMvZG93bnJldi54bWxQSwUGAAAAAAQABAD5AAAAkgMAAAAA&#10;" strokecolor="#974706 [1609]" strokeweight="1pt"/>
                  <v:shape id="テキスト ボックス 266" o:spid="_x0000_s1087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oqcUA&#10;AADcAAAADwAAAGRycy9kb3ducmV2LnhtbESPzW7CQAyE75X6DitX6q1sQIDSlAVVlErc+OsDWFk3&#10;mybrjbJbSPv0+IDEzdaMZz4vVoNv1Zn6WAc2MB5loIjLYGuuDHydPl9yUDEhW2wDk4E/irBaPj4s&#10;sLDhwgc6H1OlJIRjgQZcSl2hdSwdeYyj0BGL9h16j0nWvtK2x4uE+1ZPsmyuPdYsDQ47Wjsqm+Ov&#10;N5Bnftc0r5N99NP/8cytP8Km+zHm+Wl4fwOVaEh38+16awU/F1p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+ip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267" o:spid="_x0000_s1088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NMsEA&#10;AADcAAAADwAAAGRycy9kb3ducmV2LnhtbERPzWrCQBC+C32HZQq96UapEqOrFG3BmzbtAwzZMZsm&#10;Oxuyq0af3hWE3ubj+53lureNOFPnK8cKxqMEBHHhdMWlgt+fr2EKwgdkjY1jUnAlD+vVy2CJmXYX&#10;/qZzHkoRQ9hnqMCE0GZS+sKQRT9yLXHkjq6zGCLsSqk7vMRw28hJksykxYpjg8GWNoaKOj9ZBWli&#10;93U9nxy8fb+Np2azdZ/tn1Jvr/3HAkSgPvyLn+6djvPTO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7TTL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268" o:spid="_x0000_s1089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ycsUA&#10;AADcAAAADwAAAGRycy9kb3ducmV2LnhtbESPzW7CQAyE70i8w8qVeoMNqEUhZUEIWqm38vcAVtbN&#10;psl6o+wCaZ++PlTqzdaMZz6vNoNv1Y36WAc2MJtmoIjLYGuuDFzOb5McVEzIFtvAZOCbImzW49EK&#10;CxvufKTbKVVKQjgWaMCl1BVax9KRxzgNHbFon6H3mGTtK217vEu4b/U8yxbaY83S4LCjnaOyOV29&#10;gTzzH02znB+if/qZPbvdPrx2X8Y8PgzbF1CJhvRv/rt+t4K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HJy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269" o:spid="_x0000_s1090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X6cEA&#10;AADcAAAADwAAAGRycy9kb3ducmV2LnhtbERPzYrCMBC+L/gOYQRva1rRRatRxFXw5q76AEMzNrXN&#10;pDRZrT69WVjY23x8v7NYdbYWN2p96VhBOkxAEOdOl1woOJ9271MQPiBrrB2Tggd5WC17bwvMtLvz&#10;N92OoRAxhH2GCkwITSalzw1Z9EPXEEfu4lqLIcK2kLrFewy3tRwlyYe0WHJsMNjQxlBeHX+sgmli&#10;D1U1G315O36mE7P5dNvmqtSg363nIAJ14V/8597rOH+Wwu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1+n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70" o:spid="_x0000_s1091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JnsEA&#10;AADcAAAADwAAAGRycy9kb3ducmV2LnhtbERPzWrCQBC+C32HZQredGOoRaOrFFvBmzXtAwzZMZsm&#10;OxuyW40+vSsI3ubj+53lureNOFHnK8cKJuMEBHHhdMWlgt+f7WgGwgdkjY1jUnAhD+vVy2CJmXZn&#10;PtApD6WIIewzVGBCaDMpfWHIoh+7ljhyR9dZDBF2pdQdnmO4bWSaJO/SYsWxwWBLG0NFnf9bBbPE&#10;7ut6nn57+3adTM3m0321f0oNX/uPBYhAfXiKH+6djvPnK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SZ7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71" o:spid="_x0000_s1092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sBcIA&#10;AADcAAAADwAAAGRycy9kb3ducmV2LnhtbERPzWrCQBC+C32HZQRvdaO2otFVirXgrZr2AYbsmI3J&#10;zobsVqNP7woFb/Px/c5y3dlanKn1pWMFo2ECgjh3uuRCwe/P1+sMhA/IGmvHpOBKHtarl94SU+0u&#10;fKBzFgoRQ9inqMCE0KRS+tyQRT90DXHkjq61GCJsC6lbvMRwW8txkkylxZJjg8GGNobyKvuzCmaJ&#10;/a6q+Xjv7dtt9G42n27bnJQa9LuPBYhAXXiK/907HefPJ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uwF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94" o:spid="_x0000_s1093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b+jEAAAA3AAAAA8AAABkcnMvZG93bnJldi54bWxET01Lw0AQvRf8D8sI3tqNrUpNuy1aKCie&#10;WqXY25CdZoPZ2Zgdk9Rf7wqCt3m8z1muB1+rjtpYBTZwPclAERfBVlwaeHvdjuegoiBbrAOTgTNF&#10;WK8uRkvMbeh5R91eSpVCOOZowIk0udaxcOQxTkJDnLhTaD1Kgm2pbYt9Cve1nmbZnfZYcWpw2NDG&#10;UfGx//IGHjfSPU9ftnLo34fz8dbNvo+fM2OuLoeHBSihQf7Ff+4nm+bf38DvM+kC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Db+j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95" o:spid="_x0000_s1094" type="#_x0000_t75" style="position:absolute;left:26397;top:10299;width:5629;height:8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TZHCAAAA3AAAAA8AAABkcnMvZG93bnJldi54bWxET01rAjEQvQv+hzCCF9FsBUvdGqUKwnqq&#10;2trzsBk3i5vJuom6+usbodDbPN7nzBatrcSVGl86VvAySkAQ506XXCj4/loP30D4gKyxckwK7uRh&#10;Me92Zphqd+MdXfehEDGEfYoKTAh1KqXPDVn0I1cTR+7oGoshwqaQusFbDLeVHCfJq7RYcmwwWNPK&#10;UH7aX6yCyWO5nJrBWW4L3OQ/JWebz0OmVL/XfryDCNSGf/GfO9Nx/nQCz2fiB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E2RwgAAANwAAAAPAAAAAAAAAAAAAAAAAJ8C&#10;AABkcnMvZG93bnJldi54bWxQSwUGAAAAAAQABAD3AAAAjgMAAAAA&#10;">
                  <v:imagedata r:id="rId20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53897B" wp14:editId="77CE0354">
                <wp:simplePos x="0" y="0"/>
                <wp:positionH relativeFrom="column">
                  <wp:posOffset>3606800</wp:posOffset>
                </wp:positionH>
                <wp:positionV relativeFrom="paragraph">
                  <wp:posOffset>8112125</wp:posOffset>
                </wp:positionV>
                <wp:extent cx="3276000" cy="1980000"/>
                <wp:effectExtent l="0" t="0" r="19685" b="20320"/>
                <wp:wrapNone/>
                <wp:docPr id="196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97" name="グループ化 197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98" name="正方形/長方形 198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99" name="テキスト ボックス 233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0" name="テキスト ボックス 234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1" name="正方形/長方形 201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202" name="直線コネクタ 202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テキスト ボックス 238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4" name="テキスト ボックス 239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5" name="テキスト ボックス 240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6" name="テキスト ボックス 241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7" name="テキスト ボックス 242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8" name="テキスト ボックス 243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図 2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0" name="図 2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0456" y="1281062"/>
                            <a:ext cx="678138" cy="585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95" style="position:absolute;left:0;text-align:left;margin-left:284pt;margin-top:638.75pt;width:257.95pt;height:155.9pt;z-index:251669504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">
                <v:group id="グループ化 197" o:spid="_x0000_s1096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rect id="正方形/長方形 198" o:spid="_x0000_s1097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3TMEA&#10;AADcAAAADwAAAGRycy9kb3ducmV2LnhtbESPQYvCMBCF7wv+hzCCtzVVQbQaRQRh0ZNd8Tw0Y1ts&#10;JqWJmv33zkHY2wzvzXvfrLfJtepJfWg8G5iMM1DEpbcNVwYuv4fvBagQkS22nsnAHwXYbgZfa8yt&#10;f/GZnkWslIRwyNFAHWOXax3KmhyGse+IRbv53mGUta+07fEl4a7V0yyba4cNS0ONHe1rKu/Fwxm4&#10;Ls62uqRj4U6zx/42nQeXYjBmNEy7FahIKf6bP9c/VvCXQivPyAR6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od0zBAAAA3AAAAA8AAAAAAAAAAAAAAAAAmAIAAGRycy9kb3du&#10;cmV2LnhtbFBLBQYAAAAABAAEAPUAAACGAwAAAAA=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233" o:spid="_x0000_s1098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b78EA&#10;AADcAAAADwAAAGRycy9kb3ducmV2LnhtbERPzYrCMBC+C/sOYRa8aaqsYqtRFl3Bm667DzA0Y9Nt&#10;MylN1OrTG0HY23x8v7NYdbYWF2p96VjBaJiAIM6dLrlQ8PuzHcxA+ICssXZMCm7kYbV86y0w0+7K&#10;33Q5hkLEEPYZKjAhNJmUPjdk0Q9dQxy5k2sthgjbQuoWrzHc1nKcJFNpseTYYLChtaG8Op6tglli&#10;91WVjg/eftxHE7PeuK/mT6n+e/c5BxGoC//il3un4/w0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i2+/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234" o:spid="_x0000_s1099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GicIA&#10;AADcAAAADwAAAGRycy9kb3ducmV2LnhtbESP3YrCMBSE7xd8h3AE79ZU0UWrUcRV8M715wEOzbGp&#10;bU5Kk9Xq05uFBS+HmfmGmS9bW4kbNb5wrGDQT0AQZ04XnCs4n7afExA+IGusHJOCB3lYLjofc0y1&#10;u/OBbseQiwhhn6ICE0KdSukzQxZ939XE0bu4xmKIssmlbvAe4baSwyT5khYLjgsGa1obysrjr1Uw&#10;Sey+LKfDH29Hz8HYrL/dpr4q1eu2qxmIQG14h//bO60gEuHv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4aJ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201" o:spid="_x0000_s1100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/P8IA&#10;AADcAAAADwAAAGRycy9kb3ducmV2LnhtbESPQWvCQBSE74X+h+UVvDWb5CASXUULRXtrVTw/dp/Z&#10;YPZtyG409dd3C4LHYWa+YRar0bXiSn1oPCsoshwEsfam4VrB8fD5PgMRIrLB1jMp+KUAq+XrywIr&#10;42/8Q9d9rEWCcKhQgY2xq6QM2pLDkPmOOHln3zuMSfa1ND3eEty1sszzqXTYcFqw2NGHJX3ZD05B&#10;+zWstyEWp28tnZ7eS6v9sFFq8jau5yAijfEZfrR3RkGZF/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b8/wgAAANwAAAAPAAAAAAAAAAAAAAAAAJgCAABkcnMvZG93&#10;bnJldi54bWxQSwUGAAAAAAQABAD1AAAAhwMAAAAA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202" o:spid="_x0000_s1101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42gsUAAADcAAAADwAAAGRycy9kb3ducmV2LnhtbESPQWvCQBSE70L/w/IK3szGgFpSVymp&#10;ovRWbaHH1+wzG82+DdlV0/76bkHwOMzMN8x82dtGXKjztWMF4yQFQVw6XXOl4GO/Hj2B8AFZY+OY&#10;FPyQh+XiYTDHXLsrv9NlFyoRIexzVGBCaHMpfWnIok9cSxy9g+sshii7SuoOrxFuG5ml6VRarDku&#10;GGypMFSedmer4LO2v+PXc/FdbI6zt4leTczXsVVq+Ni/PIMI1Id7+NbeagVZmsH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42gsUAAADcAAAADwAAAAAAAAAA&#10;AAAAAAChAgAAZHJzL2Rvd25yZXYueG1sUEsFBgAAAAAEAAQA+QAAAJMDAAAAAA==&#10;" strokecolor="#974706 [1609]" strokeweight="1pt"/>
                  <v:shape id="テキスト ボックス 238" o:spid="_x0000_s1102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Y/sQA&#10;AADcAAAADwAAAGRycy9kb3ducmV2LnhtbESPwW7CMBBE75X4B2sr9QY2Ka1owCBEQeLWlvYDVvES&#10;p4nXUexC4OsxElKPo5l5o5kve9eII3Wh8qxhPFIgiAtvKi41/Hxvh1MQISIbbDyThjMFWC4GD3PM&#10;jT/xFx33sRQJwiFHDTbGNpcyFJYchpFviZN38J3DmGRXStPhKcFdIzOlXqXDitOCxZbWlop6/+c0&#10;TJX7qOu37DO4yWX8YtfvftP+av302K9mICL18T98b++Mhkw9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GP7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239" o:spid="_x0000_s1103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Ais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yNQU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gIr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240" o:spid="_x0000_s1104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EcQA&#10;AADcAAAADwAAAGRycy9kb3ducmV2LnhtbESP0WoCMRRE3wv+Q7iCbzVx0aKrUUQr9K2t+gGXzXWz&#10;7uZm2aS69uubQqGPw8ycYVab3jXiRl2oPGuYjBUI4sKbiksN59PheQ4iRGSDjWfS8KAAm/XgaYW5&#10;8Xf+pNsxliJBOOSowcbY5lKGwpLDMPYtcfIuvnMYk+xKaTq8J7hrZKbUi3RYcVqw2NLOUlEfv5yG&#10;uXLvdb3IPoKbfk9m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JRH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241" o:spid="_x0000_s1105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7ZsQA&#10;AADcAAAADwAAAGRycy9kb3ducmV2LnhtbESP0WoCMRRE3wv+Q7iCbzVxsaKrUUQr9K2t+gGXzXWz&#10;7uZm2aS69uubQqGPw8ycYVab3jXiRl2oPGuYjBUI4sKbiksN59PheQ4iRGSDjWfS8KAAm/XgaYW5&#10;8Xf+pNsxliJBOOSowcbY5lKGwpLDMPYtcfIuvnMYk+xKaTq8J7hrZKbUTDqsOC1YbGlnqaiPX07D&#10;XLn3ul5kH8FNvycv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u2b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42" o:spid="_x0000_s1106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e/cQA&#10;AADcAAAADwAAAGRycy9kb3ducmV2LnhtbESPwW7CMBBE75X4B2sr9QY2UWlpwCBEQeLWlvYDVvES&#10;p4nXUexC4OsxElKPo5l5o5kve9eII3Wh8qxhPFIgiAtvKi41/Hxvh1MQISIbbDyThjMFWC4GD3PM&#10;jT/xFx33sRQJwiFHDTbGNpcyFJYchpFviZN38J3DmGRXStPhKcFdIzOlXqTDitOCxZbWlop6/+c0&#10;TJX7qOu37DO458t4YtfvftP+av302K9mICL18T98b++Mhky9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Hv3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43" o:spid="_x0000_s1107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Kj8EA&#10;AADcAAAADwAAAGRycy9kb3ducmV2LnhtbERPS27CMBDdV+IO1iB119hEtIIQgxClUnctnwOM4iEO&#10;icdR7ELa09eLSl0+vX+5GV0nbjSExrOGWaZAEFfeNFxrOJ/enhYgQkQ22HkmDd8UYLOePJRYGH/n&#10;A92OsRYphEOBGmyMfSFlqCw5DJnviRN38YPDmOBQSzPgPYW7TuZKvUiHDacGiz3tLFXt8ctpWCj3&#10;0bbL/DO4+c/s2e5e/b6/av04HbcrEJHG+C/+c78bDblK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io/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209" o:spid="_x0000_s1108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NI3GAAAA3AAAAA8AAABkcnMvZG93bnJldi54bWxEj0FLw0AUhO9C/8PyBG92Y4qiabelFgqK&#10;p1aR9vbIPrPB7NuYfSapv94tCB6HmfmGWaxG36ieulgHNnAzzUARl8HWXBl4e91e34OKgmyxCUwG&#10;ThRhtZxcLLCwYeAd9XupVIJwLNCAE2kLrWPpyGOchpY4eR+h8yhJdpW2HQ4J7hudZ9md9lhzWnDY&#10;0sZR+bn/9gYeN9I/5y9beR8O4+l462Y/x6+ZMVeX43oOSmiU//Bf+8kayLMHOJ9JR0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00jcYAAADcAAAADwAAAAAAAAAAAAAA&#10;AACfAgAAZHJzL2Rvd25yZXYueG1sUEsFBgAAAAAEAAQA9wAAAJIDAAAAAA==&#10;" adj="3600">
                    <v:imagedata r:id="rId13" o:title=""/>
                    <v:path arrowok="t"/>
                  </v:shape>
                </v:group>
                <v:shape id="図 210" o:spid="_x0000_s1109" type="#_x0000_t75" style="position:absolute;left:25304;top:12810;width:6781;height:5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igXAAAAA3AAAAA8AAABkcnMvZG93bnJldi54bWxET8uKwjAU3Qv+Q7jC7DRVVGY6jSKFEbfW&#10;x2wvzW1abG5Kk9HO35uF4PJw3tl2sK24U+8bxwrmswQEcel0w0bB+fQz/QThA7LG1jEp+CcP2814&#10;lGGq3YOPdC+CETGEfYoK6hC6VEpf1mTRz1xHHLnK9RZDhL2RusdHDLetXCTJWlpsODbU2FFeU3kr&#10;/qyC36WprvvLl7kWt7w85bumW60KpT4mw+4bRKAhvMUv90ErWMzj/HgmHgG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KKBcAAAADcAAAADwAAAAAAAAAAAAAAAACfAgAA&#10;ZHJzL2Rvd25yZXYueG1sUEsFBgAAAAAEAAQA9wAAAIwDAAAAAA==&#10;">
                  <v:imagedata r:id="rId22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35DEBF" wp14:editId="2AAF1B68">
                <wp:simplePos x="0" y="0"/>
                <wp:positionH relativeFrom="column">
                  <wp:posOffset>330835</wp:posOffset>
                </wp:positionH>
                <wp:positionV relativeFrom="paragraph">
                  <wp:posOffset>8112125</wp:posOffset>
                </wp:positionV>
                <wp:extent cx="3276000" cy="1980000"/>
                <wp:effectExtent l="0" t="0" r="19685" b="20320"/>
                <wp:wrapNone/>
                <wp:docPr id="121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22" name="グループ化 122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23" name="正方形/長方形 123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24" name="テキスト ボックス 233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5" name="テキスト ボックス 234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6" name="正方形/長方形 126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27" name="直線コネクタ 127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テキスト ボックス 238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9" name="テキスト ボックス 239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0" name="テキスト ボックス 240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1" name="テキスト ボックス 241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2" name="テキスト ボックス 242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" name="テキスト ボックス 243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図 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" name="図 1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0456" y="1281062"/>
                            <a:ext cx="678138" cy="585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10" style="position:absolute;left:0;text-align:left;margin-left:26.05pt;margin-top:638.75pt;width:257.95pt;height:155.9pt;z-index:251663360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">
                <v:group id="グループ化 122" o:spid="_x0000_s1111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正方形/長方形 123" o:spid="_x0000_s1112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s2rwA&#10;AADcAAAADwAAAGRycy9kb3ducmV2LnhtbERPzQrCMAy+C75DieBNOyeITKuIIIienOI5rHEbrulY&#10;q9a3t4LgLR/fb5brYBrxpM7VlhVMxgkI4sLqmksFl/NuNAfhPLLGxjIpeJOD9arfW2Km7YtP9Mx9&#10;KWIIuwwVVN63mZSuqMigG9uWOHI32xn0EXal1B2+YrhpZJokM2mw5thQYUvbiop7/jAKrvOTLi/h&#10;kJvj9LG9pTNngndKDQdhswDhKfi/+Ofe6zg/ncL3mXiB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cyzavAAAANwAAAAPAAAAAAAAAAAAAAAAAJgCAABkcnMvZG93bnJldi54&#10;bWxQSwUGAAAAAAQABAD1AAAAgQMAAAAA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233" o:spid="_x0000_s1113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9lsEA&#10;AADcAAAADwAAAGRycy9kb3ducmV2LnhtbERPzYrCMBC+C/sOYRa8aWpR0WqUxVXwpqs+wNDMNt02&#10;k9JE7e7TG0HY23x8v7Ncd7YWN2p96VjBaJiAIM6dLrlQcDnvBjMQPiBrrB2Tgl/ysF699ZaYaXfn&#10;L7qdQiFiCPsMFZgQmkxKnxuy6IeuIY7ct2sthgjbQuoW7zHc1jJNkqm0WHJsMNjQxlBena5WwSyx&#10;h6qap0dvx3+j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vZb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234" o:spid="_x0000_s1114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YDcIA&#10;AADcAAAADwAAAGRycy9kb3ducmV2LnhtbERPzWrCQBC+F/oOyxR6q5uEWjS6kWIteLONPsCQHbMx&#10;2dmQXTX16d1Cobf5+H5nuRptJy40+MaxgnSSgCCunG64VnDYf77MQPiArLFzTAp+yMOqeHxYYq7d&#10;lb/pUoZaxBD2OSowIfS5lL4yZNFPXE8cuaMbLIYIh1rqAa8x3HYyS5I3abHh2GCwp7Whqi3PVsEs&#10;sbu2nWdf3r7e0qlZf7hNf1Lq+Wl8X4AINIZ/8Z97q+P8bAq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BgN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126" o:spid="_x0000_s1115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aV8AA&#10;AADcAAAADwAAAGRycy9kb3ducmV2LnhtbERPTWvCQBC9C/0PyxR60405BImuIRZK21vV0vOwO2aD&#10;2dmQ3WjaX98VBG/zeJ+zqSbXiQsNofWsYLnIQBBrb1puFHwf3+YrECEiG+w8k4JfClBtn2YbLI2/&#10;8p4uh9iIFMKhRAU2xr6UMmhLDsPC98SJO/nBYUxwaKQZ8JrCXSfzLCukw5ZTg8WeXi3p82F0CrrP&#10;sX4PcfnzpaXTxV9utR93Sr08T/UaRKQpPsR394dJ8/MCbs+kC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waV8AAAADcAAAADwAAAAAAAAAAAAAAAACYAgAAZHJzL2Rvd25y&#10;ZXYueG1sUEsFBgAAAAAEAAQA9QAAAIUDAAAAAA==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127" o:spid="_x0000_s1116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oBsQAAADcAAAADwAAAGRycy9kb3ducmV2LnhtbERPS2vCQBC+F/wPywi91Y2CD1LXIGlL&#10;S2/1AT1Os9NsYnY2ZFeN/fWuIPQ2H99zlllvG3GizleOFYxHCQjiwumKSwW77dvTAoQPyBobx6Tg&#10;Qh6y1eBhial2Z/6i0yaUIoawT1GBCaFNpfSFIYt+5FriyP26zmKIsCul7vAcw20jJ0kykxYrjg0G&#10;W8oNFYfN0SrYV/Zv/HLMf/L3ev451a9T8123Sj0O+/UziEB9+Bff3R86zp/M4fZMvE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agGxAAAANwAAAAPAAAAAAAAAAAA&#10;AAAAAKECAABkcnMvZG93bnJldi54bWxQSwUGAAAAAAQABAD5AAAAkgMAAAAA&#10;" strokecolor="#974706 [1609]" strokeweight="1pt"/>
                  <v:shape id="テキスト ボックス 238" o:spid="_x0000_s1117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3k8QA&#10;AADcAAAADwAAAGRycy9kb3ducmV2LnhtbESPQW/CMAyF75P4D5GRuI2Uik2sIyDEQNptA/YDrMZr&#10;ShunajIo/Pr5MGk3W+/5vc/L9eBbdaE+1oENzKYZKOIy2JorA1+n/eMCVEzIFtvAZOBGEdar0cMS&#10;CxuufKDLMVVKQjgWaMCl1BVax9KRxzgNHbFo36H3mGTtK217vEq4b3WeZc/aY83S4LCjraOyOf54&#10;A4vMfzTNS/4Z/fw+e3Lbt7DrzsZMxsPmFVSiIf2b/67fre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t5P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239" o:spid="_x0000_s1118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SCMEA&#10;AADcAAAADwAAAGRycy9kb3ducmV2LnhtbERPzWrCQBC+C32HZQredGOoRaOrFFvBmzXtAwzZMZsm&#10;OxuyW40+vSsI3ubj+53lureNOFHnK8cKJuMEBHHhdMWlgt+f7WgGwgdkjY1jUnAhD+vVy2CJmXZn&#10;PtApD6WIIewzVGBCaDMpfWHIoh+7ljhyR9dZDBF2pdQdnmO4bWSaJO/SYsWxwWBLG0NFnf9bBbPE&#10;7ut6nn57+3adTM3m0321f0oNX/uPBYhAfXiKH+6djvPTO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dEgj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240" o:spid="_x0000_s1119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tSMUA&#10;AADcAAAADwAAAGRycy9kb3ducmV2LnhtbESPzW7CQAyE75X6DitX4lY20BZByoIQBam38vcAVtZk&#10;02S9UXaB0KevD5V6szXjmc/zZe8bdaUuVoENjIYZKOIi2IpLA6fj9nkKKiZki01gMnCnCMvF48Mc&#10;cxtuvKfrIZVKQjjmaMCl1OZax8KRxzgMLbFo59B5TLJ2pbYd3iTcN3qcZRPtsWJpcNjS2lFRHy7e&#10;wDTzX3U9G++if/0Zvbn1R9i038YMnvrVO6hEffo3/11/WsF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i1I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241" o:spid="_x0000_s1120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0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M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ojT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42" o:spid="_x0000_s1121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WpMIA&#10;AADcAAAADwAAAGRycy9kb3ducmV2LnhtbERPzWrCQBC+F/oOywjezMaoxcasUrRCb7a2DzBkx2xM&#10;djZkV0379N2C0Nt8fL9TbAbbiiv1vnasYJqkIIhLp2uuFHx97idLED4ga2wdk4Jv8rBZPz4UmGt3&#10;4w+6HkMlYgj7HBWYELpcSl8asugT1xFH7uR6iyHCvpK6x1sMt63M0vRJWqw5NhjsaGuobI4Xq2CZ&#10;2kPTPGfv3s5/pguz3bnX7qzUeDS8rEAEGsK/+O5+03H+LI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Bak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43" o:spid="_x0000_s1122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zP8IA&#10;AADcAAAADwAAAGRycy9kb3ducmV2LnhtbERPzWrCQBC+F3yHZYTe6iZai8asUmwL3rTqAwzZMRuT&#10;nQ3ZraY+vSsUepuP73fyVW8bcaHOV44VpKMEBHHhdMWlguPh62UGwgdkjY1jUvBLHlbLwVOOmXZX&#10;/qbLPpQihrDPUIEJoc2k9IUhi37kWuLInVxnMUTYlVJ3eI3htpHjJHmTFiuODQZbWhsq6v2PVTBL&#10;7Lau5+Odt6+3dGrWH+6zPSv1POzfFyAC9eFf/Ofe6Dh/M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M/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34" o:spid="_x0000_s1123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MNLEAAAA3AAAAA8AAABkcnMvZG93bnJldi54bWxET01Lw0AQvQv9D8sI3uzGRkXSbkstFBRP&#10;rSLtbciO2WB2NmbHJPXXuwXB2zze5yxWo29UT12sAxu4mWagiMtga64MvL1urx9ARUG22AQmAyeK&#10;sFpOLhZY2DDwjvq9VCqFcCzQgBNpC61j6chjnIaWOHEfofMoCXaVth0OKdw3epZl99pjzanBYUsb&#10;R+Xn/tsbeNxI/zx72cr7cBhPxzuX/xy/cmOuLsf1HJTQKP/iP/eTTfPzWzg/ky7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lMNL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35" o:spid="_x0000_s1124" type="#_x0000_t75" style="position:absolute;left:25304;top:12810;width:6781;height:5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FIHBAAAA3AAAAA8AAABkcnMvZG93bnJldi54bWxET02LwjAQvS/4H8II3tZ01cpu1yhSULxa&#10;Xfc6NGNabCalidr99xtB8DaP9zmLVW8bcaPO144VfIwTEMSl0zUbBcfD5v0ThA/IGhvHpOCPPKyW&#10;g7cFZtrdeU+3IhgRQ9hnqKAKoc2k9GVFFv3YtcSRO7vOYoiwM1J3eI/htpGTJJlLizXHhgpbyisq&#10;L8XVKvidmfNp+/NlTsUlLw/5um7TtFBqNOzX3yAC9eElfrp3Os6fpvB4Jl4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VFIHBAAAA3AAAAA8AAAAAAAAAAAAAAAAAnwIA&#10;AGRycy9kb3ducmV2LnhtbFBLBQYAAAAABAAEAPcAAACNAwAAAAA=&#10;">
                  <v:imagedata r:id="rId22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565F57" wp14:editId="5C944420">
                <wp:simplePos x="0" y="0"/>
                <wp:positionH relativeFrom="column">
                  <wp:posOffset>330835</wp:posOffset>
                </wp:positionH>
                <wp:positionV relativeFrom="paragraph">
                  <wp:posOffset>6120765</wp:posOffset>
                </wp:positionV>
                <wp:extent cx="3276000" cy="1980000"/>
                <wp:effectExtent l="0" t="0" r="19685" b="20320"/>
                <wp:wrapNone/>
                <wp:docPr id="106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107" name="グループ化 107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108" name="正方形/長方形 108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09" name="テキスト ボックス 261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0" name="テキスト ボックス 262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1" name="正方形/長方形 111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112" name="直線コネクタ 112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テキスト ボックス 266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4" name="テキスト ボックス 267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5" name="テキスト ボックス 268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6" name="テキスト ボックス 269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7" name="テキスト ボックス 270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8" name="テキスト ボックス 271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図 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9750" y="1029990"/>
                            <a:ext cx="562868" cy="854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25" style="position:absolute;left:0;text-align:left;margin-left:26.05pt;margin-top:481.95pt;width:257.95pt;height:155.9pt;z-index:251661312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">
                <v:group id="グループ化 107" o:spid="_x0000_s1126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rect id="正方形/長方形 108" o:spid="_x0000_s1127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iy8IA&#10;AADcAAAADwAAAGRycy9kb3ducmV2LnhtbESPQWvDMAyF74P9B6NBb6uzDEJJ64RRGIztlKz0LGI1&#10;CYvlELuN9++nQ2E3iff03qdDndykbrSE0bOBl20GirjzduTewOn7/XkHKkRki5NnMvBLAerq8eGA&#10;pfUrN3RrY68khEOJBoYY51Lr0A3kMGz9TCzaxS8Oo6xLr+2Cq4S7SedZVmiHI0vDgDMdB+p+2qsz&#10;cN41tj+lz9Z9vV6Pl7wILsVgzOYpve1BRUrx33y//rCCnwmtPCMT6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uLLwgAAANwAAAAPAAAAAAAAAAAAAAAAAJgCAABkcnMvZG93&#10;bnJldi54bWxQSwUGAAAAAAQABAD1AAAAhwMAAAAA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261" o:spid="_x0000_s1128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OaMIA&#10;AADcAAAADwAAAGRycy9kb3ducmV2LnhtbERP3WrCMBS+F3yHcAbeaVJxop2piFPY3Zz6AIfmrOna&#10;nJQm025PvwwGuzsf3+/ZbAfXihv1ofasIZspEMSlNzVXGq6X43QFIkRkg61n0vBFAbbFeLTB3Pg7&#10;v9HtHCuRQjjkqMHG2OVShtKSwzDzHXHi3n3vMCbYV9L0eE/hrpVzpZbSYc2pwWJHe0tlc/50GlbK&#10;vTbNen4KbvGdPdr9sz90H1pPHobdE4hIQ/wX/7lfTJqv1v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E5o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262" o:spid="_x0000_s1129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xKM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3Eo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111" o:spid="_x0000_s1130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InsEA&#10;AADcAAAADwAAAGRycy9kb3ducmV2LnhtbERPPWvDMBDdC/kP4gLdatkZTHGshCQQ2m6pWzof0sUy&#10;sU7GkhO3vz4qFLrd431evZ1dL640hs6zgiLLQRBrbzpuFXx+HJ+eQYSIbLD3TAq+KcB2s3iosTL+&#10;xu90bWIrUgiHChXYGIdKyqAtOQyZH4gTd/ajw5jg2Eoz4i2Fu16u8ryUDjtODRYHOljSl2ZyCvq3&#10;afcSYvF10tLp8mdltZ/2Sj0u590aRKQ5/ov/3K8mzS8K+H0mX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SJ7BAAAA3AAAAA8AAAAAAAAAAAAAAAAAmAIAAGRycy9kb3du&#10;cmV2LnhtbFBLBQYAAAAABAAEAPUAAACGAwAAAAA=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112" o:spid="_x0000_s1131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LBI8MAAADcAAAADwAAAGRycy9kb3ducmV2LnhtbERPTWvCQBC9F/oflil4000EtaSuUlJF&#10;6U1tocdpdsxGs7Mhu2r013cFobd5vM+ZzjtbizO1vnKsIB0kIIgLpysuFXztlv1XED4ga6wdk4Ir&#10;eZjPnp+mmGl34Q2dt6EUMYR9hgpMCE0mpS8MWfQD1xBHbu9aiyHCtpS6xUsMt7UcJslYWqw4Nhhs&#10;KDdUHLcnq+C7srf045T/5qvD5HOkFyPzc2iU6r10728gAnXhX/xwr3Wcnw7h/ky8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CwSPDAAAA3AAAAA8AAAAAAAAAAAAA&#10;AAAAoQIAAGRycy9kb3ducmV2LnhtbFBLBQYAAAAABAAEAPkAAACRAwAAAAA=&#10;" strokecolor="#974706 [1609]" strokeweight="1pt"/>
                  <v:shape id="テキスト ボックス 266" o:spid="_x0000_s1132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vX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PTC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e9f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267" o:spid="_x0000_s1133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3K8EA&#10;AADcAAAADwAAAGRycy9kb3ducmV2LnhtbERPzYrCMBC+C/sOYRa8aVpR0WqUxVXwpqs+wNDMNt02&#10;k9JE7e7TG0HY23x8v7Ncd7YWN2p96VhBOkxAEOdOl1wouJx3gxkIH5A11o5JwS95WK/eekvMtLvz&#10;F91OoRAxhH2GCkwITSalzw1Z9EPXEEfu27UWQ4RtIXWL9xhuazlKkqm0WHJsMNjQxlBena5WwSyx&#10;h6qaj47ejv/S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wdyv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268" o:spid="_x0000_s1134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SsMEA&#10;AADcAAAADwAAAGRycy9kb3ducmV2LnhtbERPzWrCQBC+C32HZQq96SZSRaOrFNuCt2r0AYbsmI3J&#10;zobsVlOfvisI3ubj+53lureNuFDnK8cK0lECgrhwuuJSwfHwPZyB8AFZY+OYFPyRh/XqZbDETLsr&#10;7+mSh1LEEPYZKjAhtJmUvjBk0Y9cSxy5k+sshgi7UuoOrzHcNnKcJFNpseLYYLCljaGizn+tglli&#10;f+p6Pt55+35LJ2bz6b7as1Jvr/3HAkSgPjzFD/dWx/npB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80rDBAAAA3A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269" o:spid="_x0000_s1135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Mx8IA&#10;AADcAAAADwAAAGRycy9kb3ducmV2LnhtbERP22rCQBB9F/yHZQTfdBOxotFNEC/Qt7a2HzBkp9k0&#10;2dmQXTX267uFQt/mcK6zKwbbihv1vnasIJ0nIIhLp2uuFHy8n2drED4ga2wdk4IHeSjy8WiHmXZ3&#10;fqPbJVQihrDPUIEJocuk9KUhi37uOuLIfbreYoiwr6Tu8R7DbSsXSbKSFmuODQY7Ohgqm8vVKlgn&#10;9qVpNotXb5ff6ZM5HN2p+1JqOhn2WxCBhvAv/nM/6zg/XcH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kzH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70" o:spid="_x0000_s1136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pXMIA&#10;AADcAAAADwAAAGRycy9kb3ducmV2LnhtbERPzWrCQBC+F3yHZQRvuolo1egqYit4a6s+wJAdszHZ&#10;2ZDdatqn7wpCb/Px/c5q09la3Kj1pWMF6SgBQZw7XXKh4HzaD+cgfEDWWDsmBT/kYbPuvaww0+7O&#10;X3Q7hkLEEPYZKjAhNJmUPjdk0Y9cQxy5i2sthgjbQuoW7zHc1nKcJK/SYsmxwWBDO0N5dfy2CuaJ&#10;/aiqxfjT28lvOjW7N/feXJUa9LvtEkSgLvyLn+6DjvPTG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ulc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71" o:spid="_x0000_s1137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9Ls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X0uxQAAANwAAAAPAAAAAAAAAAAAAAAAAJgCAABkcnMv&#10;ZG93bnJldi54bWxQSwUGAAAAAAQABAD1AAAAig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19" o:spid="_x0000_s1138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wyzEAAAA3AAAAA8AAABkcnMvZG93bnJldi54bWxET01Lw0AQvQv9D8sUvNlNWxQbuy21UFA8&#10;WUXa25Ads6HZ2Zgdk9Rf7woFb/N4n7NcD75WHbWxCmxgOslAERfBVlwaeH/b3dyDioJssQ5MBs4U&#10;Yb0aXS0xt6HnV+r2UqoUwjFHA06kybWOhSOPcRIa4sR9htajJNiW2rbYp3Bf61mW3WmPFacGhw1t&#10;HRWn/bc38LiV7nn2spOP/jCcj7du/nP8mhtzPR42D6CEBvkXX9xPNs2fLuDvmXSB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Rwyz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20" o:spid="_x0000_s1139" type="#_x0000_t75" style="position:absolute;left:26397;top:10299;width:5629;height:8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J+7GAAAA3AAAAA8AAABkcnMvZG93bnJldi54bWxEj81rwkAQxe8F/4dlhF5K3ShU2tRVVCjE&#10;kx/9OA/ZaTY0OxuzW43+9c6h0NsM7817v5ktet+oE3WxDmxgPMpAEZfB1lwZ+Hh/e3wGFROyxSYw&#10;GbhQhMV8cDfD3IYz7+l0SJWSEI45GnAptbnWsXTkMY5CSyzad+g8Jlm7StsOzxLuGz3Jsqn2WLM0&#10;OGxp7aj8Ofx6A0/X1erFPRz1rsJN+VVzsdl+FsbcD/vlK6hEffo3/10XVvAngi/PyAR6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An7sYAAADcAAAADwAAAAAAAAAAAAAA&#10;AACfAgAAZHJzL2Rvd25yZXYueG1sUEsFBgAAAAAEAAQA9wAAAJIDAAAAAA==&#10;">
                  <v:imagedata r:id="rId20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974CDF" wp14:editId="256CFEF9">
                <wp:simplePos x="0" y="0"/>
                <wp:positionH relativeFrom="column">
                  <wp:posOffset>330835</wp:posOffset>
                </wp:positionH>
                <wp:positionV relativeFrom="paragraph">
                  <wp:posOffset>4139565</wp:posOffset>
                </wp:positionV>
                <wp:extent cx="3276000" cy="1980000"/>
                <wp:effectExtent l="0" t="0" r="19685" b="20320"/>
                <wp:wrapNone/>
                <wp:docPr id="91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92" name="グループ化 92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93" name="正方形/長方形 93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94" name="テキスト ボックス 289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5" name="テキスト ボックス 290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6" name="正方形/長方形 96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97" name="直線コネクタ 97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テキスト ボックス 294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9" name="テキスト ボックス 295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0" name="テキスト ボックス 296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1" name="テキスト ボックス 297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2" name="テキスト ボックス 298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3" name="テキスト ボックス 299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図 1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" name="図 10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74" y="1173340"/>
                            <a:ext cx="749120" cy="696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40" style="position:absolute;left:0;text-align:left;margin-left:26.05pt;margin-top:325.95pt;width:257.95pt;height:155.9pt;z-index:251659264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">
                <v:group id="グループ化 92" o:spid="_x0000_s1141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rect id="正方形/長方形 93" o:spid="_x0000_s1142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jJ70A&#10;AADbAAAADwAAAGRycy9kb3ducmV2LnhtbESPwQrCMBBE74L/EFbwpqkKotUoIgiiJ6t4Xpq1LTab&#10;0kSNf28EweMwM2+Y5TqYWjypdZVlBaNhAoI4t7riQsHlvBvMQDiPrLG2TAre5GC96naWmGr74hM9&#10;M1+ICGGXooLS+yaV0uUlGXRD2xBH72Zbgz7KtpC6xVeEm1qOk2QqDVYcF0psaFtSfs8eRsF1dtLF&#10;JRwyc5w8trfx1JngnVL9XtgsQHgK/h/+tfdawXwC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rzjJ70AAADbAAAADwAAAAAAAAAAAAAAAACYAgAAZHJzL2Rvd25yZXYu&#10;eG1sUEsFBgAAAAAEAAQA9QAAAIIDAAAAAA==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289" o:spid="_x0000_s1143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290" o:spid="_x0000_s1144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aGc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esM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WhnEAAAA2w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96" o:spid="_x0000_s1145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F8MIA&#10;AADbAAAADwAAAGRycy9kb3ducmV2LnhtbESPQWvCQBSE74L/YXlCb7rRQ2hT15AK0nqzKp4fu6/Z&#10;0OzbkN1o6q93C4Ueh5n5hlmXo2vFlfrQeFawXGQgiLU3DdcKzqfd/BlEiMgGW8+k4IcClJvpZI2F&#10;8Tf+pOsx1iJBOBSowMbYFVIGbclhWPiOOHlfvncYk+xraXq8Jbhr5SrLcumw4bRgsaOtJf19HJyC&#10;dj9U7yEuLwctnc7vK6v98KbU02ysXkFEGuN/+K/9YRS85PD7Jf0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kXwwgAAANsAAAAPAAAAAAAAAAAAAAAAAJgCAABkcnMvZG93&#10;bnJldi54bWxQSwUGAAAAAAQABAD1AAAAhwMAAAAA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97" o:spid="_x0000_s1146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pbxsYAAADbAAAADwAAAGRycy9kb3ducmV2LnhtbESPW2vCQBSE3wX/w3KEvpmNgpemrlJi&#10;S4tvXgp9PM2eZmOzZ0N21dhf3y0IPg4z8w2zWHW2FmdqfeVYwShJQRAXTldcKjjsX4dzED4ga6wd&#10;k4IreVgt+70FZtpdeEvnXShFhLDPUIEJocmk9IUhiz5xDXH0vl1rMUTZllK3eIlwW8txmk6lxYrj&#10;gsGGckPFz+5kFXxU9ne0PuVf+dtxtpnol4n5PDZKPQy65ycQgbpwD9/a71rB4wz+v8Qf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qW8bGAAAA2wAAAA8AAAAAAAAA&#10;AAAAAAAAoQIAAGRycy9kb3ducmV2LnhtbFBLBQYAAAAABAAEAPkAAACUAwAAAAA=&#10;" strokecolor="#974706 [1609]" strokeweight="1pt"/>
                  <v:shape id="テキスト ボックス 294" o:spid="_x0000_s1147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1h78A&#10;AADbAAAADwAAAGRycy9kb3ducmV2LnhtbERPy4rCMBTdC/5DuII7TRVHajWK+IDZja8PuDTXpra5&#10;KU3Uznz9ZDEwy8N5rzadrcWLWl86VjAZJyCIc6dLLhTcrsdRCsIHZI21Y1LwTR42635vhZl2bz7T&#10;6xIKEUPYZ6jAhNBkUvrckEU/dg1x5O6utRgibAupW3zHcFvLaZLMpcWSY4PBhnaG8urytArSxH5V&#10;1WJ68nb2M/kwu707NA+lhoNuuwQRqAv/4j/3p1awiGP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5fWHvwAAANsAAAAPAAAAAAAAAAAAAAAAAJgCAABkcnMvZG93bnJl&#10;di54bWxQSwUGAAAAAAQABAD1AAAAhA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295" o:spid="_x0000_s1148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QHMQA&#10;AADbAAAADwAAAGRycy9kb3ducmV2LnhtbESP0WrCQBRE3wv+w3KFvtVNxBYT3YhYC31rjX7AJXvN&#10;xmTvhuxW0359t1DwcZiZM8x6M9pOXGnwjWMF6SwBQVw53XCt4HR8e1qC8AFZY+eYFHyTh00xeVhj&#10;rt2ND3QtQy0ihH2OCkwIfS6lrwxZ9DPXE0fv7AaLIcqhlnrAW4TbTs6T5EVabDguGOxpZ6hqyy+r&#10;YJnYj7bN5p/eLn7SZ7N7dfv+otTjdNyuQAQawz38337X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UBzEAAAA2w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296" o:spid="_x0000_s1149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n9cQA&#10;AADc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BF+ekQn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5/XEAAAA3A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297" o:spid="_x0000_s1150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CbsIA&#10;AADc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kJu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98" o:spid="_x0000_s1151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cGcIA&#10;AADc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NwZ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299" o:spid="_x0000_s1152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5gsIA&#10;AADcAAAADwAAAGRycy9kb3ducmV2LnhtbERP22oCMRB9F/oPYQq+aeKt2K1Rihfom63tBwyb6Wa7&#10;m8myibr69aYg+DaHc53FqnO1OFEbSs8aRkMFgjj3puRCw8/3bjAHESKywdozabhQgNXyqbfAzPgz&#10;f9HpEAuRQjhkqMHG2GRShtySwzD0DXHifn3rMCbYFtK0eE7hrpZjpV6kw5JTg8WG1pby6nB0GubK&#10;7avqdfwZ3PQ6mtn1xm+bP637z937G4hIXXyI7+4Pk+arCfw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HmCwgAAANw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04" o:spid="_x0000_s1153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+m/EAAAA3AAAAA8AAABkcnMvZG93bnJldi54bWxET01Lw0AQvQv+h2UEb3Zjq1LSbosWCi09&#10;WaW0tyE7ZoPZ2Zgdk9Rf3xUEb/N4nzNfDr5WHbWxCmzgfpSBIi6Crbg08P62vpuCioJssQ5MBs4U&#10;Ybm4vppjbkPPr9TtpVQphGOOBpxIk2sdC0ce4yg0xIn7CK1HSbAttW2xT+G+1uMse9IeK04NDhta&#10;OSo+99/ewMtKuu14t5ZDfxzOp0c3+Tl9TYy5vRmeZ6CEBvkX/7k3Ns3PHuD3mXSB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J+m/EAAAA3AAAAA8AAAAAAAAAAAAAAAAA&#10;nwIAAGRycy9kb3ducmV2LnhtbFBLBQYAAAAABAAEAPcAAACQAwAAAAA=&#10;" adj="3600">
                    <v:imagedata r:id="rId13" o:title=""/>
                    <v:path arrowok="t"/>
                  </v:shape>
                </v:group>
                <v:shape id="図 105" o:spid="_x0000_s1154" type="#_x0000_t75" style="position:absolute;left:24594;top:11733;width:749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1IHEAAAA3AAAAA8AAABkcnMvZG93bnJldi54bWxEj0GLwjAQhe/C/ocwC15kTS1UpGuUZUEQ&#10;9GKVnodmtunaTEoTtf57IwjeZnhv3vdmuR5sK67U+8axgtk0AUFcOd1wreB03HwtQPiArLF1TAru&#10;5GG9+hgtMdfuxge6FqEWMYR9jgpMCF0upa8MWfRT1xFH7c/1FkNc+1rqHm8x3LYyTZK5tNhwJBjs&#10;6NdQdS4uNkIadyzPZTuZ77Zplmbm/r/bF0qNP4efbxCBhvA2v663OtZPMng+Eye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1IHEAAAA3AAAAA8AAAAAAAAAAAAAAAAA&#10;nwIAAGRycy9kb3ducmV2LnhtbFBLBQYAAAAABAAEAPcAAACQAwAAAAA=&#10;">
                  <v:imagedata r:id="rId18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581CA7E" wp14:editId="0F424BFF">
                <wp:simplePos x="0" y="0"/>
                <wp:positionH relativeFrom="column">
                  <wp:posOffset>332439</wp:posOffset>
                </wp:positionH>
                <wp:positionV relativeFrom="paragraph">
                  <wp:posOffset>2158365</wp:posOffset>
                </wp:positionV>
                <wp:extent cx="3276000" cy="1980000"/>
                <wp:effectExtent l="0" t="0" r="19685" b="20320"/>
                <wp:wrapNone/>
                <wp:docPr id="7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77" name="グループ化 77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78" name="正方形/長方形 78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79" name="テキスト ボックス 336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0" name="テキスト ボックス 337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1" name="正方形/長方形 81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82" name="直線コネクタ 82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テキスト ボックス 341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4" name="テキスト ボックス 342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5" name="テキスト ボックス 343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6" name="テキスト ボックス 344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7" name="テキスト ボックス 345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8" name="テキスト ボックス 346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図 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4436" y="1021658"/>
                            <a:ext cx="598182" cy="832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55" style="position:absolute;left:0;text-align:left;margin-left:26.2pt;margin-top:169.95pt;width:257.95pt;height:155.9pt;z-index:251657216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">
                <v:group id="グループ化 77" o:spid="_x0000_s1156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正方形/長方形 78" o:spid="_x0000_s1157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XrLsA&#10;AADbAAAADwAAAGRycy9kb3ducmV2LnhtbERPvQrCMBDeBd8hnOCmqQoq1SgiCKKTtTgfzdkWm0tp&#10;osa3N4Pg+PH9r7fBNOJFnastK5iMExDEhdU1lwry62G0BOE8ssbGMin4kIPtpt9bY6rtmy/0ynwp&#10;Ygi7FBVU3replK6oyKAb25Y4cnfbGfQRdqXUHb5juGnkNEnm0mDNsaHClvYVFY/saRTclhdd5uGU&#10;mfPsub9P584E75QaDsJuBcJT8H/xz33UChZxbP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AUl6y7AAAA2wAAAA8AAAAAAAAAAAAAAAAAmAIAAGRycy9kb3ducmV2Lnht&#10;bFBLBQYAAAAABAAEAPUAAACAAwAAAAA=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336" o:spid="_x0000_s1158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5sMA&#10;AADbAAAADwAAAGRycy9kb3ducmV2LnhtbESPwW7CMBBE70j8g7WVegMHVFoIGIQoSL2VBj5gFS9x&#10;mngdxS4Evh5XQuI4mpk3msWqs7U4U+tLxwpGwwQEce50yYWC42E3mILwAVlj7ZgUXMnDatnvLTDV&#10;7sI/dM5CISKEfYoKTAhNKqXPDVn0Q9cQR+/kWoshyraQusVLhNtajpPkXVosOS4YbGhjKK+yP6tg&#10;mtjvqpqN996+3UYTs/l02+ZXqdeXbj0HEagLz/Cj/aU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25sMAAADb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337" o:spid="_x0000_s1159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vXMIA&#10;AADbAAAADwAAAGRycy9kb3ducmV2LnhtbESP3YrCMBSE7xd8h3AE79ZUUXG7RhF/YO/82X2AQ3Ns&#10;apuT0kSt+/RGELwcZr4ZZrZobSWu1PjCsYJBPwFBnDldcK7g73f7OQXhA7LGyjEpuJOHxbzzMcNU&#10;uxsf6HoMuYgl7FNUYEKoUyl9Zsii77uaOHon11gMUTa51A3eYrmt5DBJJtJiwXHBYE0rQ1l5vFgF&#10;08TuyvJruPd29D8Ym9XabeqzUr1uu/wGEagN7/CL/tFPDp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m9cwgAAANs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81" o:spid="_x0000_s1160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LWcIA&#10;AADbAAAADwAAAGRycy9kb3ducmV2LnhtbESPzWrDMBCE74W+g9hCb7XsHIxxrYQkUNremh96XqSN&#10;ZWKtjCUnbp++KgRyHGbmG6ZZza4XFxpD51lBkeUgiLU3HbcKjoe3lwpEiMgGe8+k4IcCrJaPDw3W&#10;xl95R5d9bEWCcKhRgY1xqKUM2pLDkPmBOHknPzqMSY6tNCNeE9z1cpHnpXTYcVqwONDWkj7vJ6eg&#10;/5zW7yEW319aOl3+Lqz200ap56d5/Qoi0hzv4Vv7wyioCvj/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ktZwgAAANsAAAAPAAAAAAAAAAAAAAAAAJgCAABkcnMvZG93&#10;bnJldi54bWxQSwUGAAAAAAQABAD1AAAAhwMAAAAA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82" o:spid="_x0000_s1161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Rug8QAAADbAAAADwAAAGRycy9kb3ducmV2LnhtbESPQWsCMRSE70L/Q3gFb5pVsMpqlLIq&#10;ijdtCx6fm+dm7eZl2UTd+uubgtDjMDPfMLNFaytxo8aXjhUM+gkI4tzpkgsFnx/r3gSED8gaK8ek&#10;4Ic8LOYvnRmm2t15T7dDKESEsE9RgQmhTqX0uSGLvu9q4uidXWMxRNkUUjd4j3BbyWGSvEmLJccF&#10;gzVlhvLvw9Uq+CrtY7C8ZqdscxnvRno1MsdLrVT3tX2fggjUhv/ws73VCiZD+Ps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G6DxAAAANsAAAAPAAAAAAAAAAAA&#10;AAAAAKECAABkcnMvZG93bnJldi54bWxQSwUGAAAAAAQABAD5AAAAkgMAAAAA&#10;" strokecolor="#974706 [1609]" strokeweight="1pt"/>
                  <v:shape id="テキスト ボックス 341" o:spid="_x0000_s1162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xK8MA&#10;AADbAAAADwAAAGRycy9kb3ducmV2LnhtbESPzW7CMBCE75V4B2uRuIHDTxFNMQjxI3FrC32AVbyN&#10;Q+J1FBsIPD1GQupxNPPNaObL1lbiQo0vHCsYDhIQxJnTBecKfo+7/gyED8gaK8ek4EYelovO2xxT&#10;7a78Q5dDyEUsYZ+iAhNCnUrpM0MW/cDVxNH7c43FEGWTS93gNZbbSo6SZCotFhwXDNa0NpSVh7NV&#10;MEvsV1l+jL69ndyH72a9cdv6pFSv264+QQRqw3/4Re915M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xK8MAAADb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342" o:spid="_x0000_s1163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pX8MA&#10;AADbAAAADwAAAGRycy9kb3ducmV2LnhtbESP0WrCQBRE3wX/YblC33QTsRKjayi2hb7Vqh9wyd5m&#10;02TvhuzWRL++Wyj0cZg5M8yuGG0rrtT72rGCdJGAIC6drrlScDm/zjMQPiBrbB2Tght5KPbTyQ5z&#10;7Qb+oOspVCKWsM9RgQmhy6X0pSGLfuE64uh9ut5iiLKvpO5xiOW2lcskWUuLNccFgx0dDJXN6dsq&#10;yBL73jSb5dHb1T19NIdn99J9KfUwG5+2IAKN4T/8R7/pyK3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pX8MAAADb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343" o:spid="_x0000_s1164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MxMMA&#10;AADbAAAADwAAAGRycy9kb3ducmV2LnhtbESP0WrCQBRE3wv+w3KFvjUbpYpGVxFtoW/V6AdcsrfZ&#10;NNm7IbtN0n59t1DwcZg5M8x2P9pG9NT5yrGCWZKCIC6crrhUcLu+Pq1A+ICssXFMCr7Jw343edhi&#10;pt3AF+rzUIpYwj5DBSaENpPSF4Ys+sS1xNH7cJ3FEGVXSt3hEMttI+dpupQWK44LBls6Girq/Msq&#10;WKX2va7X87O3zz+zhTme3Ev7qdTjdDxsQAQawz38T7/pyC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MxMMAAADb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344" o:spid="_x0000_s1165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Ss8MA&#10;AADbAAAADwAAAGRycy9kb3ducmV2LnhtbESP0WrCQBRE3wv+w3KFvjUbpRWNriLagm+t0Q+4ZG+z&#10;abJ3Q3abpH59t1DwcZg5M8xmN9pG9NT5yrGCWZKCIC6crrhUcL28PS1B+ICssXFMCn7Iw247edhg&#10;pt3AZ+rzUIpYwj5DBSaENpPSF4Ys+sS1xNH7dJ3FEGVXSt3hEMttI+dpupAWK44LBls6GCrq/Nsq&#10;WKb2va5X8w9vn2+zF3M4utf2S6nH6bhfgwg0hnv4nz7pyC3g7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9Ss8MAAADb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345" o:spid="_x0000_s1166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3KMMA&#10;AADbAAAADwAAAGRycy9kb3ducmV2LnhtbESPzW7CMBCE75V4B2uRuIEDgkJTDEL8SNzaQh9gFW/j&#10;kHgdxQYCT4+RkHoczXwzmvmytZW4UOMLxwqGgwQEceZ0wbmC3+OuPwPhA7LGyjEpuJGH5aLzNsdU&#10;uyv/0OUQchFL2KeowIRQp1L6zJBFP3A1cfT+XGMxRNnkUjd4jeW2kqMkeZcWC44LBmtaG8rKw9kq&#10;mCX2qyw/Rt/eju/DiVlv3LY+KdXrtqtPEIHa8B9+0XsduS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3KMMAAADbAAAADwAAAAAAAAAAAAAAAACYAgAAZHJzL2Rv&#10;d25yZXYueG1sUEsFBgAAAAAEAAQA9QAAAIg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346" o:spid="_x0000_s1167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jWsAA&#10;AADbAAAADwAAAGRycy9kb3ducmV2LnhtbERPS27CMBDdV+IO1iB1VxxQW0HAIERbqbuWzwFG8RCH&#10;xOModiFw+s4CieXT+y9WvW/UmbpYBTYwHmWgiItgKy4NHPZfL1NQMSFbbAKTgStFWC0HTwvMbbjw&#10;ls67VCoJ4ZijAZdSm2sdC0ce4yi0xMIdQ+cxCexKbTu8SLhv9CTL3rXHiqXBYUsbR0W9+/MGppn/&#10;qevZ5Df619v4zW0+wmd7MuZ52K/noBL16SG+u7+t+GSsfJEf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xjWsAAAADbAAAADwAAAAAAAAAAAAAAAACYAgAAZHJzL2Rvd25y&#10;ZXYueG1sUEsFBgAAAAAEAAQA9QAAAIU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89" o:spid="_x0000_s1168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t9PGAAAA2wAAAA8AAABkcnMvZG93bnJldi54bWxEj0FLw0AUhO9C/8PyCt7spi1KG7stWigo&#10;nqwi7e2RfWZDs29j9pmk/npXKHgcZuYbZrUZfK06amMV2MB0koEiLoKtuDTw/ra7WYCKgmyxDkwG&#10;zhRhsx5drTC3oedX6vZSqgThmKMBJ9LkWsfCkcc4CQ1x8j5D61GSbEttW+wT3Nd6lmV32mPFacFh&#10;Q1tHxWn/7Q08bqV7nr3s5KM/DOfjrZv/HL/mxlyPh4d7UEKD/Icv7SdrYLGEvy/pB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C308YAAADbAAAADwAAAAAAAAAAAAAA&#10;AACfAgAAZHJzL2Rvd25yZXYueG1sUEsFBgAAAAAEAAQA9wAAAJIDAAAAAA==&#10;" adj="3600">
                    <v:imagedata r:id="rId13" o:title=""/>
                    <v:path arrowok="t"/>
                  </v:shape>
                </v:group>
                <v:shape id="図 90" o:spid="_x0000_s1169" type="#_x0000_t75" style="position:absolute;left:26044;top:10216;width:5982;height: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Bc7BAAAA2wAAAA8AAABkcnMvZG93bnJldi54bWxET0trwkAQvhf8D8sIvdWNLYimboIWAqUn&#10;X0h7G7LTJCY7G7JbTf+9cyj0+PG91/noOnWlITSeDcxnCSji0tuGKwOnY/G0BBUissXOMxn4pQB5&#10;NnlYY2r9jfd0PcRKSQiHFA3UMfap1qGsyWGY+Z5YuG8/OIwCh0rbAW8S7jr9nCQL7bBhaaixp7ea&#10;yvbw4wzwx7j7evlcyqhFd9mf27Yotq0xj9Nx8woq0hj/xX/ud2tgJevli/w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1Bc7BAAAA2w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  <w:r w:rsidRPr="00E12E4C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DA33A9D" wp14:editId="6A0C733F">
                <wp:simplePos x="0" y="0"/>
                <wp:positionH relativeFrom="column">
                  <wp:posOffset>321310</wp:posOffset>
                </wp:positionH>
                <wp:positionV relativeFrom="page">
                  <wp:posOffset>360680</wp:posOffset>
                </wp:positionV>
                <wp:extent cx="3276000" cy="1980000"/>
                <wp:effectExtent l="0" t="0" r="19685" b="20320"/>
                <wp:wrapNone/>
                <wp:docPr id="7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980000"/>
                          <a:chOff x="0" y="0"/>
                          <a:chExt cx="3276000" cy="19800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3276000" cy="1980000"/>
                            <a:chOff x="0" y="0"/>
                            <a:chExt cx="3276000" cy="1980000"/>
                          </a:xfrm>
                        </wpg:grpSpPr>
                        <wps:wsp>
                          <wps:cNvPr id="4" name="正方形/長方形 4"/>
                          <wps:cNvSpPr/>
                          <wps:spPr>
                            <a:xfrm>
                              <a:off x="0" y="0"/>
                              <a:ext cx="3276000" cy="198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5" name="テキスト ボックス 173"/>
                          <wps:cNvSpPr txBox="1"/>
                          <wps:spPr>
                            <a:xfrm>
                              <a:off x="1719305" y="48870"/>
                              <a:ext cx="75882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ねん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くみ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6" name="テキスト ボックス 176"/>
                          <wps:cNvSpPr txBox="1"/>
                          <wps:spPr>
                            <a:xfrm>
                              <a:off x="1920981" y="240906"/>
                              <a:ext cx="109791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36"/>
                                    <w:szCs w:val="36"/>
                                  </w:rPr>
                                  <w:t>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" name="正方形/長方形 8"/>
                          <wps:cNvSpPr/>
                          <wps:spPr>
                            <a:xfrm>
                              <a:off x="0" y="1800000"/>
                              <a:ext cx="3276000" cy="180000"/>
                            </a:xfrm>
                            <a:prstGeom prst="rect">
                              <a:avLst/>
                            </a:prstGeom>
                            <a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5"/>
                              </a:stretch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2E4C" w:rsidRDefault="00E12E4C" w:rsidP="00E12E4C"/>
                            </w:txbxContent>
                          </wps:txbx>
                          <wps:bodyPr rtlCol="0" anchor="ctr"/>
                        </wps:wsp>
                        <wps:wsp>
                          <wps:cNvPr id="9" name="直線コネクタ 9"/>
                          <wps:cNvCnPr/>
                          <wps:spPr>
                            <a:xfrm>
                              <a:off x="1800000" y="647081"/>
                              <a:ext cx="135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テキスト ボックス 182"/>
                          <wps:cNvSpPr txBox="1"/>
                          <wps:spPr>
                            <a:xfrm>
                              <a:off x="1719305" y="650515"/>
                              <a:ext cx="5645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好きな教科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" name="テキスト ボックス 183"/>
                          <wps:cNvSpPr txBox="1"/>
                          <wps:spPr>
                            <a:xfrm>
                              <a:off x="1719305" y="1009296"/>
                              <a:ext cx="6407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好きな食べ物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" name="テキスト ボックス 184"/>
                          <wps:cNvSpPr txBox="1"/>
                          <wps:spPr>
                            <a:xfrm>
                              <a:off x="1719305" y="1368078"/>
                              <a:ext cx="7169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2"/>
                                    <w:szCs w:val="12"/>
                                  </w:rPr>
                                  <w:t>しょうらいの夢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" name="テキスト ボックス 185"/>
                          <wps:cNvSpPr txBox="1"/>
                          <wps:spPr>
                            <a:xfrm>
                              <a:off x="1799981" y="814517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" name="テキスト ボックス 186"/>
                          <wps:cNvSpPr txBox="1"/>
                          <wps:spPr>
                            <a:xfrm>
                              <a:off x="1799981" y="1173299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5" name="テキスト ボックス 187"/>
                          <wps:cNvSpPr txBox="1"/>
                          <wps:spPr>
                            <a:xfrm>
                              <a:off x="1799981" y="1532080"/>
                              <a:ext cx="79311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12E4C" w:rsidRDefault="00E12E4C" w:rsidP="00E12E4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984806" w:themeColor="accent6" w:themeShade="80"/>
                                    <w:kern w:val="24"/>
                                    <w:sz w:val="16"/>
                                    <w:szCs w:val="16"/>
                                  </w:rPr>
                                  <w:t>○○○○○○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図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6000" y="126000"/>
                              <a:ext cx="1548000" cy="1548000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219" y="1193998"/>
                            <a:ext cx="606616" cy="709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70" style="position:absolute;left:0;text-align:left;margin-left:25.3pt;margin-top:28.4pt;width:257.95pt;height:155.9pt;z-index:-251661312;mso-position-vertical-relative:page;mso-width-relative:margin;mso-height-relative:margin" coordsize="32760,19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">
                <v:group id="グループ化 2" o:spid="_x0000_s1171" style="position:absolute;width:32760;height:19800" coordsize="32760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正方形/長方形 4" o:spid="_x0000_s1172" style="position:absolute;width:3276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c1b0A&#10;AADaAAAADwAAAGRycy9kb3ducmV2LnhtbESPzQrCMBCE74LvEFbwpqk/iFSjiCCInqzieWnWtths&#10;ShM1vr0RBI/DzHzDLNfB1OJJrassKxgNExDEudUVFwou591gDsJ5ZI21ZVLwJgfrVbezxFTbF5/o&#10;mflCRAi7FBWU3jeplC4vyaAb2oY4ejfbGvRRtoXULb4i3NRynCQzabDiuFBiQ9uS8nv2MAqu85Mu&#10;LuGQmePksb2NZ84E75Tq98JmAcJT8P/wr73XCqbwvRJv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IHc1b0AAADaAAAADwAAAAAAAAAAAAAAAACYAgAAZHJzL2Rvd25yZXYu&#10;eG1sUEsFBgAAAAAEAAQA9QAAAIIDAAAAAA==&#10;" filled="f" strokecolor="black [3213]" strokeweight=".5pt"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shape id="テキスト ボックス 173" o:spid="_x0000_s1173" type="#_x0000_t202" style="position:absolute;left:17193;top:488;width:7588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ねん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くみ</w:t>
                          </w:r>
                        </w:p>
                      </w:txbxContent>
                    </v:textbox>
                  </v:shape>
                  <v:shape id="テキスト ボックス 176" o:spid="_x0000_s1174" type="#_x0000_t202" style="position:absolute;left:19209;top:2409;width:10979;height:5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36"/>
                              <w:szCs w:val="36"/>
                            </w:rPr>
                            <w:t>○○○○</w:t>
                          </w:r>
                        </w:p>
                      </w:txbxContent>
                    </v:textbox>
                  </v:shape>
                  <v:rect id="正方形/長方形 8" o:spid="_x0000_s1175" style="position:absolute;top:18000;width:3276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9CrwA&#10;AADaAAAADwAAAGRycy9kb3ducmV2LnhtbERPy4rCMBTdC/5DuII7TXUhUo2igqi78YHrS3Jtis1N&#10;aVKt8/WTxYDLw3kv152rxIuaUHpWMBlnIIi1NyUXCm7X/WgOIkRkg5VnUvChAOtVv7fE3Pg3n+l1&#10;iYVIIRxyVGBjrHMpg7bkMIx9TZy4h28cxgSbQpoG3yncVXKaZTPpsOTUYLGmnSX9vLROQXVqN4cQ&#10;J/cfLZ2e/U6t9u1WqeGg2yxAROriV/zvPhoFaWu6km6AXP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w70KvAAAANoAAAAPAAAAAAAAAAAAAAAAAJgCAABkcnMvZG93bnJldi54&#10;bWxQSwUGAAAAAAQABAD1AAAAgQMAAAAA&#10;" stroked="f" strokeweight=".5pt">
                    <v:fill r:id="rId12" o:title="" recolor="t" rotate="t" type="frame"/>
                    <v:textbox>
                      <w:txbxContent>
                        <w:p w:rsidR="00E12E4C" w:rsidRDefault="00E12E4C" w:rsidP="00E12E4C"/>
                      </w:txbxContent>
                    </v:textbox>
                  </v:rect>
                  <v:line id="直線コネクタ 9" o:spid="_x0000_s1176" style="position:absolute;visibility:visible;mso-wrap-style:square" from="18000,6470" to="31500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hkTcQAAADaAAAADwAAAGRycy9kb3ducmV2LnhtbESPT2sCMRTE7wW/Q3hCbzVrwT/dGqVs&#10;W5Te1AoeXzfPzermZdlEXf30piB4HGbmN8xk1tpKnKjxpWMF/V4Cgjh3uuRCwe/6+2UMwgdkjZVj&#10;UnAhD7Np52mCqXZnXtJpFQoRIexTVGBCqFMpfW7Iou+5mjh6O9dYDFE2hdQNniPcVvI1SYbSYslx&#10;wWBNmaH8sDpaBZvSXvufx+wvm+9HPwP9NTDbfa3Uc7f9eAcRqA2P8L290Are4P9KvAF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GRNxAAAANoAAAAPAAAAAAAAAAAA&#10;AAAAAKECAABkcnMvZG93bnJldi54bWxQSwUGAAAAAAQABAD5AAAAkgMAAAAA&#10;" strokecolor="#974706 [1609]" strokeweight="1pt"/>
                  <v:shape id="テキスト ボックス 182" o:spid="_x0000_s1177" type="#_x0000_t202" style="position:absolute;left:17193;top:6505;width:5645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好きな教科</w:t>
                          </w:r>
                        </w:p>
                      </w:txbxContent>
                    </v:textbox>
                  </v:shape>
                  <v:shape id="テキスト ボックス 183" o:spid="_x0000_s1178" type="#_x0000_t202" style="position:absolute;left:17193;top:10092;width:6407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好きな食べ物</w:t>
                          </w:r>
                        </w:p>
                      </w:txbxContent>
                    </v:textbox>
                  </v:shape>
                  <v:shape id="テキスト ボックス 184" o:spid="_x0000_s1179" type="#_x0000_t202" style="position:absolute;left:17193;top:13680;width:7169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2"/>
                              <w:szCs w:val="12"/>
                            </w:rPr>
                            <w:t>しょうらいの夢</w:t>
                          </w:r>
                        </w:p>
                      </w:txbxContent>
                    </v:textbox>
                  </v:shape>
                  <v:shape id="テキスト ボックス 185" o:spid="_x0000_s1180" type="#_x0000_t202" style="position:absolute;left:17999;top:8145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186" o:spid="_x0000_s1181" type="#_x0000_t202" style="position:absolute;left:17999;top:11732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テキスト ボックス 187" o:spid="_x0000_s1182" type="#_x0000_t202" style="position:absolute;left:17999;top:15320;width:7931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  <v:textbox style="mso-fit-shape-to-text:t">
                      <w:txbxContent>
                        <w:p w:rsidR="00E12E4C" w:rsidRDefault="00E12E4C" w:rsidP="00E12E4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color w:val="984806" w:themeColor="accent6" w:themeShade="80"/>
                              <w:kern w:val="24"/>
                              <w:sz w:val="16"/>
                              <w:szCs w:val="16"/>
                            </w:rPr>
                            <w:t>○○○○○○</w:t>
                          </w:r>
                        </w:p>
                      </w:txbxContent>
                    </v:textbox>
                  </v:shape>
                  <v:shape id="図 16" o:spid="_x0000_s1183" type="#_x0000_t75" style="position:absolute;left:1260;top:1260;width:15480;height:1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1tibDAAAA2wAAAA8AAABkcnMvZG93bnJldi54bWxET01rwkAQvRf6H5YpeKsblUpJXcUKQqWn&#10;qpR6G7LTbGh2Ns1Ok+ivdwuF3ubxPmexGnytOmpjFdjAZJyBIi6Crbg0cDxs7x9BRUG2WAcmA2eK&#10;sFre3iwwt6HnN+r2UqoUwjFHA06kybWOhSOPcRwa4sR9htajJNiW2rbYp3Bf62mWzbXHilODw4Y2&#10;joqv/Y838LyRbjd93cp7/zGcTw9udjl9z4wZ3Q3rJ1BCg/yL/9wvNs2fw+8v6QC9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W2JsMAAADbAAAADwAAAAAAAAAAAAAAAACf&#10;AgAAZHJzL2Rvd25yZXYueG1sUEsFBgAAAAAEAAQA9wAAAI8DAAAAAA==&#10;" adj="3600">
                    <v:imagedata r:id="rId13" o:title=""/>
                    <v:path arrowok="t"/>
                  </v:shape>
                </v:group>
                <v:shape id="図 3" o:spid="_x0000_s1184" type="#_x0000_t75" style="position:absolute;left:26002;top:11939;width:6066;height: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/CxjAAAAA2gAAAA8AAABkcnMvZG93bnJldi54bWxEj9GKwjAURN+F/YdwF3wRTVUQqUYRQfBF&#10;0eoHXJu7bd3mpjax1r83guDjMDNnmPmyNaVoqHaFZQXDQQSCOLW64EzB+bTpT0E4j6yxtEwKnuRg&#10;ufjpzDHW9sFHahKfiQBhF6OC3PsqltKlORl0A1sRB+/P1gZ9kHUmdY2PADelHEXRRBosOCzkWNE6&#10;p/Q/uRsFh8tVJvbk9X6Mq+tNNrpH551S3d92NQPhqfXf8Ke91QrG8L4Sbo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8LGMAAAADaAAAADwAAAAAAAAAAAAAAAACfAgAA&#10;ZHJzL2Rvd25yZXYueG1sUEsFBgAAAAAEAAQA9wAAAIwDAAAAAA==&#10;">
                  <v:imagedata r:id="rId14" o:title=""/>
                  <v:path arrowok="t"/>
                </v:shape>
                <w10:wrap anchory="page"/>
              </v:group>
            </w:pict>
          </mc:Fallback>
        </mc:AlternateContent>
      </w:r>
    </w:p>
    <w:sectPr w:rsidR="00B46AF6" w:rsidSect="00E12E4C"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5F" w:rsidRDefault="00150D5F" w:rsidP="00E802D9">
      <w:r>
        <w:separator/>
      </w:r>
    </w:p>
  </w:endnote>
  <w:endnote w:type="continuationSeparator" w:id="0">
    <w:p w:rsidR="00150D5F" w:rsidRDefault="00150D5F" w:rsidP="00E80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5F" w:rsidRDefault="00150D5F" w:rsidP="00E802D9">
      <w:r>
        <w:separator/>
      </w:r>
    </w:p>
  </w:footnote>
  <w:footnote w:type="continuationSeparator" w:id="0">
    <w:p w:rsidR="00150D5F" w:rsidRDefault="00150D5F" w:rsidP="00E802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E4C"/>
    <w:rsid w:val="00150D5F"/>
    <w:rsid w:val="0028225F"/>
    <w:rsid w:val="00594F15"/>
    <w:rsid w:val="00A85671"/>
    <w:rsid w:val="00B46AF6"/>
    <w:rsid w:val="00E12E4C"/>
    <w:rsid w:val="00E802D9"/>
    <w:rsid w:val="00F7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12E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802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02D9"/>
  </w:style>
  <w:style w:type="paragraph" w:styleId="a5">
    <w:name w:val="footer"/>
    <w:basedOn w:val="a"/>
    <w:link w:val="a6"/>
    <w:uiPriority w:val="99"/>
    <w:unhideWhenUsed/>
    <w:rsid w:val="00E802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02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12E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802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02D9"/>
  </w:style>
  <w:style w:type="paragraph" w:styleId="a5">
    <w:name w:val="footer"/>
    <w:basedOn w:val="a"/>
    <w:link w:val="a6"/>
    <w:uiPriority w:val="99"/>
    <w:unhideWhenUsed/>
    <w:rsid w:val="00E802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0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11026_doc_kids_meishi01.dotx</Template>
  <TotalTime>4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2012-04-10T06:33:00Z</dcterms:created>
  <dcterms:modified xsi:type="dcterms:W3CDTF">2012-04-16T03:23:00Z</dcterms:modified>
</cp:coreProperties>
</file>