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75C" w:rsidRDefault="0088575C">
      <w:r w:rsidRPr="0088575C"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86F43E0" wp14:editId="5F8BDDDC">
                <wp:simplePos x="0" y="0"/>
                <wp:positionH relativeFrom="margin">
                  <wp:posOffset>-207645</wp:posOffset>
                </wp:positionH>
                <wp:positionV relativeFrom="margin">
                  <wp:posOffset>-211929</wp:posOffset>
                </wp:positionV>
                <wp:extent cx="5327650" cy="3599815"/>
                <wp:effectExtent l="0" t="0" r="6350" b="63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27650" cy="3599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1" o:spid="_x0000_s1026" style="position:absolute;left:0;text-align:left;margin-left:-16.35pt;margin-top:-16.7pt;width:419.5pt;height:283.4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" fillcolor="white [3212]" stroked="f" strokeweight="2pt">
                <w10:wrap anchorx="margin" anchory="margin"/>
              </v:rect>
            </w:pict>
          </mc:Fallback>
        </mc:AlternateContent>
      </w:r>
    </w:p>
    <w:p w:rsidR="0088575C" w:rsidRDefault="0088575C">
      <w:pPr>
        <w:widowControl/>
        <w:jc w:val="left"/>
      </w:pPr>
      <w:r w:rsidRPr="0088575C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306580E" wp14:editId="356CEEBF">
                <wp:simplePos x="0" y="0"/>
                <wp:positionH relativeFrom="column">
                  <wp:posOffset>159385</wp:posOffset>
                </wp:positionH>
                <wp:positionV relativeFrom="paragraph">
                  <wp:posOffset>558165</wp:posOffset>
                </wp:positionV>
                <wp:extent cx="1705610" cy="1268730"/>
                <wp:effectExtent l="19050" t="19050" r="27940" b="26670"/>
                <wp:wrapNone/>
                <wp:docPr id="1030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5610" cy="12687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12.55pt;margin-top:43.95pt;width:134.3pt;height:99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" filled="f" strokecolor="red" strokeweight="3pt">
                <v:stroke dashstyle="3 1"/>
              </v:oval>
            </w:pict>
          </mc:Fallback>
        </mc:AlternateContent>
      </w:r>
      <w:r w:rsidRPr="0088575C"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89F45E3" wp14:editId="3148DB00">
                <wp:simplePos x="0" y="0"/>
                <wp:positionH relativeFrom="column">
                  <wp:posOffset>421640</wp:posOffset>
                </wp:positionH>
                <wp:positionV relativeFrom="paragraph">
                  <wp:posOffset>1649095</wp:posOffset>
                </wp:positionV>
                <wp:extent cx="359410" cy="359410"/>
                <wp:effectExtent l="0" t="0" r="2540" b="2540"/>
                <wp:wrapNone/>
                <wp:docPr id="1031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75C" w:rsidRPr="000A25A4" w:rsidRDefault="0088575C" w:rsidP="0088575C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eastAsia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2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42C107" wp14:editId="60F3F18C">
                                  <wp:extent cx="228600" cy="174737"/>
                                  <wp:effectExtent l="0" t="0" r="0" b="0"/>
                                  <wp:docPr id="1032" name="図 10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74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0986770E" wp14:editId="06921CD8">
                                  <wp:extent cx="228600" cy="174421"/>
                                  <wp:effectExtent l="0" t="0" r="0" b="0"/>
                                  <wp:docPr id="1033" name="図 10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74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4" o:spid="_x0000_s1026" style="position:absolute;margin-left:33.2pt;margin-top:129.85pt;width:28.3pt;height:28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" fillcolor="red" stroked="f" strokeweight="2pt">
                <v:textbox inset="0,0,0,0">
                  <w:txbxContent>
                    <w:p w:rsidR="0088575C" w:rsidRPr="000A25A4" w:rsidRDefault="0088575C" w:rsidP="0088575C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eastAsia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2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color w:val="FFFFFF" w:themeColor="ligh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0942C107" wp14:editId="60F3F18C">
                            <wp:extent cx="228600" cy="174737"/>
                            <wp:effectExtent l="0" t="0" r="0" b="0"/>
                            <wp:docPr id="1032" name="図 10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74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color w:val="FFFFFF" w:themeColor="ligh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0986770E" wp14:editId="06921CD8">
                            <wp:extent cx="228600" cy="174421"/>
                            <wp:effectExtent l="0" t="0" r="0" b="0"/>
                            <wp:docPr id="1033" name="図 10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74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8575C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CFEA3ED" wp14:editId="5FE395E9">
                <wp:simplePos x="0" y="0"/>
                <wp:positionH relativeFrom="column">
                  <wp:posOffset>1941195</wp:posOffset>
                </wp:positionH>
                <wp:positionV relativeFrom="paragraph">
                  <wp:posOffset>2104390</wp:posOffset>
                </wp:positionV>
                <wp:extent cx="359410" cy="359410"/>
                <wp:effectExtent l="0" t="0" r="2540" b="2540"/>
                <wp:wrapNone/>
                <wp:docPr id="302" name="円/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3594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8575C" w:rsidRPr="000A25A4" w:rsidRDefault="0088575C" w:rsidP="0088575C">
                            <w:pPr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0A25A4"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1D2B0678" wp14:editId="16A3F280">
                                  <wp:extent cx="228600" cy="174737"/>
                                  <wp:effectExtent l="0" t="0" r="0" b="0"/>
                                  <wp:docPr id="1028" name="図 10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747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noProof/>
                                <w:color w:val="FFFFFF" w:themeColor="light1"/>
                                <w:kern w:val="24"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2A9AE83A" wp14:editId="13CBB6BD">
                                  <wp:extent cx="228600" cy="174421"/>
                                  <wp:effectExtent l="0" t="0" r="0" b="0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8600" cy="1744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0" tIns="0" rIns="0" bIns="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_x0000_s1027" style="position:absolute;margin-left:152.85pt;margin-top:165.7pt;width:28.3pt;height:28.3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" fillcolor="red" stroked="f" strokeweight="2pt">
                <v:textbox inset="0,0,0,0">
                  <w:txbxContent>
                    <w:p w:rsidR="0088575C" w:rsidRPr="000A25A4" w:rsidRDefault="0088575C" w:rsidP="0088575C">
                      <w:pPr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0A25A4">
                        <w:rPr>
                          <w:rFonts w:ascii="Calibri" w:hAnsi="Calibri" w:cs="Calibri"/>
                          <w:b/>
                          <w:bCs/>
                          <w:color w:val="FFFFFF" w:themeColor="light1"/>
                          <w:kern w:val="24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color w:val="FFFFFF" w:themeColor="ligh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1D2B0678" wp14:editId="16A3F280">
                            <wp:extent cx="228600" cy="174737"/>
                            <wp:effectExtent l="0" t="0" r="0" b="0"/>
                            <wp:docPr id="1028" name="図 10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7473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Calibri" w:hAnsi="Calibri" w:cs="Calibri"/>
                          <w:b/>
                          <w:bCs/>
                          <w:noProof/>
                          <w:color w:val="FFFFFF" w:themeColor="light1"/>
                          <w:kern w:val="24"/>
                          <w:sz w:val="28"/>
                          <w:szCs w:val="28"/>
                        </w:rPr>
                        <w:drawing>
                          <wp:inline distT="0" distB="0" distL="0" distR="0" wp14:anchorId="2A9AE83A" wp14:editId="13CBB6BD">
                            <wp:extent cx="228600" cy="174421"/>
                            <wp:effectExtent l="0" t="0" r="0" b="0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8600" cy="1744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Pr="0088575C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8FAEB2E" wp14:editId="0D1D0DE5">
                <wp:simplePos x="0" y="0"/>
                <wp:positionH relativeFrom="column">
                  <wp:posOffset>1680845</wp:posOffset>
                </wp:positionH>
                <wp:positionV relativeFrom="paragraph">
                  <wp:posOffset>1015365</wp:posOffset>
                </wp:positionV>
                <wp:extent cx="880110" cy="1268730"/>
                <wp:effectExtent l="19050" t="19050" r="15240" b="26670"/>
                <wp:wrapNone/>
                <wp:docPr id="301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0110" cy="126873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3" o:spid="_x0000_s1026" style="position:absolute;left:0;text-align:left;margin-left:132.35pt;margin-top:79.95pt;width:69.3pt;height:99.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" filled="f" strokecolor="red" strokeweight="3pt">
                <v:stroke dashstyle="3 1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C5F1C53" wp14:editId="27CE728C">
            <wp:simplePos x="0" y="0"/>
            <wp:positionH relativeFrom="column">
              <wp:posOffset>7620</wp:posOffset>
            </wp:positionH>
            <wp:positionV relativeFrom="margin">
              <wp:align>center</wp:align>
            </wp:positionV>
            <wp:extent cx="2519680" cy="1697990"/>
            <wp:effectExtent l="0" t="0" r="0" b="0"/>
            <wp:wrapNone/>
            <wp:docPr id="1029" name="図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8575C"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360D28E5" wp14:editId="31E6B056">
                <wp:simplePos x="0" y="0"/>
                <wp:positionH relativeFrom="column">
                  <wp:posOffset>2651125</wp:posOffset>
                </wp:positionH>
                <wp:positionV relativeFrom="margin">
                  <wp:posOffset>442595</wp:posOffset>
                </wp:positionV>
                <wp:extent cx="2267585" cy="2348865"/>
                <wp:effectExtent l="0" t="0" r="18415" b="0"/>
                <wp:wrapNone/>
                <wp:docPr id="12" name="グループ化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7585" cy="2348865"/>
                          <a:chOff x="0" y="0"/>
                          <a:chExt cx="2268000" cy="2349690"/>
                        </a:xfrm>
                      </wpg:grpSpPr>
                      <wps:wsp>
                        <wps:cNvPr id="13" name="正方形/長方形 13"/>
                        <wps:cNvSpPr/>
                        <wps:spPr>
                          <a:xfrm>
                            <a:off x="0" y="0"/>
                            <a:ext cx="2268000" cy="226800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8575C" w:rsidRDefault="0088575C" w:rsidP="0088575C"/>
                          </w:txbxContent>
                        </wps:txbx>
                        <wps:bodyPr wrap="square" rtlCol="0" anchor="ctr">
                          <a:noAutofit/>
                        </wps:bodyPr>
                      </wps:wsp>
                      <wps:wsp>
                        <wps:cNvPr id="16" name="テキスト ボックス 5"/>
                        <wps:cNvSpPr txBox="1"/>
                        <wps:spPr>
                          <a:xfrm>
                            <a:off x="95250" y="25400"/>
                            <a:ext cx="2088000" cy="164465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88575C" w:rsidRPr="00366962" w:rsidRDefault="0088575C" w:rsidP="008857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962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1.</w:t>
                              </w:r>
                              <w:r w:rsidRPr="00366962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写真の入れ替え</w:t>
                              </w:r>
                            </w:p>
                            <w:p w:rsidR="0088575C" w:rsidRPr="00366962" w:rsidRDefault="0088575C" w:rsidP="0088575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66962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［書式］タブの［図の変更］から好きな写真を入れ替えることができます。</w:t>
                              </w:r>
                            </w:p>
                            <w:p w:rsidR="0088575C" w:rsidRPr="00366962" w:rsidRDefault="0088575C" w:rsidP="0088575C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366962">
                                <w:rPr>
                                  <w:rFonts w:ascii="メイリオ" w:eastAsia="メイリオ" w:hAnsi="メイリオ" w:cs="メイリオ" w:hint="eastAsia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2.テキストの入れ替え</w:t>
                              </w:r>
                            </w:p>
                            <w:p w:rsidR="0088575C" w:rsidRPr="00366962" w:rsidRDefault="0088575C" w:rsidP="0088575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366962">
                                <w:rPr>
                                  <w:rFonts w:ascii="メイリオ" w:eastAsia="メイリオ" w:hAnsi="メイリオ" w:cs="メイリオ" w:hint="eastAsia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テキストを自由に入れ替えることができます。</w:t>
                              </w:r>
                            </w:p>
                            <w:p w:rsidR="0088575C" w:rsidRPr="00366962" w:rsidRDefault="0088575C" w:rsidP="0088575C">
                              <w:pPr>
                                <w:pStyle w:val="Web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g:grpSp>
                        <wpg:cNvPr id="24" name="グループ化 24"/>
                        <wpg:cNvGrpSpPr/>
                        <wpg:grpSpPr>
                          <a:xfrm>
                            <a:off x="76200" y="1625600"/>
                            <a:ext cx="1693220" cy="724090"/>
                            <a:chOff x="0" y="0"/>
                            <a:chExt cx="1693712" cy="724570"/>
                          </a:xfrm>
                        </wpg:grpSpPr>
                        <wps:wsp>
                          <wps:cNvPr id="31" name="テキスト ボックス 6"/>
                          <wps:cNvSpPr txBox="1"/>
                          <wps:spPr>
                            <a:xfrm>
                              <a:off x="0" y="317826"/>
                              <a:ext cx="1693712" cy="40674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8575C" w:rsidRPr="000A25A4" w:rsidRDefault="0088575C" w:rsidP="0088575C">
                                <w:pPr>
                                  <w:pStyle w:val="Web"/>
                                  <w:rPr>
                                    <w:sz w:val="16"/>
                                    <w:szCs w:val="16"/>
                                  </w:rPr>
                                </w:pPr>
                                <w:r w:rsidRPr="000A25A4">
                                  <w:rPr>
                                    <w:rFonts w:ascii="メイリオ" w:eastAsia="メイリオ" w:hAnsi="メイリオ" w:cs="メイリオ" w:hint="eastAsia"/>
                                    <w:color w:val="000000" w:themeColor="text1"/>
                                    <w:kern w:val="24"/>
                                    <w:sz w:val="16"/>
                                    <w:szCs w:val="16"/>
                                  </w:rPr>
                                  <w:t>フチなし全面印刷がおすすめです。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spAutoFit/>
                          </wps:bodyPr>
                        </wps:wsp>
                        <wps:wsp>
                          <wps:cNvPr id="1024" name="テキスト ボックス 17"/>
                          <wps:cNvSpPr txBox="1"/>
                          <wps:spPr>
                            <a:xfrm>
                              <a:off x="381663" y="0"/>
                              <a:ext cx="978010" cy="34947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88575C" w:rsidRPr="000A25A4" w:rsidRDefault="0088575C" w:rsidP="0088575C">
                                <w:pPr>
                                  <w:pStyle w:val="Web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0A25A4">
                                  <w:rPr>
                                    <w:rFonts w:ascii="メイリオ" w:eastAsia="メイリオ" w:hAnsi="メイリオ" w:cs="メイリオ"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20"/>
                                    <w:szCs w:val="20"/>
                                  </w:rPr>
                                  <w:t>印刷のポイント</w:t>
                                </w:r>
                              </w:p>
                            </w:txbxContent>
                          </wps:txbx>
                          <wps:bodyPr wrap="square" lIns="0" tIns="0" rIns="0" bIns="0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025" name="図 102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54" y="87465"/>
                              <a:ext cx="310101" cy="230588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id="グループ化 12" o:spid="_x0000_s1028" style="position:absolute;margin-left:208.75pt;margin-top:34.85pt;width:178.55pt;height:184.95pt;z-index:-251639808;mso-position-vertical-relative:margin" coordsize="22680,234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">
                <v:rect id="正方形/長方形 13" o:spid="_x0000_s1029" style="position:absolute;width:22680;height:226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2I4sMA&#10;AADbAAAADwAAAGRycy9kb3ducmV2LnhtbERPTWvCQBC9F/wPywi9iG5so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2I4sMAAADbAAAADwAAAAAAAAAAAAAAAACYAgAAZHJzL2Rv&#10;d25yZXYueG1sUEsFBgAAAAAEAAQA9QAAAIgDAAAAAA==&#10;" filled="f" strokecolor="black [3213]" strokeweight="1pt">
                  <v:textbox>
                    <w:txbxContent>
                      <w:p w:rsidR="0088575C" w:rsidRDefault="0088575C" w:rsidP="0088575C"/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o:spid="_x0000_s1030" type="#_x0000_t202" style="position:absolute;left:952;top:254;width:20880;height:164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88575C" w:rsidRPr="00366962" w:rsidRDefault="0088575C" w:rsidP="0088575C">
                        <w:pPr>
                          <w:rPr>
                            <w:sz w:val="20"/>
                            <w:szCs w:val="20"/>
                          </w:rPr>
                        </w:pPr>
                        <w:r w:rsidRPr="00366962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1.</w:t>
                        </w:r>
                        <w:r w:rsidRPr="00366962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写真の入れ替え</w:t>
                        </w:r>
                      </w:p>
                      <w:p w:rsidR="0088575C" w:rsidRPr="00366962" w:rsidRDefault="0088575C" w:rsidP="0088575C">
                        <w:pPr>
                          <w:rPr>
                            <w:sz w:val="16"/>
                            <w:szCs w:val="16"/>
                          </w:rPr>
                        </w:pPr>
                        <w:r w:rsidRPr="00366962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［書式］タブの［図の変更］から好きな写真を入れ替えることができます。</w:t>
                        </w:r>
                      </w:p>
                      <w:p w:rsidR="0088575C" w:rsidRPr="00366962" w:rsidRDefault="0088575C" w:rsidP="0088575C">
                        <w:pPr>
                          <w:rPr>
                            <w:sz w:val="20"/>
                            <w:szCs w:val="20"/>
                          </w:rPr>
                        </w:pPr>
                        <w:r w:rsidRPr="00366962">
                          <w:rPr>
                            <w:rFonts w:ascii="メイリオ" w:eastAsia="メイリオ" w:hAnsi="メイリオ" w:cs="メイリオ" w:hint="eastAsia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2.テキストの入れ替え</w:t>
                        </w:r>
                      </w:p>
                      <w:p w:rsidR="0088575C" w:rsidRPr="00366962" w:rsidRDefault="0088575C" w:rsidP="0088575C">
                        <w:pPr>
                          <w:rPr>
                            <w:sz w:val="16"/>
                            <w:szCs w:val="16"/>
                          </w:rPr>
                        </w:pPr>
                        <w:r w:rsidRPr="00366962">
                          <w:rPr>
                            <w:rFonts w:ascii="メイリオ" w:eastAsia="メイリオ" w:hAnsi="メイリオ" w:cs="メイリオ" w:hint="eastAsia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テキストを自由に入れ替えることができます。</w:t>
                        </w:r>
                      </w:p>
                      <w:p w:rsidR="0088575C" w:rsidRPr="00366962" w:rsidRDefault="0088575C" w:rsidP="0088575C">
                        <w:pPr>
                          <w:pStyle w:val="Web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group id="グループ化 24" o:spid="_x0000_s1031" style="position:absolute;left:762;top:16256;width:16932;height:7240" coordsize="16937,72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テキスト ボックス 6" o:spid="_x0000_s1032" type="#_x0000_t202" style="position:absolute;top:3178;width:16937;height:40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W7YcIA&#10;AADbAAAADwAAAGRycy9kb3ducmV2LnhtbESPQYvCMBSE7wv+h/AEL4umURCtRhHZhcWb7l68PZpn&#10;W2xeShPb6q/fCILHYWa+Ydbb3laipcaXjjWoSQKCOHOm5FzD3+/3eAHCB2SDlWPScCcP283gY42p&#10;cR0fqT2FXEQI+xQ1FCHUqZQ+K8iin7iaOHoX11gMUTa5NA12EW4rOU2SubRYclwosKZ9Qdn1dLMa&#10;5v1X/XlY0rR7ZFXL54dSgZTWo2G/W4EI1Id3+NX+MRpmCp5f4g+Qm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lbthwgAAANsAAAAPAAAAAAAAAAAAAAAAAJgCAABkcnMvZG93&#10;bnJldi54bWxQSwUGAAAAAAQABAD1AAAAhwMAAAAA&#10;" filled="f" stroked="f">
                    <v:textbox style="mso-fit-shape-to-text:t" inset="0,0,0,0">
                      <w:txbxContent>
                        <w:p w:rsidR="0088575C" w:rsidRPr="000A25A4" w:rsidRDefault="0088575C" w:rsidP="0088575C">
                          <w:pPr>
                            <w:pStyle w:val="Web"/>
                            <w:rPr>
                              <w:sz w:val="16"/>
                              <w:szCs w:val="16"/>
                            </w:rPr>
                          </w:pPr>
                          <w:r w:rsidRPr="000A25A4">
                            <w:rPr>
                              <w:rFonts w:ascii="メイリオ" w:eastAsia="メイリオ" w:hAnsi="メイリオ" w:cs="メイリオ" w:hint="eastAsia"/>
                              <w:color w:val="000000" w:themeColor="text1"/>
                              <w:kern w:val="24"/>
                              <w:sz w:val="16"/>
                              <w:szCs w:val="16"/>
                            </w:rPr>
                            <w:t>フチなし全面印刷がおすすめです。</w:t>
                          </w:r>
                        </w:p>
                      </w:txbxContent>
                    </v:textbox>
                  </v:shape>
                  <v:shape id="テキスト ボックス 17" o:spid="_x0000_s1033" type="#_x0000_t202" style="position:absolute;left:3816;width:9780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Y728MA&#10;AADdAAAADwAAAGRycy9kb3ducmV2LnhtbERPTWsCMRC9F/wPYQRvNamI1K1RRFoQhNJ1PfQ43Yy7&#10;wc1k3URd/31TKHibx/ucxap3jbhSF6xnDS9jBYK49MZypeFQfDy/gggR2WDjmTTcKcBqOXhaYGb8&#10;jXO67mMlUgiHDDXUMbaZlKGsyWEY+5Y4cUffOYwJdpU0Hd5SuGvkRKmZdGg5NdTY0qam8rS/OA3r&#10;b87f7fnz5ys/5rYo5op3s5PWo2G/fgMRqY8P8b97a9J8NZnC3zfpBLn8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Y728MAAADdAAAADwAAAAAAAAAAAAAAAACYAgAAZHJzL2Rv&#10;d25yZXYueG1sUEsFBgAAAAAEAAQA9QAAAIgDAAAAAA==&#10;" filled="f" stroked="f">
                    <v:textbox inset="0,0,0,0">
                      <w:txbxContent>
                        <w:p w:rsidR="0088575C" w:rsidRPr="000A25A4" w:rsidRDefault="0088575C" w:rsidP="0088575C">
                          <w:pPr>
                            <w:pStyle w:val="Web"/>
                            <w:rPr>
                              <w:sz w:val="20"/>
                              <w:szCs w:val="20"/>
                            </w:rPr>
                          </w:pPr>
                          <w:r w:rsidRPr="000A25A4">
                            <w:rPr>
                              <w:rFonts w:ascii="メイリオ" w:eastAsia="メイリオ" w:hAnsi="メイリオ" w:cs="メイリオ" w:hint="eastAsia"/>
                              <w:b/>
                              <w:bCs/>
                              <w:color w:val="000000" w:themeColor="text1"/>
                              <w:kern w:val="24"/>
                              <w:sz w:val="20"/>
                              <w:szCs w:val="20"/>
                            </w:rPr>
                            <w:t>印刷のポイント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1025" o:spid="_x0000_s1034" type="#_x0000_t75" style="position:absolute;left:238;top:874;width:3101;height:2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t95zDAAAA3QAAAA8AAABkcnMvZG93bnJldi54bWxET01rAjEQvRf8D2GEXqQmClvrahQVhEIv&#10;VQvF27AZN4ubybKJuvbXNwWht3m8z5kvO1eLK7Wh8qxhNFQgiAtvKi41fB22L28gQkQ2WHsmDXcK&#10;sFz0nuaYG3/jHV33sRQphEOOGmyMTS5lKCw5DEPfECfu5FuHMcG2lKbFWwp3tRwr9SodVpwaLDa0&#10;sVSc9xenYTCxeN92al3Y+Dk98kf2/ZNlWj/3u9UMRKQu/osf7neT5qtxBn/fpBPk4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m33nMMAAADdAAAADwAAAAAAAAAAAAAAAACf&#10;AgAAZHJzL2Rvd25yZXYueG1sUEsFBgAAAAAEAAQA9wAAAI8DAAAAAA==&#10;">
                    <v:imagedata r:id="rId12" o:title=""/>
                    <v:path arrowok="t"/>
                  </v:shape>
                </v:group>
                <w10:wrap anchory="margin"/>
              </v:group>
            </w:pict>
          </mc:Fallback>
        </mc:AlternateContent>
      </w:r>
      <w:r>
        <w:br w:type="page"/>
      </w:r>
      <w:bookmarkStart w:id="0" w:name="_GoBack"/>
      <w:bookmarkEnd w:id="0"/>
    </w:p>
    <w:p w:rsidR="00427D0B" w:rsidRDefault="00427D0B"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05E59A66" wp14:editId="5460E996">
            <wp:simplePos x="0" y="0"/>
            <wp:positionH relativeFrom="margin">
              <wp:align>center</wp:align>
            </wp:positionH>
            <wp:positionV relativeFrom="margin">
              <wp:posOffset>-204326</wp:posOffset>
            </wp:positionV>
            <wp:extent cx="5049360" cy="3599912"/>
            <wp:effectExtent l="0" t="0" r="0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_図の変更_背景の削除_wor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9360" cy="3599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27D0B" w:rsidRDefault="006768F8">
      <w:pPr>
        <w:widowControl/>
        <w:jc w:val="left"/>
      </w:pPr>
      <w:r w:rsidRPr="00F80FF7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1EC521B" wp14:editId="7216AF92">
                <wp:simplePos x="0" y="0"/>
                <wp:positionH relativeFrom="column">
                  <wp:posOffset>55880</wp:posOffset>
                </wp:positionH>
                <wp:positionV relativeFrom="page">
                  <wp:posOffset>3263104</wp:posOffset>
                </wp:positionV>
                <wp:extent cx="2272352" cy="232012"/>
                <wp:effectExtent l="0" t="0" r="0" b="0"/>
                <wp:wrapNone/>
                <wp:docPr id="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2352" cy="2320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68F8" w:rsidRPr="006768F8" w:rsidRDefault="00993800" w:rsidP="006768F8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jc w:val="both"/>
                              <w:rPr>
                                <w:rFonts w:ascii="メイリオ" w:eastAsia="メイリオ" w:hAnsi="メイリオ"/>
                                <w:sz w:val="10"/>
                                <w:szCs w:val="10"/>
                              </w:rPr>
                            </w:pPr>
                            <w:hyperlink r:id="rId14" w:history="1">
                              <w:r w:rsidR="006768F8" w:rsidRPr="006768F8">
                                <w:rPr>
                                  <w:rStyle w:val="ab"/>
                                  <w:rFonts w:ascii="メイリオ" w:eastAsia="メイリオ" w:hAnsi="メイリオ" w:cstheme="minorBidi"/>
                                  <w:color w:val="000000" w:themeColor="text1"/>
                                  <w:kern w:val="24"/>
                                  <w:sz w:val="10"/>
                                  <w:szCs w:val="10"/>
                                </w:rPr>
                                <w:t>http://www.microsoft.com/ja-jp/office/pipc/tips/howto/default.aspx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4.4pt;margin-top:256.95pt;width:178.95pt;height:1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" filled="f" stroked="f">
                <v:textbox>
                  <w:txbxContent>
                    <w:p w:rsidR="006768F8" w:rsidRPr="006768F8" w:rsidRDefault="006768F8" w:rsidP="006768F8">
                      <w:pPr>
                        <w:pStyle w:val="Web"/>
                        <w:snapToGrid w:val="0"/>
                        <w:spacing w:before="0" w:beforeAutospacing="0" w:after="0" w:afterAutospacing="0"/>
                        <w:jc w:val="both"/>
                        <w:rPr>
                          <w:rFonts w:ascii="メイリオ" w:eastAsia="メイリオ" w:hAnsi="メイリオ"/>
                          <w:sz w:val="10"/>
                          <w:szCs w:val="10"/>
                        </w:rPr>
                      </w:pPr>
                      <w:hyperlink r:id="rId15" w:history="1">
                        <w:r w:rsidRPr="006768F8">
                          <w:rPr>
                            <w:rStyle w:val="ab"/>
                            <w:rFonts w:ascii="メイリオ" w:eastAsia="メイリオ" w:hAnsi="メイリオ" w:cstheme="minorBidi"/>
                            <w:color w:val="000000" w:themeColor="text1"/>
                            <w:kern w:val="24"/>
                            <w:sz w:val="10"/>
                            <w:szCs w:val="10"/>
                          </w:rPr>
                          <w:t>http://www.microsoft.com/ja-jp/office/pipc/tips/howto/default.aspx</w:t>
                        </w:r>
                      </w:hyperlink>
                    </w:p>
                  </w:txbxContent>
                </v:textbox>
                <w10:wrap anchory="page"/>
              </v:shape>
            </w:pict>
          </mc:Fallback>
        </mc:AlternateContent>
      </w:r>
      <w:r w:rsidR="00427D0B">
        <w:br w:type="page"/>
      </w:r>
    </w:p>
    <w:p w:rsidR="00260FCB" w:rsidRDefault="00100EE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6B1DD2" wp14:editId="3963EA44">
                <wp:simplePos x="0" y="0"/>
                <wp:positionH relativeFrom="column">
                  <wp:posOffset>283210</wp:posOffset>
                </wp:positionH>
                <wp:positionV relativeFrom="paragraph">
                  <wp:posOffset>1800860</wp:posOffset>
                </wp:positionV>
                <wp:extent cx="2354580" cy="741680"/>
                <wp:effectExtent l="0" t="0" r="0" b="127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4580" cy="741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7243E" w:rsidRPr="0037243E" w:rsidRDefault="0037243E" w:rsidP="0037243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37243E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平成○○年○月○日</w:t>
                            </w:r>
                          </w:p>
                          <w:p w:rsidR="0037243E" w:rsidRPr="0037243E" w:rsidRDefault="0037243E" w:rsidP="0037243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37243E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○○○ ○○○</w:t>
                            </w:r>
                          </w:p>
                          <w:p w:rsidR="0037243E" w:rsidRPr="0037243E" w:rsidRDefault="0037243E" w:rsidP="0037243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37243E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〒000-0000　住所○○○○○○○○</w:t>
                            </w:r>
                          </w:p>
                          <w:p w:rsidR="0037243E" w:rsidRPr="0037243E" w:rsidRDefault="0037243E" w:rsidP="0037243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  <w:r w:rsidRPr="0037243E">
                              <w:rPr>
                                <w:rFonts w:asciiTheme="minorEastAsia" w:hAnsiTheme="minorEastAsia" w:hint="eastAsia"/>
                                <w:sz w:val="16"/>
                              </w:rPr>
                              <w:t>TEL 00-0000-0000</w:t>
                            </w:r>
                          </w:p>
                          <w:p w:rsidR="0037243E" w:rsidRPr="0037243E" w:rsidRDefault="0037243E" w:rsidP="0037243E">
                            <w:pPr>
                              <w:snapToGrid w:val="0"/>
                              <w:spacing w:line="276" w:lineRule="auto"/>
                              <w:jc w:val="left"/>
                              <w:rPr>
                                <w:rFonts w:asciiTheme="minorEastAsia" w:hAnsiTheme="minorEastAsia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22.3pt;margin-top:141.8pt;width:185.4pt;height:58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fYongIAAHM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" filled="f" stroked="f" strokeweight=".5pt">
                <v:textbox>
                  <w:txbxContent>
                    <w:p w:rsidR="0037243E" w:rsidRPr="0037243E" w:rsidRDefault="0037243E" w:rsidP="0037243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16"/>
                        </w:rPr>
                      </w:pPr>
                      <w:r w:rsidRPr="0037243E">
                        <w:rPr>
                          <w:rFonts w:asciiTheme="minorEastAsia" w:hAnsiTheme="minorEastAsia" w:hint="eastAsia"/>
                          <w:sz w:val="16"/>
                        </w:rPr>
                        <w:t>平成○○年○月○日</w:t>
                      </w:r>
                    </w:p>
                    <w:p w:rsidR="0037243E" w:rsidRPr="0037243E" w:rsidRDefault="0037243E" w:rsidP="0037243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16"/>
                        </w:rPr>
                      </w:pPr>
                      <w:r w:rsidRPr="0037243E">
                        <w:rPr>
                          <w:rFonts w:asciiTheme="minorEastAsia" w:hAnsiTheme="minorEastAsia" w:hint="eastAsia"/>
                          <w:sz w:val="16"/>
                        </w:rPr>
                        <w:t>○○○ ○○○</w:t>
                      </w:r>
                    </w:p>
                    <w:p w:rsidR="0037243E" w:rsidRPr="0037243E" w:rsidRDefault="0037243E" w:rsidP="0037243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16"/>
                        </w:rPr>
                      </w:pPr>
                      <w:r w:rsidRPr="0037243E">
                        <w:rPr>
                          <w:rFonts w:asciiTheme="minorEastAsia" w:hAnsiTheme="minorEastAsia" w:hint="eastAsia"/>
                          <w:sz w:val="16"/>
                        </w:rPr>
                        <w:t>〒000-0000　住所○○○○○○○○</w:t>
                      </w:r>
                    </w:p>
                    <w:p w:rsidR="0037243E" w:rsidRPr="0037243E" w:rsidRDefault="0037243E" w:rsidP="0037243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16"/>
                        </w:rPr>
                      </w:pPr>
                      <w:r w:rsidRPr="0037243E">
                        <w:rPr>
                          <w:rFonts w:asciiTheme="minorEastAsia" w:hAnsiTheme="minorEastAsia" w:hint="eastAsia"/>
                          <w:sz w:val="16"/>
                        </w:rPr>
                        <w:t>TEL 00-0000-0000</w:t>
                      </w:r>
                    </w:p>
                    <w:p w:rsidR="0037243E" w:rsidRPr="0037243E" w:rsidRDefault="0037243E" w:rsidP="0037243E">
                      <w:pPr>
                        <w:snapToGrid w:val="0"/>
                        <w:spacing w:line="276" w:lineRule="auto"/>
                        <w:jc w:val="left"/>
                        <w:rPr>
                          <w:rFonts w:asciiTheme="minorEastAsia" w:hAnsiTheme="minorEastAsia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31E044" wp14:editId="45757089">
                <wp:simplePos x="0" y="0"/>
                <wp:positionH relativeFrom="column">
                  <wp:posOffset>251460</wp:posOffset>
                </wp:positionH>
                <wp:positionV relativeFrom="paragraph">
                  <wp:posOffset>768614</wp:posOffset>
                </wp:positionV>
                <wp:extent cx="3890010" cy="1106170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90010" cy="1106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29AD" w:rsidRDefault="00631AA8" w:rsidP="0037243E">
                            <w:pPr>
                              <w:snapToGrid w:val="0"/>
                              <w:spacing w:line="276" w:lineRule="auto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BD7035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皆様におかれましては、晴れやかなる新春をお迎えのこととお慶び申し上げます。</w:t>
                            </w:r>
                            <w:r w:rsidRPr="00BD7035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br/>
                              <w:t>今年も充実した一年にすべく精進してまいりますので、</w:t>
                            </w:r>
                          </w:p>
                          <w:p w:rsidR="00631AA8" w:rsidRPr="00BD7035" w:rsidRDefault="00631AA8" w:rsidP="0037243E">
                            <w:pPr>
                              <w:snapToGrid w:val="0"/>
                              <w:spacing w:line="276" w:lineRule="auto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  <w:r w:rsidRPr="00BD7035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t>変わらぬご厚情を賜りますようお願い申し上げます。</w:t>
                            </w:r>
                            <w:r w:rsidRPr="00BD7035">
                              <w:rPr>
                                <w:rFonts w:asciiTheme="minorEastAsia" w:hAnsiTheme="minorEastAsia" w:hint="eastAsia"/>
                                <w:sz w:val="20"/>
                              </w:rPr>
                              <w:br/>
                              <w:t>まだまだ寒い日が続きますので皆様お体にお気をつけください 。</w:t>
                            </w:r>
                          </w:p>
                          <w:p w:rsidR="0037243E" w:rsidRPr="00BD7035" w:rsidRDefault="0037243E" w:rsidP="0037243E">
                            <w:pPr>
                              <w:snapToGrid w:val="0"/>
                              <w:spacing w:line="276" w:lineRule="auto"/>
                              <w:rPr>
                                <w:rFonts w:asciiTheme="minorEastAsia" w:hAnsiTheme="minor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27" type="#_x0000_t202" style="position:absolute;left:0;text-align:left;margin-left:19.8pt;margin-top:60.5pt;width:306.3pt;height:87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" filled="f" stroked="f" strokeweight=".5pt">
                <v:textbox>
                  <w:txbxContent>
                    <w:p w:rsidR="001E29AD" w:rsidRDefault="00631AA8" w:rsidP="0037243E">
                      <w:pPr>
                        <w:snapToGrid w:val="0"/>
                        <w:spacing w:line="276" w:lineRule="auto"/>
                        <w:rPr>
                          <w:rFonts w:asciiTheme="minorEastAsia" w:hAnsiTheme="minorEastAsia" w:hint="eastAsia"/>
                          <w:sz w:val="20"/>
                        </w:rPr>
                      </w:pPr>
                      <w:r w:rsidRPr="00BD7035">
                        <w:rPr>
                          <w:rFonts w:asciiTheme="minorEastAsia" w:hAnsiTheme="minorEastAsia" w:hint="eastAsia"/>
                          <w:sz w:val="20"/>
                        </w:rPr>
                        <w:t>皆様におかれましては、晴れやかなる新春をお迎えのこととお慶び申し上げます。</w:t>
                      </w:r>
                      <w:r w:rsidRPr="00BD7035">
                        <w:rPr>
                          <w:rFonts w:asciiTheme="minorEastAsia" w:hAnsiTheme="minorEastAsia" w:hint="eastAsia"/>
                          <w:sz w:val="20"/>
                        </w:rPr>
                        <w:br/>
                        <w:t>今年も充実した一年にすべく精進してまいりますので、</w:t>
                      </w:r>
                    </w:p>
                    <w:p w:rsidR="00631AA8" w:rsidRPr="00BD7035" w:rsidRDefault="00631AA8" w:rsidP="0037243E">
                      <w:pPr>
                        <w:snapToGrid w:val="0"/>
                        <w:spacing w:line="276" w:lineRule="auto"/>
                        <w:rPr>
                          <w:rFonts w:asciiTheme="minorEastAsia" w:hAnsiTheme="minorEastAsia"/>
                          <w:sz w:val="20"/>
                        </w:rPr>
                      </w:pPr>
                      <w:r w:rsidRPr="00BD7035">
                        <w:rPr>
                          <w:rFonts w:asciiTheme="minorEastAsia" w:hAnsiTheme="minorEastAsia" w:hint="eastAsia"/>
                          <w:sz w:val="20"/>
                        </w:rPr>
                        <w:t>変わらぬご厚情を賜りますようお願い申し上げます。</w:t>
                      </w:r>
                      <w:r w:rsidRPr="00BD7035">
                        <w:rPr>
                          <w:rFonts w:asciiTheme="minorEastAsia" w:hAnsiTheme="minorEastAsia" w:hint="eastAsia"/>
                          <w:sz w:val="20"/>
                        </w:rPr>
                        <w:br/>
                        <w:t>まだまだ寒い日が続きますので皆様お体にお気をつけください 。</w:t>
                      </w:r>
                    </w:p>
                    <w:p w:rsidR="0037243E" w:rsidRPr="00BD7035" w:rsidRDefault="0037243E" w:rsidP="0037243E">
                      <w:pPr>
                        <w:snapToGrid w:val="0"/>
                        <w:spacing w:line="276" w:lineRule="auto"/>
                        <w:rPr>
                          <w:rFonts w:asciiTheme="minorEastAsia" w:hAnsiTheme="minorEastAsia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E29AD" w:rsidRPr="001E29AD">
        <w:rPr>
          <w:noProof/>
        </w:rPr>
        <w:drawing>
          <wp:anchor distT="0" distB="0" distL="114300" distR="114300" simplePos="0" relativeHeight="251669504" behindDoc="0" locked="0" layoutInCell="1" allowOverlap="1" wp14:anchorId="06905ADD" wp14:editId="6AFA95E4">
            <wp:simplePos x="0" y="0"/>
            <wp:positionH relativeFrom="column">
              <wp:posOffset>2841889</wp:posOffset>
            </wp:positionH>
            <wp:positionV relativeFrom="paragraph">
              <wp:posOffset>763905</wp:posOffset>
            </wp:positionV>
            <wp:extent cx="2854960" cy="2626360"/>
            <wp:effectExtent l="0" t="0" r="0" b="2540"/>
            <wp:wrapNone/>
            <wp:docPr id="1027" name="Picture 3" descr="\\192.168.11.19\share\■■■Photo&amp;Movie「素材」■■■\写真素材\2011春テンプレート用_モデル写真＆動画\BRDG6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\\192.168.11.19\share\■■■Photo&amp;Movie「素材」■■■\写真素材\2011春テンプレート用_モデル写真＆動画\BRDG60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3704" b="100000" l="21008" r="78802">
                                  <a14:foregroundMark x1="50475" y1="9402" x2="47909" y2="8832"/>
                                  <a14:foregroundMark x1="47814" y1="9402" x2="45817" y2="11111"/>
                                  <a14:foregroundMark x1="45627" y1="11111" x2="43061" y2="15385"/>
                                  <a14:backgroundMark x1="34981" y1="46581" x2="32795" y2="4886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71" r="13771"/>
                    <a:stretch/>
                  </pic:blipFill>
                  <pic:spPr bwMode="auto">
                    <a:xfrm>
                      <a:off x="0" y="0"/>
                      <a:ext cx="2854960" cy="262636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035" w:rsidRPr="007B4534">
        <w:rPr>
          <w:noProof/>
        </w:rPr>
        <mc:AlternateContent>
          <mc:Choice Requires="wps">
            <w:drawing>
              <wp:anchor distT="0" distB="0" distL="114300" distR="114300" simplePos="0" relativeHeight="251656191" behindDoc="1" locked="0" layoutInCell="1" allowOverlap="1" wp14:anchorId="4CA292C9" wp14:editId="13E5F41A">
                <wp:simplePos x="0" y="0"/>
                <wp:positionH relativeFrom="column">
                  <wp:posOffset>-445135</wp:posOffset>
                </wp:positionH>
                <wp:positionV relativeFrom="paragraph">
                  <wp:posOffset>1956064</wp:posOffset>
                </wp:positionV>
                <wp:extent cx="4942840" cy="1687195"/>
                <wp:effectExtent l="0" t="0" r="1016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56753" flipH="1">
                          <a:off x="0" y="0"/>
                          <a:ext cx="4942840" cy="1687195"/>
                        </a:xfrm>
                        <a:custGeom>
                          <a:avLst/>
                          <a:gdLst>
                            <a:gd name="connsiteX0" fmla="*/ 0 w 2624138"/>
                            <a:gd name="connsiteY0" fmla="*/ 0 h 1626870"/>
                            <a:gd name="connsiteX1" fmla="*/ 2624138 w 2624138"/>
                            <a:gd name="connsiteY1" fmla="*/ 0 h 1626870"/>
                            <a:gd name="connsiteX2" fmla="*/ 2624138 w 2624138"/>
                            <a:gd name="connsiteY2" fmla="*/ 1626870 h 1626870"/>
                            <a:gd name="connsiteX3" fmla="*/ 0 w 2624138"/>
                            <a:gd name="connsiteY3" fmla="*/ 1626870 h 1626870"/>
                            <a:gd name="connsiteX4" fmla="*/ 0 w 2624138"/>
                            <a:gd name="connsiteY4" fmla="*/ 0 h 1626870"/>
                            <a:gd name="connsiteX0" fmla="*/ 7620 w 2624138"/>
                            <a:gd name="connsiteY0" fmla="*/ 1584960 h 1626870"/>
                            <a:gd name="connsiteX1" fmla="*/ 2624138 w 2624138"/>
                            <a:gd name="connsiteY1" fmla="*/ 0 h 1626870"/>
                            <a:gd name="connsiteX2" fmla="*/ 2624138 w 2624138"/>
                            <a:gd name="connsiteY2" fmla="*/ 1626870 h 1626870"/>
                            <a:gd name="connsiteX3" fmla="*/ 0 w 2624138"/>
                            <a:gd name="connsiteY3" fmla="*/ 1626870 h 1626870"/>
                            <a:gd name="connsiteX4" fmla="*/ 7620 w 2624138"/>
                            <a:gd name="connsiteY4" fmla="*/ 1584960 h 1626870"/>
                            <a:gd name="connsiteX0" fmla="*/ 7620 w 2624138"/>
                            <a:gd name="connsiteY0" fmla="*/ 1584960 h 1626870"/>
                            <a:gd name="connsiteX1" fmla="*/ 2624138 w 2624138"/>
                            <a:gd name="connsiteY1" fmla="*/ 0 h 1626870"/>
                            <a:gd name="connsiteX2" fmla="*/ 2624138 w 2624138"/>
                            <a:gd name="connsiteY2" fmla="*/ 1626870 h 1626870"/>
                            <a:gd name="connsiteX3" fmla="*/ 0 w 2624138"/>
                            <a:gd name="connsiteY3" fmla="*/ 1626870 h 1626870"/>
                            <a:gd name="connsiteX4" fmla="*/ 7620 w 2624138"/>
                            <a:gd name="connsiteY4" fmla="*/ 1584960 h 1626870"/>
                            <a:gd name="connsiteX0" fmla="*/ 2727960 w 5344478"/>
                            <a:gd name="connsiteY0" fmla="*/ 158496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2727960 w 5344478"/>
                            <a:gd name="connsiteY4" fmla="*/ 1584960 h 1642110"/>
                            <a:gd name="connsiteX0" fmla="*/ 1104900 w 5344478"/>
                            <a:gd name="connsiteY0" fmla="*/ 14935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1104900 w 5344478"/>
                            <a:gd name="connsiteY4" fmla="*/ 14935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0 w 5336858"/>
                            <a:gd name="connsiteY0" fmla="*/ 1036320 h 1884211"/>
                            <a:gd name="connsiteX1" fmla="*/ 5336858 w 5336858"/>
                            <a:gd name="connsiteY1" fmla="*/ 0 h 1884211"/>
                            <a:gd name="connsiteX2" fmla="*/ 5336858 w 5336858"/>
                            <a:gd name="connsiteY2" fmla="*/ 1626870 h 1884211"/>
                            <a:gd name="connsiteX3" fmla="*/ 377959 w 5336858"/>
                            <a:gd name="connsiteY3" fmla="*/ 1884211 h 1884211"/>
                            <a:gd name="connsiteX4" fmla="*/ 0 w 5336858"/>
                            <a:gd name="connsiteY4" fmla="*/ 1036320 h 1884211"/>
                            <a:gd name="connsiteX0" fmla="*/ 0 w 5000196"/>
                            <a:gd name="connsiteY0" fmla="*/ 1135996 h 1884211"/>
                            <a:gd name="connsiteX1" fmla="*/ 5000196 w 5000196"/>
                            <a:gd name="connsiteY1" fmla="*/ 0 h 1884211"/>
                            <a:gd name="connsiteX2" fmla="*/ 5000196 w 5000196"/>
                            <a:gd name="connsiteY2" fmla="*/ 1626870 h 1884211"/>
                            <a:gd name="connsiteX3" fmla="*/ 41297 w 5000196"/>
                            <a:gd name="connsiteY3" fmla="*/ 1884211 h 1884211"/>
                            <a:gd name="connsiteX4" fmla="*/ 0 w 5000196"/>
                            <a:gd name="connsiteY4" fmla="*/ 1135996 h 1884211"/>
                            <a:gd name="connsiteX0" fmla="*/ 0 w 5020853"/>
                            <a:gd name="connsiteY0" fmla="*/ 1137081 h 1884211"/>
                            <a:gd name="connsiteX1" fmla="*/ 5020853 w 5020853"/>
                            <a:gd name="connsiteY1" fmla="*/ 0 h 1884211"/>
                            <a:gd name="connsiteX2" fmla="*/ 5020853 w 5020853"/>
                            <a:gd name="connsiteY2" fmla="*/ 1626870 h 1884211"/>
                            <a:gd name="connsiteX3" fmla="*/ 61954 w 5020853"/>
                            <a:gd name="connsiteY3" fmla="*/ 1884211 h 1884211"/>
                            <a:gd name="connsiteX4" fmla="*/ 0 w 5020853"/>
                            <a:gd name="connsiteY4" fmla="*/ 1137081 h 1884211"/>
                            <a:gd name="connsiteX0" fmla="*/ 0 w 5020853"/>
                            <a:gd name="connsiteY0" fmla="*/ 1137081 h 1824051"/>
                            <a:gd name="connsiteX1" fmla="*/ 5020853 w 5020853"/>
                            <a:gd name="connsiteY1" fmla="*/ 0 h 1824051"/>
                            <a:gd name="connsiteX2" fmla="*/ 5020853 w 5020853"/>
                            <a:gd name="connsiteY2" fmla="*/ 1626870 h 1824051"/>
                            <a:gd name="connsiteX3" fmla="*/ 24268 w 5020853"/>
                            <a:gd name="connsiteY3" fmla="*/ 1824051 h 1824051"/>
                            <a:gd name="connsiteX4" fmla="*/ 0 w 5020853"/>
                            <a:gd name="connsiteY4" fmla="*/ 1137081 h 1824051"/>
                            <a:gd name="connsiteX0" fmla="*/ 0 w 5020853"/>
                            <a:gd name="connsiteY0" fmla="*/ 1137081 h 1824051"/>
                            <a:gd name="connsiteX1" fmla="*/ 5020853 w 5020853"/>
                            <a:gd name="connsiteY1" fmla="*/ 0 h 1824051"/>
                            <a:gd name="connsiteX2" fmla="*/ 4879521 w 5020853"/>
                            <a:gd name="connsiteY2" fmla="*/ 1565255 h 1824051"/>
                            <a:gd name="connsiteX3" fmla="*/ 24268 w 5020853"/>
                            <a:gd name="connsiteY3" fmla="*/ 1824051 h 1824051"/>
                            <a:gd name="connsiteX4" fmla="*/ 0 w 5020853"/>
                            <a:gd name="connsiteY4" fmla="*/ 1137081 h 1824051"/>
                            <a:gd name="connsiteX0" fmla="*/ 0 w 4879521"/>
                            <a:gd name="connsiteY0" fmla="*/ 1124047 h 1811017"/>
                            <a:gd name="connsiteX1" fmla="*/ 4772975 w 4879521"/>
                            <a:gd name="connsiteY1" fmla="*/ 0 h 1811017"/>
                            <a:gd name="connsiteX2" fmla="*/ 4879521 w 4879521"/>
                            <a:gd name="connsiteY2" fmla="*/ 1552221 h 1811017"/>
                            <a:gd name="connsiteX3" fmla="*/ 24268 w 4879521"/>
                            <a:gd name="connsiteY3" fmla="*/ 1811017 h 1811017"/>
                            <a:gd name="connsiteX4" fmla="*/ 0 w 4879521"/>
                            <a:gd name="connsiteY4" fmla="*/ 1124047 h 1811017"/>
                            <a:gd name="connsiteX0" fmla="*/ 0 w 4879521"/>
                            <a:gd name="connsiteY0" fmla="*/ 1028012 h 1714982"/>
                            <a:gd name="connsiteX1" fmla="*/ 4784929 w 4879521"/>
                            <a:gd name="connsiteY1" fmla="*/ 0 h 1714982"/>
                            <a:gd name="connsiteX2" fmla="*/ 4879521 w 4879521"/>
                            <a:gd name="connsiteY2" fmla="*/ 1456186 h 1714982"/>
                            <a:gd name="connsiteX3" fmla="*/ 24268 w 4879521"/>
                            <a:gd name="connsiteY3" fmla="*/ 1714982 h 1714982"/>
                            <a:gd name="connsiteX4" fmla="*/ 0 w 4879521"/>
                            <a:gd name="connsiteY4" fmla="*/ 1028012 h 1714982"/>
                            <a:gd name="connsiteX0" fmla="*/ 0 w 4879521"/>
                            <a:gd name="connsiteY0" fmla="*/ 1028012 h 1714982"/>
                            <a:gd name="connsiteX1" fmla="*/ 4784929 w 4879521"/>
                            <a:gd name="connsiteY1" fmla="*/ 0 h 1714982"/>
                            <a:gd name="connsiteX2" fmla="*/ 4879521 w 4879521"/>
                            <a:gd name="connsiteY2" fmla="*/ 1456186 h 1714982"/>
                            <a:gd name="connsiteX3" fmla="*/ 24268 w 4879521"/>
                            <a:gd name="connsiteY3" fmla="*/ 1714982 h 1714982"/>
                            <a:gd name="connsiteX4" fmla="*/ 0 w 4879521"/>
                            <a:gd name="connsiteY4" fmla="*/ 1028012 h 1714982"/>
                            <a:gd name="connsiteX0" fmla="*/ 0 w 4879521"/>
                            <a:gd name="connsiteY0" fmla="*/ 1028113 h 1715083"/>
                            <a:gd name="connsiteX1" fmla="*/ 4784929 w 4879521"/>
                            <a:gd name="connsiteY1" fmla="*/ 101 h 1715083"/>
                            <a:gd name="connsiteX2" fmla="*/ 4879521 w 4879521"/>
                            <a:gd name="connsiteY2" fmla="*/ 1456287 h 1715083"/>
                            <a:gd name="connsiteX3" fmla="*/ 24268 w 4879521"/>
                            <a:gd name="connsiteY3" fmla="*/ 1715083 h 1715083"/>
                            <a:gd name="connsiteX4" fmla="*/ 0 w 4879521"/>
                            <a:gd name="connsiteY4" fmla="*/ 1028113 h 1715083"/>
                            <a:gd name="connsiteX0" fmla="*/ 0 w 4879521"/>
                            <a:gd name="connsiteY0" fmla="*/ 1090079 h 1777049"/>
                            <a:gd name="connsiteX1" fmla="*/ 4781670 w 4879521"/>
                            <a:gd name="connsiteY1" fmla="*/ 97 h 1777049"/>
                            <a:gd name="connsiteX2" fmla="*/ 4879521 w 4879521"/>
                            <a:gd name="connsiteY2" fmla="*/ 1518253 h 1777049"/>
                            <a:gd name="connsiteX3" fmla="*/ 24268 w 4879521"/>
                            <a:gd name="connsiteY3" fmla="*/ 1777049 h 1777049"/>
                            <a:gd name="connsiteX4" fmla="*/ 0 w 4879521"/>
                            <a:gd name="connsiteY4" fmla="*/ 1090079 h 1777049"/>
                            <a:gd name="connsiteX0" fmla="*/ 0 w 4879521"/>
                            <a:gd name="connsiteY0" fmla="*/ 1069787 h 1756757"/>
                            <a:gd name="connsiteX1" fmla="*/ 4789643 w 4879521"/>
                            <a:gd name="connsiteY1" fmla="*/ 100 h 1756757"/>
                            <a:gd name="connsiteX2" fmla="*/ 4879521 w 4879521"/>
                            <a:gd name="connsiteY2" fmla="*/ 1497961 h 1756757"/>
                            <a:gd name="connsiteX3" fmla="*/ 24268 w 4879521"/>
                            <a:gd name="connsiteY3" fmla="*/ 1756757 h 1756757"/>
                            <a:gd name="connsiteX4" fmla="*/ 0 w 4879521"/>
                            <a:gd name="connsiteY4" fmla="*/ 1069787 h 1756757"/>
                            <a:gd name="connsiteX0" fmla="*/ 0 w 4879521"/>
                            <a:gd name="connsiteY0" fmla="*/ 1069799 h 1756769"/>
                            <a:gd name="connsiteX1" fmla="*/ 4789643 w 4879521"/>
                            <a:gd name="connsiteY1" fmla="*/ 112 h 1756769"/>
                            <a:gd name="connsiteX2" fmla="*/ 4879521 w 4879521"/>
                            <a:gd name="connsiteY2" fmla="*/ 1497973 h 1756769"/>
                            <a:gd name="connsiteX3" fmla="*/ 24268 w 4879521"/>
                            <a:gd name="connsiteY3" fmla="*/ 1756769 h 1756769"/>
                            <a:gd name="connsiteX4" fmla="*/ 0 w 4879521"/>
                            <a:gd name="connsiteY4" fmla="*/ 1069799 h 1756769"/>
                            <a:gd name="connsiteX0" fmla="*/ 0 w 4879521"/>
                            <a:gd name="connsiteY0" fmla="*/ 1069687 h 1756657"/>
                            <a:gd name="connsiteX1" fmla="*/ 4789643 w 4879521"/>
                            <a:gd name="connsiteY1" fmla="*/ 0 h 1756657"/>
                            <a:gd name="connsiteX2" fmla="*/ 4879521 w 4879521"/>
                            <a:gd name="connsiteY2" fmla="*/ 1497861 h 1756657"/>
                            <a:gd name="connsiteX3" fmla="*/ 24268 w 4879521"/>
                            <a:gd name="connsiteY3" fmla="*/ 1756657 h 1756657"/>
                            <a:gd name="connsiteX4" fmla="*/ 0 w 4879521"/>
                            <a:gd name="connsiteY4" fmla="*/ 1069687 h 1756657"/>
                            <a:gd name="connsiteX0" fmla="*/ 0 w 4879521"/>
                            <a:gd name="connsiteY0" fmla="*/ 1069687 h 1756657"/>
                            <a:gd name="connsiteX1" fmla="*/ 4789643 w 4879521"/>
                            <a:gd name="connsiteY1" fmla="*/ 0 h 1756657"/>
                            <a:gd name="connsiteX2" fmla="*/ 4879521 w 4879521"/>
                            <a:gd name="connsiteY2" fmla="*/ 1497861 h 1756657"/>
                            <a:gd name="connsiteX3" fmla="*/ 24268 w 4879521"/>
                            <a:gd name="connsiteY3" fmla="*/ 1756657 h 1756657"/>
                            <a:gd name="connsiteX4" fmla="*/ 0 w 4879521"/>
                            <a:gd name="connsiteY4" fmla="*/ 1069687 h 1756657"/>
                            <a:gd name="connsiteX0" fmla="*/ 0 w 4879521"/>
                            <a:gd name="connsiteY0" fmla="*/ 1193265 h 1880235"/>
                            <a:gd name="connsiteX1" fmla="*/ 4776242 w 4879521"/>
                            <a:gd name="connsiteY1" fmla="*/ 0 h 1880235"/>
                            <a:gd name="connsiteX2" fmla="*/ 4879521 w 4879521"/>
                            <a:gd name="connsiteY2" fmla="*/ 1621439 h 1880235"/>
                            <a:gd name="connsiteX3" fmla="*/ 24268 w 4879521"/>
                            <a:gd name="connsiteY3" fmla="*/ 1880235 h 1880235"/>
                            <a:gd name="connsiteX4" fmla="*/ 0 w 4879521"/>
                            <a:gd name="connsiteY4" fmla="*/ 1193265 h 1880235"/>
                            <a:gd name="connsiteX0" fmla="*/ 0 w 4879521"/>
                            <a:gd name="connsiteY0" fmla="*/ 1110638 h 1797608"/>
                            <a:gd name="connsiteX1" fmla="*/ 4780587 w 4879521"/>
                            <a:gd name="connsiteY1" fmla="*/ 0 h 1797608"/>
                            <a:gd name="connsiteX2" fmla="*/ 4879521 w 4879521"/>
                            <a:gd name="connsiteY2" fmla="*/ 1538812 h 1797608"/>
                            <a:gd name="connsiteX3" fmla="*/ 24268 w 4879521"/>
                            <a:gd name="connsiteY3" fmla="*/ 1797608 h 1797608"/>
                            <a:gd name="connsiteX4" fmla="*/ 0 w 4879521"/>
                            <a:gd name="connsiteY4" fmla="*/ 1110638 h 1797608"/>
                            <a:gd name="connsiteX0" fmla="*/ 0 w 4879521"/>
                            <a:gd name="connsiteY0" fmla="*/ 1110638 h 1797608"/>
                            <a:gd name="connsiteX1" fmla="*/ 4780587 w 4879521"/>
                            <a:gd name="connsiteY1" fmla="*/ 0 h 1797608"/>
                            <a:gd name="connsiteX2" fmla="*/ 4879521 w 4879521"/>
                            <a:gd name="connsiteY2" fmla="*/ 1538812 h 1797608"/>
                            <a:gd name="connsiteX3" fmla="*/ 24268 w 4879521"/>
                            <a:gd name="connsiteY3" fmla="*/ 1797608 h 1797608"/>
                            <a:gd name="connsiteX4" fmla="*/ 0 w 4879521"/>
                            <a:gd name="connsiteY4" fmla="*/ 1110638 h 1797608"/>
                            <a:gd name="connsiteX0" fmla="*/ 0 w 4879521"/>
                            <a:gd name="connsiteY0" fmla="*/ 979450 h 1666420"/>
                            <a:gd name="connsiteX1" fmla="*/ 4780581 w 4879521"/>
                            <a:gd name="connsiteY1" fmla="*/ 0 h 1666420"/>
                            <a:gd name="connsiteX2" fmla="*/ 4879521 w 4879521"/>
                            <a:gd name="connsiteY2" fmla="*/ 1407624 h 1666420"/>
                            <a:gd name="connsiteX3" fmla="*/ 24268 w 4879521"/>
                            <a:gd name="connsiteY3" fmla="*/ 1666420 h 1666420"/>
                            <a:gd name="connsiteX4" fmla="*/ 0 w 4879521"/>
                            <a:gd name="connsiteY4" fmla="*/ 979450 h 1666420"/>
                            <a:gd name="connsiteX0" fmla="*/ 0 w 4882055"/>
                            <a:gd name="connsiteY0" fmla="*/ 931251 h 1666420"/>
                            <a:gd name="connsiteX1" fmla="*/ 4783115 w 4882055"/>
                            <a:gd name="connsiteY1" fmla="*/ 0 h 1666420"/>
                            <a:gd name="connsiteX2" fmla="*/ 4882055 w 4882055"/>
                            <a:gd name="connsiteY2" fmla="*/ 1407624 h 1666420"/>
                            <a:gd name="connsiteX3" fmla="*/ 26802 w 4882055"/>
                            <a:gd name="connsiteY3" fmla="*/ 1666420 h 1666420"/>
                            <a:gd name="connsiteX4" fmla="*/ 0 w 4882055"/>
                            <a:gd name="connsiteY4" fmla="*/ 931251 h 166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82055" h="1666420">
                              <a:moveTo>
                                <a:pt x="0" y="931251"/>
                              </a:moveTo>
                              <a:cubicBezTo>
                                <a:pt x="2859433" y="1533570"/>
                                <a:pt x="4547585" y="158663"/>
                                <a:pt x="4783115" y="0"/>
                              </a:cubicBezTo>
                              <a:lnTo>
                                <a:pt x="4882055" y="1407624"/>
                              </a:lnTo>
                              <a:lnTo>
                                <a:pt x="26802" y="1666420"/>
                              </a:lnTo>
                              <a:lnTo>
                                <a:pt x="0" y="931251"/>
                              </a:lnTo>
                              <a:close/>
                            </a:path>
                          </a:pathLst>
                        </a:custGeom>
                        <a:pattFill prst="pct50">
                          <a:fgClr>
                            <a:srgbClr val="FFC000"/>
                          </a:fgClr>
                          <a:bgClr>
                            <a:srgbClr val="FFFF00"/>
                          </a:bgClr>
                        </a:pattFill>
                        <a:ln>
                          <a:noFill/>
                        </a:ln>
                        <a:effectLst>
                          <a:innerShdw blurRad="63500" dist="50800" dir="18900000">
                            <a:prstClr val="black">
                              <a:alpha val="33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正方形/長方形 15" o:spid="_x0000_s1026" style="position:absolute;left:0;text-align:left;margin-left:-35.05pt;margin-top:154pt;width:389.2pt;height:132.85pt;rotation:47237fd;flip:x;z-index:-25166028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82055,166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" path="m,931251c2859433,1533570,4547585,158663,4783115,r98940,1407624l26802,1666420,,931251xe" fillcolor="#ffc000" stroked="f" strokeweight="2pt">
                <v:fill r:id="rId18" o:title="" color2="yellow" type="pattern"/>
                <v:path arrowok="t" o:connecttype="custom" o:connectlocs="0,942861;4842668,0;4942840,1425173;27136,1687195;0,942861" o:connectangles="0,0,0,0,0"/>
              </v:shape>
            </w:pict>
          </mc:Fallback>
        </mc:AlternateContent>
      </w:r>
      <w:r w:rsidR="00BD7035" w:rsidRPr="007B4534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77D23D11" wp14:editId="577DBB25">
                <wp:simplePos x="0" y="0"/>
                <wp:positionH relativeFrom="column">
                  <wp:posOffset>-427990</wp:posOffset>
                </wp:positionH>
                <wp:positionV relativeFrom="paragraph">
                  <wp:posOffset>1900819</wp:posOffset>
                </wp:positionV>
                <wp:extent cx="4942840" cy="1687195"/>
                <wp:effectExtent l="0" t="0" r="67310" b="46355"/>
                <wp:wrapNone/>
                <wp:docPr id="14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83790" flipH="1">
                          <a:off x="0" y="0"/>
                          <a:ext cx="4942840" cy="1687195"/>
                        </a:xfrm>
                        <a:custGeom>
                          <a:avLst/>
                          <a:gdLst>
                            <a:gd name="connsiteX0" fmla="*/ 0 w 2624138"/>
                            <a:gd name="connsiteY0" fmla="*/ 0 h 1626870"/>
                            <a:gd name="connsiteX1" fmla="*/ 2624138 w 2624138"/>
                            <a:gd name="connsiteY1" fmla="*/ 0 h 1626870"/>
                            <a:gd name="connsiteX2" fmla="*/ 2624138 w 2624138"/>
                            <a:gd name="connsiteY2" fmla="*/ 1626870 h 1626870"/>
                            <a:gd name="connsiteX3" fmla="*/ 0 w 2624138"/>
                            <a:gd name="connsiteY3" fmla="*/ 1626870 h 1626870"/>
                            <a:gd name="connsiteX4" fmla="*/ 0 w 2624138"/>
                            <a:gd name="connsiteY4" fmla="*/ 0 h 1626870"/>
                            <a:gd name="connsiteX0" fmla="*/ 7620 w 2624138"/>
                            <a:gd name="connsiteY0" fmla="*/ 1584960 h 1626870"/>
                            <a:gd name="connsiteX1" fmla="*/ 2624138 w 2624138"/>
                            <a:gd name="connsiteY1" fmla="*/ 0 h 1626870"/>
                            <a:gd name="connsiteX2" fmla="*/ 2624138 w 2624138"/>
                            <a:gd name="connsiteY2" fmla="*/ 1626870 h 1626870"/>
                            <a:gd name="connsiteX3" fmla="*/ 0 w 2624138"/>
                            <a:gd name="connsiteY3" fmla="*/ 1626870 h 1626870"/>
                            <a:gd name="connsiteX4" fmla="*/ 7620 w 2624138"/>
                            <a:gd name="connsiteY4" fmla="*/ 1584960 h 1626870"/>
                            <a:gd name="connsiteX0" fmla="*/ 7620 w 2624138"/>
                            <a:gd name="connsiteY0" fmla="*/ 1584960 h 1626870"/>
                            <a:gd name="connsiteX1" fmla="*/ 2624138 w 2624138"/>
                            <a:gd name="connsiteY1" fmla="*/ 0 h 1626870"/>
                            <a:gd name="connsiteX2" fmla="*/ 2624138 w 2624138"/>
                            <a:gd name="connsiteY2" fmla="*/ 1626870 h 1626870"/>
                            <a:gd name="connsiteX3" fmla="*/ 0 w 2624138"/>
                            <a:gd name="connsiteY3" fmla="*/ 1626870 h 1626870"/>
                            <a:gd name="connsiteX4" fmla="*/ 7620 w 2624138"/>
                            <a:gd name="connsiteY4" fmla="*/ 1584960 h 1626870"/>
                            <a:gd name="connsiteX0" fmla="*/ 2727960 w 5344478"/>
                            <a:gd name="connsiteY0" fmla="*/ 158496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2727960 w 5344478"/>
                            <a:gd name="connsiteY4" fmla="*/ 1584960 h 1642110"/>
                            <a:gd name="connsiteX0" fmla="*/ 1104900 w 5344478"/>
                            <a:gd name="connsiteY0" fmla="*/ 14935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1104900 w 5344478"/>
                            <a:gd name="connsiteY4" fmla="*/ 14935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7620 w 5344478"/>
                            <a:gd name="connsiteY0" fmla="*/ 1036320 h 1642110"/>
                            <a:gd name="connsiteX1" fmla="*/ 5344478 w 5344478"/>
                            <a:gd name="connsiteY1" fmla="*/ 0 h 1642110"/>
                            <a:gd name="connsiteX2" fmla="*/ 5344478 w 5344478"/>
                            <a:gd name="connsiteY2" fmla="*/ 1626870 h 1642110"/>
                            <a:gd name="connsiteX3" fmla="*/ 0 w 5344478"/>
                            <a:gd name="connsiteY3" fmla="*/ 1642110 h 1642110"/>
                            <a:gd name="connsiteX4" fmla="*/ 7620 w 5344478"/>
                            <a:gd name="connsiteY4" fmla="*/ 1036320 h 1642110"/>
                            <a:gd name="connsiteX0" fmla="*/ 0 w 5336858"/>
                            <a:gd name="connsiteY0" fmla="*/ 1036320 h 1884211"/>
                            <a:gd name="connsiteX1" fmla="*/ 5336858 w 5336858"/>
                            <a:gd name="connsiteY1" fmla="*/ 0 h 1884211"/>
                            <a:gd name="connsiteX2" fmla="*/ 5336858 w 5336858"/>
                            <a:gd name="connsiteY2" fmla="*/ 1626870 h 1884211"/>
                            <a:gd name="connsiteX3" fmla="*/ 377959 w 5336858"/>
                            <a:gd name="connsiteY3" fmla="*/ 1884211 h 1884211"/>
                            <a:gd name="connsiteX4" fmla="*/ 0 w 5336858"/>
                            <a:gd name="connsiteY4" fmla="*/ 1036320 h 1884211"/>
                            <a:gd name="connsiteX0" fmla="*/ 0 w 5000196"/>
                            <a:gd name="connsiteY0" fmla="*/ 1135996 h 1884211"/>
                            <a:gd name="connsiteX1" fmla="*/ 5000196 w 5000196"/>
                            <a:gd name="connsiteY1" fmla="*/ 0 h 1884211"/>
                            <a:gd name="connsiteX2" fmla="*/ 5000196 w 5000196"/>
                            <a:gd name="connsiteY2" fmla="*/ 1626870 h 1884211"/>
                            <a:gd name="connsiteX3" fmla="*/ 41297 w 5000196"/>
                            <a:gd name="connsiteY3" fmla="*/ 1884211 h 1884211"/>
                            <a:gd name="connsiteX4" fmla="*/ 0 w 5000196"/>
                            <a:gd name="connsiteY4" fmla="*/ 1135996 h 1884211"/>
                            <a:gd name="connsiteX0" fmla="*/ 0 w 5020853"/>
                            <a:gd name="connsiteY0" fmla="*/ 1137081 h 1884211"/>
                            <a:gd name="connsiteX1" fmla="*/ 5020853 w 5020853"/>
                            <a:gd name="connsiteY1" fmla="*/ 0 h 1884211"/>
                            <a:gd name="connsiteX2" fmla="*/ 5020853 w 5020853"/>
                            <a:gd name="connsiteY2" fmla="*/ 1626870 h 1884211"/>
                            <a:gd name="connsiteX3" fmla="*/ 61954 w 5020853"/>
                            <a:gd name="connsiteY3" fmla="*/ 1884211 h 1884211"/>
                            <a:gd name="connsiteX4" fmla="*/ 0 w 5020853"/>
                            <a:gd name="connsiteY4" fmla="*/ 1137081 h 1884211"/>
                            <a:gd name="connsiteX0" fmla="*/ 0 w 5020853"/>
                            <a:gd name="connsiteY0" fmla="*/ 1137081 h 1824051"/>
                            <a:gd name="connsiteX1" fmla="*/ 5020853 w 5020853"/>
                            <a:gd name="connsiteY1" fmla="*/ 0 h 1824051"/>
                            <a:gd name="connsiteX2" fmla="*/ 5020853 w 5020853"/>
                            <a:gd name="connsiteY2" fmla="*/ 1626870 h 1824051"/>
                            <a:gd name="connsiteX3" fmla="*/ 24268 w 5020853"/>
                            <a:gd name="connsiteY3" fmla="*/ 1824051 h 1824051"/>
                            <a:gd name="connsiteX4" fmla="*/ 0 w 5020853"/>
                            <a:gd name="connsiteY4" fmla="*/ 1137081 h 1824051"/>
                            <a:gd name="connsiteX0" fmla="*/ 0 w 5020853"/>
                            <a:gd name="connsiteY0" fmla="*/ 1137081 h 1824051"/>
                            <a:gd name="connsiteX1" fmla="*/ 5020853 w 5020853"/>
                            <a:gd name="connsiteY1" fmla="*/ 0 h 1824051"/>
                            <a:gd name="connsiteX2" fmla="*/ 4879521 w 5020853"/>
                            <a:gd name="connsiteY2" fmla="*/ 1565255 h 1824051"/>
                            <a:gd name="connsiteX3" fmla="*/ 24268 w 5020853"/>
                            <a:gd name="connsiteY3" fmla="*/ 1824051 h 1824051"/>
                            <a:gd name="connsiteX4" fmla="*/ 0 w 5020853"/>
                            <a:gd name="connsiteY4" fmla="*/ 1137081 h 1824051"/>
                            <a:gd name="connsiteX0" fmla="*/ 0 w 4879521"/>
                            <a:gd name="connsiteY0" fmla="*/ 1124047 h 1811017"/>
                            <a:gd name="connsiteX1" fmla="*/ 4772975 w 4879521"/>
                            <a:gd name="connsiteY1" fmla="*/ 0 h 1811017"/>
                            <a:gd name="connsiteX2" fmla="*/ 4879521 w 4879521"/>
                            <a:gd name="connsiteY2" fmla="*/ 1552221 h 1811017"/>
                            <a:gd name="connsiteX3" fmla="*/ 24268 w 4879521"/>
                            <a:gd name="connsiteY3" fmla="*/ 1811017 h 1811017"/>
                            <a:gd name="connsiteX4" fmla="*/ 0 w 4879521"/>
                            <a:gd name="connsiteY4" fmla="*/ 1124047 h 1811017"/>
                            <a:gd name="connsiteX0" fmla="*/ 0 w 4879521"/>
                            <a:gd name="connsiteY0" fmla="*/ 1028012 h 1714982"/>
                            <a:gd name="connsiteX1" fmla="*/ 4784929 w 4879521"/>
                            <a:gd name="connsiteY1" fmla="*/ 0 h 1714982"/>
                            <a:gd name="connsiteX2" fmla="*/ 4879521 w 4879521"/>
                            <a:gd name="connsiteY2" fmla="*/ 1456186 h 1714982"/>
                            <a:gd name="connsiteX3" fmla="*/ 24268 w 4879521"/>
                            <a:gd name="connsiteY3" fmla="*/ 1714982 h 1714982"/>
                            <a:gd name="connsiteX4" fmla="*/ 0 w 4879521"/>
                            <a:gd name="connsiteY4" fmla="*/ 1028012 h 1714982"/>
                            <a:gd name="connsiteX0" fmla="*/ 0 w 4879521"/>
                            <a:gd name="connsiteY0" fmla="*/ 1028012 h 1714982"/>
                            <a:gd name="connsiteX1" fmla="*/ 4784929 w 4879521"/>
                            <a:gd name="connsiteY1" fmla="*/ 0 h 1714982"/>
                            <a:gd name="connsiteX2" fmla="*/ 4879521 w 4879521"/>
                            <a:gd name="connsiteY2" fmla="*/ 1456186 h 1714982"/>
                            <a:gd name="connsiteX3" fmla="*/ 24268 w 4879521"/>
                            <a:gd name="connsiteY3" fmla="*/ 1714982 h 1714982"/>
                            <a:gd name="connsiteX4" fmla="*/ 0 w 4879521"/>
                            <a:gd name="connsiteY4" fmla="*/ 1028012 h 1714982"/>
                            <a:gd name="connsiteX0" fmla="*/ 0 w 4879521"/>
                            <a:gd name="connsiteY0" fmla="*/ 1028113 h 1715083"/>
                            <a:gd name="connsiteX1" fmla="*/ 4784929 w 4879521"/>
                            <a:gd name="connsiteY1" fmla="*/ 101 h 1715083"/>
                            <a:gd name="connsiteX2" fmla="*/ 4879521 w 4879521"/>
                            <a:gd name="connsiteY2" fmla="*/ 1456287 h 1715083"/>
                            <a:gd name="connsiteX3" fmla="*/ 24268 w 4879521"/>
                            <a:gd name="connsiteY3" fmla="*/ 1715083 h 1715083"/>
                            <a:gd name="connsiteX4" fmla="*/ 0 w 4879521"/>
                            <a:gd name="connsiteY4" fmla="*/ 1028113 h 1715083"/>
                            <a:gd name="connsiteX0" fmla="*/ 0 w 4879521"/>
                            <a:gd name="connsiteY0" fmla="*/ 1090079 h 1777049"/>
                            <a:gd name="connsiteX1" fmla="*/ 4781670 w 4879521"/>
                            <a:gd name="connsiteY1" fmla="*/ 97 h 1777049"/>
                            <a:gd name="connsiteX2" fmla="*/ 4879521 w 4879521"/>
                            <a:gd name="connsiteY2" fmla="*/ 1518253 h 1777049"/>
                            <a:gd name="connsiteX3" fmla="*/ 24268 w 4879521"/>
                            <a:gd name="connsiteY3" fmla="*/ 1777049 h 1777049"/>
                            <a:gd name="connsiteX4" fmla="*/ 0 w 4879521"/>
                            <a:gd name="connsiteY4" fmla="*/ 1090079 h 1777049"/>
                            <a:gd name="connsiteX0" fmla="*/ 0 w 4879521"/>
                            <a:gd name="connsiteY0" fmla="*/ 1069787 h 1756757"/>
                            <a:gd name="connsiteX1" fmla="*/ 4789643 w 4879521"/>
                            <a:gd name="connsiteY1" fmla="*/ 100 h 1756757"/>
                            <a:gd name="connsiteX2" fmla="*/ 4879521 w 4879521"/>
                            <a:gd name="connsiteY2" fmla="*/ 1497961 h 1756757"/>
                            <a:gd name="connsiteX3" fmla="*/ 24268 w 4879521"/>
                            <a:gd name="connsiteY3" fmla="*/ 1756757 h 1756757"/>
                            <a:gd name="connsiteX4" fmla="*/ 0 w 4879521"/>
                            <a:gd name="connsiteY4" fmla="*/ 1069787 h 1756757"/>
                            <a:gd name="connsiteX0" fmla="*/ 0 w 4879521"/>
                            <a:gd name="connsiteY0" fmla="*/ 1069799 h 1756769"/>
                            <a:gd name="connsiteX1" fmla="*/ 4789643 w 4879521"/>
                            <a:gd name="connsiteY1" fmla="*/ 112 h 1756769"/>
                            <a:gd name="connsiteX2" fmla="*/ 4879521 w 4879521"/>
                            <a:gd name="connsiteY2" fmla="*/ 1497973 h 1756769"/>
                            <a:gd name="connsiteX3" fmla="*/ 24268 w 4879521"/>
                            <a:gd name="connsiteY3" fmla="*/ 1756769 h 1756769"/>
                            <a:gd name="connsiteX4" fmla="*/ 0 w 4879521"/>
                            <a:gd name="connsiteY4" fmla="*/ 1069799 h 1756769"/>
                            <a:gd name="connsiteX0" fmla="*/ 0 w 4879521"/>
                            <a:gd name="connsiteY0" fmla="*/ 1069687 h 1756657"/>
                            <a:gd name="connsiteX1" fmla="*/ 4789643 w 4879521"/>
                            <a:gd name="connsiteY1" fmla="*/ 0 h 1756657"/>
                            <a:gd name="connsiteX2" fmla="*/ 4879521 w 4879521"/>
                            <a:gd name="connsiteY2" fmla="*/ 1497861 h 1756657"/>
                            <a:gd name="connsiteX3" fmla="*/ 24268 w 4879521"/>
                            <a:gd name="connsiteY3" fmla="*/ 1756657 h 1756657"/>
                            <a:gd name="connsiteX4" fmla="*/ 0 w 4879521"/>
                            <a:gd name="connsiteY4" fmla="*/ 1069687 h 1756657"/>
                            <a:gd name="connsiteX0" fmla="*/ 0 w 4879521"/>
                            <a:gd name="connsiteY0" fmla="*/ 1069687 h 1756657"/>
                            <a:gd name="connsiteX1" fmla="*/ 4789643 w 4879521"/>
                            <a:gd name="connsiteY1" fmla="*/ 0 h 1756657"/>
                            <a:gd name="connsiteX2" fmla="*/ 4879521 w 4879521"/>
                            <a:gd name="connsiteY2" fmla="*/ 1497861 h 1756657"/>
                            <a:gd name="connsiteX3" fmla="*/ 24268 w 4879521"/>
                            <a:gd name="connsiteY3" fmla="*/ 1756657 h 1756657"/>
                            <a:gd name="connsiteX4" fmla="*/ 0 w 4879521"/>
                            <a:gd name="connsiteY4" fmla="*/ 1069687 h 1756657"/>
                            <a:gd name="connsiteX0" fmla="*/ 0 w 4879521"/>
                            <a:gd name="connsiteY0" fmla="*/ 1193265 h 1880235"/>
                            <a:gd name="connsiteX1" fmla="*/ 4776242 w 4879521"/>
                            <a:gd name="connsiteY1" fmla="*/ 0 h 1880235"/>
                            <a:gd name="connsiteX2" fmla="*/ 4879521 w 4879521"/>
                            <a:gd name="connsiteY2" fmla="*/ 1621439 h 1880235"/>
                            <a:gd name="connsiteX3" fmla="*/ 24268 w 4879521"/>
                            <a:gd name="connsiteY3" fmla="*/ 1880235 h 1880235"/>
                            <a:gd name="connsiteX4" fmla="*/ 0 w 4879521"/>
                            <a:gd name="connsiteY4" fmla="*/ 1193265 h 1880235"/>
                            <a:gd name="connsiteX0" fmla="*/ 0 w 4879521"/>
                            <a:gd name="connsiteY0" fmla="*/ 1110638 h 1797608"/>
                            <a:gd name="connsiteX1" fmla="*/ 4780587 w 4879521"/>
                            <a:gd name="connsiteY1" fmla="*/ 0 h 1797608"/>
                            <a:gd name="connsiteX2" fmla="*/ 4879521 w 4879521"/>
                            <a:gd name="connsiteY2" fmla="*/ 1538812 h 1797608"/>
                            <a:gd name="connsiteX3" fmla="*/ 24268 w 4879521"/>
                            <a:gd name="connsiteY3" fmla="*/ 1797608 h 1797608"/>
                            <a:gd name="connsiteX4" fmla="*/ 0 w 4879521"/>
                            <a:gd name="connsiteY4" fmla="*/ 1110638 h 1797608"/>
                            <a:gd name="connsiteX0" fmla="*/ 0 w 4879521"/>
                            <a:gd name="connsiteY0" fmla="*/ 1110638 h 1797608"/>
                            <a:gd name="connsiteX1" fmla="*/ 4780587 w 4879521"/>
                            <a:gd name="connsiteY1" fmla="*/ 0 h 1797608"/>
                            <a:gd name="connsiteX2" fmla="*/ 4879521 w 4879521"/>
                            <a:gd name="connsiteY2" fmla="*/ 1538812 h 1797608"/>
                            <a:gd name="connsiteX3" fmla="*/ 24268 w 4879521"/>
                            <a:gd name="connsiteY3" fmla="*/ 1797608 h 1797608"/>
                            <a:gd name="connsiteX4" fmla="*/ 0 w 4879521"/>
                            <a:gd name="connsiteY4" fmla="*/ 1110638 h 1797608"/>
                            <a:gd name="connsiteX0" fmla="*/ 0 w 4879521"/>
                            <a:gd name="connsiteY0" fmla="*/ 979450 h 1666420"/>
                            <a:gd name="connsiteX1" fmla="*/ 4780581 w 4879521"/>
                            <a:gd name="connsiteY1" fmla="*/ 0 h 1666420"/>
                            <a:gd name="connsiteX2" fmla="*/ 4879521 w 4879521"/>
                            <a:gd name="connsiteY2" fmla="*/ 1407624 h 1666420"/>
                            <a:gd name="connsiteX3" fmla="*/ 24268 w 4879521"/>
                            <a:gd name="connsiteY3" fmla="*/ 1666420 h 1666420"/>
                            <a:gd name="connsiteX4" fmla="*/ 0 w 4879521"/>
                            <a:gd name="connsiteY4" fmla="*/ 979450 h 1666420"/>
                            <a:gd name="connsiteX0" fmla="*/ 0 w 4882055"/>
                            <a:gd name="connsiteY0" fmla="*/ 931251 h 1666420"/>
                            <a:gd name="connsiteX1" fmla="*/ 4783115 w 4882055"/>
                            <a:gd name="connsiteY1" fmla="*/ 0 h 1666420"/>
                            <a:gd name="connsiteX2" fmla="*/ 4882055 w 4882055"/>
                            <a:gd name="connsiteY2" fmla="*/ 1407624 h 1666420"/>
                            <a:gd name="connsiteX3" fmla="*/ 26802 w 4882055"/>
                            <a:gd name="connsiteY3" fmla="*/ 1666420 h 1666420"/>
                            <a:gd name="connsiteX4" fmla="*/ 0 w 4882055"/>
                            <a:gd name="connsiteY4" fmla="*/ 931251 h 16664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882055" h="1666420">
                              <a:moveTo>
                                <a:pt x="0" y="931251"/>
                              </a:moveTo>
                              <a:cubicBezTo>
                                <a:pt x="2859433" y="1533570"/>
                                <a:pt x="4547585" y="158663"/>
                                <a:pt x="4783115" y="0"/>
                              </a:cubicBezTo>
                              <a:lnTo>
                                <a:pt x="4882055" y="1407624"/>
                              </a:lnTo>
                              <a:lnTo>
                                <a:pt x="26802" y="1666420"/>
                              </a:lnTo>
                              <a:lnTo>
                                <a:pt x="0" y="931251"/>
                              </a:lnTo>
                              <a:close/>
                            </a:path>
                          </a:pathLst>
                        </a:custGeom>
                        <a:pattFill prst="pct50">
                          <a:fgClr>
                            <a:srgbClr val="92D050"/>
                          </a:fgClr>
                          <a:bgClr>
                            <a:srgbClr val="FFFF00"/>
                          </a:bgClr>
                        </a:pattFill>
                        <a:ln>
                          <a:noFill/>
                        </a:ln>
                        <a:effectLst>
                          <a:innerShdw blurRad="63500" dist="50800" dir="18900000">
                            <a:prstClr val="black">
                              <a:alpha val="33000"/>
                            </a:prstClr>
                          </a:inn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shape id="正方形/長方形 15" o:spid="_x0000_s1026" style="position:absolute;left:0;text-align:left;margin-left:-33.7pt;margin-top:149.65pt;width:389.2pt;height:132.85pt;rotation:454612fd;flip:x;z-index:-25165926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882055,1666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" path="m,931251c2859433,1533570,4547585,158663,4783115,r98940,1407624l26802,1666420,,931251xe" fillcolor="#92d050" stroked="f" strokeweight="2pt">
                <v:fill r:id="rId18" o:title="" color2="yellow" type="pattern"/>
                <v:path arrowok="t" o:connecttype="custom" o:connectlocs="0,942861;4842668,0;4942840,1425173;27136,1687195;0,942861" o:connectangles="0,0,0,0,0"/>
              </v:shape>
            </w:pict>
          </mc:Fallback>
        </mc:AlternateContent>
      </w:r>
      <w:r w:rsidR="0037243E" w:rsidRPr="00507383">
        <w:rPr>
          <w:noProof/>
        </w:rPr>
        <w:drawing>
          <wp:anchor distT="0" distB="0" distL="114300" distR="114300" simplePos="0" relativeHeight="251658240" behindDoc="0" locked="0" layoutInCell="1" allowOverlap="1" wp14:anchorId="0D8171F5" wp14:editId="39FD6C9E">
            <wp:simplePos x="0" y="0"/>
            <wp:positionH relativeFrom="column">
              <wp:posOffset>266065</wp:posOffset>
            </wp:positionH>
            <wp:positionV relativeFrom="paragraph">
              <wp:posOffset>50536</wp:posOffset>
            </wp:positionV>
            <wp:extent cx="4419600" cy="619760"/>
            <wp:effectExtent l="133350" t="95250" r="171450" b="180340"/>
            <wp:wrapNone/>
            <wp:docPr id="8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619760"/>
                    </a:xfrm>
                    <a:prstGeom prst="rect">
                      <a:avLst/>
                    </a:prstGeom>
                    <a:effectLst>
                      <a:glow rad="50800">
                        <a:schemeClr val="bg1">
                          <a:alpha val="95000"/>
                        </a:schemeClr>
                      </a:glow>
                      <a:outerShdw blurRad="114300" dist="38100" dir="5400000" algn="t" rotWithShape="0">
                        <a:prstClr val="black">
                          <a:alpha val="51000"/>
                        </a:prstClr>
                      </a:outerShdw>
                      <a:softEdge rad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83" w:rsidRPr="00507383"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4A3CAE1B" wp14:editId="14F0314E">
                <wp:simplePos x="0" y="0"/>
                <wp:positionH relativeFrom="column">
                  <wp:posOffset>-143246</wp:posOffset>
                </wp:positionH>
                <wp:positionV relativeFrom="paragraph">
                  <wp:posOffset>-126365</wp:posOffset>
                </wp:positionV>
                <wp:extent cx="5206074" cy="2894014"/>
                <wp:effectExtent l="95250" t="247650" r="0" b="1905"/>
                <wp:wrapNone/>
                <wp:docPr id="25" name="グループ化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06074" cy="2894014"/>
                          <a:chOff x="0" y="0"/>
                          <a:chExt cx="5206074" cy="2894014"/>
                        </a:xfrm>
                      </wpg:grpSpPr>
                      <pic:pic xmlns:pic="http://schemas.openxmlformats.org/drawingml/2006/picture">
                        <pic:nvPicPr>
                          <pic:cNvPr id="26" name="Picture 5" descr="C:\Users\kouno\AppData\Local\Microsoft\Windows\Temporary Internet Files\Content.IE5\LZ01KXJQ\MC900053364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45759"/>
                            <a:ext cx="760851" cy="754262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01600">
                              <a:schemeClr val="tx2">
                                <a:lumMod val="40000"/>
                                <a:lumOff val="60000"/>
                                <a:alpha val="19000"/>
                              </a:schemeClr>
                            </a:glow>
                            <a:softEdge rad="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6" descr="C:\Users\kouno\AppData\Local\Microsoft\Windows\Temporary Internet Files\Content.IE5\F7RJ9W92\MC900053363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2436" y="380179"/>
                            <a:ext cx="713638" cy="7552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7" descr="C:\Users\kouno\AppData\Local\Microsoft\Windows\Temporary Internet Files\Content.IE5\PE2IY5GU\MC900053365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226" y="2256225"/>
                            <a:ext cx="659303" cy="6377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8" descr="C:\Users\kouno\AppData\Local\Microsoft\Windows\Temporary Internet Files\Content.IE5\WZEMYK84\MC90005336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20671" y="1244110"/>
                            <a:ext cx="317544" cy="31389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165100">
                              <a:schemeClr val="accent1">
                                <a:satMod val="175000"/>
                                <a:alpha val="10000"/>
                              </a:schemeClr>
                            </a:glo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8" descr="C:\Users\kouno\AppData\Local\Microsoft\Windows\Temporary Internet Files\Content.IE5\WZEMYK84\MC900053366[1]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4091" y="0"/>
                            <a:ext cx="384605" cy="380179"/>
                          </a:xfrm>
                          <a:prstGeom prst="rect">
                            <a:avLst/>
                          </a:prstGeom>
                          <a:noFill/>
                          <a:effectLst>
                            <a:glow rad="292100">
                              <a:schemeClr val="accent1">
                                <a:satMod val="175000"/>
                                <a:alpha val="15000"/>
                              </a:schemeClr>
                            </a:glo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2" o:spid="_x0000_s1026" style="position:absolute;left:0;text-align:left;margin-left:-11.3pt;margin-top:-9.95pt;width:409.95pt;height:227.9pt;z-index:-251651072" coordsize="52060,28940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10457;width:7608;height: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7LkBrDAAAA2wAAAA8AAABkcnMvZG93bnJldi54bWxEj92KwjAUhO+FfYdwFvZOUwXFrUYRtVBk&#10;wb99gENz+oPNSWmi7b69ERa8HGbmG2a57k0tHtS6yrKC8SgCQZxZXXGh4PeaDOcgnEfWWFsmBX/k&#10;YL36GCwx1rbjMz0uvhABwi5GBaX3TSyly0oy6Ea2IQ5ebluDPsi2kLrFLsBNLSdRNJMGKw4LJTa0&#10;LSm7Xe5GwS6ZzlPa8c/+kB+vaRJ1h/z7pNTXZ79ZgPDU+3f4v51qBZMZvL6EHyBX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uQGsMAAADbAAAADwAAAAAAAAAAAAAAAACf&#10;AgAAZHJzL2Rvd25yZXYueG1sUEsFBgAAAAAEAAQA9wAAAI8DAAAAAA==&#10;">
                  <v:imagedata r:id="rId24" o:title="MC900053364[1]" recolortarget="#837a4a [1454]"/>
                </v:shape>
                <v:shape id="Picture 6" o:spid="_x0000_s1028" type="#_x0000_t75" style="position:absolute;left:44924;top:3801;width:7136;height:75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XQPBAAAA2wAAAA8AAABkcnMvZG93bnJldi54bWxEj0+LwjAUxO+C3yE8wZum9lCXaioiuHr0&#10;L14fzbMtbV5qk9X67c3Cwh6HmfkNs1z1phFP6lxlWcFsGoEgzq2uuFBwOW8nXyCcR9bYWCYFb3Kw&#10;yoaDJabavvhIz5MvRICwS1FB6X2bSunykgy6qW2Jg3e3nUEfZFdI3eErwE0j4yhKpMGKw0KJLW1K&#10;yuvTj1HQmKQv/Ppw4/33NX7Xu8f1vE2UGo/69QKEp97/h//ae60gnsPvl/ADZPY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tpXQPBAAAA2wAAAA8AAAAAAAAAAAAAAAAAnwIA&#10;AGRycy9kb3ducmV2LnhtbFBLBQYAAAAABAAEAPcAAACNAwAAAAA=&#10;">
                  <v:imagedata r:id="rId25" o:title="MC900053363[1]"/>
                </v:shape>
                <v:shape id="Picture 7" o:spid="_x0000_s1029" type="#_x0000_t75" style="position:absolute;left:14472;top:22562;width:6593;height:6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I2JnCAAAA2wAAAA8AAABkcnMvZG93bnJldi54bWxET7tuwjAU3SvxD9ZFYisODKgEDAJEEQxQ&#10;NTzmq/iSRMTXaWyS8Pf1UKnj0XnPl50pRUO1KywrGA0jEMSp1QVnCi7nz/cPEM4jaywtk4IXOVgu&#10;em9zjLVt+ZuaxGcihLCLUUHufRVL6dKcDLqhrYgDd7e1QR9gnUldYxvCTSnHUTSRBgsODTlWtMkp&#10;fSRPo+DavE67xG5vo2TTro6H9fTn/HVUatDvVjMQnjr/L/5z77WCcRgbvoQfIB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CNiZwgAAANsAAAAPAAAAAAAAAAAAAAAAAJ8C&#10;AABkcnMvZG93bnJldi54bWxQSwUGAAAAAAQABAD3AAAAjgMAAAAA&#10;">
                  <v:imagedata r:id="rId26" o:title="MC900053365[1]"/>
                </v:shape>
                <v:shape id="Picture 8" o:spid="_x0000_s1030" type="#_x0000_t75" style="position:absolute;left:42206;top:12441;width:3176;height:3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1v+DEAAAA2wAAAA8AAABkcnMvZG93bnJldi54bWxEj0+LwjAUxO+C3yE8wZum9iC1axSpiHuR&#10;xT+Ix7fN27Zr81KarNZvvxEEj8PM/IaZLztTixu1rrKsYDKOQBDnVldcKDgdN6MEhPPIGmvLpOBB&#10;DpaLfm+OqbZ33tPt4AsRIOxSVFB636RSurwkg25sG+Lg/djWoA+yLaRu8R7gppZxFE2lwYrDQokN&#10;ZSXl18OfUZBlX9tkm1wv2ua/091jfT5/z2KlhoNu9QHCU+ff4Vf7UyuIZ/D8En6AXP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f1v+DEAAAA2wAAAA8AAAAAAAAAAAAAAAAA&#10;nwIAAGRycy9kb3ducmV2LnhtbFBLBQYAAAAABAAEAPcAAACQAwAAAAA=&#10;">
                  <v:imagedata r:id="rId27" o:title="MC900053366[1]" recolortarget="#837a4a [1454]"/>
                </v:shape>
                <v:shape id="Picture 8" o:spid="_x0000_s1031" type="#_x0000_t75" style="position:absolute;left:19040;width:3846;height:38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MWgKDDAAAA2wAAAA8AAABkcnMvZG93bnJldi54bWxET01rwkAQvRf6H5YReqsbFUIaXaWkiL2U&#10;YlqCxzE7JqnZ2ZDdmuTfdw9Cj4/3vdmNphU36l1jWcFiHoEgLq1uuFLw/bV/TkA4j6yxtUwKJnKw&#10;2z4+bDDVduAj3XJfiRDCLkUFtfddKqUrazLo5rYjDtzF9gZ9gH0ldY9DCDetXEZRLA02HBpq7Cir&#10;qbzmv0ZBln0ekkNyPWlb/sQf01tRnF+WSj3Nxtc1CE+j/xff3e9awSqsD1/CD5D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xaAoMMAAADbAAAADwAAAAAAAAAAAAAAAACf&#10;AgAAZHJzL2Rvd25yZXYueG1sUEsFBgAAAAAEAAQA9wAAAI8DAAAAAA==&#10;">
                  <v:imagedata r:id="rId27" o:title="MC900053366[1]" recolortarget="#837a4a [1454]"/>
                </v:shape>
              </v:group>
            </w:pict>
          </mc:Fallback>
        </mc:AlternateContent>
      </w:r>
      <w:r w:rsidR="00507383" w:rsidRPr="00507383">
        <w:rPr>
          <w:noProof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105FE1FF" wp14:editId="496DB7D2">
                <wp:simplePos x="0" y="0"/>
                <wp:positionH relativeFrom="column">
                  <wp:posOffset>-223520</wp:posOffset>
                </wp:positionH>
                <wp:positionV relativeFrom="paragraph">
                  <wp:posOffset>1696456</wp:posOffset>
                </wp:positionV>
                <wp:extent cx="5401440" cy="1841622"/>
                <wp:effectExtent l="19050" t="0" r="0" b="0"/>
                <wp:wrapNone/>
                <wp:docPr id="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1440" cy="1841622"/>
                          <a:chOff x="0" y="0"/>
                          <a:chExt cx="5401440" cy="1841622"/>
                        </a:xfrm>
                      </wpg:grpSpPr>
                      <wps:wsp>
                        <wps:cNvPr id="6" name="正方形/長方形 15"/>
                        <wps:cNvSpPr/>
                        <wps:spPr>
                          <a:xfrm rot="180591">
                            <a:off x="6105" y="0"/>
                            <a:ext cx="5395335" cy="1841622"/>
                          </a:xfrm>
                          <a:custGeom>
                            <a:avLst/>
                            <a:gdLst>
                              <a:gd name="connsiteX0" fmla="*/ 0 w 2624138"/>
                              <a:gd name="connsiteY0" fmla="*/ 0 h 1626870"/>
                              <a:gd name="connsiteX1" fmla="*/ 2624138 w 2624138"/>
                              <a:gd name="connsiteY1" fmla="*/ 0 h 1626870"/>
                              <a:gd name="connsiteX2" fmla="*/ 2624138 w 2624138"/>
                              <a:gd name="connsiteY2" fmla="*/ 1626870 h 1626870"/>
                              <a:gd name="connsiteX3" fmla="*/ 0 w 2624138"/>
                              <a:gd name="connsiteY3" fmla="*/ 1626870 h 1626870"/>
                              <a:gd name="connsiteX4" fmla="*/ 0 w 2624138"/>
                              <a:gd name="connsiteY4" fmla="*/ 0 h 1626870"/>
                              <a:gd name="connsiteX0" fmla="*/ 7620 w 2624138"/>
                              <a:gd name="connsiteY0" fmla="*/ 1584960 h 1626870"/>
                              <a:gd name="connsiteX1" fmla="*/ 2624138 w 2624138"/>
                              <a:gd name="connsiteY1" fmla="*/ 0 h 1626870"/>
                              <a:gd name="connsiteX2" fmla="*/ 2624138 w 2624138"/>
                              <a:gd name="connsiteY2" fmla="*/ 1626870 h 1626870"/>
                              <a:gd name="connsiteX3" fmla="*/ 0 w 2624138"/>
                              <a:gd name="connsiteY3" fmla="*/ 1626870 h 1626870"/>
                              <a:gd name="connsiteX4" fmla="*/ 7620 w 2624138"/>
                              <a:gd name="connsiteY4" fmla="*/ 1584960 h 1626870"/>
                              <a:gd name="connsiteX0" fmla="*/ 7620 w 2624138"/>
                              <a:gd name="connsiteY0" fmla="*/ 1584960 h 1626870"/>
                              <a:gd name="connsiteX1" fmla="*/ 2624138 w 2624138"/>
                              <a:gd name="connsiteY1" fmla="*/ 0 h 1626870"/>
                              <a:gd name="connsiteX2" fmla="*/ 2624138 w 2624138"/>
                              <a:gd name="connsiteY2" fmla="*/ 1626870 h 1626870"/>
                              <a:gd name="connsiteX3" fmla="*/ 0 w 2624138"/>
                              <a:gd name="connsiteY3" fmla="*/ 1626870 h 1626870"/>
                              <a:gd name="connsiteX4" fmla="*/ 7620 w 2624138"/>
                              <a:gd name="connsiteY4" fmla="*/ 1584960 h 1626870"/>
                              <a:gd name="connsiteX0" fmla="*/ 2727960 w 5344478"/>
                              <a:gd name="connsiteY0" fmla="*/ 158496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2727960 w 5344478"/>
                              <a:gd name="connsiteY4" fmla="*/ 1584960 h 1642110"/>
                              <a:gd name="connsiteX0" fmla="*/ 1104900 w 5344478"/>
                              <a:gd name="connsiteY0" fmla="*/ 14935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1104900 w 5344478"/>
                              <a:gd name="connsiteY4" fmla="*/ 14935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0 w 5336858"/>
                              <a:gd name="connsiteY0" fmla="*/ 1036320 h 1884211"/>
                              <a:gd name="connsiteX1" fmla="*/ 5336858 w 5336858"/>
                              <a:gd name="connsiteY1" fmla="*/ 0 h 1884211"/>
                              <a:gd name="connsiteX2" fmla="*/ 5336858 w 5336858"/>
                              <a:gd name="connsiteY2" fmla="*/ 1626870 h 1884211"/>
                              <a:gd name="connsiteX3" fmla="*/ 377959 w 5336858"/>
                              <a:gd name="connsiteY3" fmla="*/ 1884211 h 1884211"/>
                              <a:gd name="connsiteX4" fmla="*/ 0 w 5336858"/>
                              <a:gd name="connsiteY4" fmla="*/ 1036320 h 1884211"/>
                              <a:gd name="connsiteX0" fmla="*/ 0 w 5000196"/>
                              <a:gd name="connsiteY0" fmla="*/ 1135996 h 1884211"/>
                              <a:gd name="connsiteX1" fmla="*/ 5000196 w 5000196"/>
                              <a:gd name="connsiteY1" fmla="*/ 0 h 1884211"/>
                              <a:gd name="connsiteX2" fmla="*/ 5000196 w 5000196"/>
                              <a:gd name="connsiteY2" fmla="*/ 1626870 h 1884211"/>
                              <a:gd name="connsiteX3" fmla="*/ 41297 w 5000196"/>
                              <a:gd name="connsiteY3" fmla="*/ 1884211 h 1884211"/>
                              <a:gd name="connsiteX4" fmla="*/ 0 w 5000196"/>
                              <a:gd name="connsiteY4" fmla="*/ 1135996 h 1884211"/>
                              <a:gd name="connsiteX0" fmla="*/ 0 w 5020853"/>
                              <a:gd name="connsiteY0" fmla="*/ 1137081 h 1884211"/>
                              <a:gd name="connsiteX1" fmla="*/ 5020853 w 5020853"/>
                              <a:gd name="connsiteY1" fmla="*/ 0 h 1884211"/>
                              <a:gd name="connsiteX2" fmla="*/ 5020853 w 5020853"/>
                              <a:gd name="connsiteY2" fmla="*/ 1626870 h 1884211"/>
                              <a:gd name="connsiteX3" fmla="*/ 61954 w 5020853"/>
                              <a:gd name="connsiteY3" fmla="*/ 1884211 h 1884211"/>
                              <a:gd name="connsiteX4" fmla="*/ 0 w 5020853"/>
                              <a:gd name="connsiteY4" fmla="*/ 1137081 h 1884211"/>
                              <a:gd name="connsiteX0" fmla="*/ 0 w 5020853"/>
                              <a:gd name="connsiteY0" fmla="*/ 1137081 h 1824051"/>
                              <a:gd name="connsiteX1" fmla="*/ 5020853 w 5020853"/>
                              <a:gd name="connsiteY1" fmla="*/ 0 h 1824051"/>
                              <a:gd name="connsiteX2" fmla="*/ 5020853 w 5020853"/>
                              <a:gd name="connsiteY2" fmla="*/ 1626870 h 1824051"/>
                              <a:gd name="connsiteX3" fmla="*/ 24268 w 5020853"/>
                              <a:gd name="connsiteY3" fmla="*/ 1824051 h 1824051"/>
                              <a:gd name="connsiteX4" fmla="*/ 0 w 5020853"/>
                              <a:gd name="connsiteY4" fmla="*/ 1137081 h 1824051"/>
                              <a:gd name="connsiteX0" fmla="*/ 0 w 5020853"/>
                              <a:gd name="connsiteY0" fmla="*/ 1137081 h 1824051"/>
                              <a:gd name="connsiteX1" fmla="*/ 5020853 w 5020853"/>
                              <a:gd name="connsiteY1" fmla="*/ 0 h 1824051"/>
                              <a:gd name="connsiteX2" fmla="*/ 4879521 w 5020853"/>
                              <a:gd name="connsiteY2" fmla="*/ 1565255 h 1824051"/>
                              <a:gd name="connsiteX3" fmla="*/ 24268 w 5020853"/>
                              <a:gd name="connsiteY3" fmla="*/ 1824051 h 1824051"/>
                              <a:gd name="connsiteX4" fmla="*/ 0 w 5020853"/>
                              <a:gd name="connsiteY4" fmla="*/ 1137081 h 1824051"/>
                              <a:gd name="connsiteX0" fmla="*/ 0 w 4879521"/>
                              <a:gd name="connsiteY0" fmla="*/ 1124047 h 1811017"/>
                              <a:gd name="connsiteX1" fmla="*/ 4772975 w 4879521"/>
                              <a:gd name="connsiteY1" fmla="*/ 0 h 1811017"/>
                              <a:gd name="connsiteX2" fmla="*/ 4879521 w 4879521"/>
                              <a:gd name="connsiteY2" fmla="*/ 1552221 h 1811017"/>
                              <a:gd name="connsiteX3" fmla="*/ 24268 w 4879521"/>
                              <a:gd name="connsiteY3" fmla="*/ 1811017 h 1811017"/>
                              <a:gd name="connsiteX4" fmla="*/ 0 w 4879521"/>
                              <a:gd name="connsiteY4" fmla="*/ 1124047 h 1811017"/>
                              <a:gd name="connsiteX0" fmla="*/ 0 w 4879521"/>
                              <a:gd name="connsiteY0" fmla="*/ 1028012 h 1714982"/>
                              <a:gd name="connsiteX1" fmla="*/ 4784929 w 4879521"/>
                              <a:gd name="connsiteY1" fmla="*/ 0 h 1714982"/>
                              <a:gd name="connsiteX2" fmla="*/ 4879521 w 4879521"/>
                              <a:gd name="connsiteY2" fmla="*/ 1456186 h 1714982"/>
                              <a:gd name="connsiteX3" fmla="*/ 24268 w 4879521"/>
                              <a:gd name="connsiteY3" fmla="*/ 1714982 h 1714982"/>
                              <a:gd name="connsiteX4" fmla="*/ 0 w 4879521"/>
                              <a:gd name="connsiteY4" fmla="*/ 1028012 h 1714982"/>
                              <a:gd name="connsiteX0" fmla="*/ 0 w 4879521"/>
                              <a:gd name="connsiteY0" fmla="*/ 1028012 h 1714982"/>
                              <a:gd name="connsiteX1" fmla="*/ 4784929 w 4879521"/>
                              <a:gd name="connsiteY1" fmla="*/ 0 h 1714982"/>
                              <a:gd name="connsiteX2" fmla="*/ 4879521 w 4879521"/>
                              <a:gd name="connsiteY2" fmla="*/ 1456186 h 1714982"/>
                              <a:gd name="connsiteX3" fmla="*/ 24268 w 4879521"/>
                              <a:gd name="connsiteY3" fmla="*/ 1714982 h 1714982"/>
                              <a:gd name="connsiteX4" fmla="*/ 0 w 4879521"/>
                              <a:gd name="connsiteY4" fmla="*/ 1028012 h 1714982"/>
                              <a:gd name="connsiteX0" fmla="*/ 0 w 4879521"/>
                              <a:gd name="connsiteY0" fmla="*/ 1028113 h 1715083"/>
                              <a:gd name="connsiteX1" fmla="*/ 4784929 w 4879521"/>
                              <a:gd name="connsiteY1" fmla="*/ 101 h 1715083"/>
                              <a:gd name="connsiteX2" fmla="*/ 4879521 w 4879521"/>
                              <a:gd name="connsiteY2" fmla="*/ 1456287 h 1715083"/>
                              <a:gd name="connsiteX3" fmla="*/ 24268 w 4879521"/>
                              <a:gd name="connsiteY3" fmla="*/ 1715083 h 1715083"/>
                              <a:gd name="connsiteX4" fmla="*/ 0 w 4879521"/>
                              <a:gd name="connsiteY4" fmla="*/ 1028113 h 1715083"/>
                              <a:gd name="connsiteX0" fmla="*/ 0 w 4879521"/>
                              <a:gd name="connsiteY0" fmla="*/ 1090079 h 1777049"/>
                              <a:gd name="connsiteX1" fmla="*/ 4781670 w 4879521"/>
                              <a:gd name="connsiteY1" fmla="*/ 97 h 1777049"/>
                              <a:gd name="connsiteX2" fmla="*/ 4879521 w 4879521"/>
                              <a:gd name="connsiteY2" fmla="*/ 1518253 h 1777049"/>
                              <a:gd name="connsiteX3" fmla="*/ 24268 w 4879521"/>
                              <a:gd name="connsiteY3" fmla="*/ 1777049 h 1777049"/>
                              <a:gd name="connsiteX4" fmla="*/ 0 w 4879521"/>
                              <a:gd name="connsiteY4" fmla="*/ 1090079 h 1777049"/>
                              <a:gd name="connsiteX0" fmla="*/ 0 w 4879521"/>
                              <a:gd name="connsiteY0" fmla="*/ 1069787 h 1756757"/>
                              <a:gd name="connsiteX1" fmla="*/ 4789643 w 4879521"/>
                              <a:gd name="connsiteY1" fmla="*/ 100 h 1756757"/>
                              <a:gd name="connsiteX2" fmla="*/ 4879521 w 4879521"/>
                              <a:gd name="connsiteY2" fmla="*/ 1497961 h 1756757"/>
                              <a:gd name="connsiteX3" fmla="*/ 24268 w 4879521"/>
                              <a:gd name="connsiteY3" fmla="*/ 1756757 h 1756757"/>
                              <a:gd name="connsiteX4" fmla="*/ 0 w 4879521"/>
                              <a:gd name="connsiteY4" fmla="*/ 1069787 h 1756757"/>
                              <a:gd name="connsiteX0" fmla="*/ 0 w 4879521"/>
                              <a:gd name="connsiteY0" fmla="*/ 1069799 h 1756769"/>
                              <a:gd name="connsiteX1" fmla="*/ 4789643 w 4879521"/>
                              <a:gd name="connsiteY1" fmla="*/ 112 h 1756769"/>
                              <a:gd name="connsiteX2" fmla="*/ 4879521 w 4879521"/>
                              <a:gd name="connsiteY2" fmla="*/ 1497973 h 1756769"/>
                              <a:gd name="connsiteX3" fmla="*/ 24268 w 4879521"/>
                              <a:gd name="connsiteY3" fmla="*/ 1756769 h 1756769"/>
                              <a:gd name="connsiteX4" fmla="*/ 0 w 4879521"/>
                              <a:gd name="connsiteY4" fmla="*/ 1069799 h 1756769"/>
                              <a:gd name="connsiteX0" fmla="*/ 0 w 4879521"/>
                              <a:gd name="connsiteY0" fmla="*/ 1069687 h 1756657"/>
                              <a:gd name="connsiteX1" fmla="*/ 4789643 w 4879521"/>
                              <a:gd name="connsiteY1" fmla="*/ 0 h 1756657"/>
                              <a:gd name="connsiteX2" fmla="*/ 4879521 w 4879521"/>
                              <a:gd name="connsiteY2" fmla="*/ 1497861 h 1756657"/>
                              <a:gd name="connsiteX3" fmla="*/ 24268 w 4879521"/>
                              <a:gd name="connsiteY3" fmla="*/ 1756657 h 1756657"/>
                              <a:gd name="connsiteX4" fmla="*/ 0 w 4879521"/>
                              <a:gd name="connsiteY4" fmla="*/ 1069687 h 1756657"/>
                              <a:gd name="connsiteX0" fmla="*/ 0 w 4879521"/>
                              <a:gd name="connsiteY0" fmla="*/ 1069687 h 1756657"/>
                              <a:gd name="connsiteX1" fmla="*/ 4789643 w 4879521"/>
                              <a:gd name="connsiteY1" fmla="*/ 0 h 1756657"/>
                              <a:gd name="connsiteX2" fmla="*/ 4879521 w 4879521"/>
                              <a:gd name="connsiteY2" fmla="*/ 1497861 h 1756657"/>
                              <a:gd name="connsiteX3" fmla="*/ 24268 w 4879521"/>
                              <a:gd name="connsiteY3" fmla="*/ 1756657 h 1756657"/>
                              <a:gd name="connsiteX4" fmla="*/ 0 w 4879521"/>
                              <a:gd name="connsiteY4" fmla="*/ 1069687 h 1756657"/>
                              <a:gd name="connsiteX0" fmla="*/ 0 w 4879521"/>
                              <a:gd name="connsiteY0" fmla="*/ 1193265 h 1880235"/>
                              <a:gd name="connsiteX1" fmla="*/ 4776242 w 4879521"/>
                              <a:gd name="connsiteY1" fmla="*/ 0 h 1880235"/>
                              <a:gd name="connsiteX2" fmla="*/ 4879521 w 4879521"/>
                              <a:gd name="connsiteY2" fmla="*/ 1621439 h 1880235"/>
                              <a:gd name="connsiteX3" fmla="*/ 24268 w 4879521"/>
                              <a:gd name="connsiteY3" fmla="*/ 1880235 h 1880235"/>
                              <a:gd name="connsiteX4" fmla="*/ 0 w 4879521"/>
                              <a:gd name="connsiteY4" fmla="*/ 1193265 h 1880235"/>
                              <a:gd name="connsiteX0" fmla="*/ 0 w 4879521"/>
                              <a:gd name="connsiteY0" fmla="*/ 1110638 h 1797608"/>
                              <a:gd name="connsiteX1" fmla="*/ 4780587 w 4879521"/>
                              <a:gd name="connsiteY1" fmla="*/ 0 h 1797608"/>
                              <a:gd name="connsiteX2" fmla="*/ 4879521 w 4879521"/>
                              <a:gd name="connsiteY2" fmla="*/ 1538812 h 1797608"/>
                              <a:gd name="connsiteX3" fmla="*/ 24268 w 4879521"/>
                              <a:gd name="connsiteY3" fmla="*/ 1797608 h 1797608"/>
                              <a:gd name="connsiteX4" fmla="*/ 0 w 4879521"/>
                              <a:gd name="connsiteY4" fmla="*/ 1110638 h 1797608"/>
                              <a:gd name="connsiteX0" fmla="*/ 0 w 4879521"/>
                              <a:gd name="connsiteY0" fmla="*/ 1110638 h 1797608"/>
                              <a:gd name="connsiteX1" fmla="*/ 4780587 w 4879521"/>
                              <a:gd name="connsiteY1" fmla="*/ 0 h 1797608"/>
                              <a:gd name="connsiteX2" fmla="*/ 4879521 w 4879521"/>
                              <a:gd name="connsiteY2" fmla="*/ 1538812 h 1797608"/>
                              <a:gd name="connsiteX3" fmla="*/ 24268 w 4879521"/>
                              <a:gd name="connsiteY3" fmla="*/ 1797608 h 1797608"/>
                              <a:gd name="connsiteX4" fmla="*/ 0 w 4879521"/>
                              <a:gd name="connsiteY4" fmla="*/ 1110638 h 1797608"/>
                              <a:gd name="connsiteX0" fmla="*/ 0 w 4879521"/>
                              <a:gd name="connsiteY0" fmla="*/ 979450 h 1666420"/>
                              <a:gd name="connsiteX1" fmla="*/ 4780581 w 4879521"/>
                              <a:gd name="connsiteY1" fmla="*/ 0 h 1666420"/>
                              <a:gd name="connsiteX2" fmla="*/ 4879521 w 4879521"/>
                              <a:gd name="connsiteY2" fmla="*/ 1407624 h 1666420"/>
                              <a:gd name="connsiteX3" fmla="*/ 24268 w 4879521"/>
                              <a:gd name="connsiteY3" fmla="*/ 1666420 h 1666420"/>
                              <a:gd name="connsiteX4" fmla="*/ 0 w 4879521"/>
                              <a:gd name="connsiteY4" fmla="*/ 979450 h 1666420"/>
                              <a:gd name="connsiteX0" fmla="*/ 0 w 4882055"/>
                              <a:gd name="connsiteY0" fmla="*/ 931251 h 1666420"/>
                              <a:gd name="connsiteX1" fmla="*/ 4783115 w 4882055"/>
                              <a:gd name="connsiteY1" fmla="*/ 0 h 1666420"/>
                              <a:gd name="connsiteX2" fmla="*/ 4882055 w 4882055"/>
                              <a:gd name="connsiteY2" fmla="*/ 1407624 h 1666420"/>
                              <a:gd name="connsiteX3" fmla="*/ 26802 w 4882055"/>
                              <a:gd name="connsiteY3" fmla="*/ 1666420 h 1666420"/>
                              <a:gd name="connsiteX4" fmla="*/ 0 w 4882055"/>
                              <a:gd name="connsiteY4" fmla="*/ 931251 h 16664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882055" h="1666420">
                                <a:moveTo>
                                  <a:pt x="0" y="931251"/>
                                </a:moveTo>
                                <a:cubicBezTo>
                                  <a:pt x="2859433" y="1533570"/>
                                  <a:pt x="4547585" y="158663"/>
                                  <a:pt x="4783115" y="0"/>
                                </a:cubicBezTo>
                                <a:lnTo>
                                  <a:pt x="4882055" y="1407624"/>
                                </a:lnTo>
                                <a:lnTo>
                                  <a:pt x="26802" y="1666420"/>
                                </a:lnTo>
                                <a:lnTo>
                                  <a:pt x="0" y="931251"/>
                                </a:lnTo>
                                <a:close/>
                              </a:path>
                            </a:pathLst>
                          </a:custGeom>
                          <a:pattFill prst="pct50">
                            <a:fgClr>
                              <a:schemeClr val="tx2">
                                <a:lumMod val="40000"/>
                                <a:lumOff val="60000"/>
                              </a:schemeClr>
                            </a:fgClr>
                            <a:bgClr>
                              <a:schemeClr val="tx2">
                                <a:lumMod val="60000"/>
                                <a:lumOff val="40000"/>
                              </a:schemeClr>
                            </a:bgClr>
                          </a:pattFill>
                          <a:ln>
                            <a:noFill/>
                          </a:ln>
                          <a:effectLst>
                            <a:innerShdw blurRad="63500" dist="50800" dir="18900000">
                              <a:prstClr val="black">
                                <a:alpha val="33000"/>
                              </a:prstClr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  <wps:wsp>
                        <wps:cNvPr id="10" name="正方形/長方形 15"/>
                        <wps:cNvSpPr/>
                        <wps:spPr>
                          <a:xfrm>
                            <a:off x="0" y="62434"/>
                            <a:ext cx="5344478" cy="1642110"/>
                          </a:xfrm>
                          <a:custGeom>
                            <a:avLst/>
                            <a:gdLst>
                              <a:gd name="connsiteX0" fmla="*/ 0 w 2624138"/>
                              <a:gd name="connsiteY0" fmla="*/ 0 h 1626870"/>
                              <a:gd name="connsiteX1" fmla="*/ 2624138 w 2624138"/>
                              <a:gd name="connsiteY1" fmla="*/ 0 h 1626870"/>
                              <a:gd name="connsiteX2" fmla="*/ 2624138 w 2624138"/>
                              <a:gd name="connsiteY2" fmla="*/ 1626870 h 1626870"/>
                              <a:gd name="connsiteX3" fmla="*/ 0 w 2624138"/>
                              <a:gd name="connsiteY3" fmla="*/ 1626870 h 1626870"/>
                              <a:gd name="connsiteX4" fmla="*/ 0 w 2624138"/>
                              <a:gd name="connsiteY4" fmla="*/ 0 h 1626870"/>
                              <a:gd name="connsiteX0" fmla="*/ 7620 w 2624138"/>
                              <a:gd name="connsiteY0" fmla="*/ 1584960 h 1626870"/>
                              <a:gd name="connsiteX1" fmla="*/ 2624138 w 2624138"/>
                              <a:gd name="connsiteY1" fmla="*/ 0 h 1626870"/>
                              <a:gd name="connsiteX2" fmla="*/ 2624138 w 2624138"/>
                              <a:gd name="connsiteY2" fmla="*/ 1626870 h 1626870"/>
                              <a:gd name="connsiteX3" fmla="*/ 0 w 2624138"/>
                              <a:gd name="connsiteY3" fmla="*/ 1626870 h 1626870"/>
                              <a:gd name="connsiteX4" fmla="*/ 7620 w 2624138"/>
                              <a:gd name="connsiteY4" fmla="*/ 1584960 h 1626870"/>
                              <a:gd name="connsiteX0" fmla="*/ 7620 w 2624138"/>
                              <a:gd name="connsiteY0" fmla="*/ 1584960 h 1626870"/>
                              <a:gd name="connsiteX1" fmla="*/ 2624138 w 2624138"/>
                              <a:gd name="connsiteY1" fmla="*/ 0 h 1626870"/>
                              <a:gd name="connsiteX2" fmla="*/ 2624138 w 2624138"/>
                              <a:gd name="connsiteY2" fmla="*/ 1626870 h 1626870"/>
                              <a:gd name="connsiteX3" fmla="*/ 0 w 2624138"/>
                              <a:gd name="connsiteY3" fmla="*/ 1626870 h 1626870"/>
                              <a:gd name="connsiteX4" fmla="*/ 7620 w 2624138"/>
                              <a:gd name="connsiteY4" fmla="*/ 1584960 h 1626870"/>
                              <a:gd name="connsiteX0" fmla="*/ 2727960 w 5344478"/>
                              <a:gd name="connsiteY0" fmla="*/ 158496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2727960 w 5344478"/>
                              <a:gd name="connsiteY4" fmla="*/ 1584960 h 1642110"/>
                              <a:gd name="connsiteX0" fmla="*/ 1104900 w 5344478"/>
                              <a:gd name="connsiteY0" fmla="*/ 14935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1104900 w 5344478"/>
                              <a:gd name="connsiteY4" fmla="*/ 14935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  <a:gd name="connsiteX0" fmla="*/ 7620 w 5344478"/>
                              <a:gd name="connsiteY0" fmla="*/ 1036320 h 1642110"/>
                              <a:gd name="connsiteX1" fmla="*/ 5344478 w 5344478"/>
                              <a:gd name="connsiteY1" fmla="*/ 0 h 1642110"/>
                              <a:gd name="connsiteX2" fmla="*/ 5344478 w 5344478"/>
                              <a:gd name="connsiteY2" fmla="*/ 1626870 h 1642110"/>
                              <a:gd name="connsiteX3" fmla="*/ 0 w 5344478"/>
                              <a:gd name="connsiteY3" fmla="*/ 1642110 h 1642110"/>
                              <a:gd name="connsiteX4" fmla="*/ 7620 w 5344478"/>
                              <a:gd name="connsiteY4" fmla="*/ 1036320 h 164211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344478" h="1642110">
                                <a:moveTo>
                                  <a:pt x="7620" y="1036320"/>
                                </a:moveTo>
                                <a:cubicBezTo>
                                  <a:pt x="3066733" y="1628140"/>
                                  <a:pt x="4091305" y="764540"/>
                                  <a:pt x="5344478" y="0"/>
                                </a:cubicBezTo>
                                <a:lnTo>
                                  <a:pt x="5344478" y="1626870"/>
                                </a:lnTo>
                                <a:lnTo>
                                  <a:pt x="0" y="1642110"/>
                                </a:lnTo>
                                <a:lnTo>
                                  <a:pt x="7620" y="1036320"/>
                                </a:lnTo>
                                <a:close/>
                              </a:path>
                            </a:pathLst>
                          </a:custGeom>
                          <a:blipFill dpi="0" rotWithShape="1">
                            <a:blip r:embed="rId28">
                              <a:extLst/>
                            </a:blip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" o:spid="_x0000_s1028" style="position:absolute;left:0;text-align:left;margin-left:-17.6pt;margin-top:133.6pt;width:425.3pt;height:145pt;z-index:-251654144;mso-height-relative:margin" coordsize="54014,184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">
                <v:shape id="正方形/長方形 15" o:spid="_x0000_s1029" style="position:absolute;left:61;width:53953;height:18416;rotation:197254fd;visibility:visible;mso-wrap-style:square;v-text-anchor:middle" coordsize="4882055,1666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Qm+8EA&#10;AADaAAAADwAAAGRycy9kb3ducmV2LnhtbESPT4vCMBTE78J+h/AEb5oqrizVKLIgu3jzD+710bw2&#10;1ealNLGt334jCB6HmfkNs9r0thItNb50rGA6SUAQZ06XXCg4n3bjLxA+IGusHJOCB3nYrD8GK0y1&#10;6/hA7TEUIkLYp6jAhFCnUvrMkEU/cTVx9HLXWAxRNoXUDXYRbis5S5KFtFhyXDBY07eh7Ha8WwWX&#10;Rb6/Hnrad4+/Xa5v8/b6Y1qlRsN+uwQRqA/v8Kv9qxV8wvNKvAF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6UJvvBAAAA2gAAAA8AAAAAAAAAAAAAAAAAmAIAAGRycy9kb3du&#10;cmV2LnhtbFBLBQYAAAAABAAEAPUAAACGAwAAAAA=&#10;" adj="-11796480,,5400" path="m,931251c2859433,1533570,4547585,158663,4783115,r98940,1407624l26802,1666420,,931251xe" fillcolor="#8db3e2 [1311]" stroked="f" strokeweight="2pt">
                  <v:fill r:id="rId29" o:title="" color2="#548dd4 [1951]" type="pattern"/>
                  <v:stroke joinstyle="miter"/>
                  <v:formulas/>
                  <v:path arrowok="t" o:connecttype="custom" o:connectlocs="0,1029160;5285993,0;5395335,1555617;29620,1841622;0,1029160" o:connectangles="0,0,0,0,0" textboxrect="0,0,4882055,1666420"/>
                  <v:textbox>
                    <w:txbxContent>
                      <w:p w:rsidR="00507383" w:rsidRDefault="00507383" w:rsidP="00507383"/>
                    </w:txbxContent>
                  </v:textbox>
                </v:shape>
                <v:shape id="正方形/長方形 15" o:spid="_x0000_s1030" style="position:absolute;top:624;width:53444;height:16421;visibility:visible;mso-wrap-style:square;v-text-anchor:middle" coordsize="5344478,164211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ZHrsMA&#10;AADaAAAADwAAAGRycy9kb3ducmV2LnhtbESPQWsCMRSE74L/IbyCF6lZPYhsjSIFwYMga6teH5tn&#10;dnHzsiRRd/31TaHQ4zAz3zDLdWcb8SAfascKppMMBHHpdM1GwffX9n0BIkRkjY1jUtBTgPVqOFhi&#10;rt2TC3ocoxEJwiFHBVWMbS5lKCuyGCauJU7e1XmLMUlvpPb4THDbyFmWzaXFmtNChS19VlTejner&#10;4LC/FNOzMadXsfDS9/VmNu6NUqO3bvMBIlIX/8N/7Z1WMIffK+kG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+ZHrsMAAADaAAAADwAAAAAAAAAAAAAAAACYAgAAZHJzL2Rv&#10;d25yZXYueG1sUEsFBgAAAAAEAAQA9QAAAIgDAAAAAA==&#10;" adj="-11796480,,5400" path="m7620,1036320c3066733,1628140,4091305,764540,5344478,r,1626870l,1642110,7620,1036320xe" stroked="f" strokeweight="2pt">
                  <v:fill r:id="rId30" o:title="" recolor="t" rotate="t" type="tile"/>
                  <v:stroke joinstyle="miter"/>
                  <v:formulas/>
                  <v:path arrowok="t" o:connecttype="custom" o:connectlocs="7620,1036320;5344478,0;5344478,1626870;0,1642110;7620,1036320" o:connectangles="0,0,0,0,0" textboxrect="0,0,5344478,1642110"/>
                  <v:textbox>
                    <w:txbxContent>
                      <w:p w:rsidR="00507383" w:rsidRDefault="00507383" w:rsidP="00507383"/>
                    </w:txbxContent>
                  </v:textbox>
                </v:shape>
              </v:group>
            </w:pict>
          </mc:Fallback>
        </mc:AlternateContent>
      </w:r>
      <w:r w:rsidR="00507383" w:rsidRPr="00507383">
        <w:rPr>
          <w:noProof/>
        </w:rPr>
        <mc:AlternateContent>
          <mc:Choice Requires="wpg">
            <w:drawing>
              <wp:anchor distT="0" distB="0" distL="114300" distR="114300" simplePos="0" relativeHeight="251655166" behindDoc="1" locked="0" layoutInCell="1" allowOverlap="1" wp14:anchorId="2A02458B" wp14:editId="3432B85E">
                <wp:simplePos x="0" y="0"/>
                <wp:positionH relativeFrom="column">
                  <wp:posOffset>-69850</wp:posOffset>
                </wp:positionH>
                <wp:positionV relativeFrom="paragraph">
                  <wp:posOffset>-250190</wp:posOffset>
                </wp:positionV>
                <wp:extent cx="4954905" cy="3397885"/>
                <wp:effectExtent l="800100" t="800100" r="798195" b="812165"/>
                <wp:wrapNone/>
                <wp:docPr id="17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4905" cy="3397885"/>
                          <a:chOff x="0" y="0"/>
                          <a:chExt cx="4956418" cy="3399696"/>
                        </a:xfrm>
                      </wpg:grpSpPr>
                      <wps:wsp>
                        <wps:cNvPr id="18" name="円/楕円 18"/>
                        <wps:cNvSpPr/>
                        <wps:spPr>
                          <a:xfrm>
                            <a:off x="212968" y="503706"/>
                            <a:ext cx="746760" cy="74676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054100">
                              <a:schemeClr val="tx2">
                                <a:lumMod val="60000"/>
                                <a:lumOff val="40000"/>
                                <a:alpha val="34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  <wps:wsp>
                        <wps:cNvPr id="19" name="円/楕円 19"/>
                        <wps:cNvSpPr/>
                        <wps:spPr>
                          <a:xfrm flipH="1">
                            <a:off x="1775068" y="1852446"/>
                            <a:ext cx="60960" cy="6096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054100">
                              <a:schemeClr val="tx2">
                                <a:lumMod val="60000"/>
                                <a:lumOff val="40000"/>
                                <a:alpha val="39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  <wps:wsp>
                        <wps:cNvPr id="20" name="円/楕円 20"/>
                        <wps:cNvSpPr/>
                        <wps:spPr>
                          <a:xfrm>
                            <a:off x="4323172" y="0"/>
                            <a:ext cx="633246" cy="633246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054100">
                              <a:schemeClr val="tx2">
                                <a:lumMod val="60000"/>
                                <a:lumOff val="40000"/>
                                <a:alpha val="34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  <wps:wsp>
                        <wps:cNvPr id="21" name="円/楕円 21"/>
                        <wps:cNvSpPr/>
                        <wps:spPr>
                          <a:xfrm>
                            <a:off x="2997293" y="2545865"/>
                            <a:ext cx="427504" cy="427504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054100">
                              <a:schemeClr val="tx2">
                                <a:lumMod val="60000"/>
                                <a:lumOff val="40000"/>
                                <a:alpha val="34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  <wps:wsp>
                        <wps:cNvPr id="22" name="円/楕円 22"/>
                        <wps:cNvSpPr/>
                        <wps:spPr>
                          <a:xfrm>
                            <a:off x="0" y="2547041"/>
                            <a:ext cx="852655" cy="852655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054100">
                              <a:schemeClr val="tx2">
                                <a:lumMod val="60000"/>
                                <a:lumOff val="40000"/>
                                <a:alpha val="34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  <wps:wsp>
                        <wps:cNvPr id="23" name="円/楕円 23"/>
                        <wps:cNvSpPr/>
                        <wps:spPr>
                          <a:xfrm>
                            <a:off x="4559392" y="1882926"/>
                            <a:ext cx="160806" cy="160806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  <a:effectLst>
                            <a:glow rad="1054100">
                              <a:schemeClr val="tx2">
                                <a:lumMod val="60000"/>
                                <a:lumOff val="40000"/>
                                <a:alpha val="34000"/>
                              </a:schemeClr>
                            </a:glo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507383" w:rsidRDefault="00507383" w:rsidP="00507383"/>
                          </w:txbxContent>
                        </wps:txbx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31" style="position:absolute;left:0;text-align:left;margin-left:-5.5pt;margin-top:-19.7pt;width:390.15pt;height:267.55pt;z-index:-251661314;mso-width-relative:margin;mso-height-relative:margin" coordsize="49564,33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">
                <v:oval id="円/楕円 18" o:spid="_x0000_s1032" style="position:absolute;left:2129;top:5037;width:7468;height:74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R4PsYA&#10;AADbAAAADwAAAGRycy9kb3ducmV2LnhtbESPQWvCQBCF7wX/wzJCL0U3Fi0aXUUEoRQPNS2ityE7&#10;TUKzsyG7jam/vnMQenvDvPnmvdWmd7XqqA2VZwOTcQKKOPe24sLA58d+NAcVIrLF2jMZ+KUAm/Xg&#10;YYWp9Vc+UpfFQgmEQ4oGyhibVOuQl+QwjH1DLLsv3zqMMraFti1eBe5q/ZwkL9phxfKhxIZ2JeXf&#10;2Y8TytP29nbuTpPZ8T270HThL4dkaszjsN8uQUXq47/5fv1qJb6ElS4iQK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R4PsYAAADbAAAADwAAAAAAAAAAAAAAAACYAgAAZHJz&#10;L2Rvd25yZXYueG1sUEsFBgAAAAAEAAQA9QAAAIsDAAAAAA==&#10;" fillcolor="#c6d9f1 [671]" stroked="f" strokeweight="2pt">
                  <v:textbox>
                    <w:txbxContent>
                      <w:p w:rsidR="00507383" w:rsidRDefault="00507383" w:rsidP="00507383"/>
                    </w:txbxContent>
                  </v:textbox>
                </v:oval>
                <v:oval id="円/楕円 19" o:spid="_x0000_s1033" style="position:absolute;left:17750;top:18524;width:610;height:61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/NYL8A&#10;AADbAAAADwAAAGRycy9kb3ducmV2LnhtbERP24rCMBB9F/yHMMK+yJoqIrUaRYSFffO2HzA206bY&#10;TEoStfv3mwXBtzmc66y3vW3Fg3xoHCuYTjIQxKXTDdcKfi5fnzmIEJE1to5JwS8F2G6GgzUW2j35&#10;RI9zrEUK4VCgAhNjV0gZSkMWw8R1xImrnLcYE/S11B6fKdy2cpZlC2mx4dRgsKO9ofJ2vlsFx+uh&#10;7GmczarqOl8egsnv/haU+hj1uxWISH18i1/ub53mL+H/l3SA3P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X81gvwAAANsAAAAPAAAAAAAAAAAAAAAAAJgCAABkcnMvZG93bnJl&#10;di54bWxQSwUGAAAAAAQABAD1AAAAhAMAAAAA&#10;" fillcolor="#c6d9f1 [671]" stroked="f" strokeweight="2pt">
                  <v:textbox>
                    <w:txbxContent>
                      <w:p w:rsidR="00507383" w:rsidRDefault="00507383" w:rsidP="00507383"/>
                    </w:txbxContent>
                  </v:textbox>
                </v:oval>
                <v:oval id="円/楕円 20" o:spid="_x0000_s1034" style="position:absolute;left:43231;width:6333;height:633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36+hcYA&#10;AADbAAAADwAAAGRycy9kb3ducmV2LnhtbESPwWrCQBCG7wXfYZlCL0U3ipWauooIhSI9aCyityE7&#10;TUKzsyG7jbFP7xwKHod//m/mW6x6V6uO2lB5NjAeJaCIc28rLgx8Hd6Hr6BCRLZYeyYDVwqwWg4e&#10;Fphaf+E9dVkslEA4pGigjLFJtQ55SQ7DyDfEkn371mGUsS20bfEicFfrSZLMtMOK5UKJDW1Kyn+y&#10;XyeU5/Xf9tQdxy/7XXam6dyfP5OpMU+P/foNVKQ+3pf/2x/WwES+FxfxAL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36+hcYAAADbAAAADwAAAAAAAAAAAAAAAACYAgAAZHJz&#10;L2Rvd25yZXYueG1sUEsFBgAAAAAEAAQA9QAAAIsDAAAAAA==&#10;" fillcolor="#c6d9f1 [671]" stroked="f" strokeweight="2pt">
                  <v:textbox>
                    <w:txbxContent>
                      <w:p w:rsidR="00507383" w:rsidRDefault="00507383" w:rsidP="00507383"/>
                    </w:txbxContent>
                  </v:textbox>
                </v:oval>
                <v:oval id="円/楕円 21" o:spid="_x0000_s1035" style="position:absolute;left:29972;top:25458;width:4275;height:42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IbHsYA&#10;AADbAAAADwAAAGRycy9kb3ducmV2LnhtbESPQWvCQBSE70L/w/IKvYhuImnR1FWkUBDpoUlF9PbI&#10;viah2bchu8bYX+8KhR6HmfmGWa4H04ieOldbVhBPIxDEhdU1lwr2X++TOQjnkTU2lknBlRysVw+j&#10;JabaXjijPvelCBB2KSqovG9TKV1RkUE3tS1x8L5tZ9AH2ZVSd3gJcNPIWRS9SIM1h4UKW3qrqPjJ&#10;zyZQxpvf3bE/xM/ZZ36iZGFPH1Gi1NPjsHkF4Wnw/+G/9lYrmMV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DIbHsYAAADbAAAADwAAAAAAAAAAAAAAAACYAgAAZHJz&#10;L2Rvd25yZXYueG1sUEsFBgAAAAAEAAQA9QAAAIsDAAAAAA==&#10;" fillcolor="#c6d9f1 [671]" stroked="f" strokeweight="2pt">
                  <v:textbox>
                    <w:txbxContent>
                      <w:p w:rsidR="00507383" w:rsidRDefault="00507383" w:rsidP="00507383"/>
                    </w:txbxContent>
                  </v:textbox>
                </v:oval>
                <v:oval id="円/楕円 22" o:spid="_x0000_s1036" style="position:absolute;top:25470;width:8526;height:852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CFacYA&#10;AADbAAAADwAAAGRycy9kb3ducmV2LnhtbESPQWvCQBSE70L/w/IKvYhuDLFo6ipSKBTpwaQientk&#10;X5PQ7NuQ3cbYX+8KhR6HmfmGWW0G04ieOldbVjCbRiCIC6trLhUcPt8mCxDOI2tsLJOCKznYrB9G&#10;K0y1vXBGfe5LESDsUlRQed+mUrqiIoNualvi4H3ZzqAPsiul7vAS4KaRcRQ9S4M1h4UKW3qtqPjO&#10;f0ygjLe/u1N/nM2zfX6mZGnPH1Gi1NPjsH0B4Wnw/+G/9rtWEMdw/xJ+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CFacYAAADbAAAADwAAAAAAAAAAAAAAAACYAgAAZHJz&#10;L2Rvd25yZXYueG1sUEsFBgAAAAAEAAQA9QAAAIsDAAAAAA==&#10;" fillcolor="#c6d9f1 [671]" stroked="f" strokeweight="2pt">
                  <v:textbox>
                    <w:txbxContent>
                      <w:p w:rsidR="00507383" w:rsidRDefault="00507383" w:rsidP="00507383"/>
                    </w:txbxContent>
                  </v:textbox>
                </v:oval>
                <v:oval id="円/楕円 23" o:spid="_x0000_s1037" style="position:absolute;left:45593;top:18829;width:1608;height:1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wg8scA&#10;AADbAAAADwAAAGRycy9kb3ducmV2LnhtbESPT2vCQBTE74V+h+UVeim68U9LjdmICIUiHjSVordH&#10;9pkEs29Ddhujn75bEHocZuY3TLLoTS06al1lWcFoGIEgzq2uuFCw//oYvINwHlljbZkUXMnBIn18&#10;SDDW9sI76jJfiABhF6OC0vsmltLlJRl0Q9sQB+9kW4M+yLaQusVLgJtajqPoTRqsOCyU2NCqpPyc&#10;/ZhAeVne1ofue/S622ZHms7scRNNlXp+6pdzEJ56/x++tz+1gvEE/r6EHy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sIPLHAAAA2wAAAA8AAAAAAAAAAAAAAAAAmAIAAGRy&#10;cy9kb3ducmV2LnhtbFBLBQYAAAAABAAEAPUAAACMAwAAAAA=&#10;" fillcolor="#c6d9f1 [671]" stroked="f" strokeweight="2pt">
                  <v:textbox>
                    <w:txbxContent>
                      <w:p w:rsidR="00507383" w:rsidRDefault="00507383" w:rsidP="00507383"/>
                    </w:txbxContent>
                  </v:textbox>
                </v:oval>
              </v:group>
            </w:pict>
          </mc:Fallback>
        </mc:AlternateContent>
      </w:r>
    </w:p>
    <w:sectPr w:rsidR="00260FCB" w:rsidSect="00507383">
      <w:pgSz w:w="8392" w:h="5670" w:orient="landscape" w:code="43"/>
      <w:pgMar w:top="340" w:right="340" w:bottom="340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800" w:rsidRDefault="00993800" w:rsidP="00507383">
      <w:r>
        <w:separator/>
      </w:r>
    </w:p>
  </w:endnote>
  <w:endnote w:type="continuationSeparator" w:id="0">
    <w:p w:rsidR="00993800" w:rsidRDefault="00993800" w:rsidP="00507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メイリオ">
    <w:panose1 w:val="020B0604030504040204"/>
    <w:charset w:val="80"/>
    <w:family w:val="modern"/>
    <w:pitch w:val="variable"/>
    <w:sig w:usb0="E00002FF" w:usb1="6AC7FFFF" w:usb2="00000012" w:usb3="00000000" w:csb0="0002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800" w:rsidRDefault="00993800" w:rsidP="00507383">
      <w:r>
        <w:separator/>
      </w:r>
    </w:p>
  </w:footnote>
  <w:footnote w:type="continuationSeparator" w:id="0">
    <w:p w:rsidR="00993800" w:rsidRDefault="00993800" w:rsidP="0050738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6759"/>
    <w:rsid w:val="00100EED"/>
    <w:rsid w:val="00147D80"/>
    <w:rsid w:val="001E29AD"/>
    <w:rsid w:val="00227A63"/>
    <w:rsid w:val="00260FCB"/>
    <w:rsid w:val="0037243E"/>
    <w:rsid w:val="00427D0B"/>
    <w:rsid w:val="00507383"/>
    <w:rsid w:val="005727C5"/>
    <w:rsid w:val="00631AA8"/>
    <w:rsid w:val="006768F8"/>
    <w:rsid w:val="007B4534"/>
    <w:rsid w:val="0088575C"/>
    <w:rsid w:val="00993800"/>
    <w:rsid w:val="009C2111"/>
    <w:rsid w:val="009E09CE"/>
    <w:rsid w:val="009F5014"/>
    <w:rsid w:val="00AD0A4D"/>
    <w:rsid w:val="00BD7035"/>
    <w:rsid w:val="00CB175A"/>
    <w:rsid w:val="00CC6759"/>
    <w:rsid w:val="00D82B22"/>
    <w:rsid w:val="00DD3735"/>
    <w:rsid w:val="00F13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131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73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73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73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7383"/>
  </w:style>
  <w:style w:type="paragraph" w:styleId="a7">
    <w:name w:val="footer"/>
    <w:basedOn w:val="a"/>
    <w:link w:val="a8"/>
    <w:uiPriority w:val="99"/>
    <w:unhideWhenUsed/>
    <w:rsid w:val="005073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7383"/>
  </w:style>
  <w:style w:type="paragraph" w:customStyle="1" w:styleId="psampleleft">
    <w:name w:val="p_sample_left"/>
    <w:basedOn w:val="a"/>
    <w:rsid w:val="0037243E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a9">
    <w:name w:val="Date"/>
    <w:basedOn w:val="a"/>
    <w:next w:val="a"/>
    <w:link w:val="aa"/>
    <w:uiPriority w:val="99"/>
    <w:semiHidden/>
    <w:unhideWhenUsed/>
    <w:rsid w:val="0037243E"/>
  </w:style>
  <w:style w:type="character" w:customStyle="1" w:styleId="aa">
    <w:name w:val="日付 (文字)"/>
    <w:basedOn w:val="a0"/>
    <w:link w:val="a9"/>
    <w:uiPriority w:val="99"/>
    <w:semiHidden/>
    <w:rsid w:val="0037243E"/>
  </w:style>
  <w:style w:type="character" w:styleId="ab">
    <w:name w:val="Hyperlink"/>
    <w:basedOn w:val="a0"/>
    <w:uiPriority w:val="99"/>
    <w:semiHidden/>
    <w:unhideWhenUsed/>
    <w:rsid w:val="006768F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F1316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50738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507383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0738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07383"/>
  </w:style>
  <w:style w:type="paragraph" w:styleId="a7">
    <w:name w:val="footer"/>
    <w:basedOn w:val="a"/>
    <w:link w:val="a8"/>
    <w:uiPriority w:val="99"/>
    <w:unhideWhenUsed/>
    <w:rsid w:val="0050738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07383"/>
  </w:style>
  <w:style w:type="paragraph" w:customStyle="1" w:styleId="psampleleft">
    <w:name w:val="p_sample_left"/>
    <w:basedOn w:val="a"/>
    <w:rsid w:val="0037243E"/>
    <w:pPr>
      <w:widowControl/>
      <w:spacing w:before="100" w:beforeAutospacing="1" w:after="100" w:afterAutospacing="1" w:line="405" w:lineRule="atLeast"/>
      <w:jc w:val="left"/>
    </w:pPr>
    <w:rPr>
      <w:rFonts w:ascii="ＭＳ Ｐゴシック" w:eastAsia="ＭＳ Ｐゴシック" w:hAnsi="ＭＳ Ｐゴシック" w:cs="ＭＳ Ｐゴシック"/>
      <w:color w:val="333333"/>
      <w:spacing w:val="20"/>
      <w:kern w:val="0"/>
      <w:sz w:val="23"/>
      <w:szCs w:val="23"/>
    </w:rPr>
  </w:style>
  <w:style w:type="paragraph" w:styleId="a9">
    <w:name w:val="Date"/>
    <w:basedOn w:val="a"/>
    <w:next w:val="a"/>
    <w:link w:val="aa"/>
    <w:uiPriority w:val="99"/>
    <w:semiHidden/>
    <w:unhideWhenUsed/>
    <w:rsid w:val="0037243E"/>
  </w:style>
  <w:style w:type="character" w:customStyle="1" w:styleId="aa">
    <w:name w:val="日付 (文字)"/>
    <w:basedOn w:val="a0"/>
    <w:link w:val="a9"/>
    <w:uiPriority w:val="99"/>
    <w:semiHidden/>
    <w:rsid w:val="0037243E"/>
  </w:style>
  <w:style w:type="character" w:styleId="ab">
    <w:name w:val="Hyperlink"/>
    <w:basedOn w:val="a0"/>
    <w:uiPriority w:val="99"/>
    <w:semiHidden/>
    <w:unhideWhenUsed/>
    <w:rsid w:val="006768F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155861">
          <w:marLeft w:val="1050"/>
          <w:marRight w:val="0"/>
          <w:marTop w:val="120"/>
          <w:marBottom w:val="210"/>
          <w:divBdr>
            <w:top w:val="single" w:sz="6" w:space="23" w:color="C0C0C0"/>
            <w:left w:val="single" w:sz="6" w:space="26" w:color="C0C0C0"/>
            <w:bottom w:val="single" w:sz="12" w:space="23" w:color="C0C0C0"/>
            <w:right w:val="single" w:sz="12" w:space="25" w:color="C0C0C0"/>
          </w:divBdr>
        </w:div>
      </w:divsChild>
    </w:div>
    <w:div w:id="1164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6989">
          <w:marLeft w:val="1050"/>
          <w:marRight w:val="0"/>
          <w:marTop w:val="120"/>
          <w:marBottom w:val="210"/>
          <w:divBdr>
            <w:top w:val="single" w:sz="6" w:space="23" w:color="C0C0C0"/>
            <w:left w:val="single" w:sz="6" w:space="26" w:color="C0C0C0"/>
            <w:bottom w:val="single" w:sz="12" w:space="23" w:color="C0C0C0"/>
            <w:right w:val="single" w:sz="12" w:space="25" w:color="C0C0C0"/>
          </w:divBdr>
        </w:div>
      </w:divsChild>
    </w:div>
    <w:div w:id="135908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138994">
          <w:marLeft w:val="1050"/>
          <w:marRight w:val="0"/>
          <w:marTop w:val="120"/>
          <w:marBottom w:val="210"/>
          <w:divBdr>
            <w:top w:val="single" w:sz="6" w:space="23" w:color="C0C0C0"/>
            <w:left w:val="single" w:sz="6" w:space="26" w:color="C0C0C0"/>
            <w:bottom w:val="single" w:sz="12" w:space="23" w:color="C0C0C0"/>
            <w:right w:val="single" w:sz="12" w:space="25" w:color="C0C0C0"/>
          </w:divBdr>
        </w:div>
      </w:divsChild>
    </w:div>
    <w:div w:id="17843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388128">
          <w:marLeft w:val="1050"/>
          <w:marRight w:val="0"/>
          <w:marTop w:val="120"/>
          <w:marBottom w:val="210"/>
          <w:divBdr>
            <w:top w:val="single" w:sz="6" w:space="23" w:color="C0C0C0"/>
            <w:left w:val="single" w:sz="6" w:space="26" w:color="C0C0C0"/>
            <w:bottom w:val="single" w:sz="12" w:space="23" w:color="C0C0C0"/>
            <w:right w:val="single" w:sz="12" w:space="25" w:color="C0C0C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.gif"/><Relationship Id="rId26" Type="http://schemas.openxmlformats.org/officeDocument/2006/relationships/image" Target="media/image90.wmf"/><Relationship Id="rId3" Type="http://schemas.microsoft.com/office/2007/relationships/stylesWithEffects" Target="stylesWithEffects.xml"/><Relationship Id="rId21" Type="http://schemas.openxmlformats.org/officeDocument/2006/relationships/image" Target="media/image10.wm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microsoft.com/office/2007/relationships/hdphoto" Target="media/hdphoto1.wdp"/><Relationship Id="rId25" Type="http://schemas.openxmlformats.org/officeDocument/2006/relationships/image" Target="media/image8.w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wmf"/><Relationship Id="rId29" Type="http://schemas.openxmlformats.org/officeDocument/2006/relationships/image" Target="media/image12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70.w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icrosoft.com/ja-jp/office/pipc/tips/howto/default.aspx" TargetMode="External"/><Relationship Id="rId23" Type="http://schemas.openxmlformats.org/officeDocument/2006/relationships/image" Target="media/image12.wmf"/><Relationship Id="rId28" Type="http://schemas.openxmlformats.org/officeDocument/2006/relationships/image" Target="media/image13.jpeg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microsoft.com/ja-jp/office/pipc/tips/howto/default.aspx" TargetMode="External"/><Relationship Id="rId22" Type="http://schemas.openxmlformats.org/officeDocument/2006/relationships/image" Target="media/image11.wmf"/><Relationship Id="rId27" Type="http://schemas.openxmlformats.org/officeDocument/2006/relationships/image" Target="media/image100.wmf"/><Relationship Id="rId30" Type="http://schemas.openxmlformats.org/officeDocument/2006/relationships/image" Target="media/image130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3DB58B-0759-4C82-AE6B-AAF6D268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21745_kanchu-mimai_postcard_business.dotx</Template>
  <TotalTime>4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2011-12-07T11:04:00Z</cp:lastPrinted>
  <dcterms:created xsi:type="dcterms:W3CDTF">2012-04-10T08:14:00Z</dcterms:created>
  <dcterms:modified xsi:type="dcterms:W3CDTF">2012-04-17T08:44:00Z</dcterms:modified>
</cp:coreProperties>
</file>