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002" w:rsidRPr="007B452B" w:rsidRDefault="007E0002" w:rsidP="007B452B">
      <w:pPr>
        <w:pStyle w:val="ProgramName"/>
        <w:spacing w:before="7420"/>
        <w:rPr>
          <w:rFonts w:asciiTheme="minorBidi" w:hAnsiTheme="minorBidi" w:cstheme="minorBidi"/>
          <w:color w:val="FFFFFF"/>
          <w:sz w:val="64"/>
          <w:szCs w:val="64"/>
        </w:rPr>
      </w:pPr>
      <w:r w:rsidRPr="00923739">
        <w:rPr>
          <w:rFonts w:asciiTheme="minorBidi" w:hAnsiTheme="minorBidi" w:cstheme="minorBidi"/>
          <w:noProof/>
          <w:sz w:val="64"/>
          <w:szCs w:val="64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-981075</wp:posOffset>
            </wp:positionV>
            <wp:extent cx="7861300" cy="10172700"/>
            <wp:effectExtent l="19050" t="0" r="6350" b="0"/>
            <wp:wrapNone/>
            <wp:docPr id="3" name="Picture 3" descr="Customer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stomer_cov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52B">
        <w:rPr>
          <w:rFonts w:asciiTheme="minorBidi" w:hAnsiTheme="minorBidi" w:cstheme="minorBidi"/>
          <w:color w:val="FFFFFF"/>
          <w:sz w:val="64"/>
          <w:szCs w:val="64"/>
          <w:lang w:val="ru-RU"/>
        </w:rPr>
        <w:t>Руководство</w:t>
      </w:r>
      <w:r w:rsidR="007B452B" w:rsidRPr="007B452B">
        <w:rPr>
          <w:rFonts w:asciiTheme="minorBidi" w:hAnsiTheme="minorBidi" w:cstheme="minorBidi"/>
          <w:color w:val="FFFFFF"/>
          <w:sz w:val="64"/>
          <w:szCs w:val="64"/>
        </w:rPr>
        <w:t xml:space="preserve"> </w:t>
      </w:r>
      <w:r w:rsidR="007B452B">
        <w:rPr>
          <w:rFonts w:asciiTheme="minorBidi" w:hAnsiTheme="minorBidi" w:cstheme="minorBidi"/>
          <w:color w:val="FFFFFF"/>
          <w:sz w:val="64"/>
          <w:szCs w:val="64"/>
          <w:lang w:val="ru-RU"/>
        </w:rPr>
        <w:t>пользователя</w:t>
      </w:r>
      <w:r w:rsidR="006D68B6" w:rsidRPr="006D68B6">
        <w:rPr>
          <w:rFonts w:asciiTheme="minorBidi" w:hAnsiTheme="minorBidi" w:cstheme="minorBidi"/>
          <w:color w:val="FFFFFF"/>
          <w:sz w:val="64"/>
          <w:szCs w:val="64"/>
        </w:rPr>
        <w:t xml:space="preserve">            </w:t>
      </w:r>
      <w:r w:rsidR="00AB0FBA">
        <w:rPr>
          <w:rFonts w:asciiTheme="minorBidi" w:hAnsiTheme="minorBidi" w:cstheme="minorBidi"/>
          <w:color w:val="FFFFFF"/>
          <w:sz w:val="64"/>
          <w:szCs w:val="64"/>
        </w:rPr>
        <w:t>Volume Licensing Service Cent</w:t>
      </w:r>
      <w:r w:rsidRPr="00923739">
        <w:rPr>
          <w:rFonts w:asciiTheme="minorBidi" w:hAnsiTheme="minorBidi" w:cstheme="minorBidi"/>
          <w:color w:val="FFFFFF"/>
          <w:sz w:val="64"/>
          <w:szCs w:val="64"/>
        </w:rPr>
        <w:t>e</w:t>
      </w:r>
      <w:r w:rsidR="00AB0FBA">
        <w:rPr>
          <w:rFonts w:asciiTheme="minorBidi" w:hAnsiTheme="minorBidi" w:cstheme="minorBidi"/>
          <w:color w:val="FFFFFF"/>
          <w:sz w:val="64"/>
          <w:szCs w:val="64"/>
        </w:rPr>
        <w:t>r</w:t>
      </w:r>
    </w:p>
    <w:p w:rsidR="007B452B" w:rsidRPr="007B452B" w:rsidRDefault="007B452B" w:rsidP="00A148AE">
      <w:pPr>
        <w:pStyle w:val="ProgramName"/>
        <w:spacing w:before="7420"/>
        <w:ind w:left="-630"/>
        <w:rPr>
          <w:rFonts w:asciiTheme="minorBidi" w:hAnsiTheme="minorBidi" w:cstheme="minorBidi"/>
          <w:noProof/>
          <w:sz w:val="64"/>
          <w:szCs w:val="64"/>
        </w:rPr>
      </w:pPr>
    </w:p>
    <w:p w:rsidR="001405A7" w:rsidRPr="00923739" w:rsidRDefault="001405A7" w:rsidP="00CA4CE1">
      <w:pPr>
        <w:pStyle w:val="TOCHeadline"/>
        <w:spacing w:after="200"/>
        <w:rPr>
          <w:rFonts w:asciiTheme="minorBidi" w:hAnsiTheme="minorBidi" w:cstheme="minorBidi"/>
          <w:b/>
        </w:rPr>
      </w:pPr>
      <w:r w:rsidRPr="00923739">
        <w:rPr>
          <w:rFonts w:asciiTheme="minorBidi" w:hAnsiTheme="minorBidi" w:cstheme="minorBidi"/>
          <w:b/>
        </w:rPr>
        <w:br w:type="page"/>
      </w:r>
    </w:p>
    <w:p w:rsidR="00AA071D" w:rsidRPr="007B452B" w:rsidRDefault="007B452B" w:rsidP="00CA4CE1">
      <w:pPr>
        <w:pStyle w:val="TOCHeadline"/>
        <w:spacing w:after="200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  <w:lang w:val="ru-RU"/>
        </w:rPr>
        <w:lastRenderedPageBreak/>
        <w:t>Содержание</w:t>
      </w:r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r w:rsidRPr="00275281">
        <w:rPr>
          <w:rFonts w:asciiTheme="minorBidi" w:hAnsiTheme="minorBidi" w:cstheme="minorBidi"/>
          <w:lang w:val="en-IE"/>
        </w:rPr>
        <w:fldChar w:fldCharType="begin"/>
      </w:r>
      <w:r w:rsidR="001405A7" w:rsidRPr="00923739">
        <w:rPr>
          <w:rFonts w:asciiTheme="minorBidi" w:hAnsiTheme="minorBidi" w:cstheme="minorBidi"/>
          <w:lang w:val="en-IE"/>
        </w:rPr>
        <w:instrText xml:space="preserve"> TOC \o "1-4" \h \z \u </w:instrText>
      </w:r>
      <w:r w:rsidRPr="00275281">
        <w:rPr>
          <w:rFonts w:asciiTheme="minorBidi" w:hAnsiTheme="minorBidi" w:cstheme="minorBidi"/>
          <w:lang w:val="en-IE"/>
        </w:rPr>
        <w:fldChar w:fldCharType="separate"/>
      </w:r>
      <w:hyperlink w:anchor="_Toc248556295" w:history="1">
        <w:r w:rsidR="007B452B" w:rsidRPr="002C421C">
          <w:rPr>
            <w:rStyle w:val="Hyperlink"/>
            <w:rFonts w:asciiTheme="minorBidi" w:hAnsiTheme="minorBidi"/>
            <w:lang w:val="ru-RU"/>
          </w:rPr>
          <w:t>Регистрация</w:t>
        </w:r>
        <w:r w:rsidR="007B452B" w:rsidRPr="002C421C">
          <w:rPr>
            <w:rStyle w:val="Hyperlink"/>
            <w:rFonts w:asciiTheme="minorBidi" w:hAnsiTheme="minorBidi"/>
          </w:rPr>
          <w:t xml:space="preserve"> </w:t>
        </w:r>
        <w:r w:rsidR="007B452B" w:rsidRPr="002C421C">
          <w:rPr>
            <w:rStyle w:val="Hyperlink"/>
            <w:rFonts w:asciiTheme="minorBidi" w:hAnsiTheme="minorBidi"/>
            <w:lang w:val="ru-RU"/>
          </w:rPr>
          <w:t>на</w:t>
        </w:r>
        <w:r w:rsidR="007B452B" w:rsidRPr="002C421C">
          <w:rPr>
            <w:rStyle w:val="Hyperlink"/>
            <w:rFonts w:asciiTheme="minorBidi" w:hAnsiTheme="minorBidi"/>
          </w:rPr>
          <w:t xml:space="preserve"> </w:t>
        </w:r>
        <w:r w:rsidR="007B452B" w:rsidRPr="002C421C">
          <w:rPr>
            <w:rStyle w:val="Hyperlink"/>
            <w:rFonts w:asciiTheme="minorBidi" w:hAnsiTheme="minorBidi"/>
            <w:lang w:val="ru-RU"/>
          </w:rPr>
          <w:t>веб</w:t>
        </w:r>
        <w:r w:rsidR="007B452B" w:rsidRPr="002C421C">
          <w:rPr>
            <w:rStyle w:val="Hyperlink"/>
            <w:rFonts w:asciiTheme="minorBidi" w:hAnsiTheme="minorBidi"/>
          </w:rPr>
          <w:t>-</w:t>
        </w:r>
        <w:r w:rsidR="007B452B" w:rsidRPr="002C421C">
          <w:rPr>
            <w:rStyle w:val="Hyperlink"/>
            <w:rFonts w:asciiTheme="minorBidi" w:hAnsiTheme="minorBidi"/>
            <w:lang w:val="ru-RU"/>
          </w:rPr>
          <w:t>сайте</w:t>
        </w:r>
        <w:r w:rsidR="007B452B" w:rsidRPr="002C421C">
          <w:rPr>
            <w:rStyle w:val="Hyperlink"/>
            <w:rFonts w:asciiTheme="minorBidi" w:hAnsiTheme="minorBidi"/>
          </w:rPr>
          <w:t xml:space="preserve"> Volume Licensing Service Center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_Toc248556295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296" w:history="1">
        <w:r w:rsidR="007B452B" w:rsidRPr="002C421C">
          <w:rPr>
            <w:rStyle w:val="Hyperlink"/>
            <w:rFonts w:asciiTheme="minorBidi" w:hAnsiTheme="minorBidi"/>
          </w:rPr>
          <w:t>Клиенты Open License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_Toc248556296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297" w:history="1">
        <w:r w:rsidR="007B452B" w:rsidRPr="002C421C">
          <w:rPr>
            <w:rStyle w:val="Hyperlink"/>
            <w:rFonts w:asciiTheme="minorBidi" w:hAnsiTheme="minorBidi"/>
          </w:rPr>
          <w:t>Клиенты-администраторы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_Toc248556297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298" w:history="1">
        <w:r w:rsidR="007B452B" w:rsidRPr="002C421C">
          <w:rPr>
            <w:rStyle w:val="Hyperlink"/>
            <w:rFonts w:asciiTheme="minorBidi" w:hAnsiTheme="minorBidi"/>
          </w:rPr>
          <w:t>Переход на веб-сайт Volume Licensing Service Center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_Toc248556298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299" w:history="1">
        <w:r w:rsidR="007B452B" w:rsidRPr="002C421C">
          <w:rPr>
            <w:rStyle w:val="Hyperlink"/>
            <w:rFonts w:asciiTheme="minorBidi" w:hAnsiTheme="minorBidi"/>
          </w:rPr>
          <w:t xml:space="preserve">Просмотр и запрос </w:t>
        </w:r>
        <w:r w:rsidR="007B452B" w:rsidRPr="002C421C">
          <w:rPr>
            <w:rStyle w:val="Hyperlink"/>
            <w:rFonts w:asciiTheme="minorBidi" w:hAnsiTheme="minorBidi"/>
            <w:lang w:val="ru-RU"/>
          </w:rPr>
          <w:t>прав доступа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_Toc248556299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00" w:history="1">
        <w:r w:rsidR="007B452B" w:rsidRPr="002C421C">
          <w:rPr>
            <w:rStyle w:val="Hyperlink"/>
            <w:rFonts w:asciiTheme="minorBidi" w:hAnsiTheme="minorBidi"/>
          </w:rPr>
          <w:t>Удаление номера лицензии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01" w:history="1">
        <w:r w:rsidR="007B452B" w:rsidRPr="002C421C">
          <w:rPr>
            <w:rStyle w:val="Hyperlink"/>
            <w:rFonts w:asciiTheme="minorBidi" w:hAnsiTheme="minorBidi"/>
            <w:lang w:val="ru-RU"/>
          </w:rPr>
          <w:t>Просмотр номеров лицензий, связанных с пользователем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02" w:history="1">
        <w:r w:rsidR="007B452B" w:rsidRPr="002C421C">
          <w:rPr>
            <w:rStyle w:val="Hyperlink"/>
            <w:rFonts w:asciiTheme="minorBidi" w:hAnsiTheme="minorBidi"/>
          </w:rPr>
          <w:t>Изменение</w:t>
        </w:r>
        <w:r w:rsidR="007B452B" w:rsidRPr="002C421C">
          <w:rPr>
            <w:rStyle w:val="Hyperlink"/>
            <w:rFonts w:asciiTheme="minorBidi" w:hAnsiTheme="minorBidi"/>
            <w:lang w:val="ru-RU"/>
          </w:rPr>
          <w:t xml:space="preserve"> прав доступа</w:t>
        </w:r>
        <w:r w:rsidR="007B452B" w:rsidRPr="002C421C">
          <w:rPr>
            <w:rStyle w:val="Hyperlink"/>
            <w:rFonts w:asciiTheme="minorBidi" w:hAnsiTheme="minorBidi"/>
          </w:rPr>
          <w:t xml:space="preserve"> пользователя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03" w:history="1">
        <w:r w:rsidR="007B452B" w:rsidRPr="002C421C">
          <w:rPr>
            <w:rStyle w:val="Hyperlink"/>
            <w:rFonts w:asciiTheme="minorBidi" w:hAnsiTheme="minorBidi"/>
            <w:lang w:val="ru-RU"/>
          </w:rPr>
          <w:t>Добавление номера лицензии в профиль пользователя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04" w:history="1">
        <w:r w:rsidR="007B452B" w:rsidRPr="002C421C">
          <w:rPr>
            <w:rStyle w:val="Hyperlink"/>
            <w:rFonts w:asciiTheme="minorBidi" w:hAnsiTheme="minorBidi"/>
            <w:lang w:val="ru-RU"/>
          </w:rPr>
          <w:t>Удаление номера лицензии из профиля пользователя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05" w:history="1">
        <w:r w:rsidR="007B452B" w:rsidRPr="002C421C">
          <w:rPr>
            <w:rStyle w:val="Hyperlink"/>
            <w:rFonts w:asciiTheme="minorBidi" w:hAnsiTheme="minorBidi"/>
            <w:lang w:val="ru-RU"/>
          </w:rPr>
          <w:t>Утверждение или отклонение ожидающих запросов прав доступа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06" w:history="1">
        <w:r w:rsidR="007B452B" w:rsidRPr="002C421C">
          <w:rPr>
            <w:rStyle w:val="Hyperlink"/>
            <w:rFonts w:asciiTheme="minorBidi" w:hAnsiTheme="minorBidi"/>
          </w:rPr>
          <w:t>Добавление нового пользователя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07" w:history="1">
        <w:r w:rsidR="007B452B" w:rsidRPr="002C421C">
          <w:rPr>
            <w:rStyle w:val="Hyperlink"/>
            <w:rFonts w:asciiTheme="minorBidi" w:hAnsiTheme="minorBidi"/>
          </w:rPr>
          <w:t>Отключение пользователя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08" w:history="1">
        <w:r w:rsidR="007B452B" w:rsidRPr="002C421C">
          <w:rPr>
            <w:rStyle w:val="Hyperlink"/>
            <w:rFonts w:asciiTheme="minorBidi" w:hAnsiTheme="minorBidi"/>
            <w:lang w:val="ru-RU"/>
          </w:rPr>
          <w:t>Информация о корпоративных лицензиях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09" w:history="1">
        <w:r w:rsidR="007B452B" w:rsidRPr="002C421C">
          <w:rPr>
            <w:rStyle w:val="Hyperlink"/>
            <w:rFonts w:asciiTheme="minorBidi" w:hAnsiTheme="minorBidi"/>
            <w:lang w:val="ru-RU"/>
          </w:rPr>
          <w:t>Просмотр сводки по всем номерам лицензий в программах корпоративного лицензирования для пользователя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10" w:history="1">
        <w:r w:rsidR="007B452B" w:rsidRPr="002C421C">
          <w:rPr>
            <w:rStyle w:val="Hyperlink"/>
            <w:rFonts w:asciiTheme="minorBidi" w:hAnsiTheme="minorBidi"/>
          </w:rPr>
          <w:t>Просмотр сведений о родительской программе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11" w:history="1">
        <w:r w:rsidR="007B452B" w:rsidRPr="002C421C">
          <w:rPr>
            <w:rStyle w:val="Hyperlink"/>
            <w:rFonts w:asciiTheme="minorBidi" w:hAnsiTheme="minorBidi"/>
            <w:lang w:val="ru-RU"/>
          </w:rPr>
          <w:t>Просмотр сведений об номере лицензии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12" w:history="1">
        <w:r w:rsidR="007B452B" w:rsidRPr="002C421C">
          <w:rPr>
            <w:rStyle w:val="Hyperlink"/>
            <w:rFonts w:asciiTheme="minorBidi" w:hAnsiTheme="minorBidi"/>
          </w:rPr>
          <w:t>Просмотр сведений о заказе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13" w:history="1">
        <w:r w:rsidR="007B452B" w:rsidRPr="002C421C">
          <w:rPr>
            <w:rStyle w:val="Hyperlink"/>
            <w:rFonts w:asciiTheme="minorBidi" w:hAnsiTheme="minorBidi"/>
            <w:lang w:val="ru-RU"/>
          </w:rPr>
          <w:t>Просмотр отчета по приобретенным лицензиям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14" w:history="1">
        <w:r w:rsidR="007B452B" w:rsidRPr="002C421C">
          <w:rPr>
            <w:rStyle w:val="Hyperlink"/>
            <w:rFonts w:asciiTheme="minorBidi" w:hAnsiTheme="minorBidi"/>
            <w:lang w:val="ru-RU"/>
          </w:rPr>
          <w:t>Загрузка программного обеспечения в рамках программы корпоративного лицензирования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15" w:history="1">
        <w:r w:rsidR="007B452B" w:rsidRPr="002C421C">
          <w:rPr>
            <w:rStyle w:val="Hyperlink"/>
            <w:rFonts w:asciiTheme="minorBidi" w:hAnsiTheme="minorBidi"/>
          </w:rPr>
          <w:t>Загрузка программного обеспечения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16" w:history="1">
        <w:r w:rsidR="007B452B" w:rsidRPr="002C421C">
          <w:rPr>
            <w:rStyle w:val="Hyperlink"/>
            <w:rFonts w:asciiTheme="minorBidi" w:hAnsiTheme="minorBidi"/>
          </w:rPr>
          <w:t>Получение ключей продуктов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17" w:history="1">
        <w:r w:rsidR="007B452B" w:rsidRPr="002C421C">
          <w:rPr>
            <w:rStyle w:val="Hyperlink"/>
            <w:rFonts w:asciiTheme="minorBidi" w:hAnsiTheme="minorBidi"/>
          </w:rPr>
          <w:t>Просмотр существующих ключей продуктов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18" w:history="1">
        <w:r w:rsidR="007B452B" w:rsidRPr="002C421C">
          <w:rPr>
            <w:rStyle w:val="Hyperlink"/>
            <w:rFonts w:asciiTheme="minorBidi" w:hAnsiTheme="minorBidi"/>
            <w:lang w:val="ru-RU"/>
          </w:rPr>
          <w:t>Просмотр и запрос ключей многократной активации (</w:t>
        </w:r>
        <w:r w:rsidR="007B452B" w:rsidRPr="002C421C">
          <w:rPr>
            <w:rStyle w:val="Hyperlink"/>
            <w:rFonts w:asciiTheme="minorBidi" w:hAnsiTheme="minorBidi"/>
          </w:rPr>
          <w:t>MAK</w:t>
        </w:r>
        <w:r w:rsidR="007B452B" w:rsidRPr="002C421C">
          <w:rPr>
            <w:rStyle w:val="Hyperlink"/>
            <w:rFonts w:asciiTheme="minorBidi" w:hAnsiTheme="minorBidi"/>
            <w:lang w:val="ru-RU"/>
          </w:rPr>
          <w:t>)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19" w:history="1">
        <w:r w:rsidR="007B452B" w:rsidRPr="002C421C">
          <w:rPr>
            <w:rStyle w:val="Hyperlink"/>
            <w:rFonts w:asciiTheme="minorBidi" w:hAnsiTheme="minorBidi"/>
          </w:rPr>
          <w:t>Доступ к управлению подписками OLS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20" w:history="1">
        <w:r w:rsidR="007B452B" w:rsidRPr="002C421C">
          <w:rPr>
            <w:rStyle w:val="Hyperlink"/>
            <w:rFonts w:asciiTheme="minorBidi" w:hAnsiTheme="minorBidi"/>
            <w:lang w:val="ru-RU"/>
          </w:rPr>
          <w:t xml:space="preserve">Доступ к управлению подписками </w:t>
        </w:r>
        <w:r w:rsidR="007B452B" w:rsidRPr="002C421C">
          <w:rPr>
            <w:rStyle w:val="Hyperlink"/>
            <w:rFonts w:asciiTheme="minorBidi" w:hAnsiTheme="minorBidi"/>
          </w:rPr>
          <w:t>MSDN</w:t>
        </w:r>
        <w:r w:rsidR="007B452B" w:rsidRPr="002C421C">
          <w:rPr>
            <w:rStyle w:val="Hyperlink"/>
            <w:rFonts w:asciiTheme="minorBidi" w:hAnsiTheme="minorBidi"/>
            <w:lang w:val="ru-RU"/>
          </w:rPr>
          <w:t xml:space="preserve"> и </w:t>
        </w:r>
        <w:r w:rsidR="007B452B" w:rsidRPr="002C421C">
          <w:rPr>
            <w:rStyle w:val="Hyperlink"/>
            <w:rFonts w:asciiTheme="minorBidi" w:hAnsiTheme="minorBidi"/>
          </w:rPr>
          <w:t>TechNet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21" w:history="1">
        <w:r w:rsidR="007B452B" w:rsidRPr="002C421C">
          <w:rPr>
            <w:rStyle w:val="Hyperlink"/>
            <w:rFonts w:asciiTheme="minorBidi" w:hAnsiTheme="minorBidi"/>
            <w:lang w:val="ru-RU"/>
          </w:rPr>
          <w:t xml:space="preserve">Доступ к управлению преимуществами в рамках программы </w:t>
        </w:r>
        <w:r w:rsidR="007B452B" w:rsidRPr="002C421C">
          <w:rPr>
            <w:rStyle w:val="Hyperlink"/>
            <w:rFonts w:asciiTheme="minorBidi" w:hAnsiTheme="minorBidi"/>
          </w:rPr>
          <w:t>Software</w:t>
        </w:r>
        <w:r w:rsidR="007B452B" w:rsidRPr="002C421C">
          <w:rPr>
            <w:rStyle w:val="Hyperlink"/>
            <w:rFonts w:asciiTheme="minorBidi" w:hAnsiTheme="minorBidi"/>
            <w:lang w:val="ru-RU"/>
          </w:rPr>
          <w:t xml:space="preserve"> </w:t>
        </w:r>
        <w:r w:rsidR="007B452B" w:rsidRPr="002C421C">
          <w:rPr>
            <w:rStyle w:val="Hyperlink"/>
            <w:rFonts w:asciiTheme="minorBidi" w:hAnsiTheme="minorBidi"/>
          </w:rPr>
          <w:t>Assurance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22" w:history="1">
        <w:r w:rsidR="007B452B" w:rsidRPr="002C421C">
          <w:rPr>
            <w:rStyle w:val="Hyperlink"/>
            <w:rFonts w:asciiTheme="minorBidi" w:hAnsiTheme="minorBidi"/>
            <w:lang w:val="ru-RU"/>
          </w:rPr>
          <w:t>Получение справки и обращение в службу поддержки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23" w:history="1">
        <w:r w:rsidR="007B452B" w:rsidRPr="002C421C">
          <w:rPr>
            <w:rStyle w:val="Hyperlink"/>
            <w:rFonts w:asciiTheme="minorBidi" w:hAnsiTheme="minorBidi"/>
            <w:lang w:val="ru-RU"/>
          </w:rPr>
          <w:t xml:space="preserve">Создание учетной записи </w:t>
        </w:r>
        <w:r w:rsidR="007B452B" w:rsidRPr="002C421C">
          <w:rPr>
            <w:rStyle w:val="Hyperlink"/>
            <w:rFonts w:asciiTheme="minorBidi" w:hAnsiTheme="minorBidi"/>
          </w:rPr>
          <w:t>Windows</w:t>
        </w:r>
        <w:r w:rsidR="007B452B" w:rsidRPr="002C421C">
          <w:rPr>
            <w:rStyle w:val="Hyperlink"/>
            <w:rFonts w:asciiTheme="minorBidi" w:hAnsiTheme="minorBidi"/>
            <w:lang w:val="ru-RU"/>
          </w:rPr>
          <w:t xml:space="preserve"> </w:t>
        </w:r>
        <w:r w:rsidR="007B452B" w:rsidRPr="002C421C">
          <w:rPr>
            <w:rStyle w:val="Hyperlink"/>
            <w:rFonts w:asciiTheme="minorBidi" w:hAnsiTheme="minorBidi"/>
          </w:rPr>
          <w:t>Live</w:t>
        </w:r>
        <w:r w:rsidR="007B452B" w:rsidRPr="002C421C">
          <w:rPr>
            <w:rStyle w:val="Hyperlink"/>
            <w:rFonts w:asciiTheme="minorBidi" w:hAnsiTheme="minorBidi"/>
            <w:lang w:val="ru-RU"/>
          </w:rPr>
          <w:t xml:space="preserve"> </w:t>
        </w:r>
        <w:r w:rsidR="007B452B" w:rsidRPr="002C421C">
          <w:rPr>
            <w:rStyle w:val="Hyperlink"/>
            <w:rFonts w:asciiTheme="minorBidi" w:hAnsiTheme="minorBidi"/>
          </w:rPr>
          <w:t>ID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lang w:val="ru-RU" w:eastAsia="ru-RU"/>
        </w:rPr>
      </w:pPr>
      <w:hyperlink w:anchor="_Toc248556324" w:history="1">
        <w:r w:rsidR="007B452B" w:rsidRPr="002C421C">
          <w:rPr>
            <w:rStyle w:val="Hyperlink"/>
            <w:rFonts w:asciiTheme="minorBidi" w:hAnsiTheme="minorBidi"/>
          </w:rPr>
          <w:t>Глоссарий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25" w:history="1">
        <w:r w:rsidR="007B452B" w:rsidRPr="002C421C">
          <w:rPr>
            <w:rStyle w:val="Hyperlink"/>
            <w:rFonts w:asciiTheme="minorBidi" w:hAnsiTheme="minorBidi"/>
          </w:rPr>
          <w:t>Номер лицензии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26" w:history="1">
        <w:r w:rsidR="007B452B" w:rsidRPr="002C421C">
          <w:rPr>
            <w:rStyle w:val="Hyperlink"/>
            <w:rFonts w:asciiTheme="minorBidi" w:hAnsiTheme="minorBidi"/>
          </w:rPr>
          <w:t>Родительская программа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27" w:history="1">
        <w:r w:rsidR="007B452B" w:rsidRPr="002C421C">
          <w:rPr>
            <w:rStyle w:val="Hyperlink"/>
            <w:rFonts w:asciiTheme="minorBidi" w:hAnsiTheme="minorBidi"/>
          </w:rPr>
          <w:t>MVLS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28" w:history="1">
        <w:r w:rsidR="007B452B" w:rsidRPr="002C421C">
          <w:rPr>
            <w:rStyle w:val="Hyperlink"/>
            <w:rFonts w:asciiTheme="minorBidi" w:hAnsiTheme="minorBidi"/>
          </w:rPr>
          <w:t>eOpen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7B452B" w:rsidRDefault="00275281">
      <w:pPr>
        <w:pStyle w:val="TOC2"/>
        <w:rPr>
          <w:rFonts w:asciiTheme="minorHAnsi" w:eastAsiaTheme="minorEastAsia" w:hAnsiTheme="minorHAnsi" w:cstheme="minorBidi"/>
          <w:lang w:val="ru-RU" w:eastAsia="ru-RU"/>
        </w:rPr>
      </w:pPr>
      <w:hyperlink w:anchor="_Toc248556329" w:history="1">
        <w:r w:rsidR="007B452B" w:rsidRPr="002C421C">
          <w:rPr>
            <w:rStyle w:val="Hyperlink"/>
            <w:rFonts w:asciiTheme="minorBidi" w:hAnsiTheme="minorBidi"/>
          </w:rPr>
          <w:t>VLSC</w:t>
        </w:r>
        <w:r w:rsidR="007B452B">
          <w:rPr>
            <w:webHidden/>
          </w:rPr>
          <w:tab/>
        </w:r>
        <w:r>
          <w:rPr>
            <w:webHidden/>
          </w:rPr>
          <w:fldChar w:fldCharType="begin"/>
        </w:r>
        <w:r w:rsidR="007B452B">
          <w:rPr>
            <w:webHidden/>
          </w:rPr>
          <w:instrText xml:space="preserve"> PAGEREF _Toc248556329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B452B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AA071D" w:rsidRPr="00AB0FBA" w:rsidRDefault="00275281" w:rsidP="00D80926">
      <w:pPr>
        <w:pStyle w:val="Heading1"/>
        <w:rPr>
          <w:rFonts w:asciiTheme="minorBidi" w:hAnsiTheme="minorBidi" w:cstheme="minorBidi"/>
        </w:rPr>
      </w:pPr>
      <w:r w:rsidRPr="00923739">
        <w:rPr>
          <w:rFonts w:asciiTheme="minorBidi" w:hAnsiTheme="minorBidi" w:cstheme="minorBidi"/>
          <w:lang w:val="en-IE"/>
        </w:rPr>
        <w:fldChar w:fldCharType="end"/>
      </w:r>
      <w:r w:rsidR="001405A7" w:rsidRPr="00AB0FBA">
        <w:rPr>
          <w:rFonts w:asciiTheme="minorBidi" w:hAnsiTheme="minorBidi" w:cstheme="minorBidi"/>
        </w:rPr>
        <w:br w:type="page"/>
      </w:r>
      <w:bookmarkStart w:id="0" w:name="_Toc248556295"/>
      <w:r w:rsidR="009E4876" w:rsidRPr="00923739">
        <w:rPr>
          <w:rFonts w:asciiTheme="minorBidi" w:hAnsiTheme="minorBidi" w:cstheme="minorBidi"/>
          <w:color w:val="4F81BD"/>
          <w:lang w:val="ru-RU"/>
        </w:rPr>
        <w:lastRenderedPageBreak/>
        <w:t>Регистрация</w:t>
      </w:r>
      <w:r w:rsidR="009E4876" w:rsidRPr="00AB0FBA">
        <w:rPr>
          <w:rFonts w:asciiTheme="minorBidi" w:hAnsiTheme="minorBidi" w:cstheme="minorBidi"/>
          <w:color w:val="4F81BD"/>
        </w:rPr>
        <w:t xml:space="preserve"> </w:t>
      </w:r>
      <w:r w:rsidR="009E4876" w:rsidRPr="00923739">
        <w:rPr>
          <w:rFonts w:asciiTheme="minorBidi" w:hAnsiTheme="minorBidi" w:cstheme="minorBidi"/>
          <w:color w:val="4F81BD"/>
          <w:lang w:val="ru-RU"/>
        </w:rPr>
        <w:t>на</w:t>
      </w:r>
      <w:r w:rsidR="009E4876" w:rsidRPr="00AB0FBA">
        <w:rPr>
          <w:rFonts w:asciiTheme="minorBidi" w:hAnsiTheme="minorBidi" w:cstheme="minorBidi"/>
          <w:color w:val="4F81BD"/>
        </w:rPr>
        <w:t xml:space="preserve"> </w:t>
      </w:r>
      <w:r w:rsidR="009E4876" w:rsidRPr="00923739">
        <w:rPr>
          <w:rFonts w:asciiTheme="minorBidi" w:hAnsiTheme="minorBidi" w:cstheme="minorBidi"/>
          <w:color w:val="4F81BD"/>
          <w:lang w:val="ru-RU"/>
        </w:rPr>
        <w:t>веб</w:t>
      </w:r>
      <w:r w:rsidR="009E4876" w:rsidRPr="00AB0FBA">
        <w:rPr>
          <w:rFonts w:asciiTheme="minorBidi" w:hAnsiTheme="minorBidi" w:cstheme="minorBidi"/>
          <w:color w:val="4F81BD"/>
        </w:rPr>
        <w:t>-</w:t>
      </w:r>
      <w:r w:rsidR="009E4876" w:rsidRPr="00923739">
        <w:rPr>
          <w:rFonts w:asciiTheme="minorBidi" w:hAnsiTheme="minorBidi" w:cstheme="minorBidi"/>
          <w:color w:val="4F81BD"/>
          <w:lang w:val="ru-RU"/>
        </w:rPr>
        <w:t>сайте</w:t>
      </w:r>
      <w:r w:rsidR="009E4876" w:rsidRPr="00AB0FBA">
        <w:rPr>
          <w:rFonts w:asciiTheme="minorBidi" w:hAnsiTheme="minorBidi" w:cstheme="minorBidi"/>
          <w:color w:val="4F81BD"/>
        </w:rPr>
        <w:t xml:space="preserve"> </w:t>
      </w:r>
      <w:r w:rsidR="009E4876" w:rsidRPr="00923739">
        <w:rPr>
          <w:rFonts w:asciiTheme="minorBidi" w:hAnsiTheme="minorBidi" w:cstheme="minorBidi"/>
          <w:color w:val="4F81BD"/>
        </w:rPr>
        <w:t>Volume</w:t>
      </w:r>
      <w:r w:rsidR="009E4876" w:rsidRPr="00AB0FBA">
        <w:rPr>
          <w:rFonts w:asciiTheme="minorBidi" w:hAnsiTheme="minorBidi" w:cstheme="minorBidi"/>
          <w:color w:val="4F81BD"/>
        </w:rPr>
        <w:t xml:space="preserve"> </w:t>
      </w:r>
      <w:r w:rsidR="009E4876" w:rsidRPr="00923739">
        <w:rPr>
          <w:rFonts w:asciiTheme="minorBidi" w:hAnsiTheme="minorBidi" w:cstheme="minorBidi"/>
          <w:color w:val="4F81BD"/>
        </w:rPr>
        <w:t>Licensing</w:t>
      </w:r>
      <w:r w:rsidR="009E4876" w:rsidRPr="00AB0FBA">
        <w:rPr>
          <w:rFonts w:asciiTheme="minorBidi" w:hAnsiTheme="minorBidi" w:cstheme="minorBidi"/>
          <w:color w:val="4F81BD"/>
        </w:rPr>
        <w:t xml:space="preserve"> </w:t>
      </w:r>
      <w:r w:rsidR="009E4876" w:rsidRPr="00923739">
        <w:rPr>
          <w:rFonts w:asciiTheme="minorBidi" w:hAnsiTheme="minorBidi" w:cstheme="minorBidi"/>
          <w:color w:val="4F81BD"/>
        </w:rPr>
        <w:t>Service</w:t>
      </w:r>
      <w:r w:rsidR="009E4876" w:rsidRPr="00AB0FBA">
        <w:rPr>
          <w:rFonts w:asciiTheme="minorBidi" w:hAnsiTheme="minorBidi" w:cstheme="minorBidi"/>
          <w:color w:val="4F81BD"/>
        </w:rPr>
        <w:t xml:space="preserve"> </w:t>
      </w:r>
      <w:r w:rsidR="009E4876" w:rsidRPr="00923739">
        <w:rPr>
          <w:rFonts w:asciiTheme="minorBidi" w:hAnsiTheme="minorBidi" w:cstheme="minorBidi"/>
          <w:color w:val="4F81BD"/>
        </w:rPr>
        <w:t>Center</w:t>
      </w:r>
      <w:bookmarkEnd w:id="0"/>
    </w:p>
    <w:tbl>
      <w:tblPr>
        <w:tblStyle w:val="TableGrid"/>
        <w:tblpPr w:leftFromText="180" w:rightFromText="180" w:vertAnchor="text" w:tblpY="1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111"/>
      </w:tblGrid>
      <w:tr w:rsidR="00541478" w:rsidRPr="00923739" w:rsidTr="004332E0">
        <w:trPr>
          <w:trHeight w:val="417"/>
        </w:trPr>
        <w:tc>
          <w:tcPr>
            <w:tcW w:w="5353" w:type="dxa"/>
          </w:tcPr>
          <w:p w:rsidR="00D80926" w:rsidRPr="00AB0FBA" w:rsidRDefault="00D80926" w:rsidP="00D80926">
            <w:pPr>
              <w:spacing w:after="0"/>
              <w:rPr>
                <w:rFonts w:asciiTheme="minorBidi" w:hAnsiTheme="minorBidi" w:cstheme="minorBidi"/>
              </w:rPr>
            </w:pPr>
          </w:p>
          <w:p w:rsidR="00746416" w:rsidRPr="00923739" w:rsidRDefault="0027528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27" type="#_x0000_t34" style="position:absolute;margin-left:82.95pt;margin-top:134.3pt;width:181.95pt;height:20.45pt;z-index:251660800" o:connectortype="elbow" adj="10797,-305727,-18395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026" style="position:absolute;margin-left:49.8pt;margin-top:122.9pt;width:33.15pt;height:11.4pt;z-index:251661824" arcsize="10923f" filled="f" strokecolor="#f4750c" strokeweight="2.25pt"/>
              </w:pict>
            </w:r>
            <w:r w:rsidR="00ED61EF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58346" cy="2448105"/>
                  <wp:effectExtent l="57150" t="19050" r="118254" b="85545"/>
                  <wp:docPr id="154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8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28A0092B-C50C-407e-A947-70E740481C1C">
                                <a14:useLocalDpi xmlns:lc="http://schemas.openxmlformats.org/drawingml/2006/lockedCanvas" xmlns:a14="http://schemas.microsoft.com/office/drawing/2007/7/7/main" xmlns:p="http://schemas.openxmlformats.org/presentationml/2006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755" cy="24484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07/7/7/main" xmlns:p="http://schemas.openxmlformats.org/presentationml/2006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xmlns:mc="http://schemas.openxmlformats.org/markup-compatibility/2006"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07/7/7/main" xmlns:p="http://schemas.openxmlformats.org/presentationml/2006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xmlns:mc="http://schemas.openxmlformats.org/markup-compatibility/2006"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6416" w:rsidRPr="00923739" w:rsidRDefault="0027528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90" type="#_x0000_t34" style="position:absolute;margin-left:194.6pt;margin-top:25.55pt;width:76.75pt;height:57.05pt;rotation:270;z-index:252155392" o:connectortype="elbow" adj="21670,-167424,-7780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91" style="position:absolute;margin-left:114.15pt;margin-top:89.05pt;width:93.7pt;height:48.95pt;z-index:252156416" arcsize="10923f" filled="f" strokecolor="#f4750c" strokeweight="2.25pt"/>
              </w:pict>
            </w:r>
            <w:r w:rsidR="00746416" w:rsidRPr="00923739">
              <w:rPr>
                <w:rFonts w:asciiTheme="minorBidi" w:hAnsiTheme="minorBidi" w:cstheme="minorBidi"/>
                <w:b/>
                <w:bCs/>
                <w:iCs/>
                <w:noProof/>
                <w:lang w:val="ru-RU" w:eastAsia="ru-RU"/>
              </w:rPr>
              <w:drawing>
                <wp:inline distT="0" distB="0" distL="0" distR="0">
                  <wp:extent cx="3201478" cy="2422226"/>
                  <wp:effectExtent l="57150" t="19050" r="113222" b="73324"/>
                  <wp:docPr id="156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242" cy="2422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636BD" w:rsidRPr="00923739" w:rsidRDefault="0027528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94" type="#_x0000_t34" style="position:absolute;margin-left:229.75pt;margin-top:75.45pt;width:44.25pt;height:26pt;rotation:270;z-index:252159488" o:connectortype="elbow" adj="21160,-552212,-15176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92" style="position:absolute;margin-left:6.7pt;margin-top:93.2pt;width:81.65pt;height:13.6pt;z-index:25215744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93" style="position:absolute;margin-left:226.2pt;margin-top:110.55pt;width:25.6pt;height:13.6pt;z-index:252158464" arcsize="10923f" filled="f" strokecolor="#f4750c" strokeweight="2.25pt"/>
              </w:pict>
            </w:r>
            <w:r w:rsidR="00E636BD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02748" cy="1857866"/>
                  <wp:effectExtent l="57150" t="19050" r="111952" b="85234"/>
                  <wp:docPr id="158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>
                          <a:blip r:embed="rId15" cstate="print"/>
                          <a:srcRect l="3125" t="15159" r="5529" b="13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605" cy="186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41478" w:rsidRPr="00923739" w:rsidRDefault="0027528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595" type="#_x0000_t34" style="position:absolute;margin-left:59.95pt;margin-top:61.85pt;width:205.65pt;height:37.75pt;z-index:252160512" o:connectortype="elbow" adj="10797,-94125,-13859" strokecolor="#ffc000" strokeweight="1.5pt">
                  <v:stroke endarrow="block"/>
                </v:shape>
              </w:pict>
            </w:r>
            <w:r w:rsidR="009E4876" w:rsidRPr="00923739">
              <w:rPr>
                <w:rFonts w:asciiTheme="minorBidi" w:hAnsiTheme="minorBidi" w:cstheme="minorBidi"/>
              </w:rPr>
              <w:t xml:space="preserve"> </w:t>
            </w:r>
            <w:r w:rsidR="0003085E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2996151" cy="2588978"/>
                  <wp:effectExtent l="57150" t="19050" r="108999" b="78022"/>
                  <wp:docPr id="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74" cy="258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41478" w:rsidRPr="00923739" w:rsidRDefault="0027528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96" style="position:absolute;margin-left:5.85pt;margin-top:16.9pt;width:165.4pt;height:13.6pt;z-index:252161536" arcsize="10923f" filled="f" strokecolor="#f4750c" strokeweight="2.25pt"/>
              </w:pict>
            </w:r>
            <w:r w:rsidR="00541478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08744" cy="2439478"/>
                  <wp:effectExtent l="57150" t="19050" r="110706" b="75122"/>
                  <wp:docPr id="161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17" cstate="print">
                            <a:extLst>
                              <a:ext uri="28A0092B-C50C-407e-A947-70E740481C1C">
                                <a14:useLocalDpi xmlns:lc="http://schemas.openxmlformats.org/drawingml/2006/lockedCanvas" xmlns:a14="http://schemas.microsoft.com/office/drawing/2007/7/7/main" xmlns:p="http://schemas.openxmlformats.org/presentationml/2006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180" cy="2439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07/7/7/main" xmlns:p="http://schemas.openxmlformats.org/presentationml/2006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xmlns:mc="http://schemas.openxmlformats.org/markup-compatibility/2006"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07/7/7/main" xmlns:p="http://schemas.openxmlformats.org/presentationml/2006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xmlns:mc="http://schemas.openxmlformats.org/markup-compatibility/2006"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2CA7" w:rsidRPr="00923739" w:rsidRDefault="00602CA7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F57A5F" w:rsidRPr="00923739" w:rsidRDefault="00F57A5F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541478" w:rsidRPr="00923739" w:rsidRDefault="00541478" w:rsidP="00D80926">
            <w:pPr>
              <w:pStyle w:val="Heading2"/>
              <w:spacing w:after="0"/>
              <w:rPr>
                <w:rFonts w:asciiTheme="minorBidi" w:hAnsiTheme="minorBidi" w:cstheme="minorBidi"/>
                <w:lang w:val="en-IE"/>
              </w:rPr>
            </w:pPr>
            <w:bookmarkStart w:id="1" w:name="_Toc248556296"/>
            <w:r w:rsidRPr="00923739">
              <w:rPr>
                <w:rFonts w:asciiTheme="minorBidi" w:hAnsiTheme="minorBidi" w:cstheme="minorBidi"/>
              </w:rPr>
              <w:lastRenderedPageBreak/>
              <w:t>Клиенты Open License</w:t>
            </w:r>
            <w:bookmarkEnd w:id="1"/>
            <w:r w:rsidRPr="00923739">
              <w:rPr>
                <w:rFonts w:asciiTheme="minorBidi" w:hAnsiTheme="minorBidi" w:cstheme="minorBidi"/>
              </w:rPr>
              <w:t xml:space="preserve"> </w:t>
            </w:r>
          </w:p>
          <w:p w:rsidR="00A658CC" w:rsidRPr="00923739" w:rsidRDefault="0027528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99" style="position:absolute;margin-left:9.4pt;margin-top:35.7pt;width:208.9pt;height:16.5pt;z-index:252165632" arcsize="10923f" filled="f" strokecolor="#f4750c" strokeweight="2.25pt"/>
              </w:pict>
            </w:r>
            <w:r w:rsidR="00602CA7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51810" cy="2351074"/>
                  <wp:effectExtent l="57150" t="19050" r="110490" b="68276"/>
                  <wp:docPr id="163" name="Picture 54" descr="Open Licens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Open License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13" cy="2356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2350C" w:rsidRPr="00923739" w:rsidRDefault="0027528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00" style="position:absolute;margin-left:105.9pt;margin-top:167.75pt;width:93.4pt;height:16.5pt;z-index:252166656" arcsize="10923f" filled="f" strokecolor="#f4750c" strokeweight="2.25pt"/>
              </w:pict>
            </w:r>
            <w:r w:rsidR="0072350C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51810" cy="2351074"/>
                  <wp:effectExtent l="57150" t="19050" r="110490" b="68276"/>
                  <wp:docPr id="165" name="Picture 54" descr="Open Licens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Open License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13" cy="2356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63D11" w:rsidRPr="00923739" w:rsidRDefault="00F63D1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965D41" w:rsidRPr="00923739" w:rsidRDefault="00965D4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965D41" w:rsidRPr="00923739" w:rsidRDefault="00965D4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965D41" w:rsidRPr="00923739" w:rsidRDefault="00965D4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965D41" w:rsidRPr="00923739" w:rsidRDefault="00965D4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965D41" w:rsidRPr="00923739" w:rsidRDefault="00965D4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F36CBF" w:rsidRPr="00923739" w:rsidRDefault="00F36CBF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4332E0" w:rsidRPr="00923739" w:rsidRDefault="004332E0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72350C" w:rsidRPr="00923739" w:rsidRDefault="00965D41" w:rsidP="00D80926">
            <w:pPr>
              <w:pStyle w:val="Heading2"/>
              <w:spacing w:after="0"/>
              <w:rPr>
                <w:rFonts w:asciiTheme="minorBidi" w:hAnsiTheme="minorBidi" w:cstheme="minorBidi"/>
                <w:lang w:val="en-IE"/>
              </w:rPr>
            </w:pPr>
            <w:bookmarkStart w:id="2" w:name="_Toc248556297"/>
            <w:r w:rsidRPr="00923739">
              <w:rPr>
                <w:rFonts w:asciiTheme="minorBidi" w:hAnsiTheme="minorBidi" w:cstheme="minorBidi"/>
              </w:rPr>
              <w:lastRenderedPageBreak/>
              <w:t>Клиенты-администраторы</w:t>
            </w:r>
            <w:bookmarkEnd w:id="2"/>
          </w:p>
          <w:p w:rsidR="00261F5A" w:rsidRPr="00923739" w:rsidRDefault="0027528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04" type="#_x0000_t34" style="position:absolute;margin-left:184.5pt;margin-top:202.25pt;width:80.4pt;height:39.5pt;z-index:252168704" o:connectortype="elbow" adj=",-182096,-6891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01" style="position:absolute;margin-left:164.4pt;margin-top:195.3pt;width:20.1pt;height:10.5pt;z-index:252167680" arcsize="10923f" filled="f" strokecolor="#f4750c" strokeweight="2.25pt"/>
              </w:pict>
            </w:r>
            <w:r w:rsidR="00965D41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68650" cy="2813050"/>
                  <wp:effectExtent l="0" t="19050" r="69850" b="63500"/>
                  <wp:docPr id="167" name="Picture 57" descr="Inheritan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Inheritance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976" cy="2816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34CE" w:rsidRPr="00923739" w:rsidRDefault="00B034CE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B034CE" w:rsidRPr="00923739" w:rsidRDefault="00B034CE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1917AC" w:rsidRPr="00923739" w:rsidRDefault="001917AC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261F5A" w:rsidRPr="00923739" w:rsidRDefault="00275281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07" type="#_x0000_t34" style="position:absolute;margin-left:165.5pt;margin-top:138.2pt;width:169.85pt;height:28.9pt;rotation:90;flip:x;z-index:252175872" o:connectortype="elbow" adj="21708,347095,-3916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86" style="position:absolute;margin-left:173.9pt;margin-top:26.95pt;width:28.5pt;height:10.5pt;z-index:252253696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06" style="position:absolute;margin-left:219.75pt;margin-top:57.2pt;width:20.1pt;height:10.5pt;z-index:252174848" arcsize="10923f" filled="f" strokecolor="#f4750c" strokeweight="2.25pt"/>
              </w:pict>
            </w:r>
            <w:r w:rsidR="00F363E4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09181" cy="2656597"/>
                  <wp:effectExtent l="57150" t="19050" r="110269" b="67553"/>
                  <wp:docPr id="177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025" cy="2655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8F2E07" w:rsidRPr="00923739" w:rsidRDefault="008F2E07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A470CB" w:rsidRPr="00923739" w:rsidRDefault="00A470CB" w:rsidP="00D80926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</w:tc>
        <w:tc>
          <w:tcPr>
            <w:tcW w:w="4111" w:type="dxa"/>
          </w:tcPr>
          <w:p w:rsidR="00746416" w:rsidRPr="00923739" w:rsidRDefault="0074641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E7029A" w:rsidRDefault="00E7029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</w:rPr>
              <w:t>Доступ к веб-сайту Volume Licensing Service Center (VLSC) по адресу:</w:t>
            </w:r>
          </w:p>
          <w:p w:rsidR="007C597A" w:rsidRPr="007C597A" w:rsidRDefault="007C597A" w:rsidP="007C597A">
            <w:pPr>
              <w:spacing w:after="0"/>
              <w:rPr>
                <w:rStyle w:val="Hyperlink"/>
                <w:rFonts w:asciiTheme="minorBidi" w:hAnsiTheme="minorBidi" w:cstheme="minorBidi"/>
                <w:b/>
                <w:sz w:val="20"/>
                <w:szCs w:val="20"/>
              </w:rPr>
            </w:pPr>
            <w:hyperlink r:id="rId21" w:history="1">
              <w:r w:rsidRPr="007C597A">
                <w:rPr>
                  <w:rStyle w:val="Hyperlink"/>
                  <w:rFonts w:asciiTheme="minorBidi" w:hAnsiTheme="minorBidi" w:cstheme="minorBidi"/>
                  <w:b/>
                  <w:sz w:val="20"/>
                  <w:szCs w:val="20"/>
                </w:rPr>
                <w:t>https://www.microsoft.com/licensing/servicecenter/Home.aspx</w:t>
              </w:r>
            </w:hyperlink>
          </w:p>
          <w:p w:rsidR="00E7029A" w:rsidRPr="00AB0FBA" w:rsidRDefault="00E7029A" w:rsidP="00D80926">
            <w:pPr>
              <w:spacing w:after="0"/>
              <w:rPr>
                <w:rFonts w:asciiTheme="minorBidi" w:hAnsiTheme="minorBidi" w:cstheme="minorBidi"/>
                <w:b/>
                <w:sz w:val="20"/>
                <w:szCs w:val="20"/>
              </w:rPr>
            </w:pPr>
          </w:p>
          <w:p w:rsidR="00746416" w:rsidRPr="00923739" w:rsidRDefault="00ED61EF" w:rsidP="0038598D">
            <w:pPr>
              <w:spacing w:after="0"/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Все пользователи должны зарегистрироваться на веб-сайте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Volume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Service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Centre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VLSC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) и выполнить вход.</w:t>
            </w: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746416" w:rsidRPr="00923739" w:rsidRDefault="00746416" w:rsidP="00D80926">
            <w:pPr>
              <w:spacing w:after="0"/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Чтобы начать, выберите команду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Sign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in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Now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(Вход в систему).</w:t>
            </w: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E636BD" w:rsidRPr="00923739" w:rsidRDefault="00E636BD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017FC3" w:rsidRPr="00923739" w:rsidRDefault="00017FC3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D80926" w:rsidRPr="00910CB6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BF1526" w:rsidRPr="00910CB6" w:rsidRDefault="00BF15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017FC3" w:rsidRPr="00910CB6" w:rsidRDefault="00017FC3" w:rsidP="00D80926">
            <w:pPr>
              <w:spacing w:after="0"/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Введите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данные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в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поля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Windows</w:t>
            </w:r>
            <w:r w:rsidRPr="00910CB6">
              <w:rPr>
                <w:rFonts w:asciiTheme="minorBidi" w:hAnsiTheme="minorBidi" w:cstheme="minorBidi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Live</w:t>
            </w:r>
            <w:r w:rsidRPr="00910CB6">
              <w:rPr>
                <w:rFonts w:asciiTheme="minorBidi" w:hAnsiTheme="minorBidi" w:cstheme="minorBidi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ID</w:t>
            </w:r>
            <w:r w:rsidRPr="00910CB6">
              <w:rPr>
                <w:rFonts w:asciiTheme="minorBidi" w:hAnsiTheme="minorBidi" w:cstheme="minorBidi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E</w:t>
            </w:r>
            <w:r w:rsidRPr="00910CB6">
              <w:rPr>
                <w:rFonts w:asciiTheme="minorBidi" w:hAnsiTheme="minorBidi" w:cstheme="minorBidi"/>
                <w:b/>
                <w:spacing w:val="-2"/>
                <w:sz w:val="20"/>
                <w:szCs w:val="20"/>
                <w:lang w:val="ru-RU"/>
              </w:rPr>
              <w:t>-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mail</w:t>
            </w:r>
            <w:r w:rsidRPr="00910CB6">
              <w:rPr>
                <w:rFonts w:asciiTheme="minorBidi" w:hAnsiTheme="minorBidi" w:cstheme="minorBidi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address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(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Адрес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электронной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почты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Windows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Live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ID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)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и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Password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(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Пароль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); </w:t>
            </w:r>
            <w:r w:rsidRPr="00910CB6">
              <w:rPr>
                <w:rFonts w:asciiTheme="minorBidi" w:hAnsiTheme="minorBidi" w:cstheme="minorBidi"/>
                <w:b/>
                <w:i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затем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нажмите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кнопку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Sign</w:t>
            </w:r>
            <w:r w:rsidRPr="00910CB6">
              <w:rPr>
                <w:rFonts w:asciiTheme="minorBidi" w:hAnsiTheme="minorBidi" w:cstheme="minorBidi"/>
                <w:b/>
                <w:spacing w:val="-2"/>
                <w:sz w:val="20"/>
                <w:szCs w:val="20"/>
                <w:lang w:val="ru-RU"/>
              </w:rPr>
              <w:t>-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In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(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Вход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в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систему</w:t>
            </w:r>
            <w:r w:rsidRPr="00910CB6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).</w:t>
            </w:r>
          </w:p>
          <w:p w:rsidR="00017FC3" w:rsidRPr="00910CB6" w:rsidRDefault="00017FC3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746416" w:rsidRPr="00910CB6" w:rsidRDefault="0074641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Проверяется наличие регистрации пользователя на веб-сайте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VLSC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. Незарегистрированным пользователям предлагается зарегистрироваться.</w:t>
            </w:r>
          </w:p>
          <w:p w:rsidR="00BF1526" w:rsidRPr="00910CB6" w:rsidRDefault="00BF15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746416" w:rsidRPr="00910CB6" w:rsidRDefault="00275281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275281">
              <w:rPr>
                <w:rFonts w:asciiTheme="minorBidi" w:hAnsiTheme="minorBidi" w:cstheme="minorBidi"/>
                <w:noProof/>
                <w:sz w:val="20"/>
                <w:szCs w:val="20"/>
                <w:lang w:eastAsia="en-I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589" type="#_x0000_t202" style="position:absolute;margin-left:53pt;margin-top:12.5pt;width:121.95pt;height:46.45pt;z-index:252152320" filled="f" stroked="f">
                  <v:textbox style="mso-next-textbox:#_x0000_s1589">
                    <w:txbxContent>
                      <w:p w:rsidR="00391F4A" w:rsidRPr="00CE0392" w:rsidRDefault="00391F4A" w:rsidP="00746416">
                        <w:pPr>
                          <w:ind w:right="7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Сведения о создании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номер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а </w:t>
                        </w:r>
                        <w:r>
                          <w:rPr>
                            <w:sz w:val="18"/>
                            <w:szCs w:val="18"/>
                          </w:rPr>
                          <w:t>Windows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Live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ID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см. на стр. 31. </w:t>
                        </w:r>
                      </w:p>
                    </w:txbxContent>
                  </v:textbox>
                </v:shape>
              </w:pict>
            </w:r>
            <w:r w:rsidR="00C9369D" w:rsidRPr="00923739">
              <w:rPr>
                <w:rFonts w:asciiTheme="minorBidi" w:hAnsiTheme="minorBidi" w:cstheme="minorBidi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154368" behindDoc="1" locked="0" layoutInCell="1" allowOverlap="1">
                  <wp:simplePos x="0" y="0"/>
                  <wp:positionH relativeFrom="column">
                    <wp:posOffset>606725</wp:posOffset>
                  </wp:positionH>
                  <wp:positionV relativeFrom="paragraph">
                    <wp:posOffset>73613</wp:posOffset>
                  </wp:positionV>
                  <wp:extent cx="1688980" cy="1492370"/>
                  <wp:effectExtent l="19050" t="0" r="0" b="0"/>
                  <wp:wrapNone/>
                  <wp:docPr id="157" name="Picture 10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4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46416" w:rsidRPr="00923739" w:rsidRDefault="0074641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D80926" w:rsidRPr="00910CB6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D80926" w:rsidRPr="00910CB6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B034CE" w:rsidRPr="00910CB6" w:rsidRDefault="00B034CE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B034CE" w:rsidRPr="00910CB6" w:rsidRDefault="00B034CE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BF1526" w:rsidRPr="00910CB6" w:rsidRDefault="00BF15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E636BD" w:rsidRPr="00923739" w:rsidRDefault="00E636BD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Незарегистрированным пользователям следует ввести рабочий адрес электронной почты и нажать кнопку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Submit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(Отправить). </w:t>
            </w:r>
          </w:p>
          <w:p w:rsidR="00E636BD" w:rsidRPr="00923739" w:rsidRDefault="00E636BD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391F4A" w:rsidRDefault="00391F4A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391F4A" w:rsidRDefault="00391F4A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E636BD" w:rsidRPr="00923739" w:rsidRDefault="00E636BD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E636BD" w:rsidRPr="00923739" w:rsidRDefault="00E636BD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E636BD" w:rsidRPr="00923739" w:rsidRDefault="00E636BD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391F4A" w:rsidRPr="00391F4A" w:rsidRDefault="00E636BD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По указанному рабочему адресу отправляется сообщение электронной почты, обеспечивающее проверку пользователя. Чтобы завершить процесс регистрации, 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lastRenderedPageBreak/>
              <w:t xml:space="preserve">щелкните соответствующую ссылку в этом сообщении. </w:t>
            </w:r>
          </w:p>
          <w:p w:rsidR="00391F4A" w:rsidRDefault="00391F4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391F4A" w:rsidRDefault="00391F4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391F4A" w:rsidRDefault="00391F4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391F4A" w:rsidRDefault="00391F4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391F4A" w:rsidRDefault="00391F4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391F4A" w:rsidRDefault="00391F4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15703D" w:rsidRPr="00391F4A" w:rsidRDefault="005D23BD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15703D" w:rsidRPr="00923739" w:rsidRDefault="0015703D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15703D" w:rsidRPr="00923739" w:rsidRDefault="0015703D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15703D" w:rsidRPr="00923739" w:rsidRDefault="0015703D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15703D" w:rsidRPr="00923739" w:rsidRDefault="0015703D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15703D" w:rsidRPr="00923739" w:rsidRDefault="0015703D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03085E" w:rsidRPr="00923739" w:rsidRDefault="0003085E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D80926" w:rsidRPr="00910CB6" w:rsidRDefault="00D80926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D80926" w:rsidRPr="00910CB6" w:rsidRDefault="00D80926" w:rsidP="00D80926">
            <w:pPr>
              <w:spacing w:after="0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541478" w:rsidRPr="00923739" w:rsidRDefault="00541478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Открывается домашняя страница для зарегистрированных пользователей. </w:t>
            </w:r>
          </w:p>
          <w:p w:rsidR="00763477" w:rsidRPr="00923739" w:rsidRDefault="00763477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</w:p>
          <w:p w:rsidR="00541478" w:rsidRPr="00923739" w:rsidRDefault="00541478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Набор отображаемых элементов строки меню и уведомлений зависит от назначенных</w:t>
            </w:r>
            <w:r w:rsidR="00133D45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пользователю ролей и прав доступа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.</w:t>
            </w:r>
          </w:p>
          <w:p w:rsidR="0003085E" w:rsidRPr="00923739" w:rsidRDefault="0003085E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</w:p>
          <w:p w:rsidR="0003085E" w:rsidRPr="00923739" w:rsidRDefault="001B3C2B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Дополнительны</w:t>
            </w:r>
            <w:r w:rsidR="00133D45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е сведения о ролях и правах доступа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см. на стр. 9.</w:t>
            </w:r>
          </w:p>
          <w:p w:rsidR="00541478" w:rsidRPr="00923739" w:rsidRDefault="00541478" w:rsidP="00D80926">
            <w:pPr>
              <w:spacing w:after="0"/>
              <w:rPr>
                <w:rFonts w:asciiTheme="minorBidi" w:hAnsiTheme="minorBidi" w:cstheme="minorBidi"/>
                <w:color w:val="F4750C"/>
                <w:sz w:val="20"/>
                <w:szCs w:val="20"/>
                <w:lang w:val="ru-RU"/>
              </w:rPr>
            </w:pPr>
          </w:p>
          <w:p w:rsidR="00541478" w:rsidRPr="00923739" w:rsidRDefault="00541478" w:rsidP="00D80926">
            <w:pPr>
              <w:spacing w:after="0"/>
              <w:rPr>
                <w:rFonts w:asciiTheme="minorBidi" w:hAnsiTheme="minorBidi" w:cstheme="minorBidi"/>
                <w:color w:val="F4750C"/>
                <w:sz w:val="20"/>
                <w:szCs w:val="20"/>
                <w:lang w:val="ru-RU"/>
              </w:rPr>
            </w:pPr>
          </w:p>
          <w:p w:rsidR="00541478" w:rsidRPr="00923739" w:rsidRDefault="00541478" w:rsidP="00D80926">
            <w:pPr>
              <w:spacing w:after="0"/>
              <w:rPr>
                <w:rFonts w:asciiTheme="minorBidi" w:hAnsiTheme="minorBidi" w:cstheme="minorBidi"/>
                <w:color w:val="F4750C"/>
                <w:sz w:val="20"/>
                <w:szCs w:val="20"/>
                <w:lang w:val="ru-RU"/>
              </w:rPr>
            </w:pPr>
          </w:p>
          <w:p w:rsidR="00541478" w:rsidRPr="00923739" w:rsidRDefault="00541478" w:rsidP="00D80926">
            <w:pPr>
              <w:spacing w:after="0"/>
              <w:rPr>
                <w:rFonts w:asciiTheme="minorBidi" w:hAnsiTheme="minorBidi" w:cstheme="minorBidi"/>
                <w:color w:val="F4750C"/>
                <w:sz w:val="20"/>
                <w:szCs w:val="20"/>
                <w:lang w:val="ru-RU"/>
              </w:rPr>
            </w:pPr>
          </w:p>
          <w:p w:rsidR="00B66D00" w:rsidRPr="00923739" w:rsidRDefault="00B66D00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602CA7" w:rsidRPr="00923739" w:rsidRDefault="00602CA7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602CA7" w:rsidRPr="00923739" w:rsidRDefault="00602CA7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602CA7" w:rsidRPr="00923739" w:rsidRDefault="00602CA7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D80926" w:rsidRPr="00910CB6" w:rsidRDefault="00D80926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/>
                <w:szCs w:val="22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/>
                <w:szCs w:val="22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/>
                <w:szCs w:val="22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/>
                <w:szCs w:val="22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/>
                <w:szCs w:val="22"/>
                <w:lang w:val="ru-RU"/>
              </w:rPr>
            </w:pPr>
          </w:p>
          <w:p w:rsidR="00261F5A" w:rsidRPr="00923739" w:rsidRDefault="00602CA7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При входе в систему веб-сайта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VLSC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проверяется наличие у пользователя соглашений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Open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с неподписанными условиями. </w:t>
            </w: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</w:p>
          <w:p w:rsidR="00602CA7" w:rsidRPr="00923739" w:rsidRDefault="00602CA7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Любому пользователю с неподписанным соглашением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Open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предлагается подписать его.  </w:t>
            </w:r>
          </w:p>
          <w:p w:rsidR="0072350C" w:rsidRPr="00923739" w:rsidRDefault="0072350C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</w:p>
          <w:p w:rsidR="00DE2C13" w:rsidRPr="00AB0FBA" w:rsidRDefault="008F4385" w:rsidP="00917CD8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Theme="minorBidi" w:hAnsiTheme="minorBidi"/>
                <w:color w:val="000000" w:themeColor="text1"/>
                <w:sz w:val="20"/>
                <w:szCs w:val="20"/>
                <w:lang w:val="en-US"/>
              </w:rPr>
            </w:pPr>
            <w:r w:rsidRPr="00923739">
              <w:rPr>
                <w:rFonts w:asciiTheme="minorBidi" w:hAnsiTheme="minorBidi"/>
                <w:color w:val="000000"/>
                <w:sz w:val="20"/>
                <w:szCs w:val="20"/>
                <w:lang w:val="ru-RU"/>
              </w:rPr>
              <w:t>Выберите</w:t>
            </w:r>
            <w:r w:rsidRPr="00AB0FBA">
              <w:rPr>
                <w:rFonts w:asciiTheme="minorBidi" w:hAnsiTheme="minorBidi"/>
                <w:color w:val="000000"/>
                <w:sz w:val="20"/>
                <w:szCs w:val="20"/>
                <w:lang w:val="en-US"/>
              </w:rPr>
              <w:t xml:space="preserve">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Open</w:t>
            </w:r>
            <w:r w:rsidRPr="00AB0FBA">
              <w:rPr>
                <w:rFonts w:asciiTheme="minorBidi" w:hAnsiTheme="minorBidi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License</w:t>
            </w:r>
            <w:r w:rsidRPr="00AB0FBA">
              <w:rPr>
                <w:rFonts w:asciiTheme="minorBidi" w:hAnsiTheme="minorBidi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Type</w:t>
            </w:r>
            <w:r w:rsidRPr="00AB0FBA">
              <w:rPr>
                <w:rFonts w:asciiTheme="minorBidi" w:hAnsiTheme="minorBidi"/>
                <w:sz w:val="20"/>
                <w:szCs w:val="20"/>
                <w:lang w:val="en-US"/>
              </w:rPr>
              <w:t xml:space="preserve"> </w:t>
            </w:r>
            <w:r w:rsidRPr="00AB0FBA">
              <w:rPr>
                <w:rFonts w:asciiTheme="minorBidi" w:hAnsiTheme="minorBidi"/>
                <w:spacing w:val="-2"/>
                <w:sz w:val="20"/>
                <w:szCs w:val="20"/>
                <w:lang w:val="en-US"/>
              </w:rPr>
              <w:t>(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Тип</w:t>
            </w:r>
            <w:r w:rsidRPr="00AB0FBA">
              <w:rPr>
                <w:rFonts w:asciiTheme="minorBidi" w:hAnsiTheme="minorBidi"/>
                <w:spacing w:val="-2"/>
                <w:sz w:val="20"/>
                <w:szCs w:val="20"/>
                <w:lang w:val="en-US"/>
              </w:rPr>
              <w:t xml:space="preserve">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соглашения</w:t>
            </w:r>
            <w:r w:rsidRPr="00AB0FBA">
              <w:rPr>
                <w:rFonts w:asciiTheme="minorBidi" w:hAnsiTheme="minorBidi"/>
                <w:spacing w:val="-2"/>
                <w:sz w:val="20"/>
                <w:szCs w:val="20"/>
                <w:lang w:val="en-US"/>
              </w:rPr>
              <w:t xml:space="preserve">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Open</w:t>
            </w:r>
            <w:r w:rsidRPr="00AB0FBA">
              <w:rPr>
                <w:rFonts w:asciiTheme="minorBidi" w:hAnsiTheme="minorBidi"/>
                <w:spacing w:val="-2"/>
                <w:sz w:val="20"/>
                <w:szCs w:val="20"/>
                <w:lang w:val="en-US"/>
              </w:rPr>
              <w:t xml:space="preserve">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License</w:t>
            </w:r>
            <w:r w:rsidRPr="00AB0FBA">
              <w:rPr>
                <w:rFonts w:asciiTheme="minorBidi" w:hAnsiTheme="minorBidi"/>
                <w:spacing w:val="-2"/>
                <w:sz w:val="20"/>
                <w:szCs w:val="20"/>
                <w:lang w:val="en-US"/>
              </w:rPr>
              <w:t>)</w:t>
            </w:r>
          </w:p>
          <w:p w:rsidR="00D80926" w:rsidRPr="00AB0FBA" w:rsidRDefault="00D80926" w:rsidP="00D80926">
            <w:pPr>
              <w:pStyle w:val="ListParagraph"/>
              <w:spacing w:after="0"/>
              <w:ind w:firstLine="0"/>
              <w:rPr>
                <w:rFonts w:asciiTheme="minorBidi" w:hAnsiTheme="minorBidi"/>
                <w:color w:val="000000" w:themeColor="text1"/>
                <w:sz w:val="20"/>
                <w:szCs w:val="20"/>
                <w:lang w:val="en-US"/>
              </w:rPr>
            </w:pPr>
          </w:p>
          <w:p w:rsidR="00DE2C13" w:rsidRPr="00923739" w:rsidRDefault="008F4385" w:rsidP="00917CD8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Theme="minorBidi" w:hAnsi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color w:val="000000"/>
                <w:sz w:val="20"/>
                <w:szCs w:val="20"/>
                <w:lang w:val="ru-RU"/>
              </w:rPr>
              <w:t xml:space="preserve">Выберите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Country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of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Usage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(Страна использования)</w:t>
            </w:r>
          </w:p>
          <w:p w:rsidR="00D80926" w:rsidRPr="00923739" w:rsidRDefault="00D80926" w:rsidP="00D80926">
            <w:pPr>
              <w:pStyle w:val="ListParagraph"/>
              <w:spacing w:after="0"/>
              <w:ind w:firstLine="0"/>
              <w:rPr>
                <w:rFonts w:asciiTheme="minorBidi" w:hAnsiTheme="minorBidi"/>
                <w:color w:val="000000" w:themeColor="text1"/>
                <w:sz w:val="20"/>
                <w:szCs w:val="20"/>
                <w:lang w:val="ru-RU"/>
              </w:rPr>
            </w:pPr>
          </w:p>
          <w:p w:rsidR="00DE2C13" w:rsidRPr="00923739" w:rsidRDefault="008F4385" w:rsidP="00917CD8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923739">
              <w:rPr>
                <w:rFonts w:asciiTheme="minorBidi" w:hAnsiTheme="minorBidi"/>
                <w:color w:val="000000"/>
                <w:sz w:val="20"/>
                <w:szCs w:val="20"/>
              </w:rPr>
              <w:t xml:space="preserve">Выберите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Language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(Язык)</w:t>
            </w:r>
          </w:p>
          <w:p w:rsidR="00D80926" w:rsidRPr="00923739" w:rsidRDefault="00D80926" w:rsidP="00D80926">
            <w:pPr>
              <w:pStyle w:val="ListParagraph"/>
              <w:spacing w:after="0"/>
              <w:ind w:firstLine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  <w:p w:rsidR="00DE2C13" w:rsidRPr="00923739" w:rsidRDefault="008F4385" w:rsidP="00917CD8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923739">
              <w:rPr>
                <w:rFonts w:asciiTheme="minorBidi" w:hAnsiTheme="minorBidi"/>
                <w:color w:val="000000"/>
                <w:sz w:val="20"/>
                <w:szCs w:val="20"/>
              </w:rPr>
              <w:t xml:space="preserve">Нажмите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Go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(Перейти)</w:t>
            </w: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</w:p>
          <w:p w:rsidR="0072350C" w:rsidRPr="00923739" w:rsidRDefault="0072350C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Отобра</w:t>
            </w:r>
            <w:r w:rsidR="00384C02" w:rsidRPr="00384C02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зи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тся соответствующее соглашение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Open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License</w:t>
            </w:r>
            <w:r w:rsidR="00133D45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для просмотра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.</w:t>
            </w:r>
          </w:p>
          <w:p w:rsidR="00602CA7" w:rsidRPr="00923739" w:rsidRDefault="00602CA7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</w:p>
          <w:p w:rsidR="0072350C" w:rsidRPr="00923739" w:rsidRDefault="0072350C" w:rsidP="00917CD8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Theme="minorBidi" w:hAnsi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color w:val="000000"/>
                <w:sz w:val="20"/>
                <w:szCs w:val="20"/>
                <w:lang w:val="ru-RU"/>
              </w:rPr>
              <w:t xml:space="preserve">Введите свое полное имя и выберите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I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Accept</w:t>
            </w:r>
            <w:r w:rsidRPr="00923739">
              <w:rPr>
                <w:rFonts w:asciiTheme="minorBidi" w:hAnsiTheme="minorBidi"/>
                <w:color w:val="000000"/>
                <w:sz w:val="20"/>
                <w:szCs w:val="20"/>
                <w:lang w:val="ru-RU"/>
              </w:rPr>
              <w:t xml:space="preserve"> (Я принимаю). </w:t>
            </w:r>
          </w:p>
          <w:p w:rsidR="0072350C" w:rsidRPr="00923739" w:rsidRDefault="0072350C" w:rsidP="00D80926">
            <w:pPr>
              <w:spacing w:after="0"/>
              <w:rPr>
                <w:rFonts w:asciiTheme="minorBidi" w:hAnsiTheme="minorBidi" w:cstheme="minorBidi"/>
                <w:b/>
                <w:color w:val="000000" w:themeColor="text1"/>
                <w:sz w:val="20"/>
                <w:szCs w:val="20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Если условия соглашения не приняты, все соглашения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Open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удаляются из профиля пользователя во время соответствующего сеанса.</w:t>
            </w:r>
          </w:p>
          <w:p w:rsidR="00D80926" w:rsidRPr="00923739" w:rsidRDefault="00D80926" w:rsidP="00D80926">
            <w:pPr>
              <w:spacing w:after="0"/>
              <w:rPr>
                <w:rFonts w:asciiTheme="minorBidi" w:hAnsiTheme="minorBidi" w:cstheme="minorBidi"/>
                <w:color w:val="FF0000"/>
                <w:lang w:val="ru-RU"/>
              </w:rPr>
            </w:pPr>
          </w:p>
          <w:p w:rsidR="00261F5A" w:rsidRPr="00923739" w:rsidRDefault="00275281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  <w:r w:rsidRPr="00275281">
              <w:rPr>
                <w:rFonts w:asciiTheme="minorBidi" w:hAnsiTheme="minorBidi" w:cstheme="minorBidi"/>
                <w:noProof/>
                <w:lang w:eastAsia="en-IE"/>
              </w:rPr>
              <w:pict>
                <v:shape id="_x0000_s1598" type="#_x0000_t202" style="position:absolute;margin-left:17.7pt;margin-top:10.75pt;width:135.25pt;height:73.7pt;z-index:252164608" filled="f" stroked="f">
                  <v:textbox style="mso-next-textbox:#_x0000_s1598">
                    <w:txbxContent>
                      <w:p w:rsidR="00391F4A" w:rsidRPr="00CE0392" w:rsidRDefault="00391F4A" w:rsidP="0061035E">
                        <w:pPr>
                          <w:pStyle w:val="ListParagraph"/>
                          <w:spacing w:before="0" w:after="120"/>
                          <w:ind w:left="0" w:right="-28" w:firstLine="0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Условия необходимо принять один раз для всех текущих и будущих соглашений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Open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>, назначенных пользователю.</w:t>
                        </w:r>
                      </w:p>
                    </w:txbxContent>
                  </v:textbox>
                </v:shape>
              </w:pict>
            </w:r>
            <w:r w:rsidR="00261F5A" w:rsidRPr="00923739">
              <w:rPr>
                <w:rFonts w:asciiTheme="minorBidi" w:hAnsiTheme="minorBidi" w:cstheme="minorBidi"/>
                <w:noProof/>
                <w:color w:val="000000" w:themeColor="text1"/>
                <w:lang w:val="ru-RU" w:eastAsia="ru-RU"/>
              </w:rPr>
              <w:drawing>
                <wp:anchor distT="0" distB="0" distL="114300" distR="114300" simplePos="0" relativeHeight="252163584" behindDoc="1" locked="0" layoutInCell="1" allowOverlap="1">
                  <wp:simplePos x="0" y="0"/>
                  <wp:positionH relativeFrom="column">
                    <wp:posOffset>123272</wp:posOffset>
                  </wp:positionH>
                  <wp:positionV relativeFrom="paragraph">
                    <wp:posOffset>92296</wp:posOffset>
                  </wp:positionV>
                  <wp:extent cx="1932167" cy="1852654"/>
                  <wp:effectExtent l="0" t="0" r="0" b="0"/>
                  <wp:wrapNone/>
                  <wp:docPr id="164" name="Picture 7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167" cy="185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261F5A" w:rsidRPr="00923739" w:rsidRDefault="00261F5A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F63D11" w:rsidRPr="00923739" w:rsidRDefault="00F63D11" w:rsidP="00D80926">
            <w:pPr>
              <w:spacing w:after="0"/>
              <w:rPr>
                <w:rFonts w:asciiTheme="minorBidi" w:hAnsiTheme="minorBidi" w:cstheme="minorBidi"/>
                <w:color w:val="F4750C"/>
                <w:lang w:val="ru-RU"/>
              </w:rPr>
            </w:pPr>
          </w:p>
          <w:p w:rsidR="00965D41" w:rsidRPr="00923739" w:rsidRDefault="00965D41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965D41" w:rsidRPr="00923739" w:rsidRDefault="00965D41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965D41" w:rsidRPr="00910CB6" w:rsidRDefault="00965D41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03085E" w:rsidRPr="00910CB6" w:rsidRDefault="0003085E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F57A5F" w:rsidRPr="00910CB6" w:rsidRDefault="00F57A5F" w:rsidP="00D80926">
            <w:pPr>
              <w:spacing w:after="0"/>
              <w:rPr>
                <w:rFonts w:asciiTheme="minorBidi" w:hAnsiTheme="minorBidi" w:cstheme="minorBidi"/>
                <w:color w:val="000000" w:themeColor="text1"/>
                <w:lang w:val="ru-RU"/>
              </w:rPr>
            </w:pPr>
          </w:p>
          <w:p w:rsidR="00133D45" w:rsidRDefault="00133D45" w:rsidP="00B034CE">
            <w:pPr>
              <w:spacing w:after="0" w:line="240" w:lineRule="exact"/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  <w:lang w:val="ru-RU"/>
              </w:rPr>
            </w:pPr>
          </w:p>
          <w:p w:rsidR="00133D45" w:rsidRDefault="00133D45" w:rsidP="00B034CE">
            <w:pPr>
              <w:spacing w:after="0" w:line="240" w:lineRule="exact"/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  <w:lang w:val="ru-RU"/>
              </w:rPr>
            </w:pPr>
          </w:p>
          <w:p w:rsidR="00B66D00" w:rsidRPr="00923739" w:rsidRDefault="00965D41" w:rsidP="00B034CE">
            <w:pPr>
              <w:spacing w:after="0" w:line="240" w:lineRule="exact"/>
              <w:rPr>
                <w:rFonts w:asciiTheme="minorBidi" w:hAnsiTheme="minorBidi" w:cstheme="minorBidi"/>
                <w:color w:val="000000" w:themeColor="text1"/>
                <w:spacing w:val="-2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  <w:lang w:val="ru-RU"/>
              </w:rPr>
              <w:t xml:space="preserve">Если клиент с ролью администратора по родительскому соглашению входит на веб-сайт </w:t>
            </w:r>
            <w:r w:rsidRPr="00923739"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</w:rPr>
              <w:t>VLSC</w:t>
            </w:r>
            <w:r w:rsidRPr="00923739"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  <w:lang w:val="ru-RU"/>
              </w:rPr>
              <w:t xml:space="preserve">, открывается страница </w:t>
            </w:r>
            <w:r w:rsidRPr="00923739"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</w:rPr>
              <w:t>Administrator</w:t>
            </w:r>
            <w:r w:rsidRPr="00923739"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</w:rPr>
              <w:t>Inheritance</w:t>
            </w:r>
            <w:r w:rsidRPr="00923739"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</w:rPr>
              <w:t>Option</w:t>
            </w:r>
            <w:r w:rsidRPr="00923739">
              <w:rPr>
                <w:rFonts w:asciiTheme="minorBidi" w:hAnsiTheme="minorBidi" w:cstheme="minorBidi"/>
                <w:color w:val="000000"/>
                <w:spacing w:val="-2"/>
                <w:sz w:val="20"/>
                <w:szCs w:val="20"/>
                <w:lang w:val="ru-RU"/>
              </w:rPr>
              <w:t xml:space="preserve"> (Вариант наследования администратора).</w:t>
            </w:r>
          </w:p>
          <w:p w:rsidR="0061035E" w:rsidRPr="00923739" w:rsidRDefault="0061035E" w:rsidP="00B034CE">
            <w:pPr>
              <w:spacing w:after="0" w:line="240" w:lineRule="exact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</w:p>
          <w:p w:rsidR="0061035E" w:rsidRPr="00923739" w:rsidRDefault="0061035E" w:rsidP="00384C02">
            <w:pPr>
              <w:spacing w:after="0" w:line="240" w:lineRule="exact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Если выбран параметр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Opt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In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(</w:t>
            </w:r>
            <w:r w:rsidR="00384C02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C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огласиться), пользователь автоматически становится администратором по всем дочерним соглашениям, связанным с соответствующим родительским</w:t>
            </w:r>
            <w:r w:rsidR="00384C02" w:rsidRPr="00384C02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соглашением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>.</w:t>
            </w:r>
          </w:p>
          <w:p w:rsidR="00D80926" w:rsidRPr="00923739" w:rsidRDefault="0061035E" w:rsidP="00BF255F">
            <w:pPr>
              <w:pStyle w:val="ListParagraph"/>
              <w:numPr>
                <w:ilvl w:val="0"/>
                <w:numId w:val="54"/>
              </w:numPr>
              <w:spacing w:after="0" w:line="240" w:lineRule="exact"/>
              <w:rPr>
                <w:rFonts w:asciiTheme="minorBidi" w:hAnsiTheme="minorBidi"/>
                <w:b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color w:val="000000"/>
                <w:sz w:val="20"/>
                <w:szCs w:val="20"/>
                <w:lang w:val="ru-RU"/>
              </w:rPr>
              <w:t xml:space="preserve">Выберите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Opt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In</w:t>
            </w:r>
            <w:r w:rsidRPr="00923739">
              <w:rPr>
                <w:rFonts w:asciiTheme="minorBidi" w:hAnsiTheme="minorBidi"/>
                <w:color w:val="000000"/>
                <w:sz w:val="20"/>
                <w:szCs w:val="20"/>
                <w:lang w:val="ru-RU"/>
              </w:rPr>
              <w:t xml:space="preserve"> (</w:t>
            </w:r>
            <w:r w:rsidR="00BF255F">
              <w:rPr>
                <w:rFonts w:asciiTheme="minorBidi" w:hAnsiTheme="minorBidi"/>
                <w:color w:val="000000"/>
                <w:sz w:val="20"/>
                <w:szCs w:val="20"/>
                <w:lang w:val="en-US"/>
              </w:rPr>
              <w:t>C</w:t>
            </w:r>
            <w:r w:rsidRPr="00923739">
              <w:rPr>
                <w:rFonts w:asciiTheme="minorBidi" w:hAnsiTheme="minorBidi"/>
                <w:color w:val="000000"/>
                <w:sz w:val="20"/>
                <w:szCs w:val="20"/>
                <w:lang w:val="ru-RU"/>
              </w:rPr>
              <w:t xml:space="preserve">огласиться) или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Opt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Out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BF255F">
              <w:rPr>
                <w:rFonts w:asciiTheme="minorBidi" w:hAnsiTheme="minorBidi"/>
                <w:sz w:val="20"/>
                <w:szCs w:val="20"/>
                <w:lang w:val="en-US"/>
              </w:rPr>
              <w:t>O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тказаться)</w:t>
            </w:r>
          </w:p>
          <w:p w:rsidR="00D80926" w:rsidRPr="00923739" w:rsidRDefault="00D80926" w:rsidP="00B034CE">
            <w:pPr>
              <w:pStyle w:val="ListParagraph"/>
              <w:spacing w:after="0" w:line="240" w:lineRule="exact"/>
              <w:ind w:firstLine="0"/>
              <w:rPr>
                <w:rFonts w:asciiTheme="minorBidi" w:hAnsiTheme="minorBidi"/>
                <w:b/>
                <w:color w:val="000000" w:themeColor="text1"/>
                <w:sz w:val="20"/>
                <w:szCs w:val="20"/>
                <w:lang w:val="ru-RU"/>
              </w:rPr>
            </w:pPr>
          </w:p>
          <w:p w:rsidR="0061035E" w:rsidRPr="00923739" w:rsidRDefault="0061035E" w:rsidP="00B034CE">
            <w:pPr>
              <w:pStyle w:val="ListParagraph"/>
              <w:numPr>
                <w:ilvl w:val="0"/>
                <w:numId w:val="54"/>
              </w:numPr>
              <w:spacing w:after="0" w:line="240" w:lineRule="exact"/>
              <w:rPr>
                <w:rFonts w:asciiTheme="minorBidi" w:hAnsiTheme="minorBidi"/>
                <w:b/>
                <w:color w:val="000000" w:themeColor="text1"/>
                <w:sz w:val="20"/>
                <w:szCs w:val="20"/>
              </w:rPr>
            </w:pPr>
            <w:r w:rsidRPr="00923739">
              <w:rPr>
                <w:rFonts w:asciiTheme="minorBidi" w:hAnsiTheme="minorBidi"/>
                <w:color w:val="000000"/>
                <w:sz w:val="20"/>
                <w:szCs w:val="20"/>
              </w:rPr>
              <w:t xml:space="preserve">Выберите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Continue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(Продолжить)</w:t>
            </w:r>
          </w:p>
          <w:p w:rsidR="005218B6" w:rsidRPr="00923739" w:rsidRDefault="005218B6" w:rsidP="00B034CE">
            <w:pPr>
              <w:spacing w:after="0" w:line="240" w:lineRule="exact"/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</w:p>
          <w:p w:rsidR="0061035E" w:rsidRPr="00923739" w:rsidRDefault="0061035E" w:rsidP="00B034CE">
            <w:pPr>
              <w:spacing w:after="0" w:line="240" w:lineRule="exact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E7029A" w:rsidRPr="00923739" w:rsidRDefault="00E7029A" w:rsidP="00B034CE">
            <w:pPr>
              <w:spacing w:after="0" w:line="240" w:lineRule="exact"/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</w:p>
          <w:p w:rsidR="005218B6" w:rsidRPr="00923739" w:rsidRDefault="005218B6" w:rsidP="00B034CE">
            <w:pPr>
              <w:spacing w:after="0" w:line="240" w:lineRule="exact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Страница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Administrator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Inheritance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Option</w:t>
            </w: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 (Вариант наследования администратора) открывается только один раз непосредственно после начала регистрации.</w:t>
            </w:r>
          </w:p>
          <w:p w:rsidR="00F363E4" w:rsidRPr="00923739" w:rsidRDefault="00F363E4" w:rsidP="00B034CE">
            <w:pPr>
              <w:spacing w:after="0" w:line="240" w:lineRule="exact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</w:p>
          <w:p w:rsidR="00D80926" w:rsidRPr="00923739" w:rsidRDefault="00F363E4" w:rsidP="00B034CE">
            <w:pPr>
              <w:spacing w:after="0" w:line="240" w:lineRule="exact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color w:val="000000"/>
                <w:sz w:val="20"/>
                <w:szCs w:val="20"/>
                <w:lang w:val="ru-RU"/>
              </w:rPr>
              <w:t xml:space="preserve">Чтобы проверить или изменить этот вариант позднее, выполните следующие действия: </w:t>
            </w:r>
          </w:p>
          <w:p w:rsidR="00D80926" w:rsidRPr="00923739" w:rsidRDefault="00D80926" w:rsidP="00B034CE">
            <w:pPr>
              <w:pStyle w:val="ListParagraph"/>
              <w:numPr>
                <w:ilvl w:val="0"/>
                <w:numId w:val="55"/>
              </w:numPr>
              <w:spacing w:after="0" w:line="240" w:lineRule="exact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923739">
              <w:rPr>
                <w:rFonts w:asciiTheme="minorBidi" w:hAnsiTheme="minorBidi"/>
                <w:color w:val="000000"/>
                <w:sz w:val="20"/>
                <w:szCs w:val="20"/>
              </w:rPr>
              <w:t xml:space="preserve">Выберите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Settings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(Параметры)</w:t>
            </w:r>
          </w:p>
          <w:p w:rsidR="00456CB5" w:rsidRPr="00923739" w:rsidRDefault="00456CB5" w:rsidP="00B034CE">
            <w:pPr>
              <w:pStyle w:val="ListParagraph"/>
              <w:spacing w:after="0" w:line="240" w:lineRule="exact"/>
              <w:ind w:firstLine="0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  <w:p w:rsidR="00456CB5" w:rsidRPr="00923739" w:rsidRDefault="00D80926" w:rsidP="00B034CE">
            <w:pPr>
              <w:pStyle w:val="ListParagraph"/>
              <w:numPr>
                <w:ilvl w:val="0"/>
                <w:numId w:val="55"/>
              </w:numPr>
              <w:spacing w:after="0" w:line="240" w:lineRule="exact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923739">
              <w:rPr>
                <w:rFonts w:asciiTheme="minorBidi" w:hAnsiTheme="minorBidi"/>
                <w:color w:val="000000"/>
                <w:sz w:val="20"/>
                <w:szCs w:val="20"/>
              </w:rPr>
              <w:t xml:space="preserve">Выберите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Preferences</w:t>
            </w:r>
            <w:r w:rsidR="008F7A2A">
              <w:rPr>
                <w:rFonts w:asciiTheme="minorBidi" w:hAnsiTheme="minorBidi"/>
                <w:sz w:val="20"/>
                <w:szCs w:val="20"/>
              </w:rPr>
              <w:t xml:space="preserve"> (</w:t>
            </w:r>
            <w:r w:rsidR="008F7A2A">
              <w:rPr>
                <w:rFonts w:asciiTheme="minorBidi" w:hAnsiTheme="minorBidi"/>
                <w:sz w:val="20"/>
                <w:szCs w:val="20"/>
                <w:lang w:val="ru-RU"/>
              </w:rPr>
              <w:t>Мои предпочтения</w:t>
            </w:r>
            <w:r w:rsidRPr="00923739">
              <w:rPr>
                <w:rFonts w:asciiTheme="minorBidi" w:hAnsiTheme="minorBidi"/>
                <w:sz w:val="20"/>
                <w:szCs w:val="20"/>
              </w:rPr>
              <w:t>)</w:t>
            </w:r>
          </w:p>
          <w:p w:rsidR="00456CB5" w:rsidRPr="00923739" w:rsidRDefault="00456CB5" w:rsidP="00B034CE">
            <w:pPr>
              <w:pStyle w:val="ListParagraph"/>
              <w:spacing w:line="240" w:lineRule="exact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  <w:p w:rsidR="00F363E4" w:rsidRPr="00923739" w:rsidRDefault="00F363E4" w:rsidP="00B034CE">
            <w:pPr>
              <w:pStyle w:val="ListParagraph"/>
              <w:numPr>
                <w:ilvl w:val="0"/>
                <w:numId w:val="55"/>
              </w:numPr>
              <w:spacing w:after="0" w:line="240" w:lineRule="exact"/>
              <w:rPr>
                <w:rFonts w:asciiTheme="minorBidi" w:hAnsiTheme="minorBidi"/>
                <w:color w:val="000000" w:themeColor="text1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color w:val="000000"/>
                <w:sz w:val="20"/>
                <w:szCs w:val="20"/>
                <w:lang w:val="ru-RU"/>
              </w:rPr>
              <w:t xml:space="preserve">Прежде чем перейти на другую страницу, выберите </w:t>
            </w:r>
            <w:r w:rsidRPr="00923739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Save</w:t>
            </w:r>
            <w:r w:rsidRPr="00923739">
              <w:rPr>
                <w:rFonts w:asciiTheme="minorBidi" w:hAnsiTheme="minorBidi"/>
                <w:color w:val="000000"/>
                <w:sz w:val="20"/>
                <w:szCs w:val="20"/>
                <w:lang w:val="ru-RU"/>
              </w:rPr>
              <w:t xml:space="preserve"> (Сохранить), чтобы сохранить изменения.</w:t>
            </w:r>
          </w:p>
          <w:p w:rsidR="00391F4A" w:rsidRDefault="00391F4A" w:rsidP="00B034CE">
            <w:pPr>
              <w:spacing w:after="0" w:line="240" w:lineRule="exact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391F4A" w:rsidRDefault="00391F4A" w:rsidP="00B034CE">
            <w:pPr>
              <w:spacing w:after="0" w:line="240" w:lineRule="exact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391F4A" w:rsidRDefault="00391F4A" w:rsidP="00B034CE">
            <w:pPr>
              <w:spacing w:after="0" w:line="240" w:lineRule="exact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F363E4" w:rsidRPr="00923739" w:rsidRDefault="00F363E4" w:rsidP="00B034CE">
            <w:pPr>
              <w:spacing w:after="0" w:line="240" w:lineRule="exact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B66D00" w:rsidRPr="00923739" w:rsidRDefault="00B66D00" w:rsidP="00D80926">
            <w:pPr>
              <w:spacing w:after="0"/>
              <w:rPr>
                <w:rFonts w:asciiTheme="minorBidi" w:hAnsiTheme="minorBidi" w:cstheme="minorBidi"/>
                <w:color w:val="F4750C"/>
              </w:rPr>
            </w:pPr>
          </w:p>
          <w:p w:rsidR="00ED7A7D" w:rsidRPr="00923739" w:rsidRDefault="00ED7A7D" w:rsidP="00D80926">
            <w:pPr>
              <w:spacing w:after="0"/>
              <w:rPr>
                <w:rFonts w:asciiTheme="minorBidi" w:hAnsiTheme="minorBidi" w:cstheme="minorBidi"/>
                <w:color w:val="F4750C"/>
              </w:rPr>
            </w:pPr>
          </w:p>
          <w:p w:rsidR="00AF5C20" w:rsidRPr="00923739" w:rsidRDefault="00AF5C20" w:rsidP="00D80926">
            <w:pPr>
              <w:spacing w:after="0"/>
              <w:rPr>
                <w:rFonts w:asciiTheme="minorBidi" w:hAnsiTheme="minorBidi" w:cstheme="minorBidi"/>
                <w:color w:val="F4750C"/>
              </w:rPr>
            </w:pPr>
          </w:p>
        </w:tc>
      </w:tr>
    </w:tbl>
    <w:p w:rsidR="00456CB5" w:rsidRPr="00923739" w:rsidRDefault="00456CB5" w:rsidP="001917AC">
      <w:pPr>
        <w:spacing w:after="0"/>
        <w:rPr>
          <w:rFonts w:asciiTheme="minorBidi" w:hAnsiTheme="minorBidi" w:cstheme="minorBidi"/>
          <w:lang w:val="en-IE"/>
        </w:rPr>
      </w:pPr>
    </w:p>
    <w:p w:rsidR="00E11EAF" w:rsidRPr="00923739" w:rsidRDefault="00841000" w:rsidP="000B3936">
      <w:pPr>
        <w:pStyle w:val="Heading1"/>
        <w:rPr>
          <w:rFonts w:asciiTheme="minorBidi" w:hAnsiTheme="minorBidi" w:cstheme="minorBidi"/>
          <w:lang w:val="en-IE"/>
        </w:rPr>
      </w:pPr>
      <w:bookmarkStart w:id="3" w:name="_Toc248556298"/>
      <w:r w:rsidRPr="00923739">
        <w:rPr>
          <w:rFonts w:asciiTheme="minorBidi" w:hAnsiTheme="minorBidi" w:cstheme="minorBidi"/>
          <w:color w:val="4F81BD"/>
        </w:rPr>
        <w:lastRenderedPageBreak/>
        <w:t>Переход на веб-сайт Volume Licensing Service Center</w:t>
      </w:r>
      <w:bookmarkEnd w:id="3"/>
    </w:p>
    <w:p w:rsidR="00CF187C" w:rsidRPr="00923739" w:rsidRDefault="00CF187C" w:rsidP="00CF187C">
      <w:pPr>
        <w:rPr>
          <w:rFonts w:asciiTheme="minorBidi" w:hAnsiTheme="minorBidi" w:cstheme="minorBidi"/>
          <w:lang w:val="en-IE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59"/>
        <w:gridCol w:w="4097"/>
      </w:tblGrid>
      <w:tr w:rsidR="00841000" w:rsidRPr="00391F4A" w:rsidTr="002172C0">
        <w:tc>
          <w:tcPr>
            <w:tcW w:w="5259" w:type="dxa"/>
          </w:tcPr>
          <w:p w:rsidR="00876885" w:rsidRPr="00923739" w:rsidRDefault="00275281" w:rsidP="00316A37">
            <w:pPr>
              <w:rPr>
                <w:rFonts w:asciiTheme="minorBidi" w:hAnsiTheme="minorBidi" w:cstheme="minorBidi"/>
                <w:noProof/>
                <w:lang w:val="en-IE" w:eastAsia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27" type="#_x0000_t34" style="position:absolute;margin-left:150.9pt;margin-top:208.45pt;width:114.3pt;height:96.25pt;z-index:251734528" o:connectortype="elbow" adj=",-82933,-4212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26" type="#_x0000_t34" style="position:absolute;margin-left:210.1pt;margin-top:207.1pt;width:75.95pt;height:34.2pt;rotation:90;flip:x;z-index:251732480" o:connectortype="elbow" adj="21827,219347,-8617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25" type="#_x0000_t34" style="position:absolute;margin-left:198pt;margin-top:159.85pt;width:100.2pt;height:34.2pt;rotation:90;flip:x;z-index:251730432" o:connectortype="elbow" adj="5399,181863,-65317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24" type="#_x0000_t34" style="position:absolute;margin-left:183.6pt;margin-top:26.05pt;width:81.6pt;height:70.15pt;z-index:251728384" o:connectortype="elbow" adj="14453,-57626,-6765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21" style="position:absolute;margin-left:20.9pt;margin-top:91.45pt;width:138.75pt;height:120.65pt;z-index:25173555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22" style="position:absolute;margin-left:164.55pt;margin-top:91.45pt;width:66.45pt;height:49.8pt;z-index:251731456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23" style="position:absolute;margin-left:164.55pt;margin-top:155.25pt;width:66.45pt;height:49.95pt;z-index:25173350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20" style="position:absolute;margin-left:9.2pt;margin-top:18.25pt;width:174.4pt;height:16.8pt;z-index:251729408" arcsize="10923f" filled="f" strokecolor="#f4750c" strokeweight="2.25pt"/>
              </w:pict>
            </w:r>
            <w:r w:rsidR="009E4876" w:rsidRPr="00923739">
              <w:rPr>
                <w:rFonts w:asciiTheme="minorBidi" w:hAnsiTheme="minorBidi" w:cstheme="minorBidi"/>
              </w:rPr>
              <w:t xml:space="preserve"> </w:t>
            </w:r>
            <w:r w:rsidR="00DD3993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71715" cy="2913603"/>
                  <wp:effectExtent l="57150" t="19050" r="109635" b="77247"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>
                          <a:blip r:embed="rId17" cstate="print">
                            <a:extLst>
                              <a:ext uri="28A0092B-C50C-407e-A947-70E740481C1C">
                                <a14:useLocalDpi xmlns:p="http://schemas.openxmlformats.org/presentationml/2006/main"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p14="http://schemas.microsoft.com/office/word/2008/9/16/wordprocessingDrawing" xmlns:mc="http://schemas.openxmlformats.org/markup-compatibility/2006" xmlns:wpc="http://schemas.microsoft.com/office/word/2008/6/28/wordprocessingCanvas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81" cy="29104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p14="http://schemas.microsoft.com/office/word/2008/9/16/wordprocessingDrawing" xmlns:mc="http://schemas.openxmlformats.org/markup-compatibility/2006" xmlns:wpc="http://schemas.microsoft.com/office/word/2008/6/28/wordprocessingCanvas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p14="http://schemas.microsoft.com/office/word/2008/9/16/wordprocessingDrawing" xmlns:mc="http://schemas.openxmlformats.org/markup-compatibility/2006" xmlns:wpc="http://schemas.microsoft.com/office/word/2008/6/28/wordprocessingCanvas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12B8" w:rsidRPr="00923739" w:rsidRDefault="004D12B8" w:rsidP="00316A37">
            <w:pPr>
              <w:rPr>
                <w:rFonts w:asciiTheme="minorBidi" w:hAnsiTheme="minorBidi" w:cstheme="minorBidi"/>
                <w:noProof/>
                <w:lang w:val="en-IE" w:eastAsia="en-IE"/>
              </w:rPr>
            </w:pPr>
          </w:p>
          <w:p w:rsidR="001917AC" w:rsidRPr="00923739" w:rsidRDefault="001917AC" w:rsidP="00316A37">
            <w:pPr>
              <w:rPr>
                <w:rFonts w:asciiTheme="minorBidi" w:hAnsiTheme="minorBidi" w:cstheme="minorBidi"/>
                <w:noProof/>
                <w:lang w:val="en-IE" w:eastAsia="en-IE"/>
              </w:rPr>
            </w:pPr>
          </w:p>
          <w:p w:rsidR="001917AC" w:rsidRPr="00923739" w:rsidRDefault="001917AC" w:rsidP="00316A37">
            <w:pPr>
              <w:rPr>
                <w:rFonts w:asciiTheme="minorBidi" w:hAnsiTheme="minorBidi" w:cstheme="minorBidi"/>
                <w:noProof/>
                <w:lang w:val="en-IE" w:eastAsia="en-IE"/>
              </w:rPr>
            </w:pPr>
          </w:p>
          <w:p w:rsidR="005D18DD" w:rsidRPr="00923739" w:rsidRDefault="005D18DD" w:rsidP="00316A37">
            <w:pPr>
              <w:rPr>
                <w:rFonts w:asciiTheme="minorBidi" w:hAnsiTheme="minorBidi" w:cstheme="minorBidi"/>
                <w:noProof/>
                <w:lang w:val="en-IE" w:eastAsia="en-IE"/>
              </w:rPr>
            </w:pPr>
          </w:p>
          <w:p w:rsidR="004D12B8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11" style="position:absolute;margin-left:4.7pt;margin-top:22.9pt;width:231pt;height:11.55pt;z-index:252178944" arcsize="10923f" filled="f" strokecolor="#f4750c" strokeweight="2.25pt"/>
              </w:pict>
            </w:r>
            <w:r w:rsidR="004D12B8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15917" cy="547332"/>
                  <wp:effectExtent l="57150" t="19050" r="122583" b="81318"/>
                  <wp:docPr id="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>
                          <a:blip r:embed="rId23" cstate="print">
                            <a:extLst>
                              <a:ext uri="28A0092B-C50C-407e-A947-70E740481C1C">
                                <a14:useLocalDpi xmlns:p="http://schemas.openxmlformats.org/presentationml/2006/main"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p14="http://schemas.microsoft.com/office/word/2008/9/16/wordprocessingDrawing" xmlns:mc="http://schemas.openxmlformats.org/markup-compatibility/2006" xmlns:wpc="http://schemas.microsoft.com/office/word/2008/6/28/wordprocessingCanvas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 t="6667" r="25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71" cy="5469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p14="http://schemas.microsoft.com/office/word/2008/9/16/wordprocessingDrawing" xmlns:mc="http://schemas.openxmlformats.org/markup-compatibility/2006" xmlns:wpc="http://schemas.microsoft.com/office/word/2008/6/28/wordprocessingCanvas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07/7/7/main" xmlns:wps="http://schemas.microsoft.com/office/word/2008/6/28/wordprocessingShape" xmlns:wpi="http://schemas.microsoft.com/office/word/2008/6/28/wordprocessingInk" xmlns:wpg="http://schemas.microsoft.com/office/word/2008/6/28/wordprocessingGroup" xmlns:w14="http://schemas.microsoft.com/office/word/2009/2/wordml" xmlns:wp14="http://schemas.microsoft.com/office/word/2008/9/16/wordprocessingDrawing" xmlns:mc="http://schemas.openxmlformats.org/markup-compatibility/2006" xmlns:wpc="http://schemas.microsoft.com/office/word/2008/6/28/wordprocessingCanvas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12B8" w:rsidRPr="00923739" w:rsidRDefault="004D12B8" w:rsidP="004D12B8">
            <w:pPr>
              <w:rPr>
                <w:rFonts w:asciiTheme="minorBidi" w:hAnsiTheme="minorBidi" w:cstheme="minorBidi"/>
                <w:sz w:val="16"/>
                <w:lang w:val="ru-RU"/>
              </w:rPr>
            </w:pPr>
            <w:r w:rsidRPr="00923739">
              <w:rPr>
                <w:rFonts w:asciiTheme="minorBidi" w:hAnsiTheme="minorBidi" w:cstheme="minorBidi"/>
                <w:sz w:val="16"/>
                <w:lang w:val="ru-RU"/>
              </w:rPr>
              <w:t xml:space="preserve">  Пример меню для пользователя с ролью администратора</w:t>
            </w:r>
          </w:p>
          <w:p w:rsidR="004D12B8" w:rsidRPr="00923739" w:rsidRDefault="004D12B8" w:rsidP="00316A37">
            <w:pPr>
              <w:rPr>
                <w:rFonts w:asciiTheme="minorBidi" w:hAnsiTheme="minorBidi" w:cstheme="minorBidi"/>
                <w:sz w:val="16"/>
                <w:lang w:val="ru-RU"/>
              </w:rPr>
            </w:pPr>
          </w:p>
          <w:p w:rsidR="004D12B8" w:rsidRPr="00923739" w:rsidRDefault="00275281" w:rsidP="00316A37">
            <w:pPr>
              <w:rPr>
                <w:rFonts w:asciiTheme="minorBidi" w:hAnsiTheme="minorBidi" w:cstheme="minorBidi"/>
                <w:sz w:val="16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10" style="position:absolute;margin-left:152.3pt;margin-top:4.8pt;width:47.4pt;height:11.55pt;z-index:25217792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09" style="position:absolute;margin-left:27.8pt;margin-top:4.8pt;width:31.3pt;height:11.55pt;z-index:252176896" arcsize="10923f" filled="f" strokecolor="#f4750c" strokeweight="2.25pt"/>
              </w:pict>
            </w:r>
            <w:r w:rsidR="004D12B8" w:rsidRPr="00923739">
              <w:rPr>
                <w:rFonts w:asciiTheme="minorBidi" w:hAnsiTheme="minorBidi" w:cstheme="minorBidi"/>
                <w:noProof/>
                <w:sz w:val="16"/>
                <w:lang w:val="ru-RU" w:eastAsia="ru-RU"/>
              </w:rPr>
              <w:drawing>
                <wp:inline distT="0" distB="0" distL="0" distR="0">
                  <wp:extent cx="3163722" cy="356263"/>
                  <wp:effectExtent l="57150" t="19050" r="112878" b="81887"/>
                  <wp:docPr id="8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196" cy="35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D12B8" w:rsidRPr="00923739" w:rsidRDefault="004D12B8" w:rsidP="004D12B8">
            <w:pPr>
              <w:ind w:left="142"/>
              <w:rPr>
                <w:rFonts w:asciiTheme="minorBidi" w:hAnsiTheme="minorBidi" w:cstheme="minorBidi"/>
                <w:sz w:val="16"/>
                <w:lang w:val="ru-RU"/>
              </w:rPr>
            </w:pPr>
            <w:r w:rsidRPr="00923739">
              <w:rPr>
                <w:rFonts w:asciiTheme="minorBidi" w:hAnsiTheme="minorBidi" w:cstheme="minorBidi"/>
                <w:sz w:val="16"/>
                <w:lang w:val="ru-RU"/>
              </w:rPr>
              <w:t>Пример меню для пользователя, не являющегося администратором, с ролью загрузки</w:t>
            </w:r>
          </w:p>
          <w:p w:rsidR="00524417" w:rsidRPr="00923739" w:rsidRDefault="00524417" w:rsidP="004D12B8">
            <w:pPr>
              <w:ind w:left="142"/>
              <w:rPr>
                <w:rFonts w:asciiTheme="minorBidi" w:hAnsiTheme="minorBidi" w:cstheme="minorBidi"/>
                <w:lang w:val="ru-RU"/>
              </w:rPr>
            </w:pPr>
          </w:p>
        </w:tc>
        <w:tc>
          <w:tcPr>
            <w:tcW w:w="4097" w:type="dxa"/>
          </w:tcPr>
          <w:p w:rsidR="00587A84" w:rsidRPr="00923739" w:rsidRDefault="00587A84" w:rsidP="001917AC">
            <w:pPr>
              <w:pStyle w:val="ListParagraph"/>
              <w:spacing w:before="0" w:after="120" w:line="240" w:lineRule="exact"/>
              <w:ind w:left="128" w:firstLine="0"/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  <w:t xml:space="preserve">Пользователю предоставляется доступ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к веб-сайту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Volume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Service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Center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для просмотра сведений о лицензиях, загрузки программного обеспечения и просмотра ключей многократной установки.</w:t>
            </w:r>
          </w:p>
          <w:p w:rsidR="00391F4A" w:rsidRDefault="00391F4A" w:rsidP="001917AC">
            <w:pPr>
              <w:tabs>
                <w:tab w:val="left" w:pos="793"/>
              </w:tabs>
              <w:spacing w:after="0" w:line="240" w:lineRule="exact"/>
              <w:ind w:left="113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391F4A" w:rsidRDefault="00391F4A" w:rsidP="001917AC">
            <w:pPr>
              <w:tabs>
                <w:tab w:val="left" w:pos="793"/>
              </w:tabs>
              <w:spacing w:after="0" w:line="240" w:lineRule="exact"/>
              <w:ind w:left="113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391F4A" w:rsidRDefault="00391F4A" w:rsidP="00391F4A">
            <w:pPr>
              <w:tabs>
                <w:tab w:val="left" w:pos="793"/>
              </w:tabs>
              <w:spacing w:after="0" w:line="24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876885" w:rsidRPr="00923739" w:rsidRDefault="00213C85" w:rsidP="00391F4A">
            <w:pPr>
              <w:tabs>
                <w:tab w:val="left" w:pos="793"/>
              </w:tabs>
              <w:spacing w:after="0" w:line="240" w:lineRule="exact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Переход из меню верхнего уровня:</w:t>
            </w:r>
          </w:p>
          <w:p w:rsidR="00213C85" w:rsidRPr="00923739" w:rsidRDefault="00DD3993" w:rsidP="001917AC">
            <w:pPr>
              <w:pStyle w:val="ListParagraph"/>
              <w:numPr>
                <w:ilvl w:val="0"/>
                <w:numId w:val="1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Licenses (Лицензии)</w:t>
            </w:r>
          </w:p>
          <w:p w:rsidR="00213C85" w:rsidRPr="00923739" w:rsidRDefault="00DD3993" w:rsidP="001917AC">
            <w:pPr>
              <w:pStyle w:val="ListParagraph"/>
              <w:numPr>
                <w:ilvl w:val="0"/>
                <w:numId w:val="1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Software (Программное обеспечение)</w:t>
            </w:r>
          </w:p>
          <w:p w:rsidR="00213C85" w:rsidRPr="00923739" w:rsidRDefault="00213C85" w:rsidP="001917AC">
            <w:pPr>
              <w:pStyle w:val="ListParagraph"/>
              <w:numPr>
                <w:ilvl w:val="0"/>
                <w:numId w:val="1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Software Assurance</w:t>
            </w:r>
          </w:p>
          <w:p w:rsidR="00213C85" w:rsidRPr="00923739" w:rsidRDefault="00213C85" w:rsidP="001917AC">
            <w:pPr>
              <w:pStyle w:val="ListParagraph"/>
              <w:numPr>
                <w:ilvl w:val="0"/>
                <w:numId w:val="1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Services (Службы)</w:t>
            </w:r>
          </w:p>
          <w:p w:rsidR="00213C85" w:rsidRPr="00923739" w:rsidRDefault="00213C85" w:rsidP="001917AC">
            <w:pPr>
              <w:pStyle w:val="ListParagraph"/>
              <w:numPr>
                <w:ilvl w:val="0"/>
                <w:numId w:val="1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Subscriptions (Подписки)</w:t>
            </w:r>
          </w:p>
          <w:p w:rsidR="00DD3993" w:rsidRPr="00923739" w:rsidRDefault="00DD3993" w:rsidP="001917AC">
            <w:pPr>
              <w:pStyle w:val="ListParagraph"/>
              <w:numPr>
                <w:ilvl w:val="0"/>
                <w:numId w:val="1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Administration (Администрирование)</w:t>
            </w:r>
          </w:p>
          <w:p w:rsidR="00DD3993" w:rsidRPr="00923739" w:rsidRDefault="00DD3993" w:rsidP="001917AC">
            <w:pPr>
              <w:pStyle w:val="ListParagraph"/>
              <w:numPr>
                <w:ilvl w:val="0"/>
                <w:numId w:val="1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Settings (Параметры)</w:t>
            </w:r>
          </w:p>
          <w:p w:rsidR="00213C85" w:rsidRPr="00923739" w:rsidRDefault="00213C85" w:rsidP="001917AC">
            <w:pPr>
              <w:pStyle w:val="ListParagraph"/>
              <w:numPr>
                <w:ilvl w:val="0"/>
                <w:numId w:val="1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Help (Справка)</w:t>
            </w:r>
          </w:p>
          <w:p w:rsidR="00C07F1A" w:rsidRPr="00923739" w:rsidRDefault="00C07F1A" w:rsidP="001917AC">
            <w:pPr>
              <w:tabs>
                <w:tab w:val="left" w:pos="793"/>
              </w:tabs>
              <w:spacing w:after="0" w:line="200" w:lineRule="exact"/>
              <w:ind w:left="115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C07F1A" w:rsidRPr="008F7A2A" w:rsidRDefault="00C07F1A" w:rsidP="001917AC">
            <w:pPr>
              <w:tabs>
                <w:tab w:val="left" w:pos="793"/>
              </w:tabs>
              <w:spacing w:after="0" w:line="240" w:lineRule="exact"/>
              <w:ind w:left="113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8F7A2A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Область уведомлений для </w:t>
            </w:r>
            <w:r w:rsidR="008F7A2A">
              <w:rPr>
                <w:rFonts w:asciiTheme="minorBidi" w:hAnsiTheme="minorBidi" w:cstheme="minorBidi"/>
                <w:sz w:val="20"/>
                <w:szCs w:val="20"/>
                <w:lang w:val="ru-RU"/>
              </w:rPr>
              <w:t>сообщений</w:t>
            </w:r>
            <w:r w:rsidRPr="008F7A2A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сайта</w:t>
            </w:r>
          </w:p>
          <w:p w:rsidR="000E2CCE" w:rsidRPr="008F7A2A" w:rsidRDefault="000E2CCE" w:rsidP="001917AC">
            <w:pPr>
              <w:tabs>
                <w:tab w:val="left" w:pos="793"/>
              </w:tabs>
              <w:spacing w:after="0" w:line="200" w:lineRule="exact"/>
              <w:ind w:left="115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391F4A" w:rsidRDefault="00391F4A" w:rsidP="001917AC">
            <w:pPr>
              <w:tabs>
                <w:tab w:val="left" w:pos="793"/>
              </w:tabs>
              <w:spacing w:after="0" w:line="240" w:lineRule="exact"/>
              <w:ind w:left="113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C07F1A" w:rsidRPr="00923739" w:rsidRDefault="00C07F1A" w:rsidP="001917AC">
            <w:pPr>
              <w:tabs>
                <w:tab w:val="left" w:pos="793"/>
              </w:tabs>
              <w:spacing w:after="0" w:line="240" w:lineRule="exact"/>
              <w:ind w:left="113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Раздел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What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’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new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(Новые возможности), содержащий новости программы корпоративного лицензирования</w:t>
            </w:r>
          </w:p>
          <w:p w:rsidR="00C07F1A" w:rsidRPr="00923739" w:rsidRDefault="00C07F1A" w:rsidP="001917AC">
            <w:pPr>
              <w:tabs>
                <w:tab w:val="left" w:pos="793"/>
              </w:tabs>
              <w:spacing w:after="0" w:line="200" w:lineRule="exact"/>
              <w:ind w:left="115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213C85" w:rsidRPr="00391F4A" w:rsidRDefault="00213C85" w:rsidP="001917AC">
            <w:pPr>
              <w:tabs>
                <w:tab w:val="left" w:pos="793"/>
              </w:tabs>
              <w:spacing w:after="0" w:line="240" w:lineRule="exact"/>
              <w:ind w:left="113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391F4A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Основные задачи:</w:t>
            </w:r>
          </w:p>
          <w:p w:rsidR="00213C85" w:rsidRPr="00923739" w:rsidRDefault="002172C0" w:rsidP="001917AC">
            <w:pPr>
              <w:pStyle w:val="ListParagraph"/>
              <w:numPr>
                <w:ilvl w:val="0"/>
                <w:numId w:val="2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Manage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Users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Effectively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(Эффективное управление пользователями) </w:t>
            </w:r>
          </w:p>
          <w:p w:rsidR="00213C85" w:rsidRPr="00923739" w:rsidRDefault="00213C85" w:rsidP="001917AC">
            <w:pPr>
              <w:pStyle w:val="ListParagraph"/>
              <w:numPr>
                <w:ilvl w:val="0"/>
                <w:numId w:val="2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Track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Info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(Отслеживание сведений о лицензировании)</w:t>
            </w:r>
          </w:p>
          <w:p w:rsidR="00213C85" w:rsidRPr="00923739" w:rsidRDefault="002172C0" w:rsidP="001917AC">
            <w:pPr>
              <w:pStyle w:val="ListParagraph"/>
              <w:numPr>
                <w:ilvl w:val="0"/>
                <w:numId w:val="2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pacing w:val="-4"/>
                <w:sz w:val="20"/>
                <w:szCs w:val="20"/>
              </w:rPr>
              <w:t>Manage</w:t>
            </w:r>
            <w:r w:rsidRPr="00923739"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pacing w:val="-4"/>
                <w:sz w:val="20"/>
                <w:szCs w:val="20"/>
              </w:rPr>
              <w:t>Entitlements</w:t>
            </w:r>
            <w:r w:rsidRPr="00923739"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  <w:t xml:space="preserve"> (Управление приобретенными лицензиями) </w:t>
            </w:r>
          </w:p>
          <w:p w:rsidR="00213C85" w:rsidRPr="00923739" w:rsidRDefault="00213C85" w:rsidP="001917AC">
            <w:pPr>
              <w:pStyle w:val="ListParagraph"/>
              <w:numPr>
                <w:ilvl w:val="0"/>
                <w:numId w:val="2"/>
              </w:numPr>
              <w:tabs>
                <w:tab w:val="left" w:pos="771"/>
              </w:tabs>
              <w:spacing w:before="0" w:after="0" w:line="240" w:lineRule="exact"/>
              <w:ind w:left="771" w:hanging="30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Дополнительные сведения о сайте</w:t>
            </w:r>
          </w:p>
          <w:p w:rsidR="004D12B8" w:rsidRPr="00923739" w:rsidRDefault="004D12B8" w:rsidP="001917AC">
            <w:pPr>
              <w:tabs>
                <w:tab w:val="left" w:pos="793"/>
              </w:tabs>
              <w:spacing w:after="0" w:line="200" w:lineRule="exact"/>
              <w:rPr>
                <w:rFonts w:asciiTheme="minorBidi" w:hAnsiTheme="minorBidi" w:cstheme="minorBidi"/>
                <w:noProof/>
                <w:sz w:val="20"/>
                <w:szCs w:val="20"/>
                <w:lang w:val="en-IE" w:eastAsia="en-IE"/>
              </w:rPr>
            </w:pPr>
          </w:p>
          <w:p w:rsidR="00213C85" w:rsidRPr="00923739" w:rsidRDefault="004D12B8" w:rsidP="001917AC">
            <w:pPr>
              <w:tabs>
                <w:tab w:val="left" w:pos="793"/>
              </w:tabs>
              <w:spacing w:after="0" w:line="240" w:lineRule="exact"/>
              <w:rPr>
                <w:rFonts w:asciiTheme="minorBidi" w:hAnsiTheme="minorBidi" w:cstheme="minorBidi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С помощью функции управления пользователями обеспечивается предоста</w:t>
            </w:r>
            <w:r w:rsidR="008F7A2A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вление пользователям прав доступа 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на лицензии с помощью ролей. В зависимости от роли пользователя изменяется набор доступных меню, подменю, а также представленных в них пунктов.</w:t>
            </w:r>
            <w:r w:rsidRPr="00923739">
              <w:rPr>
                <w:rFonts w:asciiTheme="minorBidi" w:hAnsiTheme="minorBidi" w:cstheme="minorBidi"/>
                <w:lang w:val="ru-RU"/>
              </w:rPr>
              <w:t xml:space="preserve"> </w:t>
            </w:r>
          </w:p>
        </w:tc>
      </w:tr>
    </w:tbl>
    <w:p w:rsidR="00524417" w:rsidRPr="007B452B" w:rsidRDefault="00524417" w:rsidP="00524417">
      <w:pPr>
        <w:pStyle w:val="Heading1"/>
        <w:rPr>
          <w:rFonts w:asciiTheme="minorBidi" w:hAnsiTheme="minorBidi" w:cstheme="minorBidi"/>
          <w:lang w:val="ru-RU"/>
        </w:rPr>
      </w:pPr>
      <w:bookmarkStart w:id="4" w:name="_Toc248556299"/>
      <w:r w:rsidRPr="00923739">
        <w:rPr>
          <w:rFonts w:asciiTheme="minorBidi" w:hAnsiTheme="minorBidi" w:cstheme="minorBidi"/>
          <w:color w:val="4F81BD"/>
        </w:rPr>
        <w:lastRenderedPageBreak/>
        <w:t>Просмотр и запрос</w:t>
      </w:r>
      <w:r w:rsidR="007B452B">
        <w:rPr>
          <w:rFonts w:asciiTheme="minorBidi" w:hAnsiTheme="minorBidi" w:cstheme="minorBidi"/>
          <w:color w:val="4F81BD"/>
        </w:rPr>
        <w:t xml:space="preserve"> </w:t>
      </w:r>
      <w:r w:rsidR="007B452B">
        <w:rPr>
          <w:rFonts w:asciiTheme="minorBidi" w:hAnsiTheme="minorBidi" w:cstheme="minorBidi"/>
          <w:color w:val="4F81BD"/>
          <w:lang w:val="ru-RU"/>
        </w:rPr>
        <w:t>прав доступа</w:t>
      </w:r>
      <w:bookmarkEnd w:id="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6"/>
        <w:gridCol w:w="3870"/>
      </w:tblGrid>
      <w:tr w:rsidR="00524417" w:rsidRPr="00391F4A" w:rsidTr="004332E0">
        <w:tc>
          <w:tcPr>
            <w:tcW w:w="5706" w:type="dxa"/>
          </w:tcPr>
          <w:p w:rsidR="00524417" w:rsidRPr="00923739" w:rsidRDefault="00275281" w:rsidP="00456CB5">
            <w:pPr>
              <w:pStyle w:val="Heading1"/>
              <w:spacing w:before="0" w:after="0"/>
              <w:rPr>
                <w:rFonts w:asciiTheme="minorBidi" w:hAnsiTheme="minorBidi" w:cstheme="minorBidi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17" type="#_x0000_t34" style="position:absolute;margin-left:137.2pt;margin-top:39.85pt;width:159.65pt;height:125.35pt;z-index:252185088" o:connectortype="elbow" adj="10797,-28243,-28304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13" style="position:absolute;margin-left:143.3pt;margin-top:171.2pt;width:14.95pt;height:11.55pt;z-index:25218099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12" style="position:absolute;margin-left:110.6pt;margin-top:31.7pt;width:26.6pt;height:8.15pt;z-index:252179968" arcsize="10923f" filled="f" strokecolor="#f4750c" strokeweight="2.25pt"/>
              </w:pict>
            </w:r>
            <w:r w:rsidR="00524417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25515" cy="2612007"/>
                  <wp:effectExtent l="57150" t="19050" r="112985" b="74043"/>
                  <wp:docPr id="10" name="Picture 5" descr="My Permission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My Permissions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317" cy="26126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80905" w:rsidRPr="00923739" w:rsidRDefault="00780905" w:rsidP="00780905">
            <w:pPr>
              <w:rPr>
                <w:rFonts w:asciiTheme="minorBidi" w:hAnsiTheme="minorBidi" w:cstheme="minorBidi"/>
              </w:rPr>
            </w:pPr>
          </w:p>
          <w:p w:rsidR="00F207EA" w:rsidRPr="00923739" w:rsidRDefault="00275281" w:rsidP="00456CB5">
            <w:pPr>
              <w:spacing w:after="0"/>
              <w:rPr>
                <w:rFonts w:asciiTheme="minorBidi" w:hAnsiTheme="minorBidi" w:cstheme="minorBidi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21" type="#_x0000_t34" style="position:absolute;margin-left:80.85pt;margin-top:150.75pt;width:224.15pt;height:105.25pt;z-index:252189184" o:connectortype="elbow" adj="13693,-103937,-1472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20" type="#_x0000_t34" style="position:absolute;margin-left:115.45pt;margin-top:108.65pt;width:184.8pt;height:62.2pt;z-index:252188160" o:connectortype="elbow" adj="13728,-161253,-2191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18" type="#_x0000_t34" style="position:absolute;margin-left:158.25pt;margin-top:19.7pt;width:138.6pt;height:107.3pt;z-index:252186112" o:connectortype="elbow" adj="13239,-75570,-3588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16" style="position:absolute;margin-left:46.55pt;margin-top:143.95pt;width:34.3pt;height:12.25pt;z-index:25218406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15" style="position:absolute;margin-left:16.75pt;margin-top:96.4pt;width:106.85pt;height:12.25pt;z-index:25218304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14" style="position:absolute;margin-left:143.3pt;margin-top:12.2pt;width:33.3pt;height:7.5pt;z-index:252182016" arcsize="10923f" filled="f" strokecolor="#f4750c" strokeweight="2.25pt"/>
              </w:pict>
            </w:r>
            <w:r w:rsidR="00F207EA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69129" cy="2796241"/>
                  <wp:effectExtent l="57150" t="19050" r="107471" b="80309"/>
                  <wp:docPr id="11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28A0092B-C50C-407e-A947-70E740481C1C">
                                <a14:useLocalDpi xmlns:p="http://schemas.openxmlformats.org/presentationml/2006/main" xmlns:a14="http://schemas.microsoft.com/office/drawing/2007/7/7/main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053" cy="27988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07/7/7/main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07/7/7/main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07/7/7/main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>
                                <a:effectLst>
                                  <a:outerShdw blurRad="63500"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0905" w:rsidRPr="00923739" w:rsidRDefault="00780905" w:rsidP="00456CB5">
            <w:pPr>
              <w:spacing w:after="0"/>
              <w:rPr>
                <w:rFonts w:asciiTheme="minorBidi" w:hAnsiTheme="minorBidi" w:cstheme="minorBidi"/>
              </w:rPr>
            </w:pPr>
          </w:p>
          <w:p w:rsidR="00A33E41" w:rsidRPr="00923739" w:rsidRDefault="00A33E41" w:rsidP="00456CB5">
            <w:pPr>
              <w:spacing w:after="0"/>
              <w:rPr>
                <w:rFonts w:asciiTheme="minorBidi" w:hAnsiTheme="minorBidi" w:cstheme="minorBidi"/>
              </w:rPr>
            </w:pPr>
          </w:p>
          <w:p w:rsidR="00A33E41" w:rsidRPr="00923739" w:rsidRDefault="00A33E41" w:rsidP="00456CB5">
            <w:pPr>
              <w:spacing w:after="0"/>
              <w:rPr>
                <w:rFonts w:asciiTheme="minorBidi" w:hAnsiTheme="minorBidi" w:cstheme="minorBidi"/>
              </w:rPr>
            </w:pPr>
          </w:p>
          <w:p w:rsidR="00F207EA" w:rsidRPr="00923739" w:rsidRDefault="00275281" w:rsidP="00456CB5">
            <w:pPr>
              <w:spacing w:after="0"/>
              <w:rPr>
                <w:rFonts w:asciiTheme="minorBidi" w:hAnsiTheme="minorBidi" w:cstheme="minorBidi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23" type="#_x0000_t32" style="position:absolute;margin-left:217.8pt;margin-top:83.2pt;width:79.05pt;height:0;z-index:252191232" o:connectortype="elbow" adj="-79186,-1,-7918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19" style="position:absolute;margin-left:194.25pt;margin-top:70.95pt;width:23.55pt;height:12.25pt;z-index:252187136" arcsize="10923f" filled="f" strokecolor="#f4750c" strokeweight="2.25pt"/>
              </w:pict>
            </w:r>
            <w:r w:rsidR="00F207EA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65331" cy="1007026"/>
                  <wp:effectExtent l="57150" t="19050" r="111269" b="78824"/>
                  <wp:docPr id="12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/>
                        </pic:nvPicPr>
                        <pic:blipFill>
                          <a:blip r:embed="rId27" cstate="print"/>
                          <a:srcRect l="1493" t="4167" r="1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516" cy="10070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1175B" w:rsidRPr="00923739" w:rsidRDefault="00275281" w:rsidP="00456CB5">
            <w:pPr>
              <w:spacing w:after="0"/>
              <w:rPr>
                <w:rFonts w:asciiTheme="minorBidi" w:hAnsiTheme="minorBidi" w:cstheme="minorBidi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626" type="#_x0000_t34" style="position:absolute;margin-left:149.45pt;margin-top:73.3pt;width:146.7pt;height:114.95pt;flip:y;z-index:252194304" o:connectortype="elbow" adj=",54662,-3260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28" type="#_x0000_t34" style="position:absolute;margin-left:177.95pt;margin-top:165.95pt;width:122.05pt;height:47.45pt;flip:y;z-index:252195328" o:connectortype="elbow" adj="10796,143871,-44235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25" style="position:absolute;margin-left:167.1pt;margin-top:201.15pt;width:18.1pt;height:12.25pt;z-index:25219635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24" style="position:absolute;margin-left:16.6pt;margin-top:183.45pt;width:132.85pt;height:26.55pt;z-index:252192256" arcsize="10923f" filled="f" strokecolor="#f4750c" strokeweight="2.25pt"/>
              </w:pict>
            </w:r>
            <w:r w:rsidR="0051175B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307152" cy="2767282"/>
                  <wp:effectExtent l="57150" t="19050" r="121848" b="71168"/>
                  <wp:docPr id="13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28A0092B-C50C-407e-A947-70E740481C1C">
                                <a14:useLocalDpi xmlns:p="http://schemas.openxmlformats.org/presentationml/2006/main" xmlns:a14="http://schemas.microsoft.com/office/drawing/2007/7/7/main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806" cy="2772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07/7/7/main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07/7/7/main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07/7/7/main" xmlns:lc="http://schemas.openxmlformats.org/drawingml/2006/lockedCanvas" xmlns:w10="urn:schemas-microsoft-com:office:word" xmlns:v="urn:schemas-microsoft-com:vml" xmlns:o="urn:schemas-microsoft-com:office:office" xmlns:w="http://schemas.openxmlformats.org/wordprocessingml/2006/main" xmlns="">
                                <a:effectLst>
                                  <a:outerShdw blurRad="63500"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07EA" w:rsidRPr="00923739" w:rsidRDefault="00F207EA" w:rsidP="00456CB5">
            <w:pPr>
              <w:spacing w:after="0"/>
              <w:rPr>
                <w:rFonts w:asciiTheme="minorBidi" w:hAnsiTheme="minorBidi" w:cstheme="minorBidi"/>
              </w:rPr>
            </w:pPr>
          </w:p>
        </w:tc>
        <w:tc>
          <w:tcPr>
            <w:tcW w:w="3870" w:type="dxa"/>
          </w:tcPr>
          <w:p w:rsidR="00524417" w:rsidRPr="00923739" w:rsidRDefault="00524417" w:rsidP="00A33E41">
            <w:pPr>
              <w:tabs>
                <w:tab w:val="left" w:pos="793"/>
              </w:tabs>
              <w:spacing w:after="0" w:line="240" w:lineRule="exact"/>
              <w:rPr>
                <w:rFonts w:asciiTheme="minorBidi" w:eastAsiaTheme="minorHAnsi" w:hAnsiTheme="minorBidi" w:cstheme="minorBidi"/>
                <w:spacing w:val="-4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4"/>
                <w:sz w:val="20"/>
                <w:szCs w:val="20"/>
                <w:lang w:val="ru-RU"/>
              </w:rPr>
              <w:lastRenderedPageBreak/>
              <w:t xml:space="preserve">Пользователи могут просматривать свои </w:t>
            </w:r>
            <w:r w:rsidR="00BB6A61">
              <w:rPr>
                <w:rFonts w:asciiTheme="minorBidi" w:hAnsiTheme="minorBidi" w:cstheme="minorBidi"/>
                <w:spacing w:val="-4"/>
                <w:sz w:val="20"/>
                <w:szCs w:val="20"/>
                <w:lang w:val="ru-RU"/>
              </w:rPr>
              <w:t>права доступа</w:t>
            </w:r>
            <w:r w:rsidRPr="00923739">
              <w:rPr>
                <w:rFonts w:asciiTheme="minorBidi" w:hAnsiTheme="minorBidi" w:cstheme="minorBidi"/>
                <w:spacing w:val="-4"/>
                <w:sz w:val="20"/>
                <w:szCs w:val="20"/>
                <w:lang w:val="ru-RU"/>
              </w:rPr>
              <w:t xml:space="preserve">, запрашивать их изменение, а также запрашивать доступ к новому </w:t>
            </w:r>
            <w:r w:rsidR="00BB6A61">
              <w:rPr>
                <w:rFonts w:asciiTheme="minorBidi" w:hAnsiTheme="minorBidi" w:cstheme="minorBidi"/>
                <w:spacing w:val="-4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pacing w:val="-4"/>
                <w:sz w:val="20"/>
                <w:szCs w:val="20"/>
                <w:lang w:val="ru-RU"/>
              </w:rPr>
              <w:t xml:space="preserve">у лицензии. </w:t>
            </w:r>
          </w:p>
          <w:p w:rsidR="00456CB5" w:rsidRPr="00923739" w:rsidRDefault="00456CB5" w:rsidP="00A33E41">
            <w:pPr>
              <w:tabs>
                <w:tab w:val="left" w:pos="793"/>
              </w:tabs>
              <w:spacing w:after="0" w:line="200" w:lineRule="exact"/>
              <w:rPr>
                <w:rFonts w:asciiTheme="minorBidi" w:eastAsiaTheme="minorHAnsi" w:hAnsiTheme="minorBidi" w:cstheme="minorBidi"/>
                <w:sz w:val="20"/>
                <w:szCs w:val="20"/>
                <w:lang w:val="ru-RU"/>
              </w:rPr>
            </w:pPr>
          </w:p>
          <w:p w:rsidR="00911EB3" w:rsidRPr="00923739" w:rsidRDefault="00911EB3" w:rsidP="00A33E41">
            <w:pPr>
              <w:spacing w:line="240" w:lineRule="exact"/>
              <w:rPr>
                <w:rFonts w:asciiTheme="minorBidi" w:eastAsiaTheme="minorHAnsi" w:hAnsiTheme="minorBidi" w:cstheme="minorBidi"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</w:rPr>
              <w:t>Просмотр своих разрешений:</w:t>
            </w:r>
          </w:p>
          <w:p w:rsidR="000F2C63" w:rsidRPr="00923739" w:rsidRDefault="000F2C63" w:rsidP="00A33E41">
            <w:pPr>
              <w:pStyle w:val="ListParagraph"/>
              <w:numPr>
                <w:ilvl w:val="0"/>
                <w:numId w:val="44"/>
              </w:numPr>
              <w:spacing w:before="0" w:after="0" w:line="240" w:lineRule="exact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Выберите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Settings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(Параметры)</w:t>
            </w:r>
          </w:p>
          <w:p w:rsidR="0051175B" w:rsidRPr="00923739" w:rsidRDefault="0051175B" w:rsidP="00A33E41">
            <w:pPr>
              <w:pStyle w:val="ListParagraph"/>
              <w:spacing w:before="0" w:after="0" w:line="240" w:lineRule="exact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0F2C63" w:rsidRPr="00923739" w:rsidRDefault="000F2C63" w:rsidP="00A33E41">
            <w:pPr>
              <w:pStyle w:val="ListParagraph"/>
              <w:numPr>
                <w:ilvl w:val="0"/>
                <w:numId w:val="44"/>
              </w:numPr>
              <w:spacing w:before="0" w:after="0" w:line="240" w:lineRule="exact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My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Permissions</w:t>
            </w:r>
            <w:r w:rsidR="008F7A2A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(Мои права доступа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</w:t>
            </w:r>
          </w:p>
          <w:p w:rsidR="0051175B" w:rsidRPr="00923739" w:rsidRDefault="0051175B" w:rsidP="00A33E41">
            <w:pPr>
              <w:pStyle w:val="ListParagraph"/>
              <w:spacing w:before="0" w:after="0" w:line="200" w:lineRule="exact"/>
              <w:ind w:hanging="36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391F4A" w:rsidRDefault="00391F4A" w:rsidP="00A33E41">
            <w:pPr>
              <w:pStyle w:val="ListParagraph"/>
              <w:tabs>
                <w:tab w:val="right" w:pos="2463"/>
              </w:tabs>
              <w:spacing w:before="0" w:after="0" w:line="240" w:lineRule="exact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391F4A" w:rsidRDefault="00391F4A" w:rsidP="00A33E41">
            <w:pPr>
              <w:pStyle w:val="ListParagraph"/>
              <w:tabs>
                <w:tab w:val="right" w:pos="2463"/>
              </w:tabs>
              <w:spacing w:before="0" w:after="0" w:line="240" w:lineRule="exact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51175B" w:rsidRPr="00923739" w:rsidRDefault="0051175B" w:rsidP="00A33E41">
            <w:pPr>
              <w:pStyle w:val="ListParagraph"/>
              <w:tabs>
                <w:tab w:val="right" w:pos="2463"/>
              </w:tabs>
              <w:spacing w:before="0" w:after="0" w:line="240" w:lineRule="exact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780905" w:rsidRPr="00923739" w:rsidRDefault="00780905" w:rsidP="00A33E41">
            <w:pPr>
              <w:spacing w:after="0" w:line="200" w:lineRule="exact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0F2C63" w:rsidRPr="00923739" w:rsidRDefault="000F2C63" w:rsidP="00A33E41">
            <w:pPr>
              <w:spacing w:after="0" w:line="240" w:lineRule="exact"/>
              <w:rPr>
                <w:rFonts w:asciiTheme="minorBidi" w:hAnsiTheme="minorBidi" w:cstheme="minorBidi"/>
                <w:spacing w:val="-4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4"/>
                <w:sz w:val="20"/>
                <w:szCs w:val="20"/>
                <w:lang w:val="ru-RU"/>
              </w:rPr>
              <w:t xml:space="preserve">Отображается список </w:t>
            </w:r>
            <w:r w:rsidR="008F7A2A">
              <w:rPr>
                <w:rFonts w:asciiTheme="minorBidi" w:hAnsiTheme="minorBidi" w:cstheme="minorBidi"/>
                <w:spacing w:val="-4"/>
                <w:sz w:val="20"/>
                <w:szCs w:val="20"/>
                <w:lang w:val="ru-RU"/>
              </w:rPr>
              <w:t xml:space="preserve">номер </w:t>
            </w:r>
            <w:r w:rsidRPr="00923739">
              <w:rPr>
                <w:rFonts w:asciiTheme="minorBidi" w:hAnsiTheme="minorBidi" w:cstheme="minorBidi"/>
                <w:spacing w:val="-4"/>
                <w:sz w:val="20"/>
                <w:szCs w:val="20"/>
                <w:lang w:val="ru-RU"/>
              </w:rPr>
              <w:t xml:space="preserve">лицензий, назначенных пользователю, с соответствующими графическими индикаторами ролей. </w:t>
            </w:r>
          </w:p>
          <w:p w:rsidR="00780905" w:rsidRPr="00923739" w:rsidRDefault="00780905" w:rsidP="00A33E41">
            <w:pPr>
              <w:spacing w:after="0" w:line="200" w:lineRule="exact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F207EA" w:rsidRPr="00923739" w:rsidRDefault="0051175B" w:rsidP="00A33E41">
            <w:pPr>
              <w:spacing w:after="0" w:line="240" w:lineRule="exact"/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Запрос дополнительных </w:t>
            </w:r>
            <w:r w:rsidR="00BB6A61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прав доступа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или сопоставлений с новым </w:t>
            </w:r>
            <w:r w:rsidR="00BB6A61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ом лицензии: </w:t>
            </w:r>
          </w:p>
          <w:p w:rsidR="00780905" w:rsidRPr="00923739" w:rsidRDefault="00780905" w:rsidP="00A33E41">
            <w:pPr>
              <w:spacing w:after="0" w:line="200" w:lineRule="exact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F207EA" w:rsidRPr="00923739" w:rsidRDefault="00F207EA" w:rsidP="00A33E41">
            <w:pPr>
              <w:pStyle w:val="ListParagraph"/>
              <w:numPr>
                <w:ilvl w:val="0"/>
                <w:numId w:val="43"/>
              </w:numPr>
              <w:spacing w:before="0" w:after="0" w:line="240" w:lineRule="exact"/>
              <w:rPr>
                <w:rFonts w:asciiTheme="minorBidi" w:hAnsiTheme="minorBidi"/>
                <w:spacing w:val="-4"/>
                <w:sz w:val="20"/>
                <w:szCs w:val="20"/>
              </w:rPr>
            </w:pPr>
            <w:r w:rsidRPr="00923739">
              <w:rPr>
                <w:rFonts w:asciiTheme="minorBidi" w:hAnsiTheme="minorBidi"/>
                <w:spacing w:val="-4"/>
                <w:sz w:val="20"/>
                <w:szCs w:val="20"/>
              </w:rPr>
              <w:t xml:space="preserve">Выберите </w:t>
            </w:r>
            <w:r w:rsidRPr="00923739">
              <w:rPr>
                <w:rFonts w:asciiTheme="minorBidi" w:hAnsiTheme="minorBidi"/>
                <w:b/>
                <w:spacing w:val="-4"/>
                <w:sz w:val="20"/>
                <w:szCs w:val="20"/>
              </w:rPr>
              <w:t>Settings</w:t>
            </w:r>
            <w:r w:rsidRPr="00923739">
              <w:rPr>
                <w:rFonts w:asciiTheme="minorBidi" w:hAnsiTheme="minorBidi"/>
                <w:spacing w:val="-4"/>
                <w:sz w:val="20"/>
                <w:szCs w:val="20"/>
              </w:rPr>
              <w:t xml:space="preserve"> (Параметры)</w:t>
            </w:r>
          </w:p>
          <w:p w:rsidR="0051175B" w:rsidRPr="00923739" w:rsidRDefault="0051175B" w:rsidP="00A33E41">
            <w:pPr>
              <w:pStyle w:val="ListParagraph"/>
              <w:spacing w:before="0" w:after="0" w:line="240" w:lineRule="exact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F207EA" w:rsidRPr="00923739" w:rsidRDefault="00F207EA" w:rsidP="00A33E41">
            <w:pPr>
              <w:pStyle w:val="ListParagraph"/>
              <w:numPr>
                <w:ilvl w:val="0"/>
                <w:numId w:val="43"/>
              </w:numPr>
              <w:spacing w:before="0" w:after="0" w:line="240" w:lineRule="exact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Request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Permissions</w:t>
            </w:r>
            <w:r w:rsidR="008F7A2A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(Запросить права доступа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</w:t>
            </w:r>
          </w:p>
          <w:p w:rsidR="0051175B" w:rsidRPr="00923739" w:rsidRDefault="0051175B" w:rsidP="00A33E41">
            <w:pPr>
              <w:pStyle w:val="ListParagraph"/>
              <w:tabs>
                <w:tab w:val="right" w:pos="2463"/>
              </w:tabs>
              <w:spacing w:before="0" w:after="0" w:line="200" w:lineRule="exact"/>
              <w:ind w:left="360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391F4A" w:rsidRDefault="00391F4A" w:rsidP="00A33E41">
            <w:pPr>
              <w:pStyle w:val="ListParagraph"/>
              <w:tabs>
                <w:tab w:val="right" w:pos="2463"/>
              </w:tabs>
              <w:spacing w:before="0" w:after="0" w:line="240" w:lineRule="exact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51175B" w:rsidRPr="00923739" w:rsidRDefault="0051175B" w:rsidP="00A33E41">
            <w:pPr>
              <w:pStyle w:val="ListParagraph"/>
              <w:tabs>
                <w:tab w:val="right" w:pos="2463"/>
              </w:tabs>
              <w:spacing w:before="0" w:after="0" w:line="240" w:lineRule="exact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51175B" w:rsidRPr="00923739" w:rsidRDefault="0051175B" w:rsidP="00A33E41">
            <w:pPr>
              <w:pStyle w:val="ListParagraph"/>
              <w:spacing w:before="0" w:after="0" w:line="200" w:lineRule="exact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425C54" w:rsidRPr="00923739" w:rsidRDefault="00425C54" w:rsidP="00A33E41">
            <w:pPr>
              <w:pStyle w:val="ListParagraph"/>
              <w:numPr>
                <w:ilvl w:val="0"/>
                <w:numId w:val="43"/>
              </w:numPr>
              <w:spacing w:before="0" w:after="0" w:line="240" w:lineRule="exact"/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В разделе </w:t>
            </w:r>
            <w:r w:rsidRPr="00923739">
              <w:rPr>
                <w:rFonts w:asciiTheme="minorBidi" w:hAnsiTheme="minorBidi"/>
                <w:b/>
                <w:spacing w:val="-2"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pacing w:val="-2"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pacing w:val="-2"/>
                <w:sz w:val="20"/>
                <w:szCs w:val="20"/>
              </w:rPr>
              <w:t>Access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 (Доступ к </w:t>
            </w:r>
            <w:r w:rsidR="008F7A2A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номеру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лицензии) в списке </w:t>
            </w:r>
            <w:r w:rsidRPr="00923739">
              <w:rPr>
                <w:rFonts w:asciiTheme="minorBidi" w:hAnsiTheme="minorBidi"/>
                <w:b/>
                <w:spacing w:val="-2"/>
                <w:sz w:val="20"/>
                <w:szCs w:val="20"/>
              </w:rPr>
              <w:t>Program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 (Программа) выберите программу и введите номер в поле </w:t>
            </w:r>
            <w:r w:rsidRPr="00923739">
              <w:rPr>
                <w:rFonts w:asciiTheme="minorBidi" w:hAnsiTheme="minorBidi"/>
                <w:b/>
                <w:spacing w:val="-2"/>
                <w:sz w:val="20"/>
                <w:szCs w:val="20"/>
              </w:rPr>
              <w:t>Enrollment</w:t>
            </w:r>
            <w:r w:rsidR="008F7A2A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 (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номер</w:t>
            </w:r>
            <w:r w:rsidR="008F7A2A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 лицензии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) </w:t>
            </w:r>
          </w:p>
          <w:p w:rsidR="00391F4A" w:rsidRPr="00391F4A" w:rsidRDefault="00391F4A" w:rsidP="00391F4A">
            <w:pPr>
              <w:spacing w:after="0" w:line="240" w:lineRule="exact"/>
              <w:rPr>
                <w:rFonts w:asciiTheme="minorBidi" w:hAnsiTheme="minorBidi"/>
                <w:sz w:val="20"/>
                <w:szCs w:val="20"/>
              </w:rPr>
            </w:pPr>
          </w:p>
          <w:p w:rsidR="00391F4A" w:rsidRPr="00391F4A" w:rsidRDefault="00391F4A" w:rsidP="00391F4A">
            <w:pPr>
              <w:pStyle w:val="ListParagraph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51175B" w:rsidRPr="00923739" w:rsidRDefault="00425C54" w:rsidP="00A33E41">
            <w:pPr>
              <w:pStyle w:val="ListParagraph"/>
              <w:numPr>
                <w:ilvl w:val="0"/>
                <w:numId w:val="43"/>
              </w:numPr>
              <w:spacing w:before="0" w:after="0" w:line="240" w:lineRule="exact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 разделе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Permission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Role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Requested</w:t>
            </w:r>
            <w:r w:rsidR="008F7A2A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(Запрашиваемая роль доступа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 выберите нужную роль.</w:t>
            </w:r>
          </w:p>
          <w:p w:rsidR="00F207EA" w:rsidRPr="00923739" w:rsidRDefault="00425C54" w:rsidP="00A33E41">
            <w:pPr>
              <w:pStyle w:val="ListParagraph"/>
              <w:spacing w:before="0" w:after="0" w:line="200" w:lineRule="exact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</w:p>
          <w:p w:rsidR="0051175B" w:rsidRPr="00391F4A" w:rsidRDefault="00780905" w:rsidP="00A33E41">
            <w:pPr>
              <w:pStyle w:val="ListParagraph"/>
              <w:numPr>
                <w:ilvl w:val="0"/>
                <w:numId w:val="43"/>
              </w:numPr>
              <w:spacing w:before="0" w:after="0" w:line="240" w:lineRule="exact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Открывается всплывающее окно. В</w:t>
            </w:r>
            <w:r w:rsidR="008F7A2A">
              <w:rPr>
                <w:rFonts w:asciiTheme="minorBidi" w:hAnsiTheme="minorBidi"/>
                <w:sz w:val="20"/>
                <w:szCs w:val="20"/>
                <w:lang w:val="ru-RU"/>
              </w:rPr>
              <w:t>ыберите запрашиваемые роли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.</w:t>
            </w:r>
          </w:p>
          <w:p w:rsidR="00391F4A" w:rsidRPr="00923739" w:rsidRDefault="00391F4A" w:rsidP="00391F4A">
            <w:pPr>
              <w:pStyle w:val="ListParagraph"/>
              <w:spacing w:before="0" w:after="0" w:line="240" w:lineRule="exact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51175B" w:rsidRPr="00923739" w:rsidRDefault="0051175B" w:rsidP="00A33E41">
            <w:pPr>
              <w:pStyle w:val="ListParagraph"/>
              <w:spacing w:before="0" w:after="0" w:line="200" w:lineRule="exact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4332E0" w:rsidRPr="00923739" w:rsidRDefault="0051175B" w:rsidP="00A33E41">
            <w:pPr>
              <w:pStyle w:val="ListParagraph"/>
              <w:numPr>
                <w:ilvl w:val="0"/>
                <w:numId w:val="43"/>
              </w:numPr>
              <w:spacing w:before="0" w:after="0" w:line="240" w:lineRule="exact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OK</w:t>
            </w:r>
          </w:p>
          <w:p w:rsidR="0051175B" w:rsidRPr="00923739" w:rsidRDefault="0051175B" w:rsidP="00456CB5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lastRenderedPageBreak/>
              <w:t xml:space="preserve">Повторите эти действия для всех ролей, например,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Subscription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Manager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(Менеджер по подпискам) или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OLS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Services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Manager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(Администратор онлайн служб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).</w:t>
            </w:r>
          </w:p>
          <w:p w:rsidR="00780905" w:rsidRPr="00923739" w:rsidRDefault="00780905" w:rsidP="00456CB5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51175B" w:rsidRPr="00923739" w:rsidRDefault="0051175B" w:rsidP="00917CD8">
            <w:pPr>
              <w:pStyle w:val="ListParagraph"/>
              <w:numPr>
                <w:ilvl w:val="0"/>
                <w:numId w:val="43"/>
              </w:numPr>
              <w:spacing w:before="0" w:after="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При необходимости добавьте комментарии.</w:t>
            </w:r>
          </w:p>
          <w:p w:rsidR="0051175B" w:rsidRPr="00923739" w:rsidRDefault="0051175B" w:rsidP="00456CB5">
            <w:pPr>
              <w:pStyle w:val="ListParagraph"/>
              <w:spacing w:before="0" w:after="0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51175B" w:rsidRPr="00923739" w:rsidRDefault="0051175B" w:rsidP="00917CD8">
            <w:pPr>
              <w:pStyle w:val="ListParagraph"/>
              <w:numPr>
                <w:ilvl w:val="0"/>
                <w:numId w:val="43"/>
              </w:numPr>
              <w:spacing w:before="0" w:after="0"/>
              <w:rPr>
                <w:rFonts w:asciiTheme="minorBidi" w:hAnsiTheme="minorBidi"/>
                <w:spacing w:val="-6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pacing w:val="-6"/>
                <w:sz w:val="20"/>
                <w:szCs w:val="20"/>
                <w:lang w:val="ru-RU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spacing w:val="-6"/>
                <w:sz w:val="20"/>
                <w:szCs w:val="20"/>
              </w:rPr>
              <w:t>Add</w:t>
            </w:r>
            <w:r w:rsidRPr="00923739">
              <w:rPr>
                <w:rFonts w:asciiTheme="minorBidi" w:hAnsiTheme="minorBidi"/>
                <w:spacing w:val="-6"/>
                <w:sz w:val="20"/>
                <w:szCs w:val="20"/>
                <w:lang w:val="ru-RU"/>
              </w:rPr>
              <w:t xml:space="preserve"> (Добавить),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чтобы сохранить и отправить запросы.</w:t>
            </w:r>
            <w:r w:rsidRPr="00923739">
              <w:rPr>
                <w:rFonts w:asciiTheme="minorBidi" w:hAnsiTheme="minorBidi"/>
                <w:spacing w:val="-6"/>
                <w:sz w:val="20"/>
                <w:szCs w:val="20"/>
                <w:lang w:val="ru-RU"/>
              </w:rPr>
              <w:t xml:space="preserve"> </w:t>
            </w:r>
          </w:p>
          <w:p w:rsidR="00D0414A" w:rsidRPr="00923739" w:rsidRDefault="00D0414A" w:rsidP="00456CB5">
            <w:pPr>
              <w:pStyle w:val="ListParagraph"/>
              <w:spacing w:before="0"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391F4A" w:rsidRDefault="00391F4A" w:rsidP="00456CB5">
            <w:pPr>
              <w:pStyle w:val="ListParagraph"/>
              <w:tabs>
                <w:tab w:val="right" w:pos="2463"/>
              </w:tabs>
              <w:spacing w:before="0" w:after="0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D0414A" w:rsidRPr="00923739" w:rsidRDefault="00D0414A" w:rsidP="00456CB5">
            <w:pPr>
              <w:pStyle w:val="ListParagraph"/>
              <w:tabs>
                <w:tab w:val="right" w:pos="2463"/>
              </w:tabs>
              <w:spacing w:before="0" w:after="0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780905" w:rsidRPr="00923739" w:rsidRDefault="00780905" w:rsidP="00456CB5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911EB3" w:rsidRPr="00923739" w:rsidRDefault="00C9509F" w:rsidP="00456CB5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Администратор для этого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номера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лицензии получает уведомление об ожидающем запросе по электронной почте. После входа на веб-сайт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VLSC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администратор может утвердить или отклонить запрос. Пользо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ватель, запрашивающий права доступа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, получает по электронной почте уведомление о предпринятом администратором действии.</w:t>
            </w:r>
          </w:p>
          <w:p w:rsidR="00911EB3" w:rsidRPr="00923739" w:rsidRDefault="00911EB3" w:rsidP="00456CB5">
            <w:pPr>
              <w:spacing w:after="0"/>
              <w:rPr>
                <w:rFonts w:asciiTheme="minorBidi" w:hAnsiTheme="minorBidi" w:cstheme="minorBidi"/>
                <w:lang w:val="ru-RU"/>
              </w:rPr>
            </w:pPr>
          </w:p>
        </w:tc>
      </w:tr>
    </w:tbl>
    <w:p w:rsidR="00582A38" w:rsidRPr="00923739" w:rsidRDefault="00582A38" w:rsidP="00456CB5">
      <w:pPr>
        <w:pStyle w:val="Heading1"/>
        <w:spacing w:before="0" w:after="0"/>
        <w:rPr>
          <w:rFonts w:asciiTheme="minorBidi" w:hAnsiTheme="minorBidi" w:cstheme="minorBidi"/>
          <w:lang w:val="ru-RU"/>
        </w:rPr>
      </w:pPr>
    </w:p>
    <w:p w:rsidR="00587AA5" w:rsidRPr="00923739" w:rsidRDefault="00587AA5" w:rsidP="00456CB5">
      <w:pPr>
        <w:pStyle w:val="Heading1"/>
        <w:spacing w:before="0" w:after="0"/>
        <w:rPr>
          <w:rFonts w:asciiTheme="minorBidi" w:hAnsiTheme="minorBidi" w:cstheme="minorBidi"/>
          <w:lang w:val="en-IE"/>
        </w:rPr>
      </w:pPr>
      <w:bookmarkStart w:id="5" w:name="_Toc248556300"/>
      <w:r w:rsidRPr="00923739">
        <w:rPr>
          <w:rFonts w:asciiTheme="minorBidi" w:hAnsiTheme="minorBidi" w:cstheme="minorBidi"/>
          <w:color w:val="4F81BD"/>
        </w:rPr>
        <w:t xml:space="preserve">Удаление </w:t>
      </w:r>
      <w:r w:rsidR="00BB6A61">
        <w:rPr>
          <w:rFonts w:asciiTheme="minorBidi" w:hAnsiTheme="minorBidi" w:cstheme="minorBidi"/>
          <w:color w:val="4F81BD"/>
        </w:rPr>
        <w:t>номер</w:t>
      </w:r>
      <w:r w:rsidRPr="00923739">
        <w:rPr>
          <w:rFonts w:asciiTheme="minorBidi" w:hAnsiTheme="minorBidi" w:cstheme="minorBidi"/>
          <w:color w:val="4F81BD"/>
        </w:rPr>
        <w:t>а лицензии</w:t>
      </w:r>
      <w:bookmarkEnd w:id="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37"/>
        <w:gridCol w:w="3939"/>
      </w:tblGrid>
      <w:tr w:rsidR="00587AA5" w:rsidRPr="00391F4A" w:rsidTr="004332E0">
        <w:tc>
          <w:tcPr>
            <w:tcW w:w="5637" w:type="dxa"/>
          </w:tcPr>
          <w:p w:rsidR="00587AA5" w:rsidRPr="00923739" w:rsidRDefault="00275281" w:rsidP="00587AA5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30" type="#_x0000_t34" style="position:absolute;margin-left:141.7pt;margin-top:42.25pt;width:145.6pt;height:104.2pt;z-index:252198400" o:connectortype="elbow" adj=",-102735,-3170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34" type="#_x0000_t32" style="position:absolute;margin-left:251.05pt;margin-top:188.75pt;width:40.7pt;height:0;z-index:252200448" o:connectortype="elbow" adj="-171447,-1,-171447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33" style="position:absolute;margin-left:227.15pt;margin-top:191.95pt;width:33.4pt;height:8.15pt;rotation:270;z-index:25219942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29" style="position:absolute;margin-left:115.1pt;margin-top:34.1pt;width:26.6pt;height:8.15pt;z-index:252197376" arcsize="10923f" filled="f" strokecolor="#f4750c" strokeweight="2.25pt"/>
              </w:pict>
            </w:r>
            <w:r w:rsidR="00587AA5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82112" cy="2750030"/>
                  <wp:effectExtent l="57150" t="19050" r="113538" b="69370"/>
                  <wp:docPr id="14" name="Picture 9" descr="My Permission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My Permissions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708" cy="27540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636" type="#_x0000_t34" style="position:absolute;margin-left:168.9pt;margin-top:18.45pt;width:110.95pt;height:63.15pt;flip:y;z-index:252202496;mso-position-horizontal-relative:text;mso-position-vertical-relative:text" o:connectortype="elbow" adj="10795,63192,-4689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35" style="position:absolute;margin-left:142.3pt;margin-top:73.45pt;width:26.6pt;height:8.15pt;z-index:252201472;mso-position-horizontal-relative:text;mso-position-vertical-relative:text" arcsize="10923f" filled="f" strokecolor="#f4750c" strokeweight="2.25pt"/>
              </w:pict>
            </w:r>
            <w:r w:rsidR="00587AA5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2806820" cy="1149494"/>
                  <wp:effectExtent l="57150" t="19050" r="107830" b="69706"/>
                  <wp:docPr id="15" name="Picture 10" descr="image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21" name="Picture 1" descr="image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3951" t="36036" r="32489" b="25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627" cy="115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587AA5" w:rsidRPr="00923739" w:rsidRDefault="00587AA5" w:rsidP="00582A38">
            <w:pPr>
              <w:rPr>
                <w:rFonts w:asciiTheme="minorBidi" w:eastAsiaTheme="minorHAns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lastRenderedPageBreak/>
              <w:t>Пользова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тель может удалить 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лицензии из своего профиля.  </w:t>
            </w:r>
          </w:p>
          <w:p w:rsidR="00587AA5" w:rsidRPr="00923739" w:rsidRDefault="00587AA5" w:rsidP="00582A38">
            <w:pPr>
              <w:rPr>
                <w:rFonts w:asciiTheme="minorBidi" w:eastAsiaTheme="minorHAnsi" w:hAnsiTheme="minorBidi" w:cstheme="minorBidi"/>
                <w:bCs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bCs/>
                <w:sz w:val="20"/>
                <w:szCs w:val="20"/>
              </w:rPr>
              <w:t xml:space="preserve">Удаление </w:t>
            </w:r>
            <w:r w:rsidR="00BB6A61">
              <w:rPr>
                <w:rFonts w:asciiTheme="minorBidi" w:hAnsiTheme="minorBidi" w:cstheme="minorBidi"/>
                <w:bCs/>
                <w:sz w:val="20"/>
                <w:szCs w:val="20"/>
              </w:rPr>
              <w:t>номер</w:t>
            </w:r>
            <w:r w:rsidRPr="00923739">
              <w:rPr>
                <w:rFonts w:asciiTheme="minorBidi" w:hAnsiTheme="minorBidi" w:cstheme="minorBidi"/>
                <w:bCs/>
                <w:sz w:val="20"/>
                <w:szCs w:val="20"/>
              </w:rPr>
              <w:t>а лицензии:</w:t>
            </w:r>
          </w:p>
          <w:p w:rsidR="00587AA5" w:rsidRPr="00923739" w:rsidRDefault="00587AA5" w:rsidP="00917CD8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Выберите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Settings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(Параметры)</w:t>
            </w:r>
          </w:p>
          <w:p w:rsidR="00587AA5" w:rsidRPr="00923739" w:rsidRDefault="00587AA5" w:rsidP="00B53961">
            <w:pPr>
              <w:pStyle w:val="ListParagraph"/>
              <w:spacing w:after="0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587AA5" w:rsidRPr="00923739" w:rsidRDefault="00587AA5" w:rsidP="00917CD8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My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Permissions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(Мои права доступа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</w:t>
            </w:r>
          </w:p>
          <w:p w:rsidR="00587AA5" w:rsidRPr="00923739" w:rsidRDefault="00587AA5" w:rsidP="00B53961">
            <w:pPr>
              <w:pStyle w:val="ListParagraph"/>
              <w:spacing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391F4A" w:rsidRDefault="00391F4A" w:rsidP="00B53961">
            <w:pPr>
              <w:pStyle w:val="ListParagraph"/>
              <w:tabs>
                <w:tab w:val="right" w:pos="2463"/>
              </w:tabs>
              <w:spacing w:before="0" w:after="0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391F4A" w:rsidRDefault="00391F4A" w:rsidP="00B53961">
            <w:pPr>
              <w:pStyle w:val="ListParagraph"/>
              <w:tabs>
                <w:tab w:val="right" w:pos="2463"/>
              </w:tabs>
              <w:spacing w:before="0" w:after="0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587AA5" w:rsidRPr="00923739" w:rsidRDefault="00587AA5" w:rsidP="00B53961">
            <w:pPr>
              <w:pStyle w:val="ListParagraph"/>
              <w:tabs>
                <w:tab w:val="right" w:pos="2463"/>
              </w:tabs>
              <w:spacing w:before="0" w:after="0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587AA5" w:rsidRPr="00923739" w:rsidRDefault="00587AA5" w:rsidP="00B53961">
            <w:pPr>
              <w:pStyle w:val="ListParagraph"/>
              <w:tabs>
                <w:tab w:val="right" w:pos="2463"/>
              </w:tabs>
              <w:spacing w:before="0" w:after="0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582A38" w:rsidRPr="00923739" w:rsidRDefault="00582A38" w:rsidP="00B53961">
            <w:pPr>
              <w:pStyle w:val="ListParagraph"/>
              <w:tabs>
                <w:tab w:val="right" w:pos="2463"/>
              </w:tabs>
              <w:spacing w:before="0" w:after="0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587AA5" w:rsidRPr="00923739" w:rsidRDefault="00587AA5" w:rsidP="00917CD8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Щелкните значок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X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ря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 xml:space="preserve">дом с удаляемым номером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лицензии.</w:t>
            </w:r>
          </w:p>
          <w:p w:rsidR="00036959" w:rsidRPr="00923739" w:rsidRDefault="00036959" w:rsidP="00B53961">
            <w:pPr>
              <w:pStyle w:val="ListParagraph"/>
              <w:spacing w:after="0"/>
              <w:ind w:firstLine="0"/>
              <w:rPr>
                <w:rFonts w:asciiTheme="minorBidi" w:hAnsiTheme="minorBidi"/>
                <w:lang w:val="ru-RU"/>
              </w:rPr>
            </w:pPr>
          </w:p>
          <w:p w:rsidR="00582A38" w:rsidRPr="00923739" w:rsidRDefault="00582A38" w:rsidP="00B53961">
            <w:pPr>
              <w:pStyle w:val="ListParagraph"/>
              <w:spacing w:after="0"/>
              <w:ind w:firstLine="0"/>
              <w:rPr>
                <w:rFonts w:asciiTheme="minorBidi" w:hAnsiTheme="minorBidi"/>
                <w:lang w:val="ru-RU"/>
              </w:rPr>
            </w:pPr>
          </w:p>
          <w:p w:rsidR="00582A38" w:rsidRPr="00923739" w:rsidRDefault="00582A38" w:rsidP="00B53961">
            <w:pPr>
              <w:pStyle w:val="ListParagraph"/>
              <w:spacing w:after="0"/>
              <w:ind w:firstLine="0"/>
              <w:rPr>
                <w:rFonts w:asciiTheme="minorBidi" w:hAnsiTheme="minorBidi"/>
                <w:lang w:val="ru-RU"/>
              </w:rPr>
            </w:pPr>
          </w:p>
          <w:p w:rsidR="00582A38" w:rsidRPr="00910CB6" w:rsidRDefault="00582A38" w:rsidP="00B53961">
            <w:pPr>
              <w:pStyle w:val="ListParagraph"/>
              <w:spacing w:after="0"/>
              <w:ind w:firstLine="0"/>
              <w:rPr>
                <w:rFonts w:asciiTheme="minorBidi" w:hAnsiTheme="minorBidi"/>
                <w:lang w:val="ru-RU"/>
              </w:rPr>
            </w:pPr>
          </w:p>
          <w:p w:rsidR="00587AA5" w:rsidRPr="00923739" w:rsidRDefault="00587AA5" w:rsidP="00917CD8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Отображается предупреждающее сообщение. Нажмите кнопку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OK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для продолжения.</w:t>
            </w:r>
          </w:p>
          <w:p w:rsidR="00B53961" w:rsidRPr="00923739" w:rsidRDefault="00B53961" w:rsidP="00B5396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587AA5" w:rsidRPr="00923739" w:rsidRDefault="00587AA5" w:rsidP="00B5396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Сопоставление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а лицензии с профилем пользователя удаляется.</w:t>
            </w:r>
          </w:p>
          <w:p w:rsidR="00587AA5" w:rsidRPr="00923739" w:rsidRDefault="00587AA5" w:rsidP="00B53961">
            <w:pPr>
              <w:spacing w:after="0"/>
              <w:rPr>
                <w:rFonts w:asciiTheme="minorBidi" w:hAnsiTheme="minorBidi" w:cstheme="minorBidi"/>
                <w:lang w:val="ru-RU"/>
              </w:rPr>
            </w:pPr>
          </w:p>
        </w:tc>
      </w:tr>
    </w:tbl>
    <w:p w:rsidR="00D45DE7" w:rsidRPr="00923739" w:rsidRDefault="00D45DE7" w:rsidP="00012151">
      <w:pPr>
        <w:pStyle w:val="Heading1"/>
        <w:rPr>
          <w:rFonts w:asciiTheme="minorBidi" w:hAnsiTheme="minorBidi" w:cstheme="minorBidi"/>
          <w:lang w:val="ru-RU"/>
        </w:rPr>
      </w:pPr>
    </w:p>
    <w:p w:rsidR="00012151" w:rsidRPr="00923739" w:rsidRDefault="00012151" w:rsidP="00012151">
      <w:pPr>
        <w:pStyle w:val="Heading1"/>
        <w:rPr>
          <w:rFonts w:asciiTheme="minorBidi" w:hAnsiTheme="minorBidi" w:cstheme="minorBidi"/>
          <w:lang w:val="ru-RU"/>
        </w:rPr>
      </w:pPr>
      <w:bookmarkStart w:id="6" w:name="_Toc248556301"/>
      <w:r w:rsidRPr="00923739">
        <w:rPr>
          <w:rFonts w:asciiTheme="minorBidi" w:hAnsiTheme="minorBidi" w:cstheme="minorBidi"/>
          <w:color w:val="4F81BD"/>
          <w:lang w:val="ru-RU"/>
        </w:rPr>
        <w:t xml:space="preserve">Просмотр </w:t>
      </w:r>
      <w:r w:rsidR="00BB6A61">
        <w:rPr>
          <w:rFonts w:asciiTheme="minorBidi" w:hAnsiTheme="minorBidi" w:cstheme="minorBidi"/>
          <w:color w:val="4F81BD"/>
          <w:lang w:val="ru-RU"/>
        </w:rPr>
        <w:t>номер</w:t>
      </w:r>
      <w:r w:rsidRPr="00923739">
        <w:rPr>
          <w:rFonts w:asciiTheme="minorBidi" w:hAnsiTheme="minorBidi" w:cstheme="minorBidi"/>
          <w:color w:val="4F81BD"/>
          <w:lang w:val="ru-RU"/>
        </w:rPr>
        <w:t>ов лицензий, связанных с пользователем</w:t>
      </w:r>
      <w:bookmarkEnd w:id="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37"/>
        <w:gridCol w:w="3939"/>
      </w:tblGrid>
      <w:tr w:rsidR="00012151" w:rsidRPr="00391F4A" w:rsidTr="004332E0">
        <w:tc>
          <w:tcPr>
            <w:tcW w:w="5637" w:type="dxa"/>
          </w:tcPr>
          <w:p w:rsidR="00012151" w:rsidRPr="00923739" w:rsidRDefault="00275281" w:rsidP="00012151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40" type="#_x0000_t34" style="position:absolute;margin-left:129.75pt;margin-top:186.2pt;width:154.85pt;height:86.35pt;z-index:252206592" o:connectortype="elbow" adj="10797,-124359,-2814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38" type="#_x0000_t34" style="position:absolute;margin-left:135.35pt;margin-top:48.3pt;width:144.5pt;height:119.7pt;z-index:252204544" o:connectortype="elbow" adj=",-64827,-30995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39" style="position:absolute;margin-left:82.15pt;margin-top:181.45pt;width:47.6pt;height:8.15pt;z-index:252205568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37" style="position:absolute;margin-left:108.75pt;margin-top:40.15pt;width:26.6pt;height:8.15pt;z-index:252203520" arcsize="10923f" filled="f" strokecolor="#f4750c" strokeweight="2.25pt"/>
              </w:pict>
            </w:r>
            <w:r w:rsidR="007F5E63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91774" cy="2672392"/>
                  <wp:effectExtent l="0" t="19050" r="84826" b="51758"/>
                  <wp:docPr id="17" name="Picture 11" descr="Manage User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Manage Users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180" cy="2677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012151" w:rsidRPr="00923739" w:rsidRDefault="00D45DE7" w:rsidP="00B5396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Сведения, приведенные в этом пункте, относятся только к пользователям с ролью администратора. Пользователи, не являющиеся администраторами, не могут работать с меню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Administrator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(Администратор) и соответствующими подменю.</w:t>
            </w:r>
          </w:p>
          <w:p w:rsidR="00036959" w:rsidRPr="00923739" w:rsidRDefault="00036959" w:rsidP="00B5396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7F5E63" w:rsidRPr="00923739" w:rsidRDefault="007F5E63" w:rsidP="00B5396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Просмотр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ов лицензий, связанных с пользователем:</w:t>
            </w:r>
          </w:p>
          <w:p w:rsidR="007F5E63" w:rsidRPr="00923739" w:rsidRDefault="007F5E63" w:rsidP="00917CD8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Administration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(Администрирование)</w:t>
            </w:r>
          </w:p>
          <w:p w:rsidR="00B53961" w:rsidRPr="00923739" w:rsidRDefault="00B53961" w:rsidP="00B53961">
            <w:pPr>
              <w:pStyle w:val="ListParagraph"/>
              <w:spacing w:after="0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7F5E63" w:rsidRPr="00923739" w:rsidRDefault="007F5E63" w:rsidP="00917CD8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Manage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Users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(Управление пользователями)</w:t>
            </w:r>
          </w:p>
          <w:p w:rsidR="00B53961" w:rsidRPr="00923739" w:rsidRDefault="00B53961" w:rsidP="00B5396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7F5E63" w:rsidRPr="00923739" w:rsidRDefault="007F5E63" w:rsidP="00B5396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Отображается список пользователей, связанных с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ом лицензии, для которого вам назначена роль администратора.</w:t>
            </w:r>
          </w:p>
          <w:p w:rsidR="007F5E63" w:rsidRPr="00923739" w:rsidRDefault="007F5E63" w:rsidP="00917CD8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Theme="minorBidi" w:hAnsiTheme="minorBidi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Щелкните адрес в столбце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Email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Address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(Адрес электронной почты), чтобы просмотреть связанные с соответствующим пользователем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ы лицензий.</w:t>
            </w:r>
          </w:p>
        </w:tc>
      </w:tr>
    </w:tbl>
    <w:p w:rsidR="00012151" w:rsidRPr="00923739" w:rsidRDefault="00012151" w:rsidP="00012151">
      <w:pPr>
        <w:rPr>
          <w:rFonts w:asciiTheme="minorBidi" w:hAnsiTheme="minorBidi" w:cstheme="minorBidi"/>
          <w:lang w:val="ru-RU"/>
        </w:rPr>
      </w:pPr>
    </w:p>
    <w:p w:rsidR="00036959" w:rsidRPr="00923739" w:rsidRDefault="00BB6A61" w:rsidP="00036959">
      <w:pPr>
        <w:pStyle w:val="Heading1"/>
        <w:rPr>
          <w:rFonts w:asciiTheme="minorBidi" w:hAnsiTheme="minorBidi" w:cstheme="minorBidi"/>
          <w:lang w:val="en-IE"/>
        </w:rPr>
      </w:pPr>
      <w:bookmarkStart w:id="7" w:name="_Toc248556302"/>
      <w:r>
        <w:rPr>
          <w:rFonts w:asciiTheme="minorBidi" w:hAnsiTheme="minorBidi" w:cstheme="minorBidi"/>
          <w:color w:val="4F81BD"/>
        </w:rPr>
        <w:lastRenderedPageBreak/>
        <w:t>Изменение</w:t>
      </w:r>
      <w:r>
        <w:rPr>
          <w:rFonts w:asciiTheme="minorBidi" w:hAnsiTheme="minorBidi" w:cstheme="minorBidi"/>
          <w:color w:val="4F81BD"/>
          <w:lang w:val="ru-RU"/>
        </w:rPr>
        <w:t xml:space="preserve"> прав доступа</w:t>
      </w:r>
      <w:r w:rsidR="00036959" w:rsidRPr="00923739">
        <w:rPr>
          <w:rFonts w:asciiTheme="minorBidi" w:hAnsiTheme="minorBidi" w:cstheme="minorBidi"/>
          <w:color w:val="4F81BD"/>
        </w:rPr>
        <w:t xml:space="preserve"> пользователя</w:t>
      </w:r>
      <w:bookmarkEnd w:id="7"/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6"/>
        <w:gridCol w:w="3848"/>
      </w:tblGrid>
      <w:tr w:rsidR="00036959" w:rsidRPr="00391F4A" w:rsidTr="004332E0">
        <w:tc>
          <w:tcPr>
            <w:tcW w:w="5616" w:type="dxa"/>
          </w:tcPr>
          <w:p w:rsidR="00036959" w:rsidRPr="00923739" w:rsidRDefault="00275281" w:rsidP="00036959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44" type="#_x0000_t34" style="position:absolute;margin-left:215.3pt;margin-top:166.15pt;width:80.85pt;height:78.55pt;z-index:252210688" o:connectortype="elbow" adj="15308,-79800,-76755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42" type="#_x0000_t34" style="position:absolute;margin-left:141.95pt;margin-top:37.05pt;width:110.9pt;height:44.85pt;z-index:252208640" o:connectortype="elbow" adj=",-77827,-4167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50" style="position:absolute;margin-left:238.3pt;margin-top:68.35pt;width:14.55pt;height:8.15pt;z-index:25221888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43" style="position:absolute;margin-left:198.85pt;margin-top:161.4pt;width:11.95pt;height:8.15pt;z-index:25220966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41" style="position:absolute;margin-left:113.85pt;margin-top:32.3pt;width:28.1pt;height:8.15pt;z-index:252207616" arcsize="10923f" filled="f" strokecolor="#f4750c" strokeweight="2.25pt"/>
              </w:pict>
            </w:r>
            <w:r w:rsidR="00036959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302120" cy="2838091"/>
                  <wp:effectExtent l="19050" t="0" r="0" b="0"/>
                  <wp:docPr id="20" name="Picture 12" descr="Edit User Permission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Edit User Permissions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704" cy="283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BFF" w:rsidRPr="00923739" w:rsidRDefault="00203BFF" w:rsidP="00203BFF">
            <w:pPr>
              <w:spacing w:after="0"/>
              <w:rPr>
                <w:rFonts w:asciiTheme="minorBidi" w:hAnsiTheme="minorBidi" w:cstheme="minorBidi"/>
                <w:sz w:val="14"/>
                <w:szCs w:val="14"/>
                <w:lang w:val="en-IE"/>
              </w:rPr>
            </w:pPr>
          </w:p>
          <w:p w:rsidR="00203BFF" w:rsidRPr="00923739" w:rsidRDefault="00275281" w:rsidP="00036959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46" type="#_x0000_t34" style="position:absolute;margin-left:210.8pt;margin-top:42.7pt;width:74.7pt;height:71.6pt;z-index:252212736" o:connectortype="elbow" adj="19128,-121953,-8177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48" type="#_x0000_t34" style="position:absolute;margin-left:224.25pt;margin-top:103.95pt;width:71.9pt;height:66.05pt;z-index:252214784" o:connectortype="elbow" adj="13804,-152230,-8899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47" style="position:absolute;margin-left:197.15pt;margin-top:94.95pt;width:27.1pt;height:12.25pt;z-index:25221376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45" style="position:absolute;margin-left:130.7pt;margin-top:36.55pt;width:80.1pt;height:12.25pt;z-index:252211712" arcsize="10923f" filled="f" strokecolor="#f4750c" strokeweight="2.25pt"/>
              </w:pict>
            </w:r>
            <w:r w:rsidR="00036959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4020" cy="1326671"/>
                  <wp:effectExtent l="57150" t="19050" r="107830" b="83029"/>
                  <wp:docPr id="21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27" cstate="print"/>
                          <a:srcRect l="1493" t="4167" r="1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699" cy="13261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03BFF" w:rsidRPr="00923739" w:rsidRDefault="00203BFF" w:rsidP="00203BFF">
            <w:pPr>
              <w:spacing w:after="0"/>
              <w:rPr>
                <w:rFonts w:asciiTheme="minorBidi" w:hAnsiTheme="minorBidi" w:cstheme="minorBidi"/>
                <w:sz w:val="8"/>
                <w:szCs w:val="8"/>
                <w:lang w:val="en-IE"/>
              </w:rPr>
            </w:pPr>
          </w:p>
          <w:p w:rsidR="00036959" w:rsidRPr="00923739" w:rsidRDefault="00036959" w:rsidP="00036959">
            <w:pPr>
              <w:rPr>
                <w:rFonts w:asciiTheme="minorBidi" w:hAnsiTheme="minorBidi" w:cstheme="minorBidi"/>
                <w:lang w:val="en-IE"/>
              </w:rPr>
            </w:pPr>
            <w:r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4020" cy="1412935"/>
                  <wp:effectExtent l="57150" t="19050" r="107830" b="72965"/>
                  <wp:docPr id="22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/>
                        </pic:nvPicPr>
                        <pic:blipFill>
                          <a:blip r:embed="rId31" cstate="print"/>
                          <a:srcRect l="1493" t="4167" r="1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699" cy="14123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4020" cy="1256615"/>
                  <wp:effectExtent l="57150" t="19050" r="107830" b="76885"/>
                  <wp:docPr id="23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>
                          <a:blip r:embed="rId32" cstate="print"/>
                          <a:srcRect l="1493" t="4348" r="1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926" cy="12627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072D3" w:rsidRPr="00923739" w:rsidRDefault="00275281" w:rsidP="00036959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656" type="#_x0000_t34" style="position:absolute;margin-left:254.7pt;margin-top:51.25pt;width:41.45pt;height:23.75pt;flip:y;z-index:252221952" o:connectortype="elbow" adj="10787,474427,-170247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55" style="position:absolute;margin-left:210.8pt;margin-top:167.35pt;width:23.55pt;height:12.25pt;z-index:252220928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54" style="position:absolute;margin-left:238.45pt;margin-top:69.55pt;width:16.25pt;height:12.25pt;z-index:252219904" arcsize="10923f" filled="f" strokecolor="#f4750c" strokeweight="2.25pt"/>
              </w:pict>
            </w:r>
            <w:r w:rsidR="008072D3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362505" cy="2553419"/>
                  <wp:effectExtent l="19050" t="0" r="9345" b="0"/>
                  <wp:docPr id="25" name="Picture 17" descr="Edit User 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Edit User 2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192" cy="255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</w:tcPr>
          <w:p w:rsidR="00B27D72" w:rsidRPr="00923739" w:rsidRDefault="006B499F" w:rsidP="00203BFF">
            <w:pPr>
              <w:spacing w:after="0" w:line="220" w:lineRule="exact"/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lastRenderedPageBreak/>
              <w:t xml:space="preserve">Сведения, приведенные в этом пункте, относятся только к пользователям с ролью администратора. Пользователи, не являющиеся администраторами, не могут работать с меню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Administrator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(Администратор) и соответствующими подменю.</w:t>
            </w:r>
          </w:p>
          <w:p w:rsidR="00B27D72" w:rsidRPr="00923739" w:rsidRDefault="00B27D72" w:rsidP="00203BFF">
            <w:pPr>
              <w:spacing w:after="0" w:line="220" w:lineRule="exact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036959" w:rsidRPr="00923739" w:rsidRDefault="00036959" w:rsidP="00203BFF">
            <w:pPr>
              <w:spacing w:after="0" w:line="220" w:lineRule="exact"/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 xml:space="preserve">Выполните действия, описанные выше в разделе </w:t>
            </w:r>
            <w:r w:rsidRPr="00923739">
              <w:rPr>
                <w:rFonts w:asciiTheme="minorBidi" w:hAnsiTheme="minorBidi" w:cstheme="minorBidi"/>
                <w:b/>
                <w:spacing w:val="-6"/>
                <w:sz w:val="20"/>
                <w:szCs w:val="20"/>
                <w:lang w:val="ru-RU"/>
              </w:rPr>
              <w:t xml:space="preserve">Просмотр </w:t>
            </w:r>
            <w:r w:rsidR="00BB6A61">
              <w:rPr>
                <w:rFonts w:asciiTheme="minorBidi" w:hAnsiTheme="minorBidi" w:cstheme="minorBidi"/>
                <w:b/>
                <w:spacing w:val="-6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b/>
                <w:spacing w:val="-6"/>
                <w:sz w:val="20"/>
                <w:szCs w:val="20"/>
                <w:lang w:val="ru-RU"/>
              </w:rPr>
              <w:t xml:space="preserve">ов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>лицензий, связанных с пользователем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, и перейдите на страницу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Edit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User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Permissions</w:t>
            </w:r>
            <w:r w:rsidRPr="00923739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 xml:space="preserve"> (Изменение </w:t>
            </w:r>
            <w:r w:rsidR="00BB6A61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 xml:space="preserve">прав доступа </w:t>
            </w:r>
            <w:r w:rsidRPr="00923739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>пользователя).</w:t>
            </w:r>
          </w:p>
          <w:p w:rsidR="00036959" w:rsidRPr="00923739" w:rsidRDefault="00036959" w:rsidP="00203BFF">
            <w:pPr>
              <w:spacing w:after="0" w:line="220" w:lineRule="exact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036959" w:rsidRDefault="00036959" w:rsidP="00203BFF">
            <w:pPr>
              <w:spacing w:after="0"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Отображается список ролей и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прав доступа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для каждого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а лицензии. </w:t>
            </w:r>
            <w:r w:rsidRP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Описания ролей приведены в условных обозначениях. </w:t>
            </w:r>
          </w:p>
          <w:p w:rsidR="00391F4A" w:rsidRPr="00391F4A" w:rsidRDefault="00391F4A" w:rsidP="00203BFF">
            <w:pPr>
              <w:spacing w:after="0"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036959" w:rsidRPr="00BB6A61" w:rsidRDefault="00036959" w:rsidP="00203BFF">
            <w:pPr>
              <w:spacing w:after="0" w:line="180" w:lineRule="exact"/>
              <w:rPr>
                <w:rFonts w:asciiTheme="minorBidi" w:hAnsiTheme="minorBidi" w:cstheme="minorBidi"/>
                <w:sz w:val="18"/>
                <w:szCs w:val="18"/>
                <w:lang w:val="ru-RU"/>
              </w:rPr>
            </w:pPr>
          </w:p>
          <w:p w:rsidR="00A075D2" w:rsidRPr="00923739" w:rsidRDefault="00A075D2" w:rsidP="00203BFF">
            <w:pPr>
              <w:pStyle w:val="ListParagraph"/>
              <w:numPr>
                <w:ilvl w:val="0"/>
                <w:numId w:val="47"/>
              </w:numPr>
              <w:spacing w:after="0" w:line="220" w:lineRule="exact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роль, которая будет назначена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у лицензии, например,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Manager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(Менеджер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</w:t>
            </w:r>
          </w:p>
          <w:p w:rsidR="008072D3" w:rsidRPr="00923739" w:rsidRDefault="008072D3" w:rsidP="00203BFF">
            <w:pPr>
              <w:spacing w:after="0" w:line="220" w:lineRule="exact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326727" w:rsidRDefault="00326727" w:rsidP="00203BFF">
            <w:pPr>
              <w:spacing w:after="0"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Открывается окно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Manager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(Менеджер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), в котором можно назначить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права доступа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для соответствующей роли.</w:t>
            </w:r>
          </w:p>
          <w:p w:rsidR="00391F4A" w:rsidRPr="00391F4A" w:rsidRDefault="00391F4A" w:rsidP="00203BFF">
            <w:pPr>
              <w:spacing w:after="0"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036959" w:rsidRPr="00923739" w:rsidRDefault="00326727" w:rsidP="00203BFF">
            <w:pPr>
              <w:pStyle w:val="ListParagraph"/>
              <w:numPr>
                <w:ilvl w:val="0"/>
                <w:numId w:val="47"/>
              </w:numPr>
              <w:spacing w:after="0" w:line="220" w:lineRule="exact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Выберите запрашиваемые </w:t>
            </w:r>
            <w:r w:rsidR="00BB6A61">
              <w:rPr>
                <w:rFonts w:asciiTheme="minorBidi" w:hAnsiTheme="minorBidi"/>
                <w:sz w:val="20"/>
                <w:szCs w:val="20"/>
              </w:rPr>
              <w:t>права доступа</w:t>
            </w:r>
            <w:r w:rsidRPr="00923739">
              <w:rPr>
                <w:rFonts w:asciiTheme="minorBidi" w:hAnsiTheme="minorBidi"/>
                <w:sz w:val="20"/>
                <w:szCs w:val="20"/>
              </w:rPr>
              <w:t>.</w:t>
            </w:r>
          </w:p>
          <w:p w:rsidR="00036959" w:rsidRPr="00923739" w:rsidRDefault="00036959" w:rsidP="00203BFF">
            <w:pPr>
              <w:pStyle w:val="ListParagraph"/>
              <w:spacing w:after="0" w:line="220" w:lineRule="exact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036959" w:rsidRPr="00923739" w:rsidRDefault="00036959" w:rsidP="00203BFF">
            <w:pPr>
              <w:pStyle w:val="ListParagraph"/>
              <w:numPr>
                <w:ilvl w:val="0"/>
                <w:numId w:val="47"/>
              </w:numPr>
              <w:spacing w:line="220" w:lineRule="exact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OK</w:t>
            </w:r>
          </w:p>
          <w:p w:rsidR="00036959" w:rsidRPr="00923739" w:rsidRDefault="00036959" w:rsidP="00203BFF">
            <w:pPr>
              <w:pStyle w:val="ListParagraph"/>
              <w:tabs>
                <w:tab w:val="right" w:pos="2463"/>
              </w:tabs>
              <w:spacing w:before="0" w:after="120" w:line="220" w:lineRule="exact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036959" w:rsidRPr="00923739" w:rsidRDefault="00036959" w:rsidP="00203BFF">
            <w:pPr>
              <w:pStyle w:val="ListParagraph"/>
              <w:tabs>
                <w:tab w:val="right" w:pos="2463"/>
              </w:tabs>
              <w:spacing w:before="0" w:after="120" w:line="220" w:lineRule="exact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036959" w:rsidRPr="00923739" w:rsidRDefault="00275281" w:rsidP="00203BFF">
            <w:pPr>
              <w:spacing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  <w:r w:rsidRPr="00275281">
              <w:rPr>
                <w:rFonts w:asciiTheme="minorBidi" w:hAnsiTheme="minorBidi" w:cstheme="minorBidi"/>
                <w:noProof/>
                <w:sz w:val="20"/>
                <w:szCs w:val="20"/>
                <w:lang w:val="en-IE" w:eastAsia="en-IE"/>
              </w:rPr>
              <w:pict>
                <v:shape id="_x0000_s1649" type="#_x0000_t202" style="position:absolute;margin-left:25.65pt;margin-top:5.65pt;width:119.55pt;height:73.7pt;z-index:252217856" filled="f" stroked="f">
                  <v:textbox style="mso-next-textbox:#_x0000_s1649">
                    <w:txbxContent>
                      <w:p w:rsidR="00391F4A" w:rsidRPr="00CE0392" w:rsidRDefault="00391F4A" w:rsidP="00203BFF">
                        <w:pPr>
                          <w:rPr>
                            <w:sz w:val="20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20"/>
                            <w:lang w:val="ru-RU"/>
                          </w:rPr>
                          <w:t xml:space="preserve">Отображение вновь назначенных </w:t>
                        </w:r>
                        <w:r>
                          <w:rPr>
                            <w:sz w:val="20"/>
                            <w:lang w:val="ru-RU"/>
                          </w:rPr>
                          <w:t xml:space="preserve">прав доступа </w:t>
                        </w:r>
                        <w:r w:rsidRPr="00CE0392">
                          <w:rPr>
                            <w:sz w:val="20"/>
                            <w:lang w:val="ru-RU"/>
                          </w:rPr>
                          <w:t xml:space="preserve">на веб-сайте </w:t>
                        </w:r>
                        <w:r>
                          <w:rPr>
                            <w:sz w:val="20"/>
                          </w:rPr>
                          <w:t>VLSC</w:t>
                        </w:r>
                        <w:r w:rsidRPr="00CE0392">
                          <w:rPr>
                            <w:sz w:val="20"/>
                            <w:lang w:val="ru-RU"/>
                          </w:rPr>
                          <w:t xml:space="preserve"> может занять до двух часов. </w:t>
                        </w:r>
                      </w:p>
                    </w:txbxContent>
                  </v:textbox>
                </v:shape>
              </w:pict>
            </w:r>
            <w:r w:rsidR="00326727" w:rsidRPr="00923739">
              <w:rPr>
                <w:rFonts w:asciiTheme="minorBidi" w:hAnsiTheme="minorBidi" w:cstheme="minorBidi"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216832" behindDoc="1" locked="0" layoutInCell="1" allowOverlap="1">
                  <wp:simplePos x="0" y="0"/>
                  <wp:positionH relativeFrom="column">
                    <wp:posOffset>248513</wp:posOffset>
                  </wp:positionH>
                  <wp:positionV relativeFrom="paragraph">
                    <wp:posOffset>76307</wp:posOffset>
                  </wp:positionV>
                  <wp:extent cx="1714859" cy="1647646"/>
                  <wp:effectExtent l="19050" t="0" r="0" b="0"/>
                  <wp:wrapNone/>
                  <wp:docPr id="24" name="Picture 7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59" cy="1647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26727" w:rsidRPr="00923739" w:rsidRDefault="00326727" w:rsidP="00203BFF">
            <w:pPr>
              <w:spacing w:line="220" w:lineRule="exact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326727" w:rsidRPr="00923739" w:rsidRDefault="00326727" w:rsidP="00203BFF">
            <w:pPr>
              <w:spacing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326727" w:rsidRPr="00923739" w:rsidRDefault="00326727" w:rsidP="00203BFF">
            <w:pPr>
              <w:spacing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326727" w:rsidRPr="00923739" w:rsidRDefault="00326727" w:rsidP="00203BFF">
            <w:pPr>
              <w:spacing w:after="0"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8072D3" w:rsidRPr="00923739" w:rsidRDefault="008072D3" w:rsidP="00203BFF">
            <w:pPr>
              <w:spacing w:after="0"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036959" w:rsidRPr="00923739" w:rsidRDefault="00036959" w:rsidP="00203BFF">
            <w:pPr>
              <w:spacing w:after="0" w:line="220" w:lineRule="exact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Повторите эти действия для всех ролей, например,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Subscription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Manager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(Менеджер по подпискам) или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OLS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Services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Manager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Администратор онлайн служб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).</w:t>
            </w:r>
          </w:p>
          <w:p w:rsidR="00326727" w:rsidRPr="00923739" w:rsidRDefault="00326727" w:rsidP="00B53961">
            <w:pPr>
              <w:spacing w:after="0"/>
              <w:rPr>
                <w:rFonts w:asciiTheme="minorBidi" w:hAnsiTheme="minorBidi" w:cstheme="minorBidi"/>
                <w:lang w:val="ru-RU"/>
              </w:rPr>
            </w:pPr>
          </w:p>
          <w:p w:rsidR="008072D3" w:rsidRPr="00923739" w:rsidRDefault="008072D3" w:rsidP="00B53961">
            <w:pPr>
              <w:spacing w:after="0"/>
              <w:rPr>
                <w:rFonts w:asciiTheme="minorBidi" w:hAnsiTheme="minorBidi" w:cstheme="minorBidi"/>
                <w:lang w:val="ru-RU"/>
              </w:rPr>
            </w:pPr>
          </w:p>
          <w:p w:rsidR="008072D3" w:rsidRPr="00923739" w:rsidRDefault="00326727" w:rsidP="00B53961">
            <w:pPr>
              <w:spacing w:after="0"/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lastRenderedPageBreak/>
              <w:t xml:space="preserve">По завершении вернитесь на страницу 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Edit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User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pacing w:val="-2"/>
                <w:sz w:val="20"/>
                <w:szCs w:val="20"/>
              </w:rPr>
              <w:t>Permissions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(Изменение </w:t>
            </w:r>
            <w:r w:rsidR="00BB6A61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прав доступа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пользователя).</w:t>
            </w:r>
          </w:p>
          <w:p w:rsidR="00326727" w:rsidRPr="00923739" w:rsidRDefault="008072D3" w:rsidP="00917CD8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Add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(Добавить), чтобы сохранить все изменения. </w:t>
            </w:r>
          </w:p>
          <w:p w:rsidR="00B53961" w:rsidRPr="00923739" w:rsidRDefault="00B53961" w:rsidP="00B5396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8072D3" w:rsidRPr="00923739" w:rsidRDefault="008072D3" w:rsidP="008072D3">
            <w:pPr>
              <w:spacing w:after="0"/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В этом примере пользователю назначается часть </w:t>
            </w:r>
            <w:r w:rsidR="00BB6A61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прав доступа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роли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OLS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Manager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(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Администратор онлайн служб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) и все </w:t>
            </w:r>
            <w:r w:rsidR="00BB6A61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права доступа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роли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Manager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(Менеджер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). Это можно определить по символу, обозначающему роль. </w:t>
            </w:r>
          </w:p>
          <w:p w:rsidR="008072D3" w:rsidRPr="00923739" w:rsidRDefault="008072D3" w:rsidP="00B5396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036959" w:rsidRPr="00923739" w:rsidRDefault="00036959" w:rsidP="00B27D72">
            <w:pPr>
              <w:spacing w:after="0"/>
              <w:rPr>
                <w:rFonts w:asciiTheme="minorBidi" w:hAnsiTheme="minorBidi" w:cstheme="minorBidi"/>
                <w:spacing w:val="-2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Пользователь, </w:t>
            </w:r>
            <w:r w:rsidR="00BB6A61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права доступа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которого обновляются, получает по электронной почте уведомление о предпринятом администратором действии.</w:t>
            </w:r>
          </w:p>
        </w:tc>
      </w:tr>
    </w:tbl>
    <w:p w:rsidR="001000A7" w:rsidRPr="00923739" w:rsidRDefault="001000A7" w:rsidP="001000A7">
      <w:pPr>
        <w:pStyle w:val="Heading1"/>
        <w:rPr>
          <w:rFonts w:asciiTheme="minorBidi" w:hAnsiTheme="minorBidi" w:cstheme="minorBidi"/>
          <w:lang w:val="ru-RU"/>
        </w:rPr>
      </w:pPr>
    </w:p>
    <w:p w:rsidR="00765EDE" w:rsidRPr="00923739" w:rsidRDefault="00765EDE" w:rsidP="001000A7">
      <w:pPr>
        <w:pStyle w:val="Heading1"/>
        <w:rPr>
          <w:rFonts w:asciiTheme="minorBidi" w:hAnsiTheme="minorBidi" w:cstheme="minorBidi"/>
          <w:lang w:val="ru-RU"/>
        </w:rPr>
      </w:pPr>
      <w:bookmarkStart w:id="8" w:name="_Toc248556303"/>
      <w:r w:rsidRPr="00923739">
        <w:rPr>
          <w:rFonts w:asciiTheme="minorBidi" w:hAnsiTheme="minorBidi" w:cstheme="minorBidi"/>
          <w:color w:val="4F81BD"/>
          <w:lang w:val="ru-RU"/>
        </w:rPr>
        <w:t xml:space="preserve">Добавление </w:t>
      </w:r>
      <w:r w:rsidR="00BB6A61">
        <w:rPr>
          <w:rFonts w:asciiTheme="minorBidi" w:hAnsiTheme="minorBidi" w:cstheme="minorBidi"/>
          <w:color w:val="4F81BD"/>
          <w:lang w:val="ru-RU"/>
        </w:rPr>
        <w:t>номер</w:t>
      </w:r>
      <w:r w:rsidRPr="00923739">
        <w:rPr>
          <w:rFonts w:asciiTheme="minorBidi" w:hAnsiTheme="minorBidi" w:cstheme="minorBidi"/>
          <w:color w:val="4F81BD"/>
          <w:lang w:val="ru-RU"/>
        </w:rPr>
        <w:t>а лицензии в профиль пользователя</w:t>
      </w:r>
      <w:bookmarkEnd w:id="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6"/>
        <w:gridCol w:w="4080"/>
      </w:tblGrid>
      <w:tr w:rsidR="00765EDE" w:rsidRPr="00923739" w:rsidTr="004332E0">
        <w:tc>
          <w:tcPr>
            <w:tcW w:w="4788" w:type="dxa"/>
          </w:tcPr>
          <w:p w:rsidR="00B27D72" w:rsidRPr="00923739" w:rsidRDefault="00275281" w:rsidP="00B27D72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64" type="#_x0000_t34" style="position:absolute;margin-left:241.9pt;margin-top:150.05pt;width:55.25pt;height:32.8pt;rotation:90;flip:x;z-index:252230144" o:connectortype="elbow" adj="21775,359429,-127117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57" style="position:absolute;margin-left:110.35pt;margin-top:30.8pt;width:26.2pt;height:12.25pt;z-index:252222976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61" style="position:absolute;margin-left:211.9pt;margin-top:126.55pt;width:41.25pt;height:12.25pt;z-index:252227072" arcsize="10923f" filled="f" strokecolor="#f4750c" strokeweight="2.25pt"/>
              </w:pict>
            </w:r>
            <w:r w:rsidR="00B27D72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24482" cy="2458529"/>
                  <wp:effectExtent l="19050" t="0" r="0" b="0"/>
                  <wp:docPr id="27" name="Picture 17" descr="Edit User 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Edit User 2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435" cy="245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662" type="#_x0000_t34" style="position:absolute;margin-left:214.2pt;margin-top:92.4pt;width:103.75pt;height:43.35pt;rotation:90;flip:x;z-index:252228096;mso-position-horizontal-relative:text;mso-position-vertical-relative:text" o:connectortype="elbow" adj="21485,82140,-6587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65" style="position:absolute;margin-left:233.95pt;margin-top:53.35pt;width:17.4pt;height:8.85pt;z-index:252231168;mso-position-horizontal-relative:text;mso-position-vertical-relative:text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63" style="position:absolute;margin-left:142.65pt;margin-top:136.65pt;width:97.15pt;height:12.25pt;z-index:252229120;mso-position-horizontal-relative:text;mso-position-vertical-relative:text" arcsize="10923f" filled="f" strokecolor="#f4750c" strokeweight="2.25pt"/>
              </w:pict>
            </w:r>
            <w:r w:rsidR="00B27D72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86382" cy="2223818"/>
                  <wp:effectExtent l="57150" t="19050" r="109268" b="81232"/>
                  <wp:docPr id="28" name="Picture 20" descr="Add Licensing I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dd Licensing ID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456" cy="22224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53471" w:rsidRPr="00923739" w:rsidRDefault="007B0EE5" w:rsidP="0005347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lastRenderedPageBreak/>
              <w:t xml:space="preserve">Сведения, приведенные в этом пункте, относятся только к пользователям с ролью администратора. Пользователи, не являющиеся администраторами, не могут работать с меню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Administrator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(Администратор) и соответствующими подменю.</w:t>
            </w:r>
          </w:p>
          <w:p w:rsidR="00053471" w:rsidRPr="00923739" w:rsidRDefault="00053471" w:rsidP="0005347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391F4A" w:rsidRDefault="00391F4A" w:rsidP="004A402F">
            <w:pPr>
              <w:spacing w:after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B27D72" w:rsidRPr="00923739" w:rsidRDefault="00053471" w:rsidP="004A402F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Выполните действия, описанные выше в разделе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Просмотр </w:t>
            </w:r>
            <w:r w:rsidR="00BB6A61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>ов лицензий, связанных с пользователем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, и перейдите на страницу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Edit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User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Permissions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(Изменение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прав доступа 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пользователя).</w:t>
            </w:r>
          </w:p>
          <w:p w:rsidR="00BD5B42" w:rsidRPr="00923739" w:rsidRDefault="00BD5B42" w:rsidP="004A402F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B27D72" w:rsidRPr="00923739" w:rsidRDefault="00B27D72" w:rsidP="00917CD8">
            <w:pPr>
              <w:pStyle w:val="ListParagraph"/>
              <w:numPr>
                <w:ilvl w:val="0"/>
                <w:numId w:val="48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Edit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User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Permissions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(Изменение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 xml:space="preserve">прав доступа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пользователя) выберите команду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Add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(Добавить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лицензии). </w:t>
            </w:r>
          </w:p>
          <w:p w:rsidR="00BD5B42" w:rsidRPr="00910CB6" w:rsidRDefault="00BD5B42" w:rsidP="00B27D72">
            <w:pPr>
              <w:rPr>
                <w:rFonts w:asciiTheme="minorBidi" w:hAnsiTheme="minorBidi" w:cstheme="minorBidi"/>
                <w:lang w:val="ru-RU"/>
              </w:rPr>
            </w:pPr>
          </w:p>
          <w:p w:rsidR="00BB6A61" w:rsidRDefault="00BB6A61" w:rsidP="00B27D72">
            <w:pPr>
              <w:rPr>
                <w:rFonts w:asciiTheme="minorBidi" w:hAnsiTheme="minorBidi" w:cstheme="minorBidi"/>
                <w:lang w:val="ru-RU"/>
              </w:rPr>
            </w:pPr>
          </w:p>
          <w:p w:rsidR="00BB6A61" w:rsidRDefault="00BB6A61" w:rsidP="00B27D72">
            <w:pPr>
              <w:rPr>
                <w:rFonts w:asciiTheme="minorBidi" w:hAnsiTheme="minorBidi" w:cstheme="minorBidi"/>
                <w:lang w:val="ru-RU"/>
              </w:rPr>
            </w:pPr>
          </w:p>
          <w:p w:rsidR="00BB6A61" w:rsidRDefault="00BB6A61" w:rsidP="00B27D72">
            <w:pPr>
              <w:rPr>
                <w:rFonts w:asciiTheme="minorBidi" w:hAnsiTheme="minorBidi" w:cstheme="minorBidi"/>
                <w:lang w:val="ru-RU"/>
              </w:rPr>
            </w:pPr>
          </w:p>
          <w:p w:rsidR="00B27D72" w:rsidRPr="00923739" w:rsidRDefault="00B27D72" w:rsidP="00B27D72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Отображаются доступные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ы лицензий, для которых вам назначена роль администратора, но еще не заданы сопоставления.</w:t>
            </w:r>
          </w:p>
          <w:p w:rsidR="00B27D72" w:rsidRPr="00923739" w:rsidRDefault="00B27D72" w:rsidP="00917CD8">
            <w:pPr>
              <w:pStyle w:val="ListParagraph"/>
              <w:numPr>
                <w:ilvl w:val="0"/>
                <w:numId w:val="48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роли пользователей и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права доступа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для соответствующих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ов лицензий.</w:t>
            </w:r>
          </w:p>
          <w:p w:rsidR="00B27D72" w:rsidRPr="00923739" w:rsidRDefault="00B27D72" w:rsidP="00B27D72">
            <w:pPr>
              <w:pStyle w:val="ListParagraph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765EDE" w:rsidRPr="00923739" w:rsidRDefault="00B27D72" w:rsidP="00917CD8">
            <w:pPr>
              <w:pStyle w:val="ListParagraph"/>
              <w:numPr>
                <w:ilvl w:val="0"/>
                <w:numId w:val="48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Add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(Добавить), чтобы сохранить изменения</w:t>
            </w:r>
          </w:p>
          <w:p w:rsidR="00713C21" w:rsidRPr="00923739" w:rsidRDefault="00713C21" w:rsidP="00713C21">
            <w:pPr>
              <w:pStyle w:val="ListParagraph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713C21" w:rsidRPr="00923739" w:rsidRDefault="00713C21" w:rsidP="00713C21">
            <w:pPr>
              <w:pStyle w:val="ListParagraph"/>
              <w:tabs>
                <w:tab w:val="right" w:pos="2463"/>
              </w:tabs>
              <w:spacing w:before="0" w:after="120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713C21" w:rsidRPr="00923739" w:rsidRDefault="00713C21" w:rsidP="00713C21">
            <w:pPr>
              <w:rPr>
                <w:rFonts w:asciiTheme="minorBidi" w:hAnsiTheme="minorBidi" w:cstheme="minorBidi"/>
              </w:rPr>
            </w:pPr>
          </w:p>
        </w:tc>
      </w:tr>
    </w:tbl>
    <w:p w:rsidR="00587AA5" w:rsidRPr="00923739" w:rsidRDefault="00587AA5" w:rsidP="00587AA5">
      <w:pPr>
        <w:rPr>
          <w:rFonts w:asciiTheme="minorBidi" w:hAnsiTheme="minorBidi" w:cstheme="minorBidi"/>
          <w:lang w:val="en-IE"/>
        </w:rPr>
      </w:pPr>
    </w:p>
    <w:p w:rsidR="00745E88" w:rsidRPr="00923739" w:rsidRDefault="00745E88" w:rsidP="001000A7">
      <w:pPr>
        <w:pStyle w:val="Heading1"/>
        <w:rPr>
          <w:rFonts w:asciiTheme="minorBidi" w:hAnsiTheme="minorBidi" w:cstheme="minorBidi"/>
          <w:lang w:val="ru-RU"/>
        </w:rPr>
      </w:pPr>
      <w:bookmarkStart w:id="9" w:name="_Toc248556304"/>
      <w:r w:rsidRPr="00923739">
        <w:rPr>
          <w:rFonts w:asciiTheme="minorBidi" w:hAnsiTheme="minorBidi" w:cstheme="minorBidi"/>
          <w:color w:val="4F81BD"/>
          <w:lang w:val="ru-RU"/>
        </w:rPr>
        <w:t xml:space="preserve">Удаление </w:t>
      </w:r>
      <w:r w:rsidR="00BB6A61">
        <w:rPr>
          <w:rFonts w:asciiTheme="minorBidi" w:hAnsiTheme="minorBidi" w:cstheme="minorBidi"/>
          <w:color w:val="4F81BD"/>
          <w:lang w:val="ru-RU"/>
        </w:rPr>
        <w:t>номер</w:t>
      </w:r>
      <w:r w:rsidRPr="00923739">
        <w:rPr>
          <w:rFonts w:asciiTheme="minorBidi" w:hAnsiTheme="minorBidi" w:cstheme="minorBidi"/>
          <w:color w:val="4F81BD"/>
          <w:lang w:val="ru-RU"/>
        </w:rPr>
        <w:t>а лицензии из профиля пользователя</w:t>
      </w:r>
      <w:bookmarkEnd w:id="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6"/>
        <w:gridCol w:w="3870"/>
      </w:tblGrid>
      <w:tr w:rsidR="00781D5A" w:rsidRPr="00391F4A" w:rsidTr="004332E0">
        <w:tc>
          <w:tcPr>
            <w:tcW w:w="4788" w:type="dxa"/>
          </w:tcPr>
          <w:p w:rsidR="00781D5A" w:rsidRPr="00923739" w:rsidRDefault="00275281" w:rsidP="00587AA5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69" type="#_x0000_t34" style="position:absolute;margin-left:260.85pt;margin-top:191.1pt;width:39.15pt;height:5.65pt;flip:y;z-index:252235264" o:connectortype="elbow" adj="10786,2154265,-18364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67" style="position:absolute;margin-left:239.7pt;margin-top:192.55pt;width:33.45pt;height:8.85pt;rotation:90;z-index:252233216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66" style="position:absolute;margin-left:119.5pt;margin-top:35.75pt;width:27.9pt;height:8.85pt;z-index:252232192" arcsize="10923f" filled="f" strokecolor="#f4750c" strokeweight="2.25pt"/>
              </w:pict>
            </w:r>
            <w:r w:rsidR="00053471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466022" cy="2769079"/>
                  <wp:effectExtent l="19050" t="0" r="1078" b="0"/>
                  <wp:docPr id="29" name="Picture 21" descr="Edit User 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dit User 2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712" cy="277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6A1" w:rsidRPr="00923739" w:rsidRDefault="00E526A1" w:rsidP="00587AA5">
            <w:pPr>
              <w:rPr>
                <w:rFonts w:asciiTheme="minorBidi" w:hAnsiTheme="minorBidi" w:cstheme="minorBidi"/>
                <w:lang w:val="en-IE"/>
              </w:rPr>
            </w:pPr>
          </w:p>
          <w:p w:rsidR="00E526A1" w:rsidRPr="00923739" w:rsidRDefault="00275281" w:rsidP="00587AA5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70" type="#_x0000_t34" style="position:absolute;margin-left:188pt;margin-top:52.3pt;width:107.5pt;height:38.25pt;flip:y;z-index:252236288" o:connectortype="elbow" adj=",395294,-5224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68" style="position:absolute;margin-left:155.55pt;margin-top:81.7pt;width:32.45pt;height:8.85pt;z-index:252234240" arcsize="10923f" filled="f" strokecolor="#f4750c" strokeweight="2.25pt"/>
              </w:pict>
            </w:r>
            <w:r w:rsidR="00E526A1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43250" cy="1188648"/>
                  <wp:effectExtent l="57150" t="19050" r="114300" b="68652"/>
                  <wp:docPr id="30" name="Picture 22" descr="image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89" name="Picture 1" descr="image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3806" t="36222" r="32897" b="28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669" cy="1186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53471" w:rsidRPr="00923739" w:rsidRDefault="00BD5B42" w:rsidP="00053471">
            <w:pPr>
              <w:spacing w:after="0"/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Сведения, приведенные в этом пункте, относятся только к пользователям с ролью администратора. Пользователи, не являющиеся администраторами, не могут работать с меню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Administrator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(Администратор) и соответствующими подменю.</w:t>
            </w:r>
          </w:p>
          <w:p w:rsidR="00053471" w:rsidRPr="00923739" w:rsidRDefault="00053471" w:rsidP="00053471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053471" w:rsidRDefault="00053471" w:rsidP="00053471">
            <w:pPr>
              <w:spacing w:after="0"/>
              <w:rPr>
                <w:rFonts w:asciiTheme="minorBidi" w:hAnsiTheme="minorBidi" w:cstheme="minorBidi"/>
                <w:spacing w:val="-6"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 xml:space="preserve">Выполните действия, описанные выше в разделе </w:t>
            </w:r>
            <w:r w:rsidRPr="00923739">
              <w:rPr>
                <w:rFonts w:asciiTheme="minorBidi" w:hAnsiTheme="minorBidi" w:cstheme="minorBidi"/>
                <w:b/>
                <w:spacing w:val="-6"/>
                <w:sz w:val="20"/>
                <w:szCs w:val="20"/>
                <w:lang w:val="ru-RU"/>
              </w:rPr>
              <w:t xml:space="preserve">Просмотр </w:t>
            </w:r>
            <w:r w:rsidR="00BB6A61">
              <w:rPr>
                <w:rFonts w:asciiTheme="minorBidi" w:hAnsiTheme="minorBidi" w:cstheme="minorBidi"/>
                <w:b/>
                <w:spacing w:val="-6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b/>
                <w:spacing w:val="-6"/>
                <w:sz w:val="20"/>
                <w:szCs w:val="20"/>
                <w:lang w:val="ru-RU"/>
              </w:rPr>
              <w:t xml:space="preserve">ов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>лицензий, связанных с пользователем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, и перейдите на страницу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Edit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User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Permissions</w:t>
            </w:r>
            <w:r w:rsidRPr="00923739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 xml:space="preserve"> (Изменение </w:t>
            </w:r>
            <w:r w:rsidR="00BB6A61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 xml:space="preserve">прав доступа </w:t>
            </w:r>
            <w:r w:rsidRPr="00923739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>пользователя).</w:t>
            </w:r>
          </w:p>
          <w:p w:rsidR="00391F4A" w:rsidRPr="00391F4A" w:rsidRDefault="00391F4A" w:rsidP="00053471">
            <w:pPr>
              <w:spacing w:after="0"/>
              <w:rPr>
                <w:rFonts w:asciiTheme="minorBidi" w:hAnsiTheme="minorBidi" w:cstheme="minorBidi"/>
                <w:spacing w:val="-6"/>
                <w:sz w:val="20"/>
                <w:szCs w:val="20"/>
              </w:rPr>
            </w:pPr>
          </w:p>
          <w:p w:rsidR="00781D5A" w:rsidRPr="00923739" w:rsidRDefault="00781D5A" w:rsidP="00587AA5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E526A1" w:rsidRPr="00923739" w:rsidRDefault="00053471" w:rsidP="00917CD8">
            <w:pPr>
              <w:pStyle w:val="ListParagraph"/>
              <w:numPr>
                <w:ilvl w:val="0"/>
                <w:numId w:val="49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Щелкните красный значок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X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в столбце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Status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(Состояние).</w:t>
            </w:r>
          </w:p>
          <w:p w:rsidR="00E526A1" w:rsidRPr="00923739" w:rsidRDefault="00E526A1" w:rsidP="00E526A1">
            <w:pPr>
              <w:pStyle w:val="ListParagraph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053471" w:rsidRPr="00923739" w:rsidRDefault="00053471" w:rsidP="00917CD8">
            <w:pPr>
              <w:pStyle w:val="ListParagraph"/>
              <w:numPr>
                <w:ilvl w:val="0"/>
                <w:numId w:val="49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OK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во всплывающем окне предупреждения для продолжения.</w:t>
            </w:r>
          </w:p>
          <w:p w:rsidR="00E526A1" w:rsidRPr="00923739" w:rsidRDefault="00E526A1" w:rsidP="00E526A1">
            <w:pPr>
              <w:pStyle w:val="ListParagraph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FE0D06" w:rsidRPr="00923739" w:rsidRDefault="00FE0D06" w:rsidP="00FE0D06">
            <w:pPr>
              <w:pStyle w:val="ListParagraph"/>
              <w:tabs>
                <w:tab w:val="right" w:pos="2463"/>
              </w:tabs>
              <w:spacing w:before="0" w:after="120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053471" w:rsidRPr="00923739" w:rsidRDefault="00E526A1" w:rsidP="00203BFF">
            <w:pPr>
              <w:rPr>
                <w:rFonts w:asciiTheme="minorBidi" w:hAnsiTheme="minorBidi" w:cstheme="minorBidi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Связь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а лицензии с профилем пользователя </w:t>
            </w:r>
            <w:r w:rsidR="001D56F6" w:rsidRPr="001D56F6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будет удалена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. </w:t>
            </w:r>
          </w:p>
        </w:tc>
      </w:tr>
    </w:tbl>
    <w:p w:rsidR="00E526A1" w:rsidRPr="00923739" w:rsidRDefault="00E526A1" w:rsidP="00E526A1">
      <w:pPr>
        <w:pStyle w:val="Heading1"/>
        <w:rPr>
          <w:rFonts w:asciiTheme="minorBidi" w:hAnsiTheme="minorBidi" w:cstheme="minorBidi"/>
          <w:lang w:val="ru-RU"/>
        </w:rPr>
      </w:pPr>
      <w:bookmarkStart w:id="10" w:name="_Toc248556305"/>
      <w:r w:rsidRPr="00923739">
        <w:rPr>
          <w:rFonts w:asciiTheme="minorBidi" w:hAnsiTheme="minorBidi" w:cstheme="minorBidi"/>
          <w:color w:val="4F81BD"/>
          <w:lang w:val="ru-RU"/>
        </w:rPr>
        <w:lastRenderedPageBreak/>
        <w:t xml:space="preserve">Утверждение или отклонение ожидающих запросов </w:t>
      </w:r>
      <w:r w:rsidR="00BB6A61">
        <w:rPr>
          <w:rFonts w:asciiTheme="minorBidi" w:hAnsiTheme="minorBidi" w:cstheme="minorBidi"/>
          <w:color w:val="4F81BD"/>
          <w:lang w:val="ru-RU"/>
        </w:rPr>
        <w:t>прав доступа</w:t>
      </w:r>
      <w:bookmarkEnd w:id="1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6"/>
        <w:gridCol w:w="4170"/>
      </w:tblGrid>
      <w:tr w:rsidR="00E526A1" w:rsidRPr="00391F4A" w:rsidTr="004332E0">
        <w:tc>
          <w:tcPr>
            <w:tcW w:w="5406" w:type="dxa"/>
          </w:tcPr>
          <w:p w:rsidR="00E526A1" w:rsidRPr="00923739" w:rsidRDefault="00275281" w:rsidP="00350B28">
            <w:pPr>
              <w:pStyle w:val="Heading1"/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87" type="#_x0000_t34" style="position:absolute;margin-left:186.8pt;margin-top:191.55pt;width:149.4pt;height:34.05pt;rotation:90;flip:x;z-index:252254720" o:connectortype="elbow" adj="21759,175306,-4575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72" style="position:absolute;margin-left:112.25pt;margin-top:99.6pt;width:132.2pt;height:38.05pt;z-index:252238336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71" style="position:absolute;margin-left:109.15pt;margin-top:46.6pt;width:27.4pt;height:8.85pt;z-index:252237312" arcsize="10923f" filled="f" strokecolor="#f4750c" strokeweight="2.25pt"/>
              </w:pict>
            </w:r>
            <w:r w:rsidR="00F65741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17653" cy="2310083"/>
                  <wp:effectExtent l="0" t="19050" r="77997" b="52117"/>
                  <wp:docPr id="31" name="Picture 23" descr="Manage User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Manage Users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705" cy="2310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E0D06" w:rsidRPr="00923739" w:rsidRDefault="00FE0D06" w:rsidP="00FE0D06">
            <w:pPr>
              <w:rPr>
                <w:rFonts w:asciiTheme="minorBidi" w:hAnsiTheme="minorBidi" w:cstheme="minorBidi"/>
                <w:lang w:val="en-IE"/>
              </w:rPr>
            </w:pPr>
          </w:p>
          <w:p w:rsidR="00FE0D06" w:rsidRPr="00923739" w:rsidRDefault="00275281" w:rsidP="00FE0D06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75" type="#_x0000_t34" style="position:absolute;margin-left:192.6pt;margin-top:188.5pt;width:89.6pt;height:82.2pt;rotation:90;flip:x;z-index:252241408" o:connectortype="elbow" adj="21370,144105,-6467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74" style="position:absolute;margin-left:169.75pt;margin-top:167.1pt;width:26.55pt;height:17.7pt;z-index:25224243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73" style="position:absolute;margin-left:40pt;margin-top:83.6pt;width:53.05pt;height:11.55pt;z-index:252239360" arcsize="10923f" filled="f" strokecolor="#f4750c" strokeweight="2.25pt"/>
              </w:pict>
            </w:r>
            <w:r w:rsidR="00FE0D06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34701" cy="2509158"/>
                  <wp:effectExtent l="19050" t="0" r="0" b="0"/>
                  <wp:docPr id="32" name="Picture 24" descr="Permission Reques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Permission Request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176" cy="251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:rsidR="00814979" w:rsidRPr="00923739" w:rsidRDefault="004E2CE9" w:rsidP="00814979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Сведения, приведенные в этом пункте, относятся только к пользователям с ролью администратора. Пользователи, не являющиеся администраторами, не могут работать с меню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Administrator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(Администратор) и соответствующими подменю.</w:t>
            </w:r>
          </w:p>
          <w:p w:rsidR="00814979" w:rsidRPr="00923739" w:rsidRDefault="00814979" w:rsidP="00FE0D06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FE0D06" w:rsidRPr="00923739" w:rsidRDefault="00FE0D06" w:rsidP="00FE0D06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Запрос пользователя на дополнительные </w:t>
            </w:r>
            <w:r w:rsidR="00BB6A61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права доступа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отправляется на утверждение администратору соответствующего </w:t>
            </w:r>
            <w:r w:rsidR="00BB6A61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а лицензии.</w:t>
            </w:r>
          </w:p>
          <w:p w:rsidR="00FE0D06" w:rsidRPr="00923739" w:rsidRDefault="00FE0D06" w:rsidP="00FE0D06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Просмотр и утверждение или отклонение запроса:</w:t>
            </w:r>
          </w:p>
          <w:p w:rsidR="00FE0D06" w:rsidRPr="00923739" w:rsidRDefault="00FE0D06" w:rsidP="00917CD8">
            <w:pPr>
              <w:pStyle w:val="ListParagraph"/>
              <w:numPr>
                <w:ilvl w:val="0"/>
                <w:numId w:val="50"/>
              </w:numPr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Administration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(Администрирование)</w:t>
            </w:r>
          </w:p>
          <w:p w:rsidR="00FE0D06" w:rsidRPr="00923739" w:rsidRDefault="00FE0D06" w:rsidP="00FE0D06">
            <w:pPr>
              <w:pStyle w:val="ListParagraph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FE0D06" w:rsidRPr="00923739" w:rsidRDefault="00FE0D06" w:rsidP="00917CD8">
            <w:pPr>
              <w:pStyle w:val="ListParagraph"/>
              <w:numPr>
                <w:ilvl w:val="0"/>
                <w:numId w:val="50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Manage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Users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(Управление пользователями)</w:t>
            </w:r>
          </w:p>
          <w:p w:rsidR="00FE0D06" w:rsidRPr="00923739" w:rsidRDefault="00FE0D06" w:rsidP="00FE0D06">
            <w:pPr>
              <w:pStyle w:val="ListParagraph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FE0D06" w:rsidRPr="00923739" w:rsidRDefault="004E2CE9" w:rsidP="00917CD8">
            <w:pPr>
              <w:pStyle w:val="ListParagraph"/>
              <w:numPr>
                <w:ilvl w:val="0"/>
                <w:numId w:val="50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Отображаются ожидающие запросы пользователей. Щелкните номер в столбце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Request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Number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(Номер запроса), чтобы просмотреть сведения о запросе</w:t>
            </w:r>
          </w:p>
          <w:p w:rsidR="00FE0D06" w:rsidRPr="00923739" w:rsidRDefault="00FE0D06" w:rsidP="00FE0D06">
            <w:pPr>
              <w:pStyle w:val="ListParagraph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FE0D06" w:rsidRPr="00923739" w:rsidRDefault="00FE0D06" w:rsidP="00917CD8">
            <w:pPr>
              <w:pStyle w:val="ListParagraph"/>
              <w:numPr>
                <w:ilvl w:val="0"/>
                <w:numId w:val="50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Установите переключатель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Accept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(Принять) или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Deny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(Отклонить)</w:t>
            </w:r>
          </w:p>
          <w:p w:rsidR="00FE0D06" w:rsidRPr="00923739" w:rsidRDefault="00FE0D06" w:rsidP="00FE0D06">
            <w:pPr>
              <w:pStyle w:val="ListParagraph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FE0D06" w:rsidRPr="00923739" w:rsidRDefault="00FE0D06" w:rsidP="00917CD8">
            <w:pPr>
              <w:pStyle w:val="ListParagraph"/>
              <w:numPr>
                <w:ilvl w:val="0"/>
                <w:numId w:val="50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При необходимости введите сообщение, которое будет отправлено автору запроса</w:t>
            </w:r>
          </w:p>
          <w:p w:rsidR="00FE0D06" w:rsidRPr="00923739" w:rsidRDefault="00FE0D06" w:rsidP="00FE0D06">
            <w:pPr>
              <w:pStyle w:val="ListParagraph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FE0D06" w:rsidRPr="00391F4A" w:rsidRDefault="00FE0D06" w:rsidP="00917CD8">
            <w:pPr>
              <w:pStyle w:val="ListParagraph"/>
              <w:numPr>
                <w:ilvl w:val="0"/>
                <w:numId w:val="50"/>
              </w:numPr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OK</w:t>
            </w:r>
          </w:p>
          <w:p w:rsidR="00391F4A" w:rsidRPr="00391F4A" w:rsidRDefault="00391F4A" w:rsidP="00391F4A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:rsidR="00391F4A" w:rsidRPr="00923739" w:rsidRDefault="00391F4A" w:rsidP="00391F4A">
            <w:pPr>
              <w:pStyle w:val="ListParagraph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FE0D06" w:rsidRPr="00923739" w:rsidRDefault="00FE0D06" w:rsidP="00FE0D06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:rsidR="00FE0D06" w:rsidRPr="00923739" w:rsidRDefault="00FE0D06" w:rsidP="00FE0D06">
            <w:pPr>
              <w:pStyle w:val="ListParagraph"/>
              <w:tabs>
                <w:tab w:val="right" w:pos="2463"/>
              </w:tabs>
              <w:spacing w:before="0" w:after="120"/>
              <w:ind w:left="357" w:firstLine="0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FE0D06" w:rsidRPr="00923739" w:rsidRDefault="00FE0D06" w:rsidP="00FE0D06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:rsidR="00FE0D06" w:rsidRPr="00923739" w:rsidRDefault="00FE0D06" w:rsidP="00FE0D06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Пользователь, отправивший запрос, получает по электронной почте уведомление о состоянии запроса.</w:t>
            </w:r>
          </w:p>
          <w:p w:rsidR="00E526A1" w:rsidRPr="00923739" w:rsidRDefault="00E526A1" w:rsidP="00FE0D06">
            <w:pPr>
              <w:spacing w:after="0"/>
              <w:rPr>
                <w:rFonts w:asciiTheme="minorBidi" w:hAnsiTheme="minorBidi" w:cstheme="minorBidi"/>
                <w:lang w:val="ru-RU"/>
              </w:rPr>
            </w:pPr>
          </w:p>
        </w:tc>
      </w:tr>
    </w:tbl>
    <w:p w:rsidR="007814EC" w:rsidRPr="00923739" w:rsidRDefault="007814EC" w:rsidP="007814EC">
      <w:pPr>
        <w:pStyle w:val="Heading1"/>
        <w:rPr>
          <w:rFonts w:asciiTheme="minorBidi" w:hAnsiTheme="minorBidi" w:cstheme="minorBidi"/>
          <w:lang w:val="en-IE"/>
        </w:rPr>
      </w:pPr>
      <w:bookmarkStart w:id="11" w:name="_Toc248556306"/>
      <w:r w:rsidRPr="00923739">
        <w:rPr>
          <w:rFonts w:asciiTheme="minorBidi" w:hAnsiTheme="minorBidi" w:cstheme="minorBidi"/>
          <w:color w:val="4F81BD"/>
        </w:rPr>
        <w:lastRenderedPageBreak/>
        <w:t>Добавление нового пользователя</w:t>
      </w:r>
      <w:bookmarkEnd w:id="1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6"/>
        <w:gridCol w:w="3990"/>
      </w:tblGrid>
      <w:tr w:rsidR="007814EC" w:rsidRPr="00391F4A" w:rsidTr="004332E0">
        <w:tc>
          <w:tcPr>
            <w:tcW w:w="4788" w:type="dxa"/>
          </w:tcPr>
          <w:p w:rsidR="007814EC" w:rsidRPr="00923739" w:rsidRDefault="00275281" w:rsidP="007814EC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76" type="#_x0000_t34" style="position:absolute;margin-left:160.3pt;margin-top:44.25pt;width:130.4pt;height:129.1pt;z-index:252243456" o:connectortype="elbow" adj=",-28159,-3847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80" style="position:absolute;margin-left:235.95pt;margin-top:75.5pt;width:22.15pt;height:10.2pt;z-index:25224755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79" style="position:absolute;margin-left:149.25pt;margin-top:191.65pt;width:94.35pt;height:14.25pt;z-index:252246528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78" style="position:absolute;margin-left:17pt;margin-top:112.85pt;width:94.35pt;height:38.05pt;z-index:25224550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77" style="position:absolute;margin-left:139.25pt;margin-top:34.75pt;width:21.05pt;height:9.5pt;z-index:252244480" arcsize="10923f" filled="f" strokecolor="#f4750c" strokeweight="2.25pt"/>
              </w:pict>
            </w:r>
            <w:r w:rsidR="007814EC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46767" cy="2594754"/>
                  <wp:effectExtent l="57150" t="19050" r="106033" b="72246"/>
                  <wp:docPr id="33" name="Picture 26" descr="Add New Us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Add New User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36" cy="26003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14979" w:rsidRPr="00923739" w:rsidRDefault="00814979" w:rsidP="00814979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Сведения, приведенные в этом пункте, относятся только к пользователям с ролью администратора. Пользователи, не являющиеся администраторами, не могут работать с меню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Administrator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(Администратор) и соответствующими подменю.</w:t>
            </w:r>
          </w:p>
          <w:p w:rsidR="00814979" w:rsidRPr="00923739" w:rsidRDefault="00814979" w:rsidP="007814EC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E2614C" w:rsidRPr="00923739" w:rsidRDefault="00E2614C" w:rsidP="007814EC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Добавление нового пользователя к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у лицензии:</w:t>
            </w:r>
          </w:p>
          <w:p w:rsidR="00E2614C" w:rsidRPr="00923739" w:rsidRDefault="00E2614C" w:rsidP="00917CD8">
            <w:pPr>
              <w:pStyle w:val="ListParagraph"/>
              <w:numPr>
                <w:ilvl w:val="0"/>
                <w:numId w:val="51"/>
              </w:numPr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Administration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(Администрирование)</w:t>
            </w:r>
          </w:p>
          <w:p w:rsidR="00E2614C" w:rsidRPr="00923739" w:rsidRDefault="00E2614C" w:rsidP="00E2614C">
            <w:pPr>
              <w:pStyle w:val="ListParagraph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E2614C" w:rsidRPr="00923739" w:rsidRDefault="00E2614C" w:rsidP="00917CD8">
            <w:pPr>
              <w:pStyle w:val="ListParagraph"/>
              <w:numPr>
                <w:ilvl w:val="0"/>
                <w:numId w:val="51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Add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User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(Добавить пользователя)</w:t>
            </w:r>
          </w:p>
          <w:p w:rsidR="00E2614C" w:rsidRPr="00923739" w:rsidRDefault="00E2614C" w:rsidP="00E2614C">
            <w:pPr>
              <w:pStyle w:val="ListParagraph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E2614C" w:rsidRPr="00923739" w:rsidRDefault="007814EC" w:rsidP="00917CD8">
            <w:pPr>
              <w:pStyle w:val="ListParagraph"/>
              <w:numPr>
                <w:ilvl w:val="0"/>
                <w:numId w:val="51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Введите данные нового пользователя в поля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Email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(Адрес электронной почты),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First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Name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(Имя) и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Last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Name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(Фамилия)</w:t>
            </w:r>
          </w:p>
          <w:p w:rsidR="00E2614C" w:rsidRPr="00923739" w:rsidRDefault="007814EC" w:rsidP="00E2614C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Отображаются лицензии, связанные с администратором.</w:t>
            </w:r>
          </w:p>
          <w:p w:rsidR="00E2614C" w:rsidRPr="00923739" w:rsidRDefault="007814EC" w:rsidP="00917CD8">
            <w:pPr>
              <w:pStyle w:val="ListParagraph"/>
              <w:numPr>
                <w:ilvl w:val="0"/>
                <w:numId w:val="51"/>
              </w:numPr>
              <w:rPr>
                <w:rFonts w:asciiTheme="minorBidi" w:eastAsia="Times New Roman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Назначьте роли и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права доступа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для соответствующих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ов лицензий.</w:t>
            </w:r>
          </w:p>
          <w:p w:rsidR="00E2614C" w:rsidRPr="00923739" w:rsidRDefault="00E2614C" w:rsidP="00E2614C">
            <w:pPr>
              <w:pStyle w:val="ListParagraph"/>
              <w:ind w:firstLine="0"/>
              <w:rPr>
                <w:rFonts w:asciiTheme="minorBidi" w:eastAsia="Times New Roman" w:hAnsiTheme="minorBidi"/>
                <w:sz w:val="20"/>
                <w:szCs w:val="20"/>
                <w:lang w:val="ru-RU"/>
              </w:rPr>
            </w:pPr>
          </w:p>
          <w:p w:rsidR="007814EC" w:rsidRPr="00923739" w:rsidRDefault="007814EC" w:rsidP="00917CD8">
            <w:pPr>
              <w:pStyle w:val="ListParagraph"/>
              <w:numPr>
                <w:ilvl w:val="0"/>
                <w:numId w:val="51"/>
              </w:numPr>
              <w:rPr>
                <w:rFonts w:asciiTheme="minorBidi" w:eastAsia="Times New Roman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Add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(Добавить), чтобы сохранить изменения. </w:t>
            </w:r>
          </w:p>
          <w:p w:rsidR="007814EC" w:rsidRPr="00923739" w:rsidRDefault="00C36EFC" w:rsidP="00C36EFC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Новый пользователь получает по электронной почте уведомление о предпринятом администратором действии.</w:t>
            </w:r>
          </w:p>
        </w:tc>
      </w:tr>
    </w:tbl>
    <w:p w:rsidR="007814EC" w:rsidRPr="00923739" w:rsidRDefault="007814EC" w:rsidP="007814EC">
      <w:pPr>
        <w:rPr>
          <w:rFonts w:asciiTheme="minorBidi" w:hAnsiTheme="minorBidi" w:cstheme="minorBidi"/>
          <w:lang w:val="ru-RU"/>
        </w:rPr>
      </w:pPr>
    </w:p>
    <w:p w:rsidR="00B7557D" w:rsidRPr="00923739" w:rsidRDefault="00B7557D" w:rsidP="003B289B">
      <w:pPr>
        <w:pStyle w:val="Heading1"/>
        <w:rPr>
          <w:rFonts w:asciiTheme="minorBidi" w:hAnsiTheme="minorBidi" w:cstheme="minorBidi"/>
          <w:lang w:val="en-IE"/>
        </w:rPr>
      </w:pPr>
      <w:bookmarkStart w:id="12" w:name="_Toc248556307"/>
      <w:r w:rsidRPr="00923739">
        <w:rPr>
          <w:rFonts w:asciiTheme="minorBidi" w:hAnsiTheme="minorBidi" w:cstheme="minorBidi"/>
          <w:color w:val="4F81BD"/>
        </w:rPr>
        <w:lastRenderedPageBreak/>
        <w:t>Отключение пользователя</w:t>
      </w:r>
      <w:bookmarkEnd w:id="1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6"/>
        <w:gridCol w:w="4140"/>
      </w:tblGrid>
      <w:tr w:rsidR="00B7557D" w:rsidRPr="00391F4A" w:rsidTr="004332E0">
        <w:tc>
          <w:tcPr>
            <w:tcW w:w="4788" w:type="dxa"/>
          </w:tcPr>
          <w:p w:rsidR="00B7557D" w:rsidRPr="00923739" w:rsidRDefault="00275281" w:rsidP="00B7557D">
            <w:pPr>
              <w:rPr>
                <w:rFonts w:asciiTheme="minorBidi" w:hAnsiTheme="minorBidi" w:cstheme="minorBidi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84" type="#_x0000_t34" style="position:absolute;margin-left:246.35pt;margin-top:173.65pt;width:43.7pt;height:41.65pt;z-index:252251648" o:connectortype="elbow" adj=",-154389,-157354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685" type="#_x0000_t32" style="position:absolute;margin-left:155.8pt;margin-top:266.7pt;width:134.25pt;height:0;z-index:252252672" o:connectortype="elbow" adj="-36652,-1,-3665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82" style="position:absolute;margin-left:219.4pt;margin-top:165.5pt;width:26.95pt;height:12.2pt;z-index:25224960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83" style="position:absolute;margin-left:133.6pt;margin-top:264.7pt;width:26.95pt;height:16.25pt;z-index:25225062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81" style="position:absolute;margin-left:110.95pt;margin-top:34.4pt;width:26.95pt;height:14.25pt;z-index:252248576" arcsize="10923f" filled="f" strokecolor="#f4750c" strokeweight="2.25pt"/>
              </w:pict>
            </w:r>
            <w:r w:rsidR="00B7557D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43532" cy="2473984"/>
                  <wp:effectExtent l="0" t="19050" r="71168" b="59666"/>
                  <wp:docPr id="34" name="Picture 27" descr="Manage User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Manage Users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311" cy="247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B7557D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2686050" cy="1093757"/>
                  <wp:effectExtent l="57150" t="19050" r="114300" b="68293"/>
                  <wp:docPr id="35" name="Picture 28" descr="image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45" name="Picture 1" descr="image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8445" t="29933" r="28285" b="34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24" cy="1095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7557D" w:rsidRPr="00923739" w:rsidRDefault="003B289B" w:rsidP="00B7557D">
            <w:pPr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Сведения, приведенные в этом пункте, относятся только к пользователям с ролью администратора. Пользователи, не являющиеся администраторами, не могут работать с меню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Administrator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(Администратор) и соответствующими подменю.</w:t>
            </w:r>
          </w:p>
          <w:p w:rsidR="00B7557D" w:rsidRPr="00923739" w:rsidRDefault="00B7557D" w:rsidP="00B7557D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B7557D" w:rsidRPr="00923739" w:rsidRDefault="00B7557D" w:rsidP="00B7557D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</w:rPr>
              <w:t>Отключение пользователя:</w:t>
            </w:r>
          </w:p>
          <w:p w:rsidR="00B7557D" w:rsidRPr="00923739" w:rsidRDefault="00B7557D" w:rsidP="00917CD8">
            <w:pPr>
              <w:pStyle w:val="ListParagraph"/>
              <w:numPr>
                <w:ilvl w:val="0"/>
                <w:numId w:val="52"/>
              </w:numPr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Administration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(Администрирование)</w:t>
            </w:r>
          </w:p>
          <w:p w:rsidR="00B7557D" w:rsidRPr="00923739" w:rsidRDefault="00B7557D" w:rsidP="00B7557D">
            <w:pPr>
              <w:pStyle w:val="ListParagraph"/>
              <w:ind w:firstLine="0"/>
              <w:rPr>
                <w:rFonts w:asciiTheme="minorBidi" w:hAnsiTheme="minorBidi"/>
                <w:sz w:val="20"/>
                <w:szCs w:val="20"/>
              </w:rPr>
            </w:pPr>
          </w:p>
          <w:p w:rsidR="00B7557D" w:rsidRPr="00923739" w:rsidRDefault="00B7557D" w:rsidP="00917CD8">
            <w:pPr>
              <w:pStyle w:val="ListParagraph"/>
              <w:numPr>
                <w:ilvl w:val="0"/>
                <w:numId w:val="52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Manage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Users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(Управление пользователями)</w:t>
            </w:r>
          </w:p>
          <w:p w:rsidR="00B7557D" w:rsidRPr="00923739" w:rsidRDefault="00B7557D" w:rsidP="00B7557D">
            <w:pPr>
              <w:pStyle w:val="ListParagraph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B7557D" w:rsidRPr="00923739" w:rsidRDefault="00B7557D" w:rsidP="00917CD8">
            <w:pPr>
              <w:pStyle w:val="ListParagraph"/>
              <w:numPr>
                <w:ilvl w:val="0"/>
                <w:numId w:val="52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 столбце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Status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(Состояние) щелкните ссылку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Deactivate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(Отключить)</w:t>
            </w:r>
          </w:p>
          <w:p w:rsidR="00B7557D" w:rsidRPr="00923739" w:rsidRDefault="00B7557D" w:rsidP="00B7557D">
            <w:pPr>
              <w:pStyle w:val="ListParagraph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B7557D" w:rsidRPr="00923739" w:rsidRDefault="00B7557D" w:rsidP="00917CD8">
            <w:pPr>
              <w:pStyle w:val="ListParagraph"/>
              <w:numPr>
                <w:ilvl w:val="0"/>
                <w:numId w:val="52"/>
              </w:numPr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OK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во всплывающем окне</w:t>
            </w:r>
            <w:r w:rsidRPr="00923739"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  <w:t xml:space="preserve"> подтверждения для продолжения.</w:t>
            </w:r>
          </w:p>
          <w:p w:rsidR="00B7557D" w:rsidRPr="00923739" w:rsidRDefault="00B7557D" w:rsidP="0048003D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Все сопоставления между пользователем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 xml:space="preserve">и </w:t>
            </w:r>
            <w:r w:rsidR="00BB6A61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pacing w:val="-6"/>
                <w:sz w:val="20"/>
                <w:szCs w:val="20"/>
                <w:lang w:val="ru-RU"/>
              </w:rPr>
              <w:t>ами лицензий, связанными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с администратором, удаляются. Пользователю присваивается состояние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Inactive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(Неактивный).</w:t>
            </w:r>
          </w:p>
        </w:tc>
      </w:tr>
    </w:tbl>
    <w:p w:rsidR="00524417" w:rsidRPr="00923739" w:rsidRDefault="00524417" w:rsidP="00B7557D">
      <w:pPr>
        <w:rPr>
          <w:rFonts w:asciiTheme="minorBidi" w:hAnsiTheme="minorBidi" w:cstheme="minorBidi"/>
          <w:lang w:val="ru-RU"/>
        </w:rPr>
      </w:pPr>
    </w:p>
    <w:p w:rsidR="00350B28" w:rsidRPr="00923739" w:rsidRDefault="00350B28" w:rsidP="00350B28">
      <w:pPr>
        <w:pStyle w:val="Heading1"/>
        <w:rPr>
          <w:rFonts w:asciiTheme="minorBidi" w:hAnsiTheme="minorBidi" w:cstheme="minorBidi"/>
          <w:lang w:val="ru-RU"/>
        </w:rPr>
      </w:pPr>
      <w:bookmarkStart w:id="13" w:name="_Toc248556308"/>
      <w:r w:rsidRPr="00923739">
        <w:rPr>
          <w:rFonts w:asciiTheme="minorBidi" w:hAnsiTheme="minorBidi" w:cstheme="minorBidi"/>
          <w:color w:val="4F81BD"/>
          <w:lang w:val="ru-RU"/>
        </w:rPr>
        <w:t xml:space="preserve">Информация о </w:t>
      </w:r>
      <w:r w:rsidR="007B452B">
        <w:rPr>
          <w:rFonts w:asciiTheme="minorBidi" w:hAnsiTheme="minorBidi" w:cstheme="minorBidi"/>
          <w:color w:val="4F81BD"/>
          <w:lang w:val="ru-RU"/>
        </w:rPr>
        <w:t>корпоративных</w:t>
      </w:r>
      <w:r w:rsidRPr="00923739">
        <w:rPr>
          <w:rFonts w:asciiTheme="minorBidi" w:hAnsiTheme="minorBidi" w:cstheme="minorBidi"/>
          <w:color w:val="4F81BD"/>
          <w:lang w:val="ru-RU"/>
        </w:rPr>
        <w:t xml:space="preserve"> лицензи</w:t>
      </w:r>
      <w:r w:rsidR="007B452B">
        <w:rPr>
          <w:rFonts w:asciiTheme="minorBidi" w:hAnsiTheme="minorBidi" w:cstheme="minorBidi"/>
          <w:color w:val="4F81BD"/>
          <w:lang w:val="ru-RU"/>
        </w:rPr>
        <w:t>ях</w:t>
      </w:r>
      <w:bookmarkEnd w:id="13"/>
    </w:p>
    <w:p w:rsidR="00BC1D35" w:rsidRPr="00391F4A" w:rsidRDefault="00BC1D35" w:rsidP="00BC1D35">
      <w:pPr>
        <w:pStyle w:val="Heading2"/>
        <w:rPr>
          <w:rFonts w:asciiTheme="minorBidi" w:hAnsiTheme="minorBidi" w:cstheme="minorBidi"/>
        </w:rPr>
      </w:pPr>
      <w:bookmarkStart w:id="14" w:name="_Toc248556309"/>
      <w:r w:rsidRPr="00923739">
        <w:rPr>
          <w:rFonts w:asciiTheme="minorBidi" w:hAnsiTheme="minorBidi" w:cstheme="minorBidi"/>
          <w:lang w:val="ru-RU"/>
        </w:rPr>
        <w:t xml:space="preserve">Просмотр сводки по всем </w:t>
      </w:r>
      <w:r w:rsidR="00BB6A61">
        <w:rPr>
          <w:rFonts w:asciiTheme="minorBidi" w:hAnsiTheme="minorBidi" w:cstheme="minorBidi"/>
          <w:lang w:val="ru-RU"/>
        </w:rPr>
        <w:t>номер</w:t>
      </w:r>
      <w:r w:rsidRPr="00923739">
        <w:rPr>
          <w:rFonts w:asciiTheme="minorBidi" w:hAnsiTheme="minorBidi" w:cstheme="minorBidi"/>
          <w:lang w:val="ru-RU"/>
        </w:rPr>
        <w:t>ам лицензий в программах корпоративного лицензирования для пользователя</w:t>
      </w:r>
      <w:bookmarkEnd w:id="1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60"/>
        <w:gridCol w:w="4100"/>
      </w:tblGrid>
      <w:tr w:rsidR="0019623F" w:rsidRPr="00391F4A" w:rsidTr="004332E0">
        <w:tc>
          <w:tcPr>
            <w:tcW w:w="5260" w:type="dxa"/>
          </w:tcPr>
          <w:p w:rsidR="00C515CF" w:rsidRPr="00923739" w:rsidRDefault="00275281" w:rsidP="00C515CF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32" type="#_x0000_t34" style="position:absolute;margin-left:40.15pt;margin-top:38.2pt;width:235.35pt;height:31.85pt;z-index:251736576" o:connectortype="elbow" adj="10798,-418708,-1029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33" style="position:absolute;margin-left:6.05pt;margin-top:28pt;width:36.5pt;height:10.2pt;z-index:251737600" arcsize="10923f" filled="f" strokecolor="#f4750c" strokeweight="2.25pt"/>
              </w:pict>
            </w:r>
            <w:r w:rsidR="00C515CF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75286" cy="473861"/>
                  <wp:effectExtent l="57150" t="19050" r="106064" b="78589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28A0092B-C50C-407e-A947-70E740481C1C">
                                <a14:useLocalDpi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 t="5156" r="3443" b="2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286" cy="4738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6617" w:rsidRPr="00923739" w:rsidRDefault="00AE6617" w:rsidP="00AE6617">
            <w:pPr>
              <w:spacing w:after="0"/>
              <w:rPr>
                <w:rFonts w:asciiTheme="minorBidi" w:hAnsiTheme="minorBidi" w:cstheme="minorBidi"/>
                <w:lang w:val="en-IE"/>
              </w:rPr>
            </w:pPr>
          </w:p>
          <w:p w:rsidR="005A098D" w:rsidRPr="00923739" w:rsidRDefault="005A098D" w:rsidP="00316A37">
            <w:pPr>
              <w:rPr>
                <w:rFonts w:asciiTheme="minorBidi" w:hAnsiTheme="minorBidi" w:cstheme="minorBidi"/>
                <w:lang w:val="en-IE"/>
              </w:rPr>
            </w:pPr>
          </w:p>
          <w:p w:rsidR="00667EF1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134" type="#_x0000_t34" style="position:absolute;margin-left:35.3pt;margin-top:105.5pt;width:264.7pt;height:32.9pt;z-index:251738624" o:connectortype="elbow" adj="18768,-136658,-875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38" type="#_x0000_t34" style="position:absolute;margin-left:57.75pt;margin-top:114.9pt;width:242.25pt;height:72.35pt;z-index:251742720" o:connectortype="elbow" adj="15822,-64949,-1156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39" type="#_x0000_t34" style="position:absolute;margin-left:197.7pt;margin-top:162.55pt;width:122.1pt;height:82.5pt;rotation:90;flip:x;z-index:251743744" o:connectortype="elbow" adj="21653,64250,-51214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99" type="#_x0000_t34" style="position:absolute;margin-left:210.8pt;margin-top:85.3pt;width:89.2pt;height:4.95pt;flip:y;z-index:251968000" o:connectortype="elbow" adj=",1397455,-6848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37" style="position:absolute;margin-left:195.6pt;margin-top:133.95pt;width:21.9pt;height:8.8pt;z-index:251749888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36" style="position:absolute;margin-left:48.75pt;margin-top:111.4pt;width:9pt;height:7.8pt;z-index:25174579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35" style="position:absolute;margin-left:17.55pt;margin-top:105.5pt;width:17.75pt;height:9.4pt;z-index:251739648" arcsize="10923f" filled="f" strokecolor="#f4750c" strokeweight="2.25pt"/>
              </w:pict>
            </w:r>
            <w:r w:rsidR="005A098D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61941" cy="2183929"/>
                  <wp:effectExtent l="57150" t="19050" r="114659" b="83021"/>
                  <wp:docPr id="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735" cy="218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98" style="position:absolute;margin-left:25.9pt;margin-top:80.85pt;width:184.9pt;height:9.4pt;z-index:251969024;mso-position-horizontal-relative:text;mso-position-vertical-relative:text" arcsize="10923f" filled="f" strokecolor="#f4750c" strokeweight="2.25pt"/>
              </w:pict>
            </w:r>
          </w:p>
          <w:p w:rsidR="00B212D4" w:rsidRPr="00923739" w:rsidRDefault="00B212D4" w:rsidP="00316A37">
            <w:pPr>
              <w:rPr>
                <w:rFonts w:asciiTheme="minorBidi" w:hAnsiTheme="minorBidi" w:cstheme="minorBidi"/>
                <w:lang w:val="en-IE"/>
              </w:rPr>
            </w:pPr>
          </w:p>
          <w:p w:rsidR="009A1343" w:rsidRPr="00923739" w:rsidRDefault="009A1343" w:rsidP="00316A37">
            <w:pPr>
              <w:rPr>
                <w:rFonts w:asciiTheme="minorBidi" w:hAnsiTheme="minorBidi" w:cstheme="minorBidi"/>
                <w:lang w:val="en-IE"/>
              </w:rPr>
            </w:pPr>
          </w:p>
        </w:tc>
        <w:tc>
          <w:tcPr>
            <w:tcW w:w="4110" w:type="dxa"/>
          </w:tcPr>
          <w:p w:rsidR="0019623F" w:rsidRPr="00BB6A61" w:rsidRDefault="002B7A94" w:rsidP="00917CD8">
            <w:pPr>
              <w:pStyle w:val="ListParagraph"/>
              <w:numPr>
                <w:ilvl w:val="0"/>
                <w:numId w:val="3"/>
              </w:numPr>
              <w:tabs>
                <w:tab w:val="left" w:pos="793"/>
              </w:tabs>
              <w:spacing w:before="0" w:after="120"/>
              <w:ind w:left="714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Relationship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Summary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(Сводная таблица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) в меню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Licensing</w:t>
            </w:r>
            <w:r w:rsidRPr="00BB6A61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Info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(Лицензии</w:t>
            </w:r>
            <w:r w:rsidRPr="00BB6A61">
              <w:rPr>
                <w:rFonts w:asciiTheme="minorBidi" w:hAnsiTheme="minorBidi"/>
                <w:sz w:val="20"/>
                <w:szCs w:val="20"/>
                <w:lang w:val="ru-RU"/>
              </w:rPr>
              <w:t>).</w:t>
            </w:r>
          </w:p>
          <w:p w:rsidR="00E51E07" w:rsidRPr="00BB6A61" w:rsidRDefault="00E51E07" w:rsidP="00E51E07">
            <w:pPr>
              <w:pStyle w:val="ListParagraph"/>
              <w:tabs>
                <w:tab w:val="left" w:pos="793"/>
              </w:tabs>
              <w:spacing w:before="0" w:after="120"/>
              <w:ind w:left="714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391F4A" w:rsidRDefault="00391F4A" w:rsidP="002B7A94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2B7A94" w:rsidRPr="00923739" w:rsidRDefault="002B7A94" w:rsidP="002B7A94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2B7A94" w:rsidRPr="00923739" w:rsidRDefault="002B7A94" w:rsidP="002B7A94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026730" w:rsidRPr="00923739" w:rsidRDefault="00026730" w:rsidP="002B7A94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026730" w:rsidRPr="00923739" w:rsidRDefault="00026730" w:rsidP="002B7A94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</w:rPr>
            </w:pPr>
          </w:p>
          <w:p w:rsidR="00026730" w:rsidRPr="00923739" w:rsidRDefault="00026730" w:rsidP="002B7A94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</w:rPr>
            </w:pPr>
          </w:p>
          <w:p w:rsidR="002B7A94" w:rsidRPr="00923739" w:rsidRDefault="00667EF1" w:rsidP="00DA20A5">
            <w:pPr>
              <w:pStyle w:val="ListParagraph"/>
              <w:numPr>
                <w:ilvl w:val="0"/>
                <w:numId w:val="3"/>
              </w:numPr>
              <w:tabs>
                <w:tab w:val="left" w:pos="793"/>
              </w:tabs>
              <w:spacing w:before="0" w:after="100" w:line="252" w:lineRule="auto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>В сводке отображаются все соглашения</w:t>
            </w:r>
            <w:r w:rsidR="00271284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корпоративного лицензирования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, связанные с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ом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Windows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Live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пользователя.</w:t>
            </w:r>
          </w:p>
          <w:p w:rsidR="00667EF1" w:rsidRPr="00923739" w:rsidRDefault="00667EF1" w:rsidP="00DA20A5">
            <w:pPr>
              <w:pStyle w:val="ListParagraph"/>
              <w:tabs>
                <w:tab w:val="left" w:pos="793"/>
              </w:tabs>
              <w:spacing w:before="0" w:after="100" w:line="252" w:lineRule="auto"/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AE6617" w:rsidRPr="00923739" w:rsidRDefault="00AE6617" w:rsidP="00DA20A5">
            <w:pPr>
              <w:pStyle w:val="ListParagraph"/>
              <w:numPr>
                <w:ilvl w:val="0"/>
                <w:numId w:val="27"/>
              </w:numPr>
              <w:tabs>
                <w:tab w:val="left" w:pos="793"/>
              </w:tabs>
              <w:spacing w:before="0" w:after="100" w:line="252" w:lineRule="auto"/>
              <w:ind w:left="1130" w:hanging="297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Выполните фильтрацию по программе корпоративного лицензирования и состоянию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(Active (Активно), Inactive (Неактивно) или All (Все)).</w:t>
            </w:r>
          </w:p>
          <w:p w:rsidR="00667EF1" w:rsidRPr="00391F4A" w:rsidRDefault="00667EF1" w:rsidP="00DA20A5">
            <w:pPr>
              <w:pStyle w:val="ListParagraph"/>
              <w:numPr>
                <w:ilvl w:val="0"/>
                <w:numId w:val="27"/>
              </w:numPr>
              <w:tabs>
                <w:tab w:val="left" w:pos="793"/>
              </w:tabs>
              <w:spacing w:before="0" w:after="100" w:line="252" w:lineRule="auto"/>
              <w:ind w:left="1130" w:hanging="29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Щелкните номер в столбце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лицензии), чтобы просмотреть сведения.</w:t>
            </w:r>
          </w:p>
          <w:p w:rsidR="00391F4A" w:rsidRPr="00923739" w:rsidRDefault="00391F4A" w:rsidP="00391F4A">
            <w:pPr>
              <w:pStyle w:val="ListParagraph"/>
              <w:tabs>
                <w:tab w:val="left" w:pos="793"/>
              </w:tabs>
              <w:spacing w:before="0" w:after="100" w:line="252" w:lineRule="auto"/>
              <w:ind w:left="1130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391F4A" w:rsidRPr="00391F4A" w:rsidRDefault="00667EF1" w:rsidP="00391F4A">
            <w:pPr>
              <w:pStyle w:val="ListParagraph"/>
              <w:numPr>
                <w:ilvl w:val="0"/>
                <w:numId w:val="27"/>
              </w:numPr>
              <w:tabs>
                <w:tab w:val="left" w:pos="793"/>
              </w:tabs>
              <w:spacing w:before="0" w:after="100" w:line="252" w:lineRule="auto"/>
              <w:ind w:left="1130" w:hanging="29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Щелкните число в столбце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Orders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(Заказы), чтобы просмотреть заказы на покупку, отправленные для соответствующего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а лицензии.</w:t>
            </w:r>
          </w:p>
          <w:p w:rsidR="00B212D4" w:rsidRPr="00923739" w:rsidRDefault="00667EF1" w:rsidP="00DA20A5">
            <w:pPr>
              <w:pStyle w:val="ListParagraph"/>
              <w:numPr>
                <w:ilvl w:val="0"/>
                <w:numId w:val="27"/>
              </w:numPr>
              <w:tabs>
                <w:tab w:val="left" w:pos="793"/>
              </w:tabs>
              <w:spacing w:before="0" w:after="100" w:line="252" w:lineRule="auto"/>
              <w:ind w:left="1130" w:hanging="297"/>
              <w:rPr>
                <w:rFonts w:asciiTheme="minorBidi" w:hAnsiTheme="minorBidi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Щелкните номер в столбце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Parent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Program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(Родительская программа), чтобы просмотреть сведения.</w:t>
            </w:r>
          </w:p>
        </w:tc>
      </w:tr>
    </w:tbl>
    <w:p w:rsidR="00350B28" w:rsidRPr="00923739" w:rsidRDefault="00BC1D35" w:rsidP="000851EA">
      <w:pPr>
        <w:pStyle w:val="Heading2"/>
        <w:spacing w:before="120"/>
        <w:rPr>
          <w:rFonts w:asciiTheme="minorBidi" w:hAnsiTheme="minorBidi" w:cstheme="minorBidi"/>
          <w:lang w:val="en-IE"/>
        </w:rPr>
      </w:pPr>
      <w:bookmarkStart w:id="15" w:name="_Toc248556310"/>
      <w:r w:rsidRPr="00923739">
        <w:rPr>
          <w:rFonts w:asciiTheme="minorBidi" w:hAnsiTheme="minorBidi" w:cstheme="minorBidi"/>
        </w:rPr>
        <w:lastRenderedPageBreak/>
        <w:t>Просмотр сведений о родительской программе</w:t>
      </w:r>
      <w:bookmarkEnd w:id="15"/>
    </w:p>
    <w:tbl>
      <w:tblPr>
        <w:tblStyle w:val="TableGrid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90"/>
        <w:gridCol w:w="4071"/>
      </w:tblGrid>
      <w:tr w:rsidR="00BC1D35" w:rsidRPr="00391F4A" w:rsidTr="004332E0">
        <w:tc>
          <w:tcPr>
            <w:tcW w:w="5290" w:type="dxa"/>
          </w:tcPr>
          <w:p w:rsidR="005A098D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55" type="#_x0000_t34" style="position:absolute;margin-left:43.7pt;margin-top:40.9pt;width:232.9pt;height:22.9pt;z-index:251767296" o:connectortype="elbow" adj=",-451997,-1073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56" style="position:absolute;margin-left:4.1pt;margin-top:30.3pt;width:39.6pt;height:7.4pt;z-index:251768320" arcsize="10923f" filled="f" strokecolor="#f4750c" strokeweight="2.25pt"/>
              </w:pict>
            </w:r>
            <w:r w:rsidR="005A098D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71711" cy="471534"/>
                  <wp:effectExtent l="57150" t="19050" r="109639" b="80916"/>
                  <wp:docPr id="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28A0092B-C50C-407e-A947-70E740481C1C">
                                <a14:useLocalDpi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 t="5156" r="3443" b="3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11" cy="4715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20A5" w:rsidRPr="00923739" w:rsidRDefault="00DA20A5" w:rsidP="00316A37">
            <w:pPr>
              <w:rPr>
                <w:rFonts w:asciiTheme="minorBidi" w:hAnsiTheme="minorBidi" w:cstheme="minorBidi"/>
                <w:lang w:val="en-IE"/>
              </w:rPr>
            </w:pPr>
          </w:p>
          <w:p w:rsidR="005A098D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45" type="#_x0000_t34" style="position:absolute;margin-left:210.8pt;margin-top:89.2pt;width:72.45pt;height:12.2pt;flip:y;z-index:251751936" o:connectortype="elbow" adj="-90,1108859,-83225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44" style="position:absolute;margin-left:195.3pt;margin-top:101.4pt;width:32.7pt;height:73.25pt;z-index:251752960" arcsize="10923f" filled="f" strokecolor="#f4750c" strokeweight="2.25pt"/>
              </w:pict>
            </w:r>
            <w:r w:rsidR="005A098D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40878" cy="2220185"/>
                  <wp:effectExtent l="57150" t="19050" r="116672" b="84865"/>
                  <wp:docPr id="7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742" cy="221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33BB" w:rsidRPr="00923739" w:rsidRDefault="005033BB" w:rsidP="00316A37">
            <w:pPr>
              <w:rPr>
                <w:rFonts w:asciiTheme="minorBidi" w:hAnsiTheme="minorBidi" w:cstheme="minorBidi"/>
                <w:lang w:val="en-IE"/>
              </w:rPr>
            </w:pPr>
          </w:p>
          <w:p w:rsidR="00821DF0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154" type="#_x0000_t34" style="position:absolute;margin-left:205.6pt;margin-top:130.8pt;width:94.4pt;height:49.75pt;rotation:90;flip:x;z-index:251765248" o:connectortype="elbow" adj="21702,91675,-68621" strokecolor="#ffc000" strokeweight="1.5pt">
                  <v:stroke endarrow="block"/>
                </v:shape>
              </w:pict>
            </w:r>
            <w:r w:rsidR="00821DF0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81098" cy="2440022"/>
                  <wp:effectExtent l="57150" t="19050" r="114552" b="74578"/>
                  <wp:docPr id="7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87" cy="244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53" style="position:absolute;margin-left:120.6pt;margin-top:89.9pt;width:127.2pt;height:18.6pt;z-index:251766272;mso-position-horizontal-relative:text;mso-position-vertical-relative:text" arcsize="10923f" filled="f" strokecolor="#f4750c" strokeweight="2.25pt"/>
              </w:pict>
            </w:r>
          </w:p>
          <w:p w:rsidR="00DB0D90" w:rsidRPr="00923739" w:rsidRDefault="00DB0D90" w:rsidP="00316A37">
            <w:pPr>
              <w:rPr>
                <w:rFonts w:asciiTheme="minorBidi" w:hAnsiTheme="minorBidi" w:cstheme="minorBidi"/>
                <w:lang w:val="en-IE"/>
              </w:rPr>
            </w:pPr>
          </w:p>
          <w:p w:rsidR="00821DF0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50" type="#_x0000_t34" style="position:absolute;margin-left:203.3pt;margin-top:78.9pt;width:77.5pt;height:11.25pt;z-index:251758080" o:connectortype="elbow" adj=",-778944,-7672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51" type="#_x0000_t34" style="position:absolute;margin-left:237.9pt;margin-top:120.5pt;width:42.9pt;height:38.55pt;z-index:251760128" o:connectortype="elbow" adj=",-250627,-156034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00" type="#_x0000_t34" style="position:absolute;margin-left:223.85pt;margin-top:176.3pt;width:75.7pt;height:47.6pt;rotation:90;flip:x;z-index:251970048" o:connectortype="elbow" adj="21343,221922,-8842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48" style="position:absolute;margin-left:8.1pt;margin-top:107.8pt;width:229.8pt;height:30.6pt;z-index:25176115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47" style="position:absolute;margin-left:20.85pt;margin-top:68.2pt;width:182.45pt;height:25.65pt;z-index:25175910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49" style="position:absolute;margin-left:8.1pt;margin-top:141.8pt;width:229.8pt;height:45.6pt;z-index:251971072" arcsize="10923f" filled="f" strokecolor="#f4750c" strokeweight="2.25pt"/>
              </w:pict>
            </w:r>
            <w:r w:rsidR="00821DF0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81098" cy="2440022"/>
                  <wp:effectExtent l="57150" t="19050" r="114552" b="74578"/>
                  <wp:docPr id="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087" cy="244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45A23" w:rsidRPr="00923739" w:rsidRDefault="00945A23" w:rsidP="00316A37">
            <w:pPr>
              <w:rPr>
                <w:rFonts w:asciiTheme="minorBidi" w:hAnsiTheme="minorBidi" w:cstheme="minorBidi"/>
                <w:lang w:val="en-IE"/>
              </w:rPr>
            </w:pPr>
          </w:p>
          <w:p w:rsidR="002111A3" w:rsidRPr="00923739" w:rsidRDefault="002111A3" w:rsidP="00316A37">
            <w:pPr>
              <w:rPr>
                <w:rFonts w:asciiTheme="minorBidi" w:hAnsiTheme="minorBidi" w:cstheme="minorBidi"/>
                <w:lang w:val="en-IE"/>
              </w:rPr>
            </w:pPr>
          </w:p>
          <w:p w:rsidR="006362BA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403" type="#_x0000_t34" style="position:absolute;margin-left:244.15pt;margin-top:140.85pt;width:47.6pt;height:8.2pt;z-index:251975168" o:connectortype="elbow" adj=",-641415,-143463" strokecolor="#ffc000" strokeweight="1.5pt">
                  <v:stroke endarrow="block"/>
                </v:shape>
              </w:pict>
            </w:r>
            <w:r w:rsidR="00322ED5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62995" cy="2110190"/>
                  <wp:effectExtent l="57150" t="19050" r="113605" b="80560"/>
                  <wp:docPr id="3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306" cy="211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04" style="position:absolute;margin-left:201.35pt;margin-top:96.45pt;width:46.95pt;height:12.7pt;z-index:251977216;mso-position-horizontal-relative:text;mso-position-vertical-relative:text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02" style="position:absolute;margin-left:11.4pt;margin-top:115.2pt;width:232.75pt;height:45.6pt;z-index:251976192;mso-position-horizontal-relative:text;mso-position-vertical-relative:text" arcsize="10923f" filled="f" strokecolor="#f4750c" strokeweight="2.25pt"/>
              </w:pict>
            </w:r>
          </w:p>
          <w:p w:rsidR="00BC1D35" w:rsidRPr="00923739" w:rsidRDefault="00BC1D35" w:rsidP="00316A37">
            <w:pPr>
              <w:rPr>
                <w:rFonts w:asciiTheme="minorBidi" w:hAnsiTheme="minorBidi" w:cstheme="minorBidi"/>
                <w:lang w:val="en-IE"/>
              </w:rPr>
            </w:pPr>
          </w:p>
        </w:tc>
        <w:tc>
          <w:tcPr>
            <w:tcW w:w="4071" w:type="dxa"/>
          </w:tcPr>
          <w:p w:rsidR="000851EA" w:rsidRPr="00391F4A" w:rsidRDefault="000851EA" w:rsidP="00DA20A5">
            <w:pPr>
              <w:pStyle w:val="ListParagraph"/>
              <w:numPr>
                <w:ilvl w:val="0"/>
                <w:numId w:val="6"/>
              </w:numPr>
              <w:tabs>
                <w:tab w:val="left" w:pos="793"/>
              </w:tabs>
              <w:spacing w:before="0" w:line="252" w:lineRule="auto"/>
              <w:ind w:left="828" w:hanging="357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Relationship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pacing w:val="-2"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 (</w:t>
            </w:r>
            <w:r w:rsidR="00271284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Сводная таблица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) в меню </w:t>
            </w:r>
            <w:r w:rsidRPr="00923739">
              <w:rPr>
                <w:rFonts w:asciiTheme="minorBidi" w:hAnsiTheme="minorBidi"/>
                <w:b/>
                <w:spacing w:val="-2"/>
                <w:sz w:val="20"/>
                <w:szCs w:val="20"/>
              </w:rPr>
              <w:t>Licensing Info</w:t>
            </w:r>
            <w:r w:rsidR="00271284">
              <w:rPr>
                <w:rFonts w:asciiTheme="minorBidi" w:hAnsiTheme="minorBidi"/>
                <w:spacing w:val="-2"/>
                <w:sz w:val="20"/>
                <w:szCs w:val="20"/>
              </w:rPr>
              <w:t xml:space="preserve"> (</w:t>
            </w:r>
            <w:r w:rsidR="00271284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Л</w:t>
            </w:r>
            <w:r w:rsidR="00271284">
              <w:rPr>
                <w:rFonts w:asciiTheme="minorBidi" w:hAnsiTheme="minorBidi"/>
                <w:spacing w:val="-2"/>
                <w:sz w:val="20"/>
                <w:szCs w:val="20"/>
              </w:rPr>
              <w:t>ицензи</w:t>
            </w:r>
            <w:r w:rsidR="00271284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и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).</w:t>
            </w:r>
          </w:p>
          <w:p w:rsidR="00391F4A" w:rsidRPr="00923739" w:rsidRDefault="00391F4A" w:rsidP="00391F4A">
            <w:pPr>
              <w:pStyle w:val="ListParagraph"/>
              <w:tabs>
                <w:tab w:val="left" w:pos="793"/>
              </w:tabs>
              <w:spacing w:before="0" w:line="252" w:lineRule="auto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A83A25" w:rsidRPr="00923739" w:rsidRDefault="00A83A25" w:rsidP="00DA20A5">
            <w:pPr>
              <w:pStyle w:val="ListParagraph"/>
              <w:tabs>
                <w:tab w:val="left" w:pos="793"/>
              </w:tabs>
              <w:spacing w:before="0" w:after="120" w:line="252" w:lineRule="auto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D822DF" w:rsidRPr="00923739" w:rsidRDefault="00D822DF" w:rsidP="00DA20A5">
            <w:pPr>
              <w:pStyle w:val="ListParagraph"/>
              <w:tabs>
                <w:tab w:val="left" w:pos="793"/>
              </w:tabs>
              <w:spacing w:before="0" w:after="120" w:line="252" w:lineRule="auto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A83A25" w:rsidRPr="00923739" w:rsidRDefault="00A83A25" w:rsidP="00DA20A5">
            <w:pPr>
              <w:pStyle w:val="ListParagraph"/>
              <w:tabs>
                <w:tab w:val="left" w:pos="793"/>
              </w:tabs>
              <w:spacing w:line="252" w:lineRule="auto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BC1D35" w:rsidRPr="00923739" w:rsidRDefault="00BC1D35" w:rsidP="00DA20A5">
            <w:pPr>
              <w:pStyle w:val="ListParagraph"/>
              <w:numPr>
                <w:ilvl w:val="0"/>
                <w:numId w:val="6"/>
              </w:numPr>
              <w:tabs>
                <w:tab w:val="left" w:pos="793"/>
              </w:tabs>
              <w:spacing w:line="252" w:lineRule="auto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 разделе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Relationship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pacing w:val="-6"/>
                <w:sz w:val="20"/>
                <w:szCs w:val="20"/>
                <w:lang w:val="ru-RU"/>
              </w:rPr>
              <w:t>(</w:t>
            </w:r>
            <w:r w:rsidR="00271284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Сводная таблица</w:t>
            </w:r>
            <w:r w:rsidRPr="00923739">
              <w:rPr>
                <w:rFonts w:asciiTheme="minorBidi" w:hAnsiTheme="minorBidi"/>
                <w:spacing w:val="-6"/>
                <w:sz w:val="20"/>
                <w:szCs w:val="20"/>
                <w:lang w:val="ru-RU"/>
              </w:rPr>
              <w:t xml:space="preserve">) щелкните ссылку в столбце </w:t>
            </w:r>
            <w:r w:rsidRPr="00923739">
              <w:rPr>
                <w:rFonts w:asciiTheme="minorBidi" w:hAnsiTheme="minorBidi"/>
                <w:b/>
                <w:spacing w:val="-6"/>
                <w:sz w:val="20"/>
                <w:szCs w:val="20"/>
              </w:rPr>
              <w:t>Parent</w:t>
            </w:r>
            <w:r w:rsidRPr="00923739">
              <w:rPr>
                <w:rFonts w:asciiTheme="minorBidi" w:hAnsiTheme="minorBidi"/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pacing w:val="-6"/>
                <w:sz w:val="20"/>
                <w:szCs w:val="20"/>
              </w:rPr>
              <w:t>Program</w:t>
            </w:r>
            <w:r w:rsidRPr="00923739">
              <w:rPr>
                <w:rFonts w:asciiTheme="minorBidi" w:hAnsiTheme="minorBidi"/>
                <w:spacing w:val="-6"/>
                <w:sz w:val="20"/>
                <w:szCs w:val="20"/>
                <w:lang w:val="ru-RU"/>
              </w:rPr>
              <w:t xml:space="preserve"> (Родительская программа), чтобы просмотреть сведения.</w:t>
            </w:r>
          </w:p>
          <w:p w:rsidR="00BC1D35" w:rsidRPr="00923739" w:rsidRDefault="00BC1D35" w:rsidP="00DA20A5">
            <w:pPr>
              <w:pStyle w:val="ListParagraph"/>
              <w:tabs>
                <w:tab w:val="left" w:pos="793"/>
              </w:tabs>
              <w:spacing w:before="0" w:after="120" w:line="252" w:lineRule="auto"/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BC1D35" w:rsidRPr="00923739" w:rsidRDefault="00391F4A" w:rsidP="00DA20A5">
            <w:pPr>
              <w:pStyle w:val="ListParagraph"/>
              <w:tabs>
                <w:tab w:val="left" w:pos="793"/>
              </w:tabs>
              <w:spacing w:before="0" w:after="120" w:line="252" w:lineRule="auto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 xml:space="preserve"> </w:t>
            </w:r>
            <w:r w:rsidR="00BC1D35"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BC1D35" w:rsidRPr="00923739" w:rsidRDefault="00C64908" w:rsidP="00BC1D35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</w:rPr>
            </w:pPr>
            <w:r w:rsidRPr="00923739">
              <w:rPr>
                <w:rFonts w:asciiTheme="minorBidi" w:hAnsiTheme="minorBidi"/>
                <w:noProof/>
                <w:lang w:val="ru-RU" w:eastAsia="ru-RU"/>
              </w:rPr>
              <w:drawing>
                <wp:anchor distT="0" distB="0" distL="114300" distR="114300" simplePos="0" relativeHeight="251655677" behindDoc="1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160655</wp:posOffset>
                  </wp:positionV>
                  <wp:extent cx="2072640" cy="1691640"/>
                  <wp:effectExtent l="0" t="0" r="0" b="0"/>
                  <wp:wrapNone/>
                  <wp:docPr id="18" name="Picture 17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1D35" w:rsidRPr="00923739" w:rsidRDefault="00275281" w:rsidP="00BC1D35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</w:rPr>
            </w:pPr>
            <w:r w:rsidRPr="00275281">
              <w:rPr>
                <w:rFonts w:asciiTheme="minorBidi" w:hAnsiTheme="minorBidi"/>
                <w:noProof/>
                <w:lang w:eastAsia="en-IE"/>
              </w:rPr>
              <w:pict>
                <v:shape id="_x0000_s1146" type="#_x0000_t202" style="position:absolute;left:0;text-align:left;margin-left:46.6pt;margin-top:9.95pt;width:159pt;height:64.2pt;z-index:251753984" filled="f" stroked="f">
                  <v:textbox style="mso-next-textbox:#_x0000_s1146">
                    <w:txbxContent>
                      <w:p w:rsidR="00391F4A" w:rsidRPr="00CE0392" w:rsidRDefault="00391F4A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Можно просмотреть сведения о родительской программе для программ </w:t>
                        </w:r>
                        <w:r>
                          <w:rPr>
                            <w:sz w:val="18"/>
                            <w:szCs w:val="18"/>
                          </w:rPr>
                          <w:t>Campus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, </w:t>
                        </w:r>
                        <w:r>
                          <w:rPr>
                            <w:sz w:val="18"/>
                            <w:szCs w:val="18"/>
                          </w:rPr>
                          <w:t>School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, </w:t>
                        </w:r>
                        <w:r>
                          <w:rPr>
                            <w:sz w:val="18"/>
                            <w:szCs w:val="18"/>
                          </w:rPr>
                          <w:t>Select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, </w:t>
                        </w:r>
                        <w:r>
                          <w:rPr>
                            <w:sz w:val="18"/>
                            <w:szCs w:val="18"/>
                          </w:rPr>
                          <w:t>Select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Plus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и </w:t>
                        </w:r>
                        <w:r>
                          <w:rPr>
                            <w:sz w:val="18"/>
                            <w:szCs w:val="18"/>
                          </w:rPr>
                          <w:t>Enterprise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026730" w:rsidRPr="00923739" w:rsidRDefault="00026730" w:rsidP="00026730">
            <w:pPr>
              <w:pStyle w:val="ListParagraph"/>
              <w:tabs>
                <w:tab w:val="left" w:pos="793"/>
              </w:tabs>
              <w:ind w:left="833" w:firstLine="0"/>
              <w:rPr>
                <w:rFonts w:asciiTheme="minorBidi" w:hAnsiTheme="minorBidi"/>
              </w:rPr>
            </w:pPr>
          </w:p>
          <w:p w:rsidR="00026730" w:rsidRPr="00923739" w:rsidRDefault="00026730" w:rsidP="00026730">
            <w:pPr>
              <w:pStyle w:val="ListParagraph"/>
              <w:tabs>
                <w:tab w:val="left" w:pos="793"/>
              </w:tabs>
              <w:ind w:left="833" w:firstLine="0"/>
              <w:rPr>
                <w:rFonts w:asciiTheme="minorBidi" w:hAnsiTheme="minorBidi"/>
              </w:rPr>
            </w:pPr>
          </w:p>
          <w:p w:rsidR="00026730" w:rsidRPr="00923739" w:rsidRDefault="00026730" w:rsidP="00026730">
            <w:pPr>
              <w:pStyle w:val="ListParagraph"/>
              <w:tabs>
                <w:tab w:val="left" w:pos="793"/>
              </w:tabs>
              <w:ind w:left="833" w:firstLine="0"/>
              <w:rPr>
                <w:rFonts w:asciiTheme="minorBidi" w:hAnsiTheme="minorBidi"/>
              </w:rPr>
            </w:pPr>
          </w:p>
          <w:p w:rsidR="00026730" w:rsidRPr="00923739" w:rsidRDefault="00026730" w:rsidP="00026730">
            <w:pPr>
              <w:pStyle w:val="ListParagraph"/>
              <w:tabs>
                <w:tab w:val="left" w:pos="793"/>
              </w:tabs>
              <w:ind w:left="833" w:firstLine="0"/>
              <w:rPr>
                <w:rFonts w:asciiTheme="minorBidi" w:hAnsiTheme="minorBidi"/>
              </w:rPr>
            </w:pPr>
          </w:p>
          <w:p w:rsidR="00026730" w:rsidRPr="00923739" w:rsidRDefault="00026730" w:rsidP="00026730">
            <w:pPr>
              <w:pStyle w:val="ListParagraph"/>
              <w:tabs>
                <w:tab w:val="left" w:pos="793"/>
              </w:tabs>
              <w:ind w:left="833" w:firstLine="0"/>
              <w:rPr>
                <w:rFonts w:asciiTheme="minorBidi" w:hAnsiTheme="minorBidi"/>
              </w:rPr>
            </w:pPr>
          </w:p>
          <w:p w:rsidR="005033BB" w:rsidRPr="00923739" w:rsidRDefault="005033BB" w:rsidP="00917CD8">
            <w:pPr>
              <w:pStyle w:val="ListParagraph"/>
              <w:numPr>
                <w:ilvl w:val="0"/>
                <w:numId w:val="6"/>
              </w:numPr>
              <w:tabs>
                <w:tab w:val="left" w:pos="793"/>
              </w:tabs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Parent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Program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Details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>(Сведения о родительской программе) просмотрите содержимое следующих вкладок:</w:t>
            </w:r>
          </w:p>
          <w:p w:rsidR="005033BB" w:rsidRPr="00923739" w:rsidRDefault="005033BB" w:rsidP="00DB0D90">
            <w:pPr>
              <w:pStyle w:val="ListParagraph"/>
              <w:numPr>
                <w:ilvl w:val="0"/>
                <w:numId w:val="4"/>
              </w:numPr>
              <w:tabs>
                <w:tab w:val="left" w:pos="793"/>
              </w:tabs>
              <w:spacing w:before="0"/>
              <w:ind w:left="1460" w:hanging="272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Overview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(Обзор) — общие сведения о родительской программе</w:t>
            </w:r>
          </w:p>
          <w:p w:rsidR="005033BB" w:rsidRPr="00923739" w:rsidRDefault="005033BB" w:rsidP="00DB0D90">
            <w:pPr>
              <w:pStyle w:val="ListParagraph"/>
              <w:numPr>
                <w:ilvl w:val="0"/>
                <w:numId w:val="4"/>
              </w:numPr>
              <w:tabs>
                <w:tab w:val="left" w:pos="793"/>
              </w:tabs>
              <w:spacing w:before="0"/>
              <w:ind w:left="1460" w:hanging="272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A658F1">
              <w:rPr>
                <w:rFonts w:asciiTheme="minorBidi" w:hAnsiTheme="minorBidi"/>
                <w:sz w:val="20"/>
                <w:szCs w:val="20"/>
              </w:rPr>
              <w:t>Performance</w:t>
            </w:r>
            <w:r w:rsidRPr="00A658F1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A658F1">
              <w:rPr>
                <w:rFonts w:asciiTheme="minorBidi" w:hAnsiTheme="minorBidi"/>
                <w:sz w:val="20"/>
                <w:szCs w:val="20"/>
              </w:rPr>
              <w:t>Summary</w:t>
            </w:r>
            <w:r w:rsidRPr="00A658F1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(Сводка по </w:t>
            </w:r>
            <w:r w:rsidR="00B15D04" w:rsidRPr="00B15D04">
              <w:rPr>
                <w:rFonts w:asciiTheme="minorBidi" w:hAnsiTheme="minorBidi"/>
                <w:sz w:val="20"/>
                <w:szCs w:val="20"/>
                <w:lang w:val="ru-RU"/>
              </w:rPr>
              <w:br/>
            </w:r>
            <w:r w:rsidRPr="00A658F1">
              <w:rPr>
                <w:rFonts w:asciiTheme="minorBidi" w:hAnsiTheme="minorBidi"/>
                <w:sz w:val="20"/>
                <w:szCs w:val="20"/>
                <w:lang w:val="ru-RU"/>
              </w:rPr>
              <w:t>эффективности) —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только для программы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Select</w:t>
            </w:r>
          </w:p>
          <w:p w:rsidR="005033BB" w:rsidRPr="00923739" w:rsidRDefault="005033BB" w:rsidP="00DB0D90">
            <w:pPr>
              <w:pStyle w:val="ListParagraph"/>
              <w:numPr>
                <w:ilvl w:val="0"/>
                <w:numId w:val="4"/>
              </w:numPr>
              <w:tabs>
                <w:tab w:val="left" w:pos="793"/>
              </w:tabs>
              <w:spacing w:before="0"/>
              <w:ind w:left="1460" w:hanging="272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Related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IDs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(Связанные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="00271284">
              <w:rPr>
                <w:rFonts w:asciiTheme="minorBidi" w:hAnsiTheme="minorBidi"/>
                <w:sz w:val="20"/>
                <w:szCs w:val="20"/>
                <w:lang w:val="ru-RU"/>
              </w:rPr>
              <w:t>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лицензий)</w:t>
            </w:r>
          </w:p>
          <w:p w:rsidR="005033BB" w:rsidRPr="00CF0154" w:rsidRDefault="005033BB" w:rsidP="005033BB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16"/>
                <w:szCs w:val="16"/>
                <w:lang w:val="ru-RU"/>
              </w:rPr>
            </w:pPr>
          </w:p>
          <w:p w:rsidR="00391F4A" w:rsidRDefault="00391F4A" w:rsidP="005033BB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391F4A" w:rsidRDefault="00391F4A" w:rsidP="005033BB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</w:p>
          <w:p w:rsidR="005033BB" w:rsidRPr="00923739" w:rsidRDefault="005033BB" w:rsidP="005033BB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2111A3" w:rsidRPr="00923739" w:rsidRDefault="002111A3" w:rsidP="00322ED5">
            <w:pPr>
              <w:tabs>
                <w:tab w:val="left" w:pos="793"/>
              </w:tabs>
              <w:rPr>
                <w:rFonts w:asciiTheme="minorBidi" w:hAnsiTheme="minorBidi" w:cstheme="minorBidi"/>
                <w:sz w:val="2"/>
                <w:szCs w:val="2"/>
              </w:rPr>
            </w:pPr>
          </w:p>
          <w:p w:rsidR="00BC1D35" w:rsidRPr="00923739" w:rsidRDefault="00BC1D35" w:rsidP="00917CD8">
            <w:pPr>
              <w:pStyle w:val="ListParagraph"/>
              <w:numPr>
                <w:ilvl w:val="0"/>
                <w:numId w:val="6"/>
              </w:numPr>
              <w:tabs>
                <w:tab w:val="left" w:pos="793"/>
              </w:tabs>
              <w:spacing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Parent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Program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Details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(Сведения о родительской программе) на вкладке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Overview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(Обзор) представлены следующие сведения:</w:t>
            </w:r>
          </w:p>
          <w:p w:rsidR="002C033B" w:rsidRPr="00923739" w:rsidRDefault="002C033B" w:rsidP="002C033B">
            <w:pPr>
              <w:pStyle w:val="ListParagraph"/>
              <w:tabs>
                <w:tab w:val="left" w:pos="793"/>
              </w:tabs>
              <w:spacing w:before="0" w:after="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BC1D35" w:rsidRPr="00923739" w:rsidRDefault="00BC1D35" w:rsidP="00917CD8">
            <w:pPr>
              <w:pStyle w:val="ListParagraph"/>
              <w:numPr>
                <w:ilvl w:val="0"/>
                <w:numId w:val="5"/>
              </w:numPr>
              <w:tabs>
                <w:tab w:val="left" w:pos="793"/>
              </w:tabs>
              <w:spacing w:before="0" w:after="12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>Сведения о родительской программе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— дата вступления в силу и окончания срока действия соглашения, а также сведения об организации.</w:t>
            </w:r>
          </w:p>
          <w:p w:rsidR="005033BB" w:rsidRPr="00923739" w:rsidRDefault="00BC1D35" w:rsidP="00917CD8">
            <w:pPr>
              <w:pStyle w:val="ListParagraph"/>
              <w:numPr>
                <w:ilvl w:val="0"/>
                <w:numId w:val="5"/>
              </w:numPr>
              <w:tabs>
                <w:tab w:val="left" w:pos="793"/>
              </w:tabs>
              <w:spacing w:before="0" w:after="12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Offerings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(Предложения) — категории продуктов (приложения,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системы и/или серверы), активные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для заказа по соответствующему соглашению, а также связанные с ними ценовые уровни. </w:t>
            </w:r>
          </w:p>
          <w:p w:rsidR="00D07D93" w:rsidRPr="00D07D93" w:rsidRDefault="00BC1D35" w:rsidP="00D07D93">
            <w:pPr>
              <w:pStyle w:val="ListParagraph"/>
              <w:numPr>
                <w:ilvl w:val="0"/>
                <w:numId w:val="5"/>
              </w:numPr>
              <w:tabs>
                <w:tab w:val="left" w:pos="793"/>
              </w:tabs>
              <w:spacing w:before="0" w:after="0"/>
              <w:ind w:left="835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>Контакты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— контакты, связанные </w:t>
            </w:r>
          </w:p>
          <w:p w:rsidR="00C64908" w:rsidRPr="00D07D93" w:rsidRDefault="00D07D93" w:rsidP="00D07D93">
            <w:pPr>
              <w:tabs>
                <w:tab w:val="left" w:pos="793"/>
              </w:tabs>
              <w:ind w:left="471"/>
              <w:rPr>
                <w:rFonts w:asciiTheme="minorBidi" w:hAnsiTheme="minorBidi"/>
                <w:sz w:val="20"/>
                <w:szCs w:val="20"/>
                <w:lang w:val="ru-RU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      </w:t>
            </w:r>
            <w:r w:rsidR="00BC1D35" w:rsidRPr="00D07D93">
              <w:rPr>
                <w:rFonts w:asciiTheme="minorBidi" w:hAnsiTheme="minorBidi"/>
                <w:sz w:val="20"/>
                <w:szCs w:val="20"/>
                <w:lang w:val="ru-RU"/>
              </w:rPr>
              <w:t xml:space="preserve">с этой родительской </w:t>
            </w:r>
            <w:r w:rsidR="00322ED5" w:rsidRPr="00923739">
              <w:rPr>
                <w:noProof/>
                <w:lang w:val="ru-RU" w:eastAsia="ru-RU"/>
              </w:rPr>
              <w:drawing>
                <wp:anchor distT="0" distB="0" distL="114300" distR="114300" simplePos="0" relativeHeight="251973120" behindDoc="1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367030</wp:posOffset>
                  </wp:positionV>
                  <wp:extent cx="1626870" cy="1526540"/>
                  <wp:effectExtent l="19050" t="0" r="0" b="0"/>
                  <wp:wrapNone/>
                  <wp:docPr id="90" name="Picture 89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2ED5" w:rsidRPr="00D07D93">
              <w:rPr>
                <w:rFonts w:asciiTheme="minorBidi" w:hAnsiTheme="minorBidi"/>
                <w:sz w:val="20"/>
                <w:szCs w:val="20"/>
                <w:lang w:val="ru-RU"/>
              </w:rPr>
              <w:t>программой.</w:t>
            </w:r>
          </w:p>
          <w:p w:rsidR="00945A23" w:rsidRPr="0038598D" w:rsidRDefault="00275281" w:rsidP="00DB0D90">
            <w:pPr>
              <w:pStyle w:val="ListParagraph"/>
              <w:tabs>
                <w:tab w:val="left" w:pos="793"/>
              </w:tabs>
              <w:spacing w:after="0"/>
              <w:ind w:left="833" w:firstLine="0"/>
              <w:rPr>
                <w:rFonts w:asciiTheme="minorBidi" w:hAnsiTheme="minorBidi"/>
                <w:lang w:val="ru-RU"/>
              </w:rPr>
            </w:pPr>
            <w:r w:rsidRPr="00275281">
              <w:rPr>
                <w:rFonts w:asciiTheme="minorBidi" w:hAnsiTheme="minorBidi"/>
                <w:noProof/>
                <w:lang w:eastAsia="en-IE"/>
              </w:rPr>
              <w:pict>
                <v:shape id="_x0000_s1401" type="#_x0000_t202" style="position:absolute;left:0;text-align:left;margin-left:45.05pt;margin-top:17.8pt;width:119.45pt;height:80.2pt;z-index:251972096" filled="f" stroked="f">
                  <v:textbox style="mso-next-textbox:#_x0000_s1401">
                    <w:txbxContent>
                      <w:p w:rsidR="00391F4A" w:rsidRPr="00CE0392" w:rsidRDefault="00391F4A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Для просмотра контактных данных требуются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права доступа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администратора.</w:t>
                        </w:r>
                      </w:p>
                    </w:txbxContent>
                  </v:textbox>
                </v:shape>
              </w:pict>
            </w:r>
          </w:p>
          <w:p w:rsidR="00945A23" w:rsidRPr="00923739" w:rsidRDefault="00945A23" w:rsidP="00945A23">
            <w:pPr>
              <w:pStyle w:val="ListParagraph"/>
              <w:tabs>
                <w:tab w:val="left" w:pos="793"/>
              </w:tabs>
              <w:spacing w:after="0"/>
              <w:ind w:left="833" w:firstLine="0"/>
              <w:rPr>
                <w:rFonts w:asciiTheme="minorBidi" w:hAnsiTheme="minorBidi"/>
                <w:lang w:val="ru-RU"/>
              </w:rPr>
            </w:pPr>
          </w:p>
          <w:p w:rsidR="00945A23" w:rsidRPr="0038598D" w:rsidRDefault="00945A23" w:rsidP="00945A23">
            <w:pPr>
              <w:pStyle w:val="ListParagraph"/>
              <w:tabs>
                <w:tab w:val="left" w:pos="793"/>
              </w:tabs>
              <w:spacing w:after="0"/>
              <w:ind w:left="833" w:firstLine="0"/>
              <w:rPr>
                <w:rFonts w:asciiTheme="minorBidi" w:hAnsiTheme="minorBidi"/>
                <w:lang w:val="ru-RU"/>
              </w:rPr>
            </w:pPr>
          </w:p>
          <w:p w:rsidR="00945A23" w:rsidRPr="0038598D" w:rsidRDefault="00945A23" w:rsidP="00945A23">
            <w:pPr>
              <w:pStyle w:val="ListParagraph"/>
              <w:tabs>
                <w:tab w:val="left" w:pos="793"/>
              </w:tabs>
              <w:spacing w:after="0"/>
              <w:ind w:left="833" w:firstLine="0"/>
              <w:rPr>
                <w:rFonts w:asciiTheme="minorBidi" w:hAnsiTheme="minorBidi"/>
                <w:lang w:val="ru-RU"/>
              </w:rPr>
            </w:pPr>
          </w:p>
          <w:p w:rsidR="002111A3" w:rsidRPr="00923739" w:rsidRDefault="002111A3" w:rsidP="002111A3">
            <w:pPr>
              <w:pStyle w:val="ListParagraph"/>
              <w:tabs>
                <w:tab w:val="left" w:pos="793"/>
              </w:tabs>
              <w:spacing w:after="0"/>
              <w:ind w:left="833" w:firstLine="0"/>
              <w:rPr>
                <w:rFonts w:asciiTheme="minorBidi" w:hAnsiTheme="minorBidi"/>
                <w:lang w:val="ru-RU"/>
              </w:rPr>
            </w:pPr>
          </w:p>
          <w:p w:rsidR="002111A3" w:rsidRPr="00910CB6" w:rsidRDefault="002111A3" w:rsidP="002111A3">
            <w:pPr>
              <w:pStyle w:val="ListParagraph"/>
              <w:tabs>
                <w:tab w:val="left" w:pos="793"/>
              </w:tabs>
              <w:spacing w:after="0"/>
              <w:ind w:left="833" w:firstLine="0"/>
              <w:rPr>
                <w:rFonts w:asciiTheme="minorBidi" w:hAnsiTheme="minorBidi"/>
                <w:lang w:val="ru-RU"/>
              </w:rPr>
            </w:pPr>
          </w:p>
          <w:p w:rsidR="002111A3" w:rsidRPr="00B15D04" w:rsidRDefault="002111A3" w:rsidP="002111A3">
            <w:pPr>
              <w:pStyle w:val="ListParagraph"/>
              <w:tabs>
                <w:tab w:val="left" w:pos="793"/>
              </w:tabs>
              <w:spacing w:after="0"/>
              <w:ind w:left="833" w:firstLine="0"/>
              <w:rPr>
                <w:rFonts w:asciiTheme="minorBidi" w:hAnsiTheme="minorBidi"/>
                <w:lang w:val="ru-RU"/>
              </w:rPr>
            </w:pPr>
          </w:p>
          <w:p w:rsidR="00DB0D90" w:rsidRPr="0038598D" w:rsidRDefault="00DB0D90" w:rsidP="002111A3">
            <w:pPr>
              <w:pStyle w:val="ListParagraph"/>
              <w:tabs>
                <w:tab w:val="left" w:pos="793"/>
              </w:tabs>
              <w:spacing w:after="0"/>
              <w:ind w:left="833" w:firstLine="0"/>
              <w:rPr>
                <w:rFonts w:asciiTheme="minorBidi" w:hAnsiTheme="minorBidi"/>
                <w:lang w:val="ru-RU"/>
              </w:rPr>
            </w:pPr>
          </w:p>
          <w:p w:rsidR="00322ED5" w:rsidRPr="00923739" w:rsidRDefault="00945A23" w:rsidP="00917CD8">
            <w:pPr>
              <w:pStyle w:val="ListParagraph"/>
              <w:numPr>
                <w:ilvl w:val="0"/>
                <w:numId w:val="6"/>
              </w:numPr>
              <w:tabs>
                <w:tab w:val="left" w:pos="793"/>
              </w:tabs>
              <w:spacing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 xml:space="preserve">на странице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Parent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Program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Related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IDs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="00271284">
              <w:rPr>
                <w:rFonts w:asciiTheme="minorBidi" w:hAnsiTheme="minorBidi"/>
                <w:sz w:val="20"/>
                <w:szCs w:val="20"/>
                <w:lang w:val="ru-RU"/>
              </w:rPr>
              <w:t>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лицензий, связанные с родительской программой) отображается список всех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ов лицензий, связанных с этой родительской программой, в том числе идентификационный номер лицензии, страна, дата окончания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действия соглашения и состояние.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</w:p>
          <w:p w:rsidR="00945A23" w:rsidRPr="00923739" w:rsidRDefault="00776696" w:rsidP="002111A3">
            <w:pPr>
              <w:pStyle w:val="ListParagraph"/>
              <w:tabs>
                <w:tab w:val="left" w:pos="793"/>
              </w:tabs>
              <w:spacing w:after="0"/>
              <w:ind w:left="833" w:firstLine="0"/>
              <w:rPr>
                <w:rFonts w:asciiTheme="minorBidi" w:hAnsiTheme="minorBidi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Для просмотра дополнительных сведений щелкните ссылку на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лицензии или номер заказа.</w:t>
            </w:r>
          </w:p>
        </w:tc>
      </w:tr>
    </w:tbl>
    <w:p w:rsidR="00DB0D90" w:rsidRPr="00910CB6" w:rsidRDefault="00DB0D90" w:rsidP="007A7F75">
      <w:pPr>
        <w:rPr>
          <w:rFonts w:asciiTheme="minorBidi" w:hAnsiTheme="minorBidi" w:cstheme="minorBidi"/>
          <w:lang w:val="ru-RU"/>
        </w:rPr>
      </w:pPr>
    </w:p>
    <w:p w:rsidR="007A7F75" w:rsidRPr="00BB6A61" w:rsidRDefault="007A7F75" w:rsidP="002559E5">
      <w:pPr>
        <w:pStyle w:val="Heading2"/>
        <w:rPr>
          <w:rFonts w:asciiTheme="minorBidi" w:hAnsiTheme="minorBidi" w:cstheme="minorBidi"/>
          <w:lang w:val="ru-RU"/>
        </w:rPr>
      </w:pPr>
      <w:bookmarkStart w:id="16" w:name="_Toc248556311"/>
      <w:r w:rsidRPr="00BB6A61">
        <w:rPr>
          <w:rFonts w:asciiTheme="minorBidi" w:hAnsiTheme="minorBidi" w:cstheme="minorBidi"/>
          <w:lang w:val="ru-RU"/>
        </w:rPr>
        <w:t xml:space="preserve">Просмотр сведений об </w:t>
      </w:r>
      <w:r w:rsidR="00BB6A61" w:rsidRPr="00BB6A61">
        <w:rPr>
          <w:rFonts w:asciiTheme="minorBidi" w:hAnsiTheme="minorBidi" w:cstheme="minorBidi"/>
          <w:lang w:val="ru-RU"/>
        </w:rPr>
        <w:t>номер</w:t>
      </w:r>
      <w:r w:rsidRPr="00BB6A61">
        <w:rPr>
          <w:rFonts w:asciiTheme="minorBidi" w:hAnsiTheme="minorBidi" w:cstheme="minorBidi"/>
          <w:lang w:val="ru-RU"/>
        </w:rPr>
        <w:t>е лицензии</w:t>
      </w:r>
      <w:bookmarkEnd w:id="16"/>
    </w:p>
    <w:tbl>
      <w:tblPr>
        <w:tblStyle w:val="TableGrid"/>
        <w:tblW w:w="9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80"/>
        <w:gridCol w:w="4364"/>
      </w:tblGrid>
      <w:tr w:rsidR="00BC1D35" w:rsidRPr="00391F4A" w:rsidTr="004332E0">
        <w:tc>
          <w:tcPr>
            <w:tcW w:w="5260" w:type="dxa"/>
          </w:tcPr>
          <w:p w:rsidR="006362BA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68" type="#_x0000_t34" style="position:absolute;margin-left:44.1pt;margin-top:29.65pt;width:230.7pt;height:35.15pt;z-index:251783680" o:connectortype="elbow" adj=",-93037,-1087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69" style="position:absolute;margin-left:3.5pt;margin-top:29.6pt;width:40.6pt;height:10.2pt;z-index:251784704" arcsize="10923f" filled="f" strokecolor="#f4750c" strokeweight="2.25pt"/>
              </w:pict>
            </w:r>
            <w:r w:rsidR="006362BA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71711" cy="471534"/>
                  <wp:effectExtent l="57150" t="19050" r="109639" b="80916"/>
                  <wp:docPr id="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28A0092B-C50C-407e-A947-70E740481C1C">
                                <a14:useLocalDpi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 t="5156" r="3443" b="3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11" cy="4715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23B" w:rsidRPr="00923739" w:rsidRDefault="003F023B" w:rsidP="00316A37">
            <w:pPr>
              <w:rPr>
                <w:rFonts w:asciiTheme="minorBidi" w:hAnsiTheme="minorBidi" w:cstheme="minorBidi"/>
                <w:lang w:val="en-IE"/>
              </w:rPr>
            </w:pPr>
          </w:p>
          <w:p w:rsidR="00EB6024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71" type="#_x0000_t34" style="position:absolute;margin-left:49.6pt;margin-top:86.6pt;width:227.6pt;height:41.9pt;flip:y;z-index:251786752" o:connectortype="elbow" adj=",164913,-1154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70" style="position:absolute;margin-left:14.15pt;margin-top:100.4pt;width:35.45pt;height:77.5pt;z-index:251787776" arcsize="10923f" filled="f" strokecolor="#f4750c" strokeweight="2.25pt"/>
              </w:pict>
            </w:r>
            <w:r w:rsidR="00EB6024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40878" cy="2220185"/>
                  <wp:effectExtent l="57150" t="19050" r="116672" b="84865"/>
                  <wp:docPr id="1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742" cy="221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B6024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408" type="#_x0000_t34" style="position:absolute;margin-left:154.1pt;margin-top:123.95pt;width:123.1pt;height:60.4pt;z-index:251981312" o:connectortype="elbow" adj=",-180364,-3967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07" style="position:absolute;margin-left:66.2pt;margin-top:109.9pt;width:187.25pt;height:14.05pt;z-index:251982336" arcsize="10923f" filled="f" strokecolor="#f4750c" strokeweight="2.25pt"/>
              </w:pict>
            </w:r>
            <w:r w:rsidR="00EB6024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77288" cy="2311849"/>
                  <wp:effectExtent l="57150" t="19050" r="118362" b="69401"/>
                  <wp:docPr id="11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277" cy="230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B6024" w:rsidRPr="00923739" w:rsidRDefault="00275281" w:rsidP="00316A37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80" type="#_x0000_t32" style="position:absolute;margin-left:205.35pt;margin-top:141.4pt;width:81.4pt;height:0;z-index:251800064" o:connectortype="elbow" adj="-73597,-1,-73597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178" type="#_x0000_t34" style="position:absolute;margin-left:233.25pt;margin-top:61.4pt;width:53.5pt;height:11.6pt;flip:y;z-index:251795968" o:connectortype="elbow" adj=",327072,-12324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09" style="position:absolute;margin-left:69.9pt;margin-top:111.6pt;width:38.05pt;height:10.95pt;z-index:25198336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75" style="position:absolute;margin-left:9.85pt;margin-top:141.4pt;width:218.4pt;height:42.75pt;z-index:251801088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173" style="position:absolute;margin-left:39.1pt;margin-top:73pt;width:199.8pt;height:34.45pt;z-index:251796992" arcsize="10923f" filled="f" strokecolor="#f4750c" strokeweight="2.25pt"/>
              </w:pict>
            </w:r>
            <w:r w:rsidR="00EB6024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77288" cy="2311849"/>
                  <wp:effectExtent l="57150" t="19050" r="118362" b="69401"/>
                  <wp:docPr id="1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277" cy="230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58E4" w:rsidRPr="00923739" w:rsidRDefault="00275281" w:rsidP="00DC5289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10" type="#_x0000_t34" style="position:absolute;margin-left:210.6pt;margin-top:42.6pt;width:98.35pt;height:68.95pt;rotation:270;z-index:251984384" o:connectortype="elbow" adj="21512,-132795,-65294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05" style="position:absolute;margin-left:13.15pt;margin-top:126.25pt;width:222.2pt;height:42.75pt;z-index:251985408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06" style="position:absolute;margin-left:101.35pt;margin-top:103.6pt;width:36.6pt;height:10.45pt;z-index:251979264" arcsize="10923f" filled="f" strokecolor="#f4750c" strokeweight="2.25pt"/>
              </w:pict>
            </w:r>
            <w:r w:rsidR="00F358E4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38297" cy="2139351"/>
                  <wp:effectExtent l="57150" t="19050" r="119253" b="70449"/>
                  <wp:docPr id="11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858" cy="214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</w:tcPr>
          <w:p w:rsidR="009E20B2" w:rsidRPr="00391F4A" w:rsidRDefault="009E20B2" w:rsidP="00917CD8">
            <w:pPr>
              <w:pStyle w:val="ListParagraph"/>
              <w:numPr>
                <w:ilvl w:val="0"/>
                <w:numId w:val="9"/>
              </w:numPr>
              <w:tabs>
                <w:tab w:val="left" w:pos="793"/>
              </w:tabs>
              <w:spacing w:before="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Relationship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231054">
              <w:rPr>
                <w:rFonts w:asciiTheme="minorBidi" w:hAnsiTheme="minorBidi"/>
                <w:sz w:val="20"/>
                <w:szCs w:val="20"/>
                <w:lang w:val="ru-RU"/>
              </w:rPr>
              <w:t>Сводная таблица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) в меню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Licensing</w:t>
            </w:r>
            <w:r w:rsidRPr="00231054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Info</w:t>
            </w:r>
            <w:r w:rsidRPr="00231054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231054">
              <w:rPr>
                <w:rFonts w:asciiTheme="minorBidi" w:hAnsiTheme="minorBidi"/>
                <w:sz w:val="20"/>
                <w:szCs w:val="20"/>
                <w:lang w:val="ru-RU"/>
              </w:rPr>
              <w:t>Лицензии</w:t>
            </w:r>
            <w:r w:rsidRPr="00231054">
              <w:rPr>
                <w:rFonts w:asciiTheme="minorBidi" w:hAnsiTheme="minorBidi"/>
                <w:sz w:val="20"/>
                <w:szCs w:val="20"/>
                <w:lang w:val="ru-RU"/>
              </w:rPr>
              <w:t>).</w:t>
            </w:r>
          </w:p>
          <w:p w:rsidR="00391F4A" w:rsidRPr="00231054" w:rsidRDefault="00391F4A" w:rsidP="00391F4A">
            <w:pPr>
              <w:pStyle w:val="ListParagraph"/>
              <w:tabs>
                <w:tab w:val="left" w:pos="793"/>
              </w:tabs>
              <w:spacing w:before="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CE3F62" w:rsidRPr="00231054" w:rsidRDefault="00CE3F62" w:rsidP="00CE3F62">
            <w:pPr>
              <w:pStyle w:val="ListParagraph"/>
              <w:tabs>
                <w:tab w:val="left" w:pos="793"/>
              </w:tabs>
              <w:spacing w:before="0"/>
              <w:ind w:left="828" w:firstLine="0"/>
              <w:rPr>
                <w:rFonts w:asciiTheme="minorBidi" w:hAnsiTheme="minorBidi"/>
                <w:sz w:val="10"/>
                <w:szCs w:val="10"/>
                <w:lang w:val="ru-RU"/>
              </w:rPr>
            </w:pPr>
          </w:p>
          <w:p w:rsidR="009E20B2" w:rsidRPr="00923739" w:rsidRDefault="009E20B2" w:rsidP="009E20B2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316A37" w:rsidRPr="00923739" w:rsidRDefault="00316A37" w:rsidP="00917CD8">
            <w:pPr>
              <w:pStyle w:val="ListParagraph"/>
              <w:numPr>
                <w:ilvl w:val="0"/>
                <w:numId w:val="9"/>
              </w:numPr>
              <w:tabs>
                <w:tab w:val="left" w:pos="793"/>
              </w:tabs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 разделе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Relationship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231054">
              <w:rPr>
                <w:rFonts w:asciiTheme="minorBidi" w:hAnsiTheme="minorBidi"/>
                <w:sz w:val="20"/>
                <w:szCs w:val="20"/>
                <w:lang w:val="ru-RU"/>
              </w:rPr>
              <w:t>Сводная таблица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) щелкните ссылку в столбце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лицензии), чтобы просмотреть сведения.</w:t>
            </w:r>
          </w:p>
          <w:p w:rsidR="00316A37" w:rsidRDefault="00316A37" w:rsidP="009E20B2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sz w:val="20"/>
                <w:szCs w:val="20"/>
                <w:lang w:val="en-US"/>
              </w:rPr>
            </w:pPr>
          </w:p>
          <w:p w:rsidR="00391F4A" w:rsidRPr="00391F4A" w:rsidRDefault="00391F4A" w:rsidP="009E20B2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sz w:val="20"/>
                <w:szCs w:val="20"/>
                <w:lang w:val="en-US"/>
              </w:rPr>
            </w:pPr>
          </w:p>
          <w:p w:rsidR="00316A37" w:rsidRPr="00923739" w:rsidRDefault="00316A37" w:rsidP="00316A37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BC1D35" w:rsidRPr="00923739" w:rsidRDefault="00BC1D35" w:rsidP="00316A37">
            <w:pPr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390C05" w:rsidRPr="00231054" w:rsidRDefault="00390C05" w:rsidP="00231054">
            <w:pPr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390C05" w:rsidRPr="006032BC" w:rsidRDefault="00390C05" w:rsidP="006032B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390C05" w:rsidRDefault="00390C05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6032BC" w:rsidRPr="00923739" w:rsidRDefault="006032BC" w:rsidP="003E7C1D">
            <w:pPr>
              <w:spacing w:after="0"/>
              <w:ind w:left="72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074C68" w:rsidRPr="00923739" w:rsidRDefault="00074C68" w:rsidP="00DB0D90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A90E41" w:rsidRPr="00923739" w:rsidRDefault="00A90E41" w:rsidP="00917CD8">
            <w:pPr>
              <w:pStyle w:val="ListParagraph"/>
              <w:numPr>
                <w:ilvl w:val="0"/>
                <w:numId w:val="9"/>
              </w:numPr>
              <w:tabs>
                <w:tab w:val="left" w:pos="793"/>
              </w:tabs>
              <w:spacing w:before="0" w:after="0"/>
              <w:ind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Details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(Сведения об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е лицензии) просмотрите содержимое следующих вкладок:</w:t>
            </w:r>
          </w:p>
          <w:p w:rsidR="00A90E41" w:rsidRPr="00923739" w:rsidRDefault="00074C68" w:rsidP="00917CD8">
            <w:pPr>
              <w:pStyle w:val="ListParagraph"/>
              <w:numPr>
                <w:ilvl w:val="0"/>
                <w:numId w:val="4"/>
              </w:numPr>
              <w:tabs>
                <w:tab w:val="left" w:pos="793"/>
              </w:tabs>
              <w:spacing w:before="0" w:after="0"/>
              <w:ind w:hanging="357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Offerings (Предложения)</w:t>
            </w:r>
          </w:p>
          <w:p w:rsidR="00074C68" w:rsidRPr="00923739" w:rsidRDefault="00074C68" w:rsidP="00917CD8">
            <w:pPr>
              <w:pStyle w:val="ListParagraph"/>
              <w:numPr>
                <w:ilvl w:val="0"/>
                <w:numId w:val="4"/>
              </w:numPr>
              <w:tabs>
                <w:tab w:val="left" w:pos="793"/>
              </w:tabs>
              <w:spacing w:before="0" w:after="0"/>
              <w:ind w:hanging="357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Contacts (Контакты)</w:t>
            </w:r>
          </w:p>
          <w:p w:rsidR="00A90E41" w:rsidRPr="00923739" w:rsidRDefault="003E7C1D" w:rsidP="00917CD8">
            <w:pPr>
              <w:pStyle w:val="ListParagraph"/>
              <w:numPr>
                <w:ilvl w:val="0"/>
                <w:numId w:val="4"/>
              </w:numPr>
              <w:tabs>
                <w:tab w:val="left" w:pos="793"/>
              </w:tabs>
              <w:spacing w:before="0" w:after="0"/>
              <w:ind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Entitlements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(Права, предоставляемые лицензией)</w:t>
            </w:r>
          </w:p>
          <w:p w:rsidR="003E7C1D" w:rsidRPr="00923739" w:rsidRDefault="003E7C1D" w:rsidP="00917CD8">
            <w:pPr>
              <w:pStyle w:val="ListParagraph"/>
              <w:numPr>
                <w:ilvl w:val="0"/>
                <w:numId w:val="4"/>
              </w:numPr>
              <w:tabs>
                <w:tab w:val="left" w:pos="793"/>
              </w:tabs>
              <w:spacing w:before="0" w:after="0"/>
              <w:ind w:hanging="357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Order Confirmations (Подтверждение заказа)</w:t>
            </w:r>
          </w:p>
          <w:p w:rsidR="003E7C1D" w:rsidRPr="00923739" w:rsidRDefault="003E7C1D" w:rsidP="00917CD8">
            <w:pPr>
              <w:pStyle w:val="ListParagraph"/>
              <w:numPr>
                <w:ilvl w:val="0"/>
                <w:numId w:val="4"/>
              </w:numPr>
              <w:tabs>
                <w:tab w:val="left" w:pos="793"/>
              </w:tabs>
              <w:spacing w:before="0" w:after="0"/>
              <w:ind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Order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Details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(Сведения о заказе)</w:t>
            </w:r>
          </w:p>
          <w:p w:rsidR="00B44A24" w:rsidRPr="00923739" w:rsidRDefault="00B44A24" w:rsidP="00B44A24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B44A24" w:rsidRPr="00923739" w:rsidRDefault="00B44A24" w:rsidP="00B44A24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3E7C1D" w:rsidRDefault="003E7C1D" w:rsidP="006032BC">
            <w:pPr>
              <w:spacing w:before="120" w:after="100"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b/>
                <w:sz w:val="20"/>
                <w:szCs w:val="20"/>
              </w:rPr>
              <w:t>Offerings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(Предложения по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ам лицензий) представлены следующие сведения:</w:t>
            </w:r>
          </w:p>
          <w:p w:rsidR="006032BC" w:rsidRPr="006032BC" w:rsidRDefault="006032BC" w:rsidP="006032BC">
            <w:pPr>
              <w:spacing w:before="120" w:after="100" w:line="22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CE3F62" w:rsidRPr="006032BC" w:rsidRDefault="003E7C1D" w:rsidP="006032BC">
            <w:pPr>
              <w:pStyle w:val="ListParagraph"/>
              <w:numPr>
                <w:ilvl w:val="0"/>
                <w:numId w:val="5"/>
              </w:numPr>
              <w:tabs>
                <w:tab w:val="left" w:pos="793"/>
              </w:tabs>
              <w:spacing w:before="0" w:after="100" w:line="252" w:lineRule="auto"/>
              <w:ind w:left="835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Сведения об </w:t>
            </w:r>
            <w:r w:rsidR="00BB6A61">
              <w:rPr>
                <w:rFonts w:asciiTheme="minorBidi" w:hAnsiTheme="minorBidi"/>
                <w:b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>е лицензии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— дата вступления в силу и окончания срока действия соглашения, а также сведения об организации.</w:t>
            </w:r>
          </w:p>
          <w:p w:rsidR="006032BC" w:rsidRPr="006032BC" w:rsidRDefault="006032BC" w:rsidP="006032BC">
            <w:pPr>
              <w:pStyle w:val="ListParagraph"/>
              <w:tabs>
                <w:tab w:val="left" w:pos="793"/>
              </w:tabs>
              <w:spacing w:before="0" w:after="100" w:line="252" w:lineRule="auto"/>
              <w:ind w:left="835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DC5289" w:rsidRPr="00910CB6" w:rsidRDefault="003E7C1D" w:rsidP="00A754FA">
            <w:pPr>
              <w:pStyle w:val="ListParagraph"/>
              <w:numPr>
                <w:ilvl w:val="0"/>
                <w:numId w:val="5"/>
              </w:numPr>
              <w:tabs>
                <w:tab w:val="left" w:pos="793"/>
              </w:tabs>
              <w:spacing w:before="0" w:after="100" w:line="252" w:lineRule="auto"/>
              <w:ind w:left="835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Offerings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(Предложения) — категории продуктов (приложения, системы и/или серверы), </w:t>
            </w:r>
            <w:r w:rsidR="00EB33BD" w:rsidRPr="00EB33BD">
              <w:rPr>
                <w:rFonts w:asciiTheme="minorBidi" w:hAnsiTheme="minorBidi"/>
                <w:sz w:val="20"/>
                <w:szCs w:val="20"/>
                <w:lang w:val="ru-RU"/>
              </w:rPr>
              <w:t>доступные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для </w:t>
            </w:r>
            <w:r w:rsidR="00EB33BD" w:rsidRPr="00EB33BD">
              <w:rPr>
                <w:rFonts w:asciiTheme="minorBidi" w:hAnsiTheme="minorBidi"/>
                <w:sz w:val="20"/>
                <w:szCs w:val="20"/>
                <w:lang w:val="ru-RU"/>
              </w:rPr>
              <w:t xml:space="preserve">размещения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заказ</w:t>
            </w:r>
            <w:r w:rsidR="00EB33BD" w:rsidRPr="00EB33BD">
              <w:rPr>
                <w:rFonts w:asciiTheme="minorBidi" w:hAnsiTheme="minorBidi"/>
                <w:sz w:val="20"/>
                <w:szCs w:val="20"/>
                <w:lang w:val="ru-RU"/>
              </w:rPr>
              <w:t>ов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, а также связанные с ними ценовые уровни. </w:t>
            </w:r>
          </w:p>
          <w:p w:rsidR="00A754FA" w:rsidRPr="00910CB6" w:rsidRDefault="00A754FA" w:rsidP="00A754FA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sz w:val="10"/>
                <w:szCs w:val="10"/>
                <w:lang w:val="ru-RU"/>
              </w:rPr>
            </w:pPr>
          </w:p>
          <w:p w:rsidR="003E7C1D" w:rsidRPr="00923739" w:rsidRDefault="00B44A24" w:rsidP="00A754FA">
            <w:pPr>
              <w:pStyle w:val="ListParagraph"/>
              <w:numPr>
                <w:ilvl w:val="0"/>
                <w:numId w:val="9"/>
              </w:numPr>
              <w:spacing w:line="252" w:lineRule="auto"/>
              <w:ind w:left="835"/>
              <w:rPr>
                <w:rFonts w:asciiTheme="minorBidi" w:hAnsiTheme="minorBidi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Contacts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(Контакты для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ов лицензий) отображаются контакты, связанные с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ом лицензии, такие как основное контактное лицо и получатель уведомлений.</w:t>
            </w:r>
          </w:p>
        </w:tc>
      </w:tr>
      <w:tr w:rsidR="003E7C1D" w:rsidRPr="00391F4A" w:rsidTr="004332E0">
        <w:tc>
          <w:tcPr>
            <w:tcW w:w="5260" w:type="dxa"/>
          </w:tcPr>
          <w:p w:rsidR="00217311" w:rsidRPr="00923739" w:rsidRDefault="00275281" w:rsidP="00DC5289">
            <w:pPr>
              <w:rPr>
                <w:rFonts w:asciiTheme="minorBidi" w:hAnsiTheme="minorBidi" w:cstheme="minorBidi"/>
                <w:noProof/>
                <w:lang w:val="en-IE" w:eastAsia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414" type="#_x0000_t34" style="position:absolute;margin-left:232.75pt;margin-top:197.35pt;width:48.2pt;height:8.4pt;z-index:251989504;mso-position-horizontal-relative:text;mso-position-vertical-relative:text" o:connectortype="elbow" adj=",-1739571,-136568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16" type="#_x0000_t34" style="position:absolute;margin-left:157.5pt;margin-top:97.5pt;width:117.45pt;height:48.2pt;flip:y;z-index:251991552;mso-position-horizontal-relative:text;mso-position-vertical-relative:text" o:connectortype="elbow" adj="10795,280016,-42207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18" type="#_x0000_t34" style="position:absolute;margin-left:200.85pt;margin-top:149.85pt;width:80.1pt;height:33.95pt;flip:y;z-index:251993600;mso-position-horizontal-relative:text;mso-position-vertical-relative:text" o:connectortype="elbow" adj=",182248,-7305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12" type="#_x0000_t34" style="position:absolute;margin-left:79.55pt;margin-top:75.25pt;width:195.4pt;height:70.45pt;flip:y;z-index:251987456;mso-position-horizontal-relative:text;mso-position-vertical-relative:text" o:connectortype="elbow" adj="-100,76144,-1675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19" style="position:absolute;margin-left:184.2pt;margin-top:174.7pt;width:17.85pt;height:16.55pt;z-index:251994624;mso-position-horizontal-relative:text;mso-position-vertical-relative:text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13" style="position:absolute;margin-left:14.05pt;margin-top:145.2pt;width:130.25pt;height:26.45pt;z-index:251988480;mso-position-horizontal-relative:text;mso-position-vertical-relative:text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17" style="position:absolute;margin-left:152.05pt;margin-top:145.6pt;width:17.85pt;height:26.05pt;z-index:251992576;mso-position-horizontal-relative:text;mso-position-vertical-relative:text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11" style="position:absolute;margin-left:133.6pt;margin-top:101.35pt;width:38.6pt;height:10.45pt;z-index:251986432;mso-position-horizontal-relative:text;mso-position-vertical-relative:text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15" style="position:absolute;margin-left:216.8pt;margin-top:189.25pt;width:17.15pt;height:16.5pt;z-index:251990528;mso-position-horizontal-relative:text;mso-position-vertical-relative:text" arcsize="10923f" filled="f" strokecolor="#f4750c" strokeweight="2.25pt"/>
              </w:pict>
            </w:r>
            <w:r w:rsidR="00217311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65612" cy="2805416"/>
                  <wp:effectExtent l="57150" t="19050" r="115738" b="71134"/>
                  <wp:docPr id="12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89" cy="2798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</w:tcPr>
          <w:p w:rsidR="003E7C1D" w:rsidRPr="00923739" w:rsidRDefault="00B44A24" w:rsidP="00A754FA">
            <w:pPr>
              <w:pStyle w:val="ListParagraph"/>
              <w:numPr>
                <w:ilvl w:val="0"/>
                <w:numId w:val="9"/>
              </w:numPr>
              <w:tabs>
                <w:tab w:val="left" w:pos="793"/>
              </w:tabs>
              <w:spacing w:before="0" w:line="252" w:lineRule="auto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Licenses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(Лицензии по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ам) отображаются сведения о правах, предоставляемых лицензией:</w:t>
            </w:r>
          </w:p>
          <w:p w:rsidR="00B44A24" w:rsidRPr="00923739" w:rsidRDefault="00B44A24" w:rsidP="00A754FA">
            <w:pPr>
              <w:pStyle w:val="ListParagraph"/>
              <w:tabs>
                <w:tab w:val="left" w:pos="793"/>
              </w:tabs>
              <w:spacing w:line="252" w:lineRule="auto"/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B44A24" w:rsidRPr="00923739" w:rsidRDefault="00B44A24" w:rsidP="00A754FA">
            <w:pPr>
              <w:pStyle w:val="ListParagraph"/>
              <w:numPr>
                <w:ilvl w:val="0"/>
                <w:numId w:val="12"/>
              </w:numPr>
              <w:tabs>
                <w:tab w:val="left" w:pos="793"/>
              </w:tabs>
              <w:spacing w:before="0" w:after="0" w:line="252" w:lineRule="auto"/>
              <w:ind w:left="641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Product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Family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(Семейство продуктов) и текущее значение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Version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(Версия)</w:t>
            </w:r>
          </w:p>
          <w:p w:rsidR="00B44A24" w:rsidRPr="00923739" w:rsidRDefault="00B44A24" w:rsidP="00A754FA">
            <w:pPr>
              <w:pStyle w:val="ListParagraph"/>
              <w:numPr>
                <w:ilvl w:val="0"/>
                <w:numId w:val="12"/>
              </w:numPr>
              <w:tabs>
                <w:tab w:val="left" w:pos="793"/>
              </w:tabs>
              <w:spacing w:before="0" w:after="0" w:line="252" w:lineRule="auto"/>
              <w:ind w:left="641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sz w:val="20"/>
                <w:szCs w:val="20"/>
              </w:rPr>
              <w:t>Effective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Quantity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(Фактическое количество) — число лицензий по каждому продукту и каждой версии после применения обновлений. </w:t>
            </w:r>
          </w:p>
          <w:p w:rsidR="00B44A24" w:rsidRPr="00923739" w:rsidRDefault="00B44A24" w:rsidP="00A754FA">
            <w:pPr>
              <w:pStyle w:val="ListParagraph"/>
              <w:numPr>
                <w:ilvl w:val="0"/>
                <w:numId w:val="13"/>
              </w:numPr>
              <w:tabs>
                <w:tab w:val="left" w:pos="793"/>
              </w:tabs>
              <w:spacing w:before="0" w:after="0" w:line="252" w:lineRule="auto"/>
              <w:ind w:left="641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sz w:val="20"/>
                <w:szCs w:val="20"/>
              </w:rPr>
              <w:t>Unresolved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Quantity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(Неразрешенные лицензии) — превышение числа обновляемых лицензий над числом полных лицензий. </w:t>
            </w:r>
          </w:p>
          <w:p w:rsidR="00B44A24" w:rsidRPr="00923739" w:rsidRDefault="00B44A24" w:rsidP="00A754FA">
            <w:pPr>
              <w:pStyle w:val="ListParagraph"/>
              <w:numPr>
                <w:ilvl w:val="0"/>
                <w:numId w:val="13"/>
              </w:numPr>
              <w:tabs>
                <w:tab w:val="left" w:pos="793"/>
              </w:tabs>
              <w:spacing w:before="0" w:after="0" w:line="252" w:lineRule="auto"/>
              <w:ind w:left="641" w:hanging="357"/>
              <w:rPr>
                <w:rFonts w:asciiTheme="minorBidi" w:hAnsiTheme="minorBidi"/>
                <w:spacing w:val="-6"/>
                <w:lang w:val="ru-RU"/>
              </w:rPr>
            </w:pPr>
            <w:r w:rsidRPr="00923739">
              <w:rPr>
                <w:rFonts w:asciiTheme="minorBidi" w:hAnsiTheme="minorBidi"/>
                <w:b/>
                <w:spacing w:val="-6"/>
                <w:sz w:val="20"/>
                <w:szCs w:val="20"/>
              </w:rPr>
              <w:t>Active</w:t>
            </w:r>
            <w:r w:rsidRPr="00923739">
              <w:rPr>
                <w:rFonts w:asciiTheme="minorBidi" w:hAnsiTheme="minorBidi"/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pacing w:val="-6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/>
                <w:b/>
                <w:spacing w:val="-6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pacing w:val="-6"/>
                <w:sz w:val="20"/>
                <w:szCs w:val="20"/>
              </w:rPr>
              <w:t>Quantity</w:t>
            </w:r>
            <w:r w:rsidRPr="00923739">
              <w:rPr>
                <w:rFonts w:asciiTheme="minorBidi" w:hAnsiTheme="minorBidi"/>
                <w:spacing w:val="-6"/>
                <w:sz w:val="20"/>
                <w:szCs w:val="20"/>
                <w:lang w:val="ru-RU"/>
              </w:rPr>
              <w:t xml:space="preserve"> (Количество активных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лицензий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) — число лицензий, охватываемых программой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Software</w:t>
            </w:r>
            <w:r w:rsidRPr="00923739">
              <w:rPr>
                <w:rFonts w:asciiTheme="minorBidi" w:hAnsiTheme="minorBidi"/>
                <w:spacing w:val="-6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pacing w:val="-6"/>
                <w:sz w:val="20"/>
                <w:szCs w:val="20"/>
              </w:rPr>
              <w:t>Assurance</w:t>
            </w:r>
            <w:r w:rsidRPr="00923739">
              <w:rPr>
                <w:rFonts w:asciiTheme="minorBidi" w:hAnsiTheme="minorBidi"/>
                <w:spacing w:val="-6"/>
                <w:sz w:val="20"/>
                <w:szCs w:val="20"/>
                <w:lang w:val="ru-RU"/>
              </w:rPr>
              <w:t xml:space="preserve"> (защита обновления версий).</w:t>
            </w:r>
          </w:p>
        </w:tc>
      </w:tr>
    </w:tbl>
    <w:p w:rsidR="00350B28" w:rsidRDefault="00350B28" w:rsidP="00350B28">
      <w:pPr>
        <w:pStyle w:val="Heading1"/>
        <w:rPr>
          <w:rFonts w:asciiTheme="minorBidi" w:hAnsiTheme="minorBidi" w:cstheme="minorBidi"/>
          <w:color w:val="4F81BD"/>
        </w:rPr>
      </w:pPr>
      <w:bookmarkStart w:id="17" w:name="_Toc248556312"/>
      <w:r w:rsidRPr="00923739">
        <w:rPr>
          <w:rFonts w:asciiTheme="minorBidi" w:hAnsiTheme="minorBidi" w:cstheme="minorBidi"/>
          <w:color w:val="4F81BD"/>
        </w:rPr>
        <w:t>Просмотр сведений о заказе</w:t>
      </w:r>
      <w:bookmarkEnd w:id="17"/>
    </w:p>
    <w:p w:rsidR="006032BC" w:rsidRPr="006032BC" w:rsidRDefault="006032BC" w:rsidP="006032BC"/>
    <w:tbl>
      <w:tblPr>
        <w:tblStyle w:val="TableGrid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90"/>
        <w:gridCol w:w="4213"/>
      </w:tblGrid>
      <w:tr w:rsidR="004D4180" w:rsidRPr="00391F4A" w:rsidTr="004332E0">
        <w:tc>
          <w:tcPr>
            <w:tcW w:w="5290" w:type="dxa"/>
          </w:tcPr>
          <w:p w:rsidR="00D62A30" w:rsidRPr="00923739" w:rsidRDefault="00275281" w:rsidP="00AD261E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203" type="#_x0000_t34" style="position:absolute;margin-left:43.9pt;margin-top:39.5pt;width:235.1pt;height:19.25pt;z-index:251803136" o:connectortype="elbow" adj="19887,-183516,-10648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02" style="position:absolute;margin-left:4.25pt;margin-top:30.5pt;width:39.65pt;height:9pt;z-index:251804160" arcsize="10923f" filled="f" strokecolor="#f4750c" strokeweight="2.25pt"/>
              </w:pict>
            </w:r>
            <w:r w:rsidR="00D62A30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71711" cy="471534"/>
                  <wp:effectExtent l="57150" t="19050" r="109639" b="80916"/>
                  <wp:docPr id="1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28A0092B-C50C-407e-A947-70E740481C1C">
                                <a14:useLocalDpi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 t="5156" r="3443" b="3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11" cy="4715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0517" w:rsidRPr="00923739" w:rsidRDefault="00275281" w:rsidP="00AD261E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205" type="#_x0000_t34" style="position:absolute;margin-left:64.7pt;margin-top:119.75pt;width:214.3pt;height:7.6pt;z-index:251806208" o:connectortype="elbow" adj=",-837853,-13778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04" style="position:absolute;margin-left:47.3pt;margin-top:99.85pt;width:17.4pt;height:74.7pt;z-index:251807232" arcsize="10923f" filled="f" strokecolor="#f4750c" strokeweight="2.25pt"/>
              </w:pict>
            </w:r>
            <w:r w:rsidR="00D62A30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40878" cy="2220185"/>
                  <wp:effectExtent l="57150" t="19050" r="116672" b="84865"/>
                  <wp:docPr id="1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742" cy="221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00517" w:rsidRPr="00923739" w:rsidRDefault="00275281" w:rsidP="00AD261E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219" type="#_x0000_t34" style="position:absolute;margin-left:64.7pt;margin-top:150.7pt;width:214.3pt;height:60pt;z-index:251829760" o:connectortype="elbow" adj=",-185310,-13778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18" style="position:absolute;margin-left:15.2pt;margin-top:136.7pt;width:49.45pt;height:42.8pt;z-index:251830784" arcsize="10923f" filled="f" strokecolor="#f4750c" strokeweight="2.25pt"/>
              </w:pict>
            </w:r>
            <w:r w:rsidR="00D00517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88034" cy="2246131"/>
                  <wp:effectExtent l="57150" t="19050" r="107616" b="77969"/>
                  <wp:docPr id="12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371" cy="224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D261E" w:rsidRPr="00923739" w:rsidRDefault="00AD261E" w:rsidP="00AD261E">
            <w:pPr>
              <w:rPr>
                <w:rFonts w:asciiTheme="minorBidi" w:hAnsiTheme="minorBidi" w:cstheme="minorBidi"/>
                <w:lang w:val="en-IE"/>
              </w:rPr>
            </w:pPr>
          </w:p>
          <w:p w:rsidR="009E37B3" w:rsidRPr="00923739" w:rsidRDefault="00275281" w:rsidP="00AD261E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20" type="#_x0000_t34" style="position:absolute;margin-left:137.75pt;margin-top:122.75pt;width:155.25pt;height:30.1pt;flip:y;z-index:251995648" o:connectortype="elbow" adj="10797,183349,-2918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690" style="position:absolute;margin-left:11.5pt;margin-top:152.85pt;width:233.95pt;height:46.4pt;z-index:252256768" arcsize="10923f" filled="f" strokecolor="#f4750c" strokeweight="2.25pt"/>
              </w:pict>
            </w:r>
            <w:r w:rsidR="009E37B3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43327" cy="2491236"/>
                  <wp:effectExtent l="57150" t="19050" r="118973" b="80514"/>
                  <wp:docPr id="12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247" cy="249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</w:tcPr>
          <w:p w:rsidR="004D4180" w:rsidRPr="006032BC" w:rsidRDefault="004D4180" w:rsidP="00917CD8">
            <w:pPr>
              <w:pStyle w:val="ListParagraph"/>
              <w:numPr>
                <w:ilvl w:val="0"/>
                <w:numId w:val="11"/>
              </w:numPr>
              <w:tabs>
                <w:tab w:val="left" w:pos="793"/>
              </w:tabs>
              <w:spacing w:befor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Relationship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231054">
              <w:rPr>
                <w:rFonts w:asciiTheme="minorBidi" w:hAnsiTheme="minorBidi"/>
                <w:sz w:val="20"/>
                <w:szCs w:val="20"/>
                <w:lang w:val="ru-RU"/>
              </w:rPr>
              <w:t>Сводная таблица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) в меню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Licensing</w:t>
            </w:r>
            <w:r w:rsidRPr="00231054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Info</w:t>
            </w:r>
            <w:r w:rsidRPr="00231054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231054">
              <w:rPr>
                <w:rFonts w:asciiTheme="minorBidi" w:hAnsiTheme="minorBidi"/>
                <w:sz w:val="20"/>
                <w:szCs w:val="20"/>
                <w:lang w:val="ru-RU"/>
              </w:rPr>
              <w:t>Лицензии</w:t>
            </w:r>
            <w:r w:rsidRPr="00231054">
              <w:rPr>
                <w:rFonts w:asciiTheme="minorBidi" w:hAnsiTheme="minorBidi"/>
                <w:sz w:val="20"/>
                <w:szCs w:val="20"/>
                <w:lang w:val="ru-RU"/>
              </w:rPr>
              <w:t>).</w:t>
            </w:r>
          </w:p>
          <w:p w:rsidR="006032BC" w:rsidRPr="00231054" w:rsidRDefault="006032BC" w:rsidP="006032BC">
            <w:pPr>
              <w:pStyle w:val="ListParagraph"/>
              <w:tabs>
                <w:tab w:val="left" w:pos="793"/>
              </w:tabs>
              <w:spacing w:before="0"/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4D4180" w:rsidRPr="00923739" w:rsidRDefault="004D4180" w:rsidP="004D4180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4D4180" w:rsidRPr="00923739" w:rsidRDefault="004D4180" w:rsidP="004D4180">
            <w:pPr>
              <w:pStyle w:val="ListParagraph"/>
              <w:tabs>
                <w:tab w:val="left" w:pos="793"/>
              </w:tabs>
              <w:ind w:left="833" w:firstLine="0"/>
              <w:rPr>
                <w:rFonts w:asciiTheme="minorBidi" w:hAnsiTheme="minorBidi"/>
                <w:sz w:val="20"/>
                <w:szCs w:val="20"/>
              </w:rPr>
            </w:pPr>
          </w:p>
          <w:p w:rsidR="00FE0930" w:rsidRPr="00923739" w:rsidRDefault="00FE0930" w:rsidP="004D4180">
            <w:pPr>
              <w:pStyle w:val="ListParagraph"/>
              <w:tabs>
                <w:tab w:val="left" w:pos="793"/>
              </w:tabs>
              <w:ind w:left="833" w:firstLine="0"/>
              <w:rPr>
                <w:rFonts w:asciiTheme="minorBidi" w:hAnsiTheme="minorBidi"/>
                <w:sz w:val="20"/>
                <w:szCs w:val="20"/>
              </w:rPr>
            </w:pPr>
          </w:p>
          <w:p w:rsidR="004D4180" w:rsidRPr="006032BC" w:rsidRDefault="004D4180" w:rsidP="00917CD8">
            <w:pPr>
              <w:pStyle w:val="ListParagraph"/>
              <w:numPr>
                <w:ilvl w:val="0"/>
                <w:numId w:val="11"/>
              </w:numPr>
              <w:tabs>
                <w:tab w:val="left" w:pos="793"/>
              </w:tabs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 разделе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Relationship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231054">
              <w:rPr>
                <w:rFonts w:asciiTheme="minorBidi" w:hAnsiTheme="minorBidi"/>
                <w:sz w:val="20"/>
                <w:szCs w:val="20"/>
                <w:lang w:val="ru-RU"/>
              </w:rPr>
              <w:t>Сводная таблица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) щелкните ссылку в столбце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Number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of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Orders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(Число заказов), чтобы просмотреть сведения.</w:t>
            </w:r>
          </w:p>
          <w:p w:rsidR="006032BC" w:rsidRPr="00923739" w:rsidRDefault="006032BC" w:rsidP="006032BC">
            <w:pPr>
              <w:pStyle w:val="ListParagraph"/>
              <w:tabs>
                <w:tab w:val="left" w:pos="793"/>
              </w:tabs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4D4180" w:rsidRPr="00923739" w:rsidRDefault="004D4180" w:rsidP="004D4180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4D4180" w:rsidRPr="00923739" w:rsidRDefault="004D4180" w:rsidP="004D4180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4D4180" w:rsidRPr="00923739" w:rsidRDefault="004D4180" w:rsidP="004D4180">
            <w:pPr>
              <w:tabs>
                <w:tab w:val="left" w:pos="793"/>
              </w:tabs>
              <w:ind w:left="473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</w:p>
          <w:p w:rsidR="004D4180" w:rsidRPr="00923739" w:rsidRDefault="004D4180" w:rsidP="001B63DD">
            <w:pPr>
              <w:tabs>
                <w:tab w:val="left" w:pos="793"/>
              </w:tabs>
              <w:rPr>
                <w:rFonts w:asciiTheme="minorBidi" w:hAnsiTheme="minorBidi" w:cstheme="minorBidi"/>
                <w:color w:val="F4750C"/>
                <w:sz w:val="20"/>
                <w:szCs w:val="20"/>
                <w:lang w:val="en-IE"/>
              </w:rPr>
            </w:pPr>
          </w:p>
          <w:p w:rsidR="00E37266" w:rsidRPr="00923739" w:rsidRDefault="00E37266" w:rsidP="001B63DD">
            <w:pPr>
              <w:tabs>
                <w:tab w:val="left" w:pos="793"/>
              </w:tabs>
              <w:rPr>
                <w:rFonts w:asciiTheme="minorBidi" w:hAnsiTheme="minorBidi" w:cstheme="minorBidi"/>
                <w:color w:val="F4750C"/>
                <w:sz w:val="20"/>
                <w:szCs w:val="20"/>
                <w:lang w:val="en-IE"/>
              </w:rPr>
            </w:pPr>
          </w:p>
          <w:p w:rsidR="00AD261E" w:rsidRPr="00923739" w:rsidRDefault="006C41A8" w:rsidP="001B512A">
            <w:pPr>
              <w:pStyle w:val="ListParagraph"/>
              <w:numPr>
                <w:ilvl w:val="0"/>
                <w:numId w:val="11"/>
              </w:numPr>
              <w:tabs>
                <w:tab w:val="left" w:pos="812"/>
              </w:tabs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Order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Confirmations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(Подтверждение заказов) отображается сводка по всем заказам на покупку, отправленным в корпорацию Майкрософт уполномоченным торговым посредником Майкрософт, в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>том числе номер заказа, дата заказа, дата применения и имя торгового посредника.</w:t>
            </w:r>
          </w:p>
          <w:p w:rsidR="006C41A8" w:rsidRPr="00923739" w:rsidRDefault="006C41A8" w:rsidP="001B512A">
            <w:pPr>
              <w:pStyle w:val="ListParagraph"/>
              <w:tabs>
                <w:tab w:val="left" w:pos="812"/>
              </w:tabs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Чтобы просмотреть сведения о заказе, щелкните соответствующую ссылку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Purchase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Order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Number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(Номер заказа на покупку).</w:t>
            </w:r>
          </w:p>
          <w:p w:rsidR="00AD261E" w:rsidRDefault="00AD261E" w:rsidP="006C41A8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6032BC" w:rsidRDefault="006032BC" w:rsidP="006C41A8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6032BC" w:rsidRDefault="006032BC" w:rsidP="006C41A8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6032BC" w:rsidRDefault="006032BC" w:rsidP="006C41A8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6032BC" w:rsidRDefault="006032BC" w:rsidP="006C41A8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6032BC" w:rsidRDefault="006032BC" w:rsidP="006C41A8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6032BC" w:rsidRDefault="006032BC" w:rsidP="006C41A8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6032BC" w:rsidRDefault="006032BC" w:rsidP="006C41A8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  <w:sz w:val="20"/>
                <w:szCs w:val="20"/>
                <w:lang w:val="en-US"/>
              </w:rPr>
            </w:pPr>
          </w:p>
          <w:p w:rsidR="00FE0930" w:rsidRPr="006032BC" w:rsidRDefault="006032BC" w:rsidP="006032BC">
            <w:pPr>
              <w:tabs>
                <w:tab w:val="left" w:pos="793"/>
              </w:tabs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</w:pPr>
            <w:r>
              <w:rPr>
                <w:rFonts w:asciiTheme="minorBidi" w:eastAsiaTheme="minorHAnsi" w:hAnsiTheme="minorBidi" w:cstheme="minorBidi"/>
                <w:b/>
                <w:i/>
                <w:color w:val="F4750C"/>
                <w:sz w:val="20"/>
                <w:szCs w:val="20"/>
              </w:rPr>
              <w:t xml:space="preserve">       </w:t>
            </w:r>
            <w:r w:rsidR="006C41A8" w:rsidRPr="006032BC">
              <w:rPr>
                <w:rFonts w:asciiTheme="minorBidi" w:hAnsiTheme="minorBidi"/>
                <w:b/>
                <w:i/>
                <w:color w:val="F4750C"/>
                <w:sz w:val="20"/>
                <w:szCs w:val="20"/>
              </w:rPr>
              <w:t>Нажмите</w:t>
            </w:r>
          </w:p>
          <w:p w:rsidR="006032BC" w:rsidRPr="006032BC" w:rsidRDefault="006032BC" w:rsidP="006032BC">
            <w:pPr>
              <w:tabs>
                <w:tab w:val="left" w:pos="793"/>
              </w:tabs>
              <w:rPr>
                <w:rFonts w:asciiTheme="minorBidi" w:hAnsiTheme="minorBidi"/>
                <w:b/>
                <w:i/>
                <w:color w:val="F4750C"/>
              </w:rPr>
            </w:pPr>
          </w:p>
          <w:p w:rsidR="00FE0930" w:rsidRPr="00923739" w:rsidRDefault="00FE0930" w:rsidP="006C41A8">
            <w:pPr>
              <w:pStyle w:val="ListParagraph"/>
              <w:tabs>
                <w:tab w:val="left" w:pos="793"/>
              </w:tabs>
              <w:spacing w:before="0" w:after="120"/>
              <w:ind w:left="714"/>
              <w:rPr>
                <w:rFonts w:asciiTheme="minorBidi" w:hAnsiTheme="minorBidi"/>
                <w:b/>
                <w:i/>
                <w:color w:val="F4750C"/>
              </w:rPr>
            </w:pPr>
          </w:p>
          <w:p w:rsidR="002D2E97" w:rsidRPr="00923739" w:rsidRDefault="002D2E97" w:rsidP="00A754FA">
            <w:pPr>
              <w:pStyle w:val="ListParagraph"/>
              <w:numPr>
                <w:ilvl w:val="0"/>
                <w:numId w:val="11"/>
              </w:numPr>
              <w:tabs>
                <w:tab w:val="left" w:pos="793"/>
              </w:tabs>
              <w:spacing w:before="180" w:after="180" w:line="252" w:lineRule="auto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Order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Details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(Сведения о заказе) отображаются следующие сведения о выбранном заказе на покупку:</w:t>
            </w:r>
          </w:p>
          <w:p w:rsidR="002D2E97" w:rsidRPr="00923739" w:rsidRDefault="002D2E97" w:rsidP="00A754FA">
            <w:pPr>
              <w:pStyle w:val="ListParagraph"/>
              <w:tabs>
                <w:tab w:val="left" w:pos="793"/>
              </w:tabs>
              <w:spacing w:before="180" w:after="180" w:line="252" w:lineRule="auto"/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2D2E97" w:rsidRPr="00923739" w:rsidRDefault="002D2E97" w:rsidP="00A754FA">
            <w:pPr>
              <w:pStyle w:val="ListParagraph"/>
              <w:numPr>
                <w:ilvl w:val="0"/>
                <w:numId w:val="10"/>
              </w:numPr>
              <w:tabs>
                <w:tab w:val="left" w:pos="793"/>
              </w:tabs>
              <w:spacing w:before="180" w:after="180" w:line="252" w:lineRule="auto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Microsoft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Part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Number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(Номер компонента Майкрософт)</w:t>
            </w:r>
          </w:p>
          <w:p w:rsidR="002D2E97" w:rsidRPr="00923739" w:rsidRDefault="002D2E97" w:rsidP="00A754FA">
            <w:pPr>
              <w:pStyle w:val="ListParagraph"/>
              <w:numPr>
                <w:ilvl w:val="0"/>
                <w:numId w:val="10"/>
              </w:numPr>
              <w:tabs>
                <w:tab w:val="left" w:pos="793"/>
              </w:tabs>
              <w:spacing w:before="180" w:after="180" w:line="252" w:lineRule="auto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Product Description (Описание продукта)</w:t>
            </w:r>
          </w:p>
          <w:p w:rsidR="002D2E97" w:rsidRPr="00923739" w:rsidRDefault="002D2E97" w:rsidP="00A754FA">
            <w:pPr>
              <w:pStyle w:val="ListParagraph"/>
              <w:numPr>
                <w:ilvl w:val="0"/>
                <w:numId w:val="10"/>
              </w:numPr>
              <w:tabs>
                <w:tab w:val="left" w:pos="793"/>
              </w:tabs>
              <w:spacing w:before="180" w:after="180" w:line="252" w:lineRule="auto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Quantity (Количество)</w:t>
            </w:r>
          </w:p>
          <w:p w:rsidR="002D2E97" w:rsidRPr="00923739" w:rsidRDefault="002D2E97" w:rsidP="00A754FA">
            <w:pPr>
              <w:pStyle w:val="ListParagraph"/>
              <w:numPr>
                <w:ilvl w:val="0"/>
                <w:numId w:val="10"/>
              </w:numPr>
              <w:tabs>
                <w:tab w:val="left" w:pos="793"/>
              </w:tabs>
              <w:spacing w:before="180" w:after="180" w:line="252" w:lineRule="auto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Count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(Количество лицензий) (применяется к заказам по программам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Select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или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Select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Plus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</w:t>
            </w:r>
          </w:p>
          <w:p w:rsidR="00725AEA" w:rsidRPr="00923739" w:rsidRDefault="002D2E97" w:rsidP="00A754FA">
            <w:pPr>
              <w:pStyle w:val="ListParagraph"/>
              <w:numPr>
                <w:ilvl w:val="0"/>
                <w:numId w:val="10"/>
              </w:numPr>
              <w:tabs>
                <w:tab w:val="left" w:pos="793"/>
              </w:tabs>
              <w:spacing w:before="180" w:after="180" w:line="252" w:lineRule="auto"/>
              <w:rPr>
                <w:rFonts w:asciiTheme="minorBidi" w:hAnsiTheme="minorBidi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Usage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Country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(Страна использования) для соответствующего продукта</w:t>
            </w:r>
          </w:p>
        </w:tc>
      </w:tr>
    </w:tbl>
    <w:p w:rsidR="00FF146C" w:rsidRPr="00923739" w:rsidRDefault="00FF146C" w:rsidP="00FF146C">
      <w:pPr>
        <w:rPr>
          <w:rFonts w:asciiTheme="minorBidi" w:hAnsiTheme="minorBidi" w:cstheme="minorBidi"/>
          <w:lang w:val="ru-RU"/>
        </w:rPr>
      </w:pPr>
    </w:p>
    <w:p w:rsidR="00350B28" w:rsidRPr="00593373" w:rsidRDefault="00C90FCE" w:rsidP="00350B28">
      <w:pPr>
        <w:pStyle w:val="Heading1"/>
        <w:rPr>
          <w:rFonts w:asciiTheme="minorBidi" w:hAnsiTheme="minorBidi" w:cstheme="minorBidi"/>
          <w:lang w:val="ru-RU"/>
        </w:rPr>
      </w:pPr>
      <w:bookmarkStart w:id="18" w:name="_Toc248556313"/>
      <w:r w:rsidRPr="00593373">
        <w:rPr>
          <w:rFonts w:asciiTheme="minorBidi" w:hAnsiTheme="minorBidi" w:cstheme="minorBidi"/>
          <w:color w:val="4F81BD"/>
          <w:lang w:val="ru-RU"/>
        </w:rPr>
        <w:t>Просмотр отчета по приобретенным лицензиям</w:t>
      </w:r>
      <w:bookmarkEnd w:id="1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223"/>
      </w:tblGrid>
      <w:tr w:rsidR="00AD6AEE" w:rsidRPr="00391F4A" w:rsidTr="004332E0">
        <w:tc>
          <w:tcPr>
            <w:tcW w:w="5353" w:type="dxa"/>
          </w:tcPr>
          <w:p w:rsidR="00D91D44" w:rsidRPr="00593373" w:rsidRDefault="00D91D44" w:rsidP="00E340B1">
            <w:pPr>
              <w:rPr>
                <w:rFonts w:asciiTheme="minorBidi" w:hAnsiTheme="minorBidi" w:cstheme="minorBidi"/>
                <w:lang w:val="ru-RU"/>
              </w:rPr>
            </w:pPr>
          </w:p>
          <w:p w:rsidR="009E37B3" w:rsidRPr="00923739" w:rsidRDefault="00275281" w:rsidP="00E340B1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267" type="#_x0000_t34" style="position:absolute;margin-left:64.5pt;margin-top:35.85pt;width:224.55pt;height:17.6pt;z-index:251861504" o:connectortype="elbow" adj="10798,-466302,-1313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68" style="position:absolute;margin-left:40.65pt;margin-top:29.85pt;width:27.25pt;height:11.25pt;z-index:251862528" arcsize="10923f" filled="f" strokecolor="#f4750c" strokeweight="2.25pt"/>
              </w:pict>
            </w:r>
            <w:r w:rsidR="009E37B3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071711" cy="471534"/>
                  <wp:effectExtent l="57150" t="19050" r="109639" b="80916"/>
                  <wp:docPr id="1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28A0092B-C50C-407e-A947-70E740481C1C">
                                <a14:useLocalDpi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 t="5156" r="3443" b="3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11" cy="4715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71E0" w:rsidRPr="00923739" w:rsidRDefault="00F271E0" w:rsidP="00E340B1">
            <w:pPr>
              <w:rPr>
                <w:rFonts w:asciiTheme="minorBidi" w:hAnsiTheme="minorBidi" w:cstheme="minorBidi"/>
                <w:lang w:val="en-IE"/>
              </w:rPr>
            </w:pPr>
          </w:p>
          <w:p w:rsidR="00AD6AEE" w:rsidRPr="00923739" w:rsidRDefault="00275281" w:rsidP="00E340B1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286" type="#_x0000_t34" style="position:absolute;margin-left:193.1pt;margin-top:111.3pt;width:120.25pt;height:71.65pt;rotation:90;flip:x;z-index:251880960" o:connectortype="elbow" adj="10796,57173,-51984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84" style="position:absolute;margin-left:178.4pt;margin-top:79.05pt;width:74.75pt;height:7.95pt;z-index:251881984" arcsize="10923f" filled="f" strokecolor="#f4750c" strokeweight="2.25pt"/>
              </w:pict>
            </w:r>
            <w:r w:rsidR="00D91D44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1995" cy="2163445"/>
                  <wp:effectExtent l="0" t="19050" r="71755" b="65405"/>
                  <wp:docPr id="110" name="Picture 109" descr="License Summ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ense Summary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1634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D6AEE" w:rsidRPr="00923739" w:rsidRDefault="00AD6AEE" w:rsidP="00E340B1">
            <w:pPr>
              <w:rPr>
                <w:rFonts w:asciiTheme="minorBidi" w:hAnsiTheme="minorBidi" w:cstheme="minorBidi"/>
                <w:lang w:val="en-IE"/>
              </w:rPr>
            </w:pPr>
          </w:p>
          <w:p w:rsidR="00AD6AEE" w:rsidRPr="00923739" w:rsidRDefault="006032BC" w:rsidP="00E340B1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289" type="#_x0000_t34" style="position:absolute;margin-left:233.4pt;margin-top:91.6pt;width:61.3pt;height:56.75pt;z-index:251884032" o:connectortype="elbow" adj=",-150686,-10761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273" type="#_x0000_t34" style="position:absolute;margin-left:22.95pt;margin-top:44.45pt;width:280.9pt;height:86.6pt;flip:y;z-index:251867648" o:connectortype="elbow" adj=",134164,-7301" strokecolor="#ffc000" strokeweight="1.5pt">
                  <v:stroke endarrow="block"/>
                </v:shape>
              </w:pict>
            </w:r>
            <w:r w:rsidR="00275281"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88" style="position:absolute;margin-left:195.45pt;margin-top:79.85pt;width:58.7pt;height:11.75pt;z-index:251885056" arcsize="10923f" filled="f" strokecolor="#f4750c" strokeweight="2.25pt"/>
              </w:pict>
            </w:r>
            <w:r w:rsidR="00275281"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74" style="position:absolute;margin-left:1.85pt;margin-top:95.5pt;width:21.1pt;height:41.7pt;z-index:251868672" arcsize="10923f" filled="f" strokecolor="#f4750c" strokeweight="2.25pt"/>
              </w:pict>
            </w:r>
            <w:r w:rsidR="00D91D44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1995" cy="1703070"/>
                  <wp:effectExtent l="0" t="19050" r="71755" b="49530"/>
                  <wp:docPr id="112" name="Picture 111" descr="Filter Licensing I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ter Licensing ID.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17030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271E0" w:rsidRPr="00923739" w:rsidRDefault="00F271E0" w:rsidP="00E340B1">
            <w:pPr>
              <w:rPr>
                <w:rFonts w:asciiTheme="minorBidi" w:hAnsiTheme="minorBidi" w:cstheme="minorBidi"/>
                <w:lang w:val="en-IE"/>
              </w:rPr>
            </w:pPr>
          </w:p>
          <w:p w:rsidR="00AD6AEE" w:rsidRPr="00923739" w:rsidRDefault="00275281" w:rsidP="00E340B1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275" type="#_x0000_t34" style="position:absolute;margin-left:74.6pt;margin-top:53.15pt;width:202.15pt;height:53.05pt;flip:y;z-index:251869696" o:connectortype="elbow" adj="-113,151872,-15664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290" type="#_x0000_t34" style="position:absolute;margin-left:164.35pt;margin-top:89.45pt;width:112.4pt;height:14.65pt;flip:y;z-index:251886080" o:connectortype="elbow" adj=",546856,-4542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281" type="#_x0000_t34" style="position:absolute;margin-left:235.2pt;margin-top:162.55pt;width:52.25pt;height:39.5pt;rotation:90;flip:x;z-index:251875840" o:connectortype="elbow" adj="21930,231284,-12964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291" type="#_x0000_t34" style="position:absolute;margin-left:199.3pt;margin-top:138.55pt;width:77.45pt;height:13.9pt;flip:y;z-index:251888128" o:connectortype="elbow" adj="125,651496,-7566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83" style="position:absolute;margin-left:224.45pt;margin-top:152.45pt;width:17.15pt;height:8.7pt;z-index:25187891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92" style="position:absolute;margin-left:191pt;margin-top:152.45pt;width:17.85pt;height:16.55pt;z-index:25188915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80" style="position:absolute;margin-left:156.8pt;margin-top:104.1pt;width:17.85pt;height:18.15pt;z-index:25188710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76" style="position:absolute;margin-left:9.05pt;margin-top:106.2pt;width:137.6pt;height:14.55pt;z-index:251870720" arcsize="10923f" filled="f" strokecolor="#f4750c" strokeweight="2.25pt"/>
              </w:pict>
            </w:r>
            <w:r w:rsidR="00D91D44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1995" cy="2163445"/>
                  <wp:effectExtent l="0" t="19050" r="71755" b="65405"/>
                  <wp:docPr id="114" name="Picture 113" descr="License Summ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ense Summary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1634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D91D44" w:rsidRPr="00923739" w:rsidRDefault="00D91D44" w:rsidP="00D91D44">
            <w:pPr>
              <w:pStyle w:val="ListParagraph"/>
              <w:tabs>
                <w:tab w:val="left" w:pos="793"/>
              </w:tabs>
              <w:spacing w:before="0" w:after="0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AD6AEE" w:rsidRPr="00923739" w:rsidRDefault="00AD6AEE" w:rsidP="00917CD8">
            <w:pPr>
              <w:pStyle w:val="ListParagraph"/>
              <w:numPr>
                <w:ilvl w:val="0"/>
                <w:numId w:val="14"/>
              </w:numPr>
              <w:tabs>
                <w:tab w:val="left" w:pos="793"/>
              </w:tabs>
              <w:spacing w:before="0" w:after="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(Сводка по лицензиям) в меню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Info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231054">
              <w:rPr>
                <w:rFonts w:asciiTheme="minorBidi" w:hAnsiTheme="minorBidi"/>
                <w:sz w:val="20"/>
                <w:szCs w:val="20"/>
                <w:lang w:val="ru-RU"/>
              </w:rPr>
              <w:t>Лицензии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).</w:t>
            </w:r>
          </w:p>
          <w:p w:rsidR="006032BC" w:rsidRDefault="006032BC" w:rsidP="00E340B1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AD6AEE" w:rsidRPr="00923739" w:rsidRDefault="00AD6AEE" w:rsidP="00E340B1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67379E" w:rsidRPr="00923739" w:rsidRDefault="0067379E" w:rsidP="00E340B1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B524F3" w:rsidRPr="006032BC" w:rsidRDefault="00B524F3" w:rsidP="006032BC">
            <w:pPr>
              <w:pStyle w:val="ListParagraph"/>
              <w:numPr>
                <w:ilvl w:val="0"/>
                <w:numId w:val="14"/>
              </w:numPr>
              <w:tabs>
                <w:tab w:val="left" w:pos="793"/>
              </w:tabs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(Сводка по лицензиям) представлено предполагаемое количество корпоративных лицензий по каждому семейству продуктов Майкрософт, а также версии по всем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ам лицензий, связанным с учетной записью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Windows Live ID пользователя.</w:t>
            </w:r>
          </w:p>
          <w:p w:rsidR="00B524F3" w:rsidRPr="00923739" w:rsidRDefault="00B524F3" w:rsidP="00B524F3">
            <w:pPr>
              <w:pStyle w:val="ListParagraph"/>
              <w:tabs>
                <w:tab w:val="left" w:pos="793"/>
              </w:tabs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Чтобы открыть дополнительные возможности просмотра, перейдите по ссылке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Filter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IDs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(Фильтр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ов лицензий).</w:t>
            </w:r>
          </w:p>
          <w:p w:rsidR="00F271E0" w:rsidRPr="006032BC" w:rsidRDefault="006032BC" w:rsidP="006032BC">
            <w:pPr>
              <w:tabs>
                <w:tab w:val="left" w:pos="793"/>
              </w:tabs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F271E0" w:rsidRPr="006032BC" w:rsidRDefault="00F271E0" w:rsidP="00F271E0">
            <w:pPr>
              <w:rPr>
                <w:rFonts w:asciiTheme="minorBidi" w:hAnsiTheme="minorBidi" w:cstheme="minorBidi"/>
                <w:lang w:val="ru-RU"/>
              </w:rPr>
            </w:pPr>
          </w:p>
          <w:p w:rsidR="00E340B1" w:rsidRPr="00923739" w:rsidRDefault="00E340B1" w:rsidP="00917CD8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Для включения/исключения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ов лицензий установите/снимите соответствующие флажки.</w:t>
            </w:r>
          </w:p>
          <w:p w:rsidR="00E340B1" w:rsidRPr="00923739" w:rsidRDefault="00E340B1" w:rsidP="00E340B1">
            <w:pPr>
              <w:pStyle w:val="ListParagraph"/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Для выполнения перерасчета числа лицензий нажмите кнопку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Create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(Создать сводку).</w:t>
            </w:r>
          </w:p>
          <w:p w:rsidR="00AD6AEE" w:rsidRPr="006032BC" w:rsidRDefault="00E340B1" w:rsidP="006032BC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E340B1" w:rsidRPr="006032BC" w:rsidRDefault="00E340B1" w:rsidP="00DA6E4D">
            <w:pPr>
              <w:pStyle w:val="ListParagraph"/>
              <w:numPr>
                <w:ilvl w:val="0"/>
                <w:numId w:val="15"/>
              </w:numPr>
              <w:tabs>
                <w:tab w:val="left" w:pos="793"/>
              </w:tabs>
              <w:spacing w:before="0" w:after="0" w:line="252" w:lineRule="auto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странице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(Сводка по лицензиям) представлены следующие сведения:</w:t>
            </w:r>
          </w:p>
          <w:p w:rsidR="006032BC" w:rsidRPr="00923739" w:rsidRDefault="006032BC" w:rsidP="006032BC">
            <w:pPr>
              <w:pStyle w:val="ListParagraph"/>
              <w:tabs>
                <w:tab w:val="left" w:pos="793"/>
              </w:tabs>
              <w:spacing w:before="0" w:after="0" w:line="252" w:lineRule="auto"/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E340B1" w:rsidRPr="00923739" w:rsidRDefault="00E340B1" w:rsidP="00DA6E4D">
            <w:pPr>
              <w:pStyle w:val="ListParagraph"/>
              <w:numPr>
                <w:ilvl w:val="0"/>
                <w:numId w:val="12"/>
              </w:numPr>
              <w:tabs>
                <w:tab w:val="left" w:pos="793"/>
              </w:tabs>
              <w:spacing w:before="0" w:after="0" w:line="252" w:lineRule="auto"/>
              <w:ind w:left="641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Product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Family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(Семейство продуктов) и текущее значение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Version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(Версия)</w:t>
            </w:r>
          </w:p>
          <w:p w:rsidR="00E340B1" w:rsidRPr="00923739" w:rsidRDefault="00E340B1" w:rsidP="00DA6E4D">
            <w:pPr>
              <w:pStyle w:val="ListParagraph"/>
              <w:numPr>
                <w:ilvl w:val="0"/>
                <w:numId w:val="12"/>
              </w:numPr>
              <w:tabs>
                <w:tab w:val="left" w:pos="793"/>
              </w:tabs>
              <w:spacing w:before="0" w:after="0" w:line="252" w:lineRule="auto"/>
              <w:ind w:left="641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Effective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Quantity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(Фактическое количество) — число лицензий по каждому продукту и каждой версии после применения обновлений. </w:t>
            </w:r>
          </w:p>
          <w:p w:rsidR="00742623" w:rsidRPr="00923739" w:rsidRDefault="00E340B1" w:rsidP="00DA6E4D">
            <w:pPr>
              <w:pStyle w:val="ListParagraph"/>
              <w:numPr>
                <w:ilvl w:val="0"/>
                <w:numId w:val="13"/>
              </w:numPr>
              <w:tabs>
                <w:tab w:val="left" w:pos="793"/>
              </w:tabs>
              <w:spacing w:before="0" w:after="0" w:line="252" w:lineRule="auto"/>
              <w:ind w:left="659" w:hanging="342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Unresolved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Quantity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(Неразрешенные лицензии) — превышение числа обновляемых лицензий над числом полных лицензий. </w:t>
            </w:r>
          </w:p>
          <w:p w:rsidR="00AD6AEE" w:rsidRPr="00923739" w:rsidRDefault="00E340B1" w:rsidP="00DA6E4D">
            <w:pPr>
              <w:pStyle w:val="ListParagraph"/>
              <w:numPr>
                <w:ilvl w:val="0"/>
                <w:numId w:val="13"/>
              </w:numPr>
              <w:tabs>
                <w:tab w:val="left" w:pos="793"/>
              </w:tabs>
              <w:spacing w:before="0" w:after="0" w:line="252" w:lineRule="auto"/>
              <w:ind w:left="659" w:hanging="342"/>
              <w:rPr>
                <w:rFonts w:asciiTheme="minorBidi" w:hAnsiTheme="minorBidi"/>
                <w:lang w:val="ru-RU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Active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Quantity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(Количество активных лицензий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) — число лицензий, охватываемых программой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Software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Assurance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(защита обновления версий).</w:t>
            </w:r>
          </w:p>
        </w:tc>
      </w:tr>
      <w:tr w:rsidR="00F72645" w:rsidRPr="00391F4A" w:rsidTr="004332E0">
        <w:tc>
          <w:tcPr>
            <w:tcW w:w="9576" w:type="dxa"/>
            <w:gridSpan w:val="2"/>
          </w:tcPr>
          <w:p w:rsidR="00F72645" w:rsidRPr="00923739" w:rsidRDefault="00F72645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  <w:p w:rsidR="00F271E0" w:rsidRPr="00923739" w:rsidRDefault="00F271E0" w:rsidP="00E71D26">
            <w:pPr>
              <w:tabs>
                <w:tab w:val="left" w:pos="793"/>
              </w:tabs>
              <w:spacing w:before="120"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</w:p>
        </w:tc>
      </w:tr>
      <w:tr w:rsidR="00742623" w:rsidRPr="00923739" w:rsidTr="004332E0">
        <w:tc>
          <w:tcPr>
            <w:tcW w:w="9576" w:type="dxa"/>
            <w:gridSpan w:val="2"/>
          </w:tcPr>
          <w:p w:rsidR="00742623" w:rsidRPr="00923739" w:rsidRDefault="00E71D26" w:rsidP="00F72645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</w:pPr>
            <w:r w:rsidRPr="00923739">
              <w:rPr>
                <w:rFonts w:asciiTheme="minorBidi" w:hAnsiTheme="minorBidi" w:cstheme="minorBidi"/>
                <w:b/>
                <w:sz w:val="16"/>
                <w:szCs w:val="16"/>
                <w:lang w:val="ru-RU"/>
              </w:rPr>
              <w:lastRenderedPageBreak/>
              <w:t>Пример подсчета:</w:t>
            </w:r>
          </w:p>
          <w:p w:rsidR="00742623" w:rsidRPr="00923739" w:rsidRDefault="00AE2FE1" w:rsidP="00742623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lang w:val="ru-RU"/>
              </w:rPr>
            </w:pPr>
            <w:r w:rsidRPr="00923739">
              <w:rPr>
                <w:rFonts w:asciiTheme="minorBidi" w:hAnsiTheme="minorBidi" w:cstheme="minorBidi"/>
                <w:sz w:val="16"/>
                <w:szCs w:val="16"/>
                <w:lang w:val="ru-RU"/>
              </w:rPr>
              <w:t xml:space="preserve">А. </w:t>
            </w:r>
            <w:r w:rsidRPr="00923739">
              <w:rPr>
                <w:rFonts w:asciiTheme="minorBidi" w:hAnsiTheme="minorBidi" w:cstheme="minorBidi"/>
                <w:sz w:val="16"/>
                <w:szCs w:val="16"/>
              </w:rPr>
              <w:t>Datum</w:t>
            </w:r>
            <w:r w:rsidRPr="00923739">
              <w:rPr>
                <w:rFonts w:asciiTheme="minorBidi" w:hAnsiTheme="minorBidi" w:cstheme="minorBidi"/>
                <w:sz w:val="16"/>
                <w:szCs w:val="16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16"/>
                <w:szCs w:val="16"/>
              </w:rPr>
              <w:t>Corporation</w:t>
            </w:r>
            <w:r w:rsidRPr="00923739">
              <w:rPr>
                <w:rFonts w:asciiTheme="minorBidi" w:hAnsiTheme="minorBidi" w:cstheme="minorBidi"/>
                <w:sz w:val="16"/>
                <w:szCs w:val="16"/>
                <w:lang w:val="ru-RU"/>
              </w:rPr>
              <w:t xml:space="preserve"> является клиентом, совершившим следующие покупки по двум соглашениям корпоративного лицензирования: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255"/>
              <w:gridCol w:w="1890"/>
              <w:gridCol w:w="2700"/>
              <w:gridCol w:w="2655"/>
            </w:tblGrid>
            <w:tr w:rsidR="002510DC" w:rsidRPr="00923739" w:rsidTr="002510DC">
              <w:tc>
                <w:tcPr>
                  <w:tcW w:w="8500" w:type="dxa"/>
                  <w:gridSpan w:val="4"/>
                </w:tcPr>
                <w:p w:rsidR="002510DC" w:rsidRPr="00923739" w:rsidRDefault="002510DC" w:rsidP="00742623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Заказы по соглашению №1</w:t>
                  </w:r>
                </w:p>
              </w:tc>
            </w:tr>
            <w:tr w:rsidR="002510DC" w:rsidRPr="00923739" w:rsidTr="00DA6E4D">
              <w:trPr>
                <w:trHeight w:val="51"/>
              </w:trPr>
              <w:tc>
                <w:tcPr>
                  <w:tcW w:w="12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Quantity (Количество)</w:t>
                  </w:r>
                </w:p>
              </w:tc>
              <w:tc>
                <w:tcPr>
                  <w:tcW w:w="189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Продукт</w:t>
                  </w:r>
                </w:p>
              </w:tc>
              <w:tc>
                <w:tcPr>
                  <w:tcW w:w="270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Тип лицензии</w:t>
                  </w:r>
                </w:p>
              </w:tc>
              <w:tc>
                <w:tcPr>
                  <w:tcW w:w="26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Действие программы Software Assurance</w:t>
                  </w:r>
                </w:p>
              </w:tc>
            </w:tr>
            <w:tr w:rsidR="002510DC" w:rsidRPr="00923739" w:rsidTr="00DA6E4D">
              <w:trPr>
                <w:trHeight w:val="63"/>
              </w:trPr>
              <w:tc>
                <w:tcPr>
                  <w:tcW w:w="12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189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Office Professional,</w:t>
                  </w:r>
                </w:p>
              </w:tc>
              <w:tc>
                <w:tcPr>
                  <w:tcW w:w="270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b/>
                      <w:color w:val="E36C0A"/>
                      <w:sz w:val="16"/>
                      <w:szCs w:val="16"/>
                    </w:rPr>
                    <w:t>Лицензия</w:t>
                  </w:r>
                  <w:r w:rsidRPr="00923739">
                    <w:rPr>
                      <w:rFonts w:asciiTheme="minorBidi" w:hAnsiTheme="minorBidi" w:cstheme="minorBidi"/>
                      <w:color w:val="7030A0"/>
                      <w:sz w:val="16"/>
                      <w:szCs w:val="16"/>
                    </w:rPr>
                    <w:t xml:space="preserve"> </w:t>
                  </w: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 xml:space="preserve">и </w:t>
                  </w:r>
                  <w:r w:rsidRPr="00923739">
                    <w:rPr>
                      <w:rFonts w:asciiTheme="minorBidi" w:hAnsiTheme="minorBidi" w:cstheme="minorBidi"/>
                      <w:b/>
                      <w:color w:val="FFC000"/>
                      <w:sz w:val="16"/>
                      <w:szCs w:val="16"/>
                    </w:rPr>
                    <w:t>Software Assurance</w:t>
                  </w:r>
                </w:p>
              </w:tc>
              <w:tc>
                <w:tcPr>
                  <w:tcW w:w="26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b/>
                      <w:color w:val="FF3399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b/>
                      <w:color w:val="FF3399"/>
                      <w:sz w:val="16"/>
                      <w:szCs w:val="16"/>
                    </w:rPr>
                    <w:t>Да</w:t>
                  </w:r>
                </w:p>
              </w:tc>
            </w:tr>
            <w:tr w:rsidR="002510DC" w:rsidRPr="00923739" w:rsidTr="00DA6E4D">
              <w:trPr>
                <w:trHeight w:val="49"/>
              </w:trPr>
              <w:tc>
                <w:tcPr>
                  <w:tcW w:w="12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525</w:t>
                  </w:r>
                </w:p>
              </w:tc>
              <w:tc>
                <w:tcPr>
                  <w:tcW w:w="189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Office Professional,</w:t>
                  </w:r>
                </w:p>
              </w:tc>
              <w:tc>
                <w:tcPr>
                  <w:tcW w:w="270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b/>
                      <w:color w:val="00B0F0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b/>
                      <w:color w:val="00B0F0"/>
                      <w:sz w:val="16"/>
                      <w:szCs w:val="16"/>
                    </w:rPr>
                    <w:t>Software Assurance</w:t>
                  </w:r>
                </w:p>
              </w:tc>
              <w:tc>
                <w:tcPr>
                  <w:tcW w:w="26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b/>
                      <w:color w:val="FF3399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b/>
                      <w:color w:val="FF3399"/>
                      <w:sz w:val="16"/>
                      <w:szCs w:val="16"/>
                    </w:rPr>
                    <w:t>Да</w:t>
                  </w:r>
                </w:p>
              </w:tc>
            </w:tr>
            <w:tr w:rsidR="002510DC" w:rsidRPr="00923739" w:rsidTr="00DA6E4D">
              <w:trPr>
                <w:trHeight w:val="49"/>
              </w:trPr>
              <w:tc>
                <w:tcPr>
                  <w:tcW w:w="12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1025</w:t>
                  </w:r>
                </w:p>
              </w:tc>
              <w:tc>
                <w:tcPr>
                  <w:tcW w:w="189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Windows Professional;</w:t>
                  </w:r>
                </w:p>
              </w:tc>
              <w:tc>
                <w:tcPr>
                  <w:tcW w:w="270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b/>
                      <w:color w:val="00B0F0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b/>
                      <w:color w:val="00B0F0"/>
                      <w:sz w:val="16"/>
                      <w:szCs w:val="16"/>
                    </w:rPr>
                    <w:t>Software Assurance</w:t>
                  </w:r>
                </w:p>
              </w:tc>
              <w:tc>
                <w:tcPr>
                  <w:tcW w:w="26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b/>
                      <w:color w:val="FF3399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b/>
                      <w:color w:val="FF3399"/>
                      <w:sz w:val="16"/>
                      <w:szCs w:val="16"/>
                    </w:rPr>
                    <w:t>Да</w:t>
                  </w:r>
                </w:p>
              </w:tc>
            </w:tr>
            <w:tr w:rsidR="002510DC" w:rsidRPr="00923739" w:rsidTr="002510DC">
              <w:trPr>
                <w:trHeight w:val="49"/>
              </w:trPr>
              <w:tc>
                <w:tcPr>
                  <w:tcW w:w="8500" w:type="dxa"/>
                  <w:gridSpan w:val="4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b/>
                      <w:color w:val="FF3399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Заказы по соглашению №2</w:t>
                  </w:r>
                </w:p>
              </w:tc>
            </w:tr>
            <w:tr w:rsidR="002510DC" w:rsidRPr="00923739" w:rsidTr="00DA6E4D">
              <w:trPr>
                <w:trHeight w:val="192"/>
              </w:trPr>
              <w:tc>
                <w:tcPr>
                  <w:tcW w:w="12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Quantity (Количество)</w:t>
                  </w:r>
                </w:p>
              </w:tc>
              <w:tc>
                <w:tcPr>
                  <w:tcW w:w="189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Продукт</w:t>
                  </w:r>
                </w:p>
              </w:tc>
              <w:tc>
                <w:tcPr>
                  <w:tcW w:w="270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Тип лицензии</w:t>
                  </w:r>
                </w:p>
              </w:tc>
              <w:tc>
                <w:tcPr>
                  <w:tcW w:w="26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Действие программы Software Assurance</w:t>
                  </w:r>
                </w:p>
              </w:tc>
            </w:tr>
            <w:tr w:rsidR="002510DC" w:rsidRPr="00923739" w:rsidTr="00DA6E4D">
              <w:trPr>
                <w:trHeight w:val="49"/>
              </w:trPr>
              <w:tc>
                <w:tcPr>
                  <w:tcW w:w="12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1025</w:t>
                  </w:r>
                </w:p>
              </w:tc>
              <w:tc>
                <w:tcPr>
                  <w:tcW w:w="189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>Visio Professional</w:t>
                  </w:r>
                </w:p>
              </w:tc>
              <w:tc>
                <w:tcPr>
                  <w:tcW w:w="2700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b/>
                      <w:color w:val="E36C0A"/>
                      <w:sz w:val="16"/>
                      <w:szCs w:val="16"/>
                    </w:rPr>
                    <w:t>Лицензия</w:t>
                  </w:r>
                  <w:r w:rsidRPr="00923739">
                    <w:rPr>
                      <w:rFonts w:asciiTheme="minorBidi" w:hAnsiTheme="minorBidi" w:cstheme="minorBidi"/>
                      <w:sz w:val="16"/>
                      <w:szCs w:val="16"/>
                    </w:rPr>
                    <w:t xml:space="preserve"> и </w:t>
                  </w:r>
                  <w:r w:rsidRPr="00923739">
                    <w:rPr>
                      <w:rFonts w:asciiTheme="minorBidi" w:hAnsiTheme="minorBidi" w:cstheme="minorBidi"/>
                      <w:b/>
                      <w:color w:val="FFC000"/>
                      <w:sz w:val="16"/>
                      <w:szCs w:val="16"/>
                    </w:rPr>
                    <w:t>Software Assurance</w:t>
                  </w:r>
                </w:p>
              </w:tc>
              <w:tc>
                <w:tcPr>
                  <w:tcW w:w="2655" w:type="dxa"/>
                </w:tcPr>
                <w:p w:rsidR="002510DC" w:rsidRPr="00923739" w:rsidRDefault="002510DC" w:rsidP="00547837">
                  <w:pPr>
                    <w:tabs>
                      <w:tab w:val="left" w:pos="793"/>
                    </w:tabs>
                    <w:spacing w:after="0"/>
                    <w:rPr>
                      <w:rFonts w:asciiTheme="minorBidi" w:hAnsiTheme="minorBidi" w:cstheme="minorBidi"/>
                      <w:sz w:val="16"/>
                      <w:szCs w:val="16"/>
                      <w:lang w:val="en-IE"/>
                    </w:rPr>
                  </w:pPr>
                  <w:r w:rsidRPr="00923739">
                    <w:rPr>
                      <w:rFonts w:asciiTheme="minorBidi" w:hAnsiTheme="minorBidi" w:cstheme="minorBidi"/>
                      <w:b/>
                      <w:color w:val="FF3399"/>
                      <w:sz w:val="16"/>
                      <w:szCs w:val="16"/>
                    </w:rPr>
                    <w:t>Да</w:t>
                  </w:r>
                </w:p>
              </w:tc>
            </w:tr>
          </w:tbl>
          <w:p w:rsidR="00666796" w:rsidRPr="00923739" w:rsidRDefault="00666796" w:rsidP="00742623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lang w:val="en-IE"/>
              </w:rPr>
            </w:pPr>
          </w:p>
          <w:p w:rsidR="000F6AA7" w:rsidRPr="00923739" w:rsidRDefault="002510DC" w:rsidP="00742623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u w:val="single"/>
                <w:lang w:val="en-IE"/>
              </w:rPr>
            </w:pPr>
            <w:r w:rsidRPr="00923739">
              <w:rPr>
                <w:rFonts w:asciiTheme="minorBidi" w:hAnsiTheme="minorBidi" w:cstheme="minorBidi"/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890176" behindDoc="0" locked="0" layoutInCell="1" allowOverlap="1">
                  <wp:simplePos x="0" y="0"/>
                  <wp:positionH relativeFrom="column">
                    <wp:posOffset>2364684</wp:posOffset>
                  </wp:positionH>
                  <wp:positionV relativeFrom="paragraph">
                    <wp:posOffset>46576</wp:posOffset>
                  </wp:positionV>
                  <wp:extent cx="3662404" cy="1017767"/>
                  <wp:effectExtent l="19050" t="0" r="0" b="0"/>
                  <wp:wrapNone/>
                  <wp:docPr id="50" name="Picture 49" descr="License Summary Ex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ense Summary Example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404" cy="101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23739">
              <w:rPr>
                <w:rFonts w:asciiTheme="minorBidi" w:hAnsiTheme="minorBidi" w:cstheme="minorBidi"/>
                <w:sz w:val="16"/>
                <w:szCs w:val="16"/>
              </w:rPr>
              <w:t>Определение лицензий:</w:t>
            </w:r>
          </w:p>
          <w:p w:rsidR="00742623" w:rsidRPr="00923739" w:rsidRDefault="00275281" w:rsidP="00917CD8">
            <w:pPr>
              <w:pStyle w:val="ListParagraph"/>
              <w:numPr>
                <w:ilvl w:val="0"/>
                <w:numId w:val="16"/>
              </w:numPr>
              <w:tabs>
                <w:tab w:val="left" w:pos="793"/>
              </w:tabs>
              <w:spacing w:before="0" w:after="0"/>
              <w:ind w:left="357" w:hanging="357"/>
              <w:rPr>
                <w:rFonts w:asciiTheme="minorBidi" w:hAnsiTheme="minorBidi"/>
                <w:b/>
                <w:sz w:val="16"/>
                <w:szCs w:val="16"/>
                <w:u w:val="single"/>
              </w:rPr>
            </w:pPr>
            <w:r w:rsidRPr="00275281">
              <w:rPr>
                <w:rFonts w:asciiTheme="minorBidi" w:hAnsiTheme="minorBidi"/>
                <w:noProof/>
                <w:sz w:val="16"/>
                <w:szCs w:val="16"/>
                <w:lang w:eastAsia="en-IE"/>
              </w:rPr>
              <w:pict>
                <v:rect id="_x0000_s1294" style="position:absolute;left:0;text-align:left;margin-left:282pt;margin-top:9.7pt;width:77.3pt;height:64.1pt;z-index:251891200" filled="f" strokecolor="#ffc000" strokeweight="1pt"/>
              </w:pict>
            </w:r>
            <w:r w:rsidRPr="00275281">
              <w:rPr>
                <w:rFonts w:asciiTheme="minorBidi" w:hAnsiTheme="minorBidi"/>
                <w:b/>
                <w:noProof/>
                <w:sz w:val="16"/>
                <w:szCs w:val="16"/>
                <w:lang w:eastAsia="en-IE"/>
              </w:rPr>
              <w:pict>
                <v:rect id="_x0000_s1296" style="position:absolute;left:0;text-align:left;margin-left:368.55pt;margin-top:9.65pt;width:44.25pt;height:64.1pt;z-index:251892224" filled="f" strokecolor="#00b0f0" strokeweight="1pt"/>
              </w:pict>
            </w:r>
            <w:r w:rsidRPr="00275281">
              <w:rPr>
                <w:rFonts w:asciiTheme="minorBidi" w:hAnsiTheme="minorBidi"/>
                <w:b/>
                <w:noProof/>
                <w:color w:val="31849B" w:themeColor="accent5" w:themeShade="BF"/>
                <w:sz w:val="16"/>
                <w:szCs w:val="16"/>
                <w:lang w:eastAsia="en-IE"/>
              </w:rPr>
              <w:pict>
                <v:rect id="_x0000_s1297" style="position:absolute;left:0;text-align:left;margin-left:424.8pt;margin-top:9.65pt;width:36.25pt;height:64.1pt;z-index:251893248" filled="f" strokecolor="#f39" strokeweight="1pt"/>
              </w:pict>
            </w:r>
            <w:r w:rsidR="009E4876" w:rsidRPr="00923739">
              <w:rPr>
                <w:rFonts w:asciiTheme="minorBidi" w:hAnsiTheme="minorBidi"/>
                <w:b/>
                <w:sz w:val="16"/>
                <w:szCs w:val="16"/>
                <w:u w:val="single"/>
              </w:rPr>
              <w:t xml:space="preserve">Шаг 1. Количество </w:t>
            </w:r>
            <w:r w:rsidR="009E4876" w:rsidRPr="00923739">
              <w:rPr>
                <w:rFonts w:asciiTheme="minorBidi" w:hAnsiTheme="minorBidi"/>
                <w:b/>
                <w:color w:val="E36C0A"/>
                <w:sz w:val="16"/>
                <w:szCs w:val="16"/>
                <w:u w:val="single"/>
              </w:rPr>
              <w:t>полных лицензий</w:t>
            </w:r>
          </w:p>
          <w:p w:rsidR="00742623" w:rsidRPr="00923739" w:rsidRDefault="009E4876" w:rsidP="00742623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lang w:val="en-IE"/>
              </w:rPr>
            </w:pPr>
            <w:r w:rsidRPr="00923739">
              <w:rPr>
                <w:rFonts w:asciiTheme="minorBidi" w:hAnsiTheme="minorBidi" w:cstheme="minorBidi"/>
                <w:sz w:val="16"/>
                <w:szCs w:val="16"/>
              </w:rPr>
              <w:t>500 лицензий Office Professional</w:t>
            </w:r>
          </w:p>
          <w:p w:rsidR="00280D57" w:rsidRPr="00923739" w:rsidRDefault="00280D57" w:rsidP="00742623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lang w:val="en-IE"/>
              </w:rPr>
            </w:pPr>
            <w:r w:rsidRPr="00923739">
              <w:rPr>
                <w:rFonts w:asciiTheme="minorBidi" w:hAnsiTheme="minorBidi" w:cstheme="minorBidi"/>
                <w:sz w:val="16"/>
                <w:szCs w:val="16"/>
              </w:rPr>
              <w:t>1025 x Visio Professional</w:t>
            </w:r>
          </w:p>
          <w:p w:rsidR="00280D57" w:rsidRPr="00923739" w:rsidRDefault="00280D57" w:rsidP="00917CD8">
            <w:pPr>
              <w:pStyle w:val="ListParagraph"/>
              <w:numPr>
                <w:ilvl w:val="0"/>
                <w:numId w:val="17"/>
              </w:numPr>
              <w:tabs>
                <w:tab w:val="left" w:pos="793"/>
              </w:tabs>
              <w:spacing w:before="0" w:after="0"/>
              <w:ind w:left="357" w:hanging="357"/>
              <w:rPr>
                <w:rFonts w:asciiTheme="minorBidi" w:hAnsiTheme="minorBidi"/>
                <w:b/>
                <w:sz w:val="16"/>
                <w:szCs w:val="16"/>
                <w:u w:val="single"/>
                <w:lang w:val="ru-RU"/>
              </w:rPr>
            </w:pPr>
            <w:r w:rsidRPr="00923739">
              <w:rPr>
                <w:rFonts w:asciiTheme="minorBidi" w:hAnsiTheme="minorBidi"/>
                <w:b/>
                <w:sz w:val="16"/>
                <w:szCs w:val="16"/>
                <w:u w:val="single"/>
                <w:lang w:val="ru-RU"/>
              </w:rPr>
              <w:t xml:space="preserve">Шаг 2. Применение </w:t>
            </w:r>
            <w:r w:rsidRPr="00923739">
              <w:rPr>
                <w:rFonts w:asciiTheme="minorBidi" w:hAnsiTheme="minorBidi"/>
                <w:b/>
                <w:color w:val="FFC000"/>
                <w:sz w:val="16"/>
                <w:szCs w:val="16"/>
                <w:u w:val="single"/>
                <w:lang w:val="ru-RU"/>
              </w:rPr>
              <w:t xml:space="preserve">обновления к </w:t>
            </w:r>
            <w:r w:rsidR="00DA6E4D" w:rsidRPr="00923739">
              <w:rPr>
                <w:rFonts w:asciiTheme="minorBidi" w:hAnsiTheme="minorBidi"/>
                <w:b/>
                <w:color w:val="FFC000"/>
                <w:sz w:val="16"/>
                <w:szCs w:val="16"/>
                <w:u w:val="single"/>
                <w:lang w:val="ru-RU"/>
              </w:rPr>
              <w:br/>
            </w:r>
            <w:r w:rsidRPr="00923739">
              <w:rPr>
                <w:rFonts w:asciiTheme="minorBidi" w:hAnsiTheme="minorBidi"/>
                <w:b/>
                <w:color w:val="FFC000"/>
                <w:sz w:val="16"/>
                <w:szCs w:val="16"/>
                <w:u w:val="single"/>
                <w:lang w:val="ru-RU"/>
              </w:rPr>
              <w:t>полным лицензиям</w:t>
            </w:r>
          </w:p>
          <w:p w:rsidR="00742623" w:rsidRPr="00923739" w:rsidRDefault="00280D57" w:rsidP="00280D57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lang w:val="en-IE"/>
              </w:rPr>
            </w:pPr>
            <w:r w:rsidRPr="00923739">
              <w:rPr>
                <w:rFonts w:asciiTheme="minorBidi" w:hAnsiTheme="minorBidi" w:cstheme="minorBidi"/>
                <w:sz w:val="16"/>
                <w:szCs w:val="16"/>
              </w:rPr>
              <w:t>500 лицензий Office Professional 2007</w:t>
            </w:r>
          </w:p>
          <w:p w:rsidR="00280D57" w:rsidRPr="00923739" w:rsidRDefault="00280D57" w:rsidP="00280D57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lang w:val="en-IE"/>
              </w:rPr>
            </w:pPr>
            <w:r w:rsidRPr="00923739">
              <w:rPr>
                <w:rFonts w:asciiTheme="minorBidi" w:hAnsiTheme="minorBidi" w:cstheme="minorBidi"/>
                <w:sz w:val="16"/>
                <w:szCs w:val="16"/>
              </w:rPr>
              <w:t>1025 лицензий Visio Professional 2007</w:t>
            </w:r>
          </w:p>
          <w:p w:rsidR="00280D57" w:rsidRPr="00923739" w:rsidRDefault="00280D57" w:rsidP="00917CD8">
            <w:pPr>
              <w:pStyle w:val="ListParagraph"/>
              <w:numPr>
                <w:ilvl w:val="0"/>
                <w:numId w:val="17"/>
              </w:numPr>
              <w:tabs>
                <w:tab w:val="left" w:pos="793"/>
              </w:tabs>
              <w:spacing w:before="0" w:after="0"/>
              <w:ind w:left="357" w:hanging="357"/>
              <w:rPr>
                <w:rFonts w:asciiTheme="minorBidi" w:hAnsiTheme="minorBidi"/>
                <w:b/>
                <w:sz w:val="16"/>
                <w:szCs w:val="16"/>
                <w:u w:val="single"/>
                <w:lang w:val="ru-RU"/>
              </w:rPr>
            </w:pPr>
            <w:r w:rsidRPr="00923739">
              <w:rPr>
                <w:rFonts w:asciiTheme="minorBidi" w:hAnsiTheme="minorBidi"/>
                <w:b/>
                <w:sz w:val="16"/>
                <w:szCs w:val="16"/>
                <w:u w:val="single"/>
                <w:lang w:val="ru-RU"/>
              </w:rPr>
              <w:t xml:space="preserve">Шаг 3. </w:t>
            </w:r>
            <w:r w:rsidRPr="00923739">
              <w:rPr>
                <w:rFonts w:asciiTheme="minorBidi" w:hAnsiTheme="minorBidi"/>
                <w:b/>
                <w:color w:val="00B0F0"/>
                <w:sz w:val="16"/>
                <w:szCs w:val="16"/>
                <w:u w:val="single"/>
                <w:lang w:val="ru-RU"/>
              </w:rPr>
              <w:t>Обновления без полной лицензии</w:t>
            </w:r>
          </w:p>
          <w:p w:rsidR="00E71D26" w:rsidRPr="00923739" w:rsidRDefault="00E71D26" w:rsidP="00280D57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lang w:val="en-IE"/>
              </w:rPr>
            </w:pPr>
            <w:r w:rsidRPr="00923739">
              <w:rPr>
                <w:rFonts w:asciiTheme="minorBidi" w:hAnsiTheme="minorBidi" w:cstheme="minorBidi"/>
                <w:sz w:val="16"/>
                <w:szCs w:val="16"/>
              </w:rPr>
              <w:t>1025 лицензий Windows Professional</w:t>
            </w:r>
          </w:p>
          <w:p w:rsidR="00E71D26" w:rsidRPr="00923739" w:rsidRDefault="00E71D26" w:rsidP="00280D57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lang w:val="en-IE"/>
              </w:rPr>
            </w:pPr>
            <w:r w:rsidRPr="00923739">
              <w:rPr>
                <w:rFonts w:asciiTheme="minorBidi" w:hAnsiTheme="minorBidi" w:cstheme="minorBidi"/>
                <w:sz w:val="16"/>
                <w:szCs w:val="16"/>
              </w:rPr>
              <w:t>525 лицензий Office Professional</w:t>
            </w:r>
          </w:p>
          <w:p w:rsidR="00E71D26" w:rsidRPr="00923739" w:rsidRDefault="00E71D26" w:rsidP="00917CD8">
            <w:pPr>
              <w:pStyle w:val="ListParagraph"/>
              <w:numPr>
                <w:ilvl w:val="0"/>
                <w:numId w:val="18"/>
              </w:numPr>
              <w:tabs>
                <w:tab w:val="left" w:pos="793"/>
              </w:tabs>
              <w:spacing w:before="0" w:after="0"/>
              <w:ind w:left="357" w:hanging="357"/>
              <w:rPr>
                <w:rFonts w:asciiTheme="minorBidi" w:hAnsiTheme="minorBidi"/>
                <w:b/>
                <w:sz w:val="16"/>
                <w:szCs w:val="16"/>
                <w:u w:val="single"/>
                <w:lang w:val="ru-RU"/>
              </w:rPr>
            </w:pPr>
            <w:r w:rsidRPr="00923739">
              <w:rPr>
                <w:rFonts w:asciiTheme="minorBidi" w:hAnsiTheme="minorBidi"/>
                <w:b/>
                <w:sz w:val="16"/>
                <w:szCs w:val="16"/>
                <w:u w:val="single"/>
                <w:lang w:val="ru-RU"/>
              </w:rPr>
              <w:t xml:space="preserve">Шаг 4. Расчет </w:t>
            </w:r>
            <w:r w:rsidRPr="00923739">
              <w:rPr>
                <w:rFonts w:asciiTheme="minorBidi" w:hAnsiTheme="minorBidi"/>
                <w:b/>
                <w:color w:val="FF3399"/>
                <w:sz w:val="16"/>
                <w:szCs w:val="16"/>
                <w:u w:val="single"/>
                <w:lang w:val="ru-RU"/>
              </w:rPr>
              <w:t xml:space="preserve">действия активных соглашений </w:t>
            </w:r>
            <w:r w:rsidRPr="00923739">
              <w:rPr>
                <w:rFonts w:asciiTheme="minorBidi" w:hAnsiTheme="minorBidi"/>
                <w:b/>
                <w:color w:val="FF3399"/>
                <w:sz w:val="16"/>
                <w:szCs w:val="16"/>
                <w:u w:val="single"/>
              </w:rPr>
              <w:t>Software</w:t>
            </w:r>
            <w:r w:rsidRPr="00923739">
              <w:rPr>
                <w:rFonts w:asciiTheme="minorBidi" w:hAnsiTheme="minorBidi"/>
                <w:b/>
                <w:color w:val="FF3399"/>
                <w:sz w:val="16"/>
                <w:szCs w:val="16"/>
                <w:u w:val="single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color w:val="FF3399"/>
                <w:sz w:val="16"/>
                <w:szCs w:val="16"/>
                <w:u w:val="single"/>
              </w:rPr>
              <w:t>Assurance</w:t>
            </w:r>
          </w:p>
          <w:p w:rsidR="00E71D26" w:rsidRPr="00923739" w:rsidRDefault="00E71D26" w:rsidP="00280D57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lang w:val="en-IE"/>
              </w:rPr>
            </w:pPr>
            <w:r w:rsidRPr="00923739">
              <w:rPr>
                <w:rFonts w:asciiTheme="minorBidi" w:hAnsiTheme="minorBidi" w:cstheme="minorBidi"/>
                <w:sz w:val="16"/>
                <w:szCs w:val="16"/>
              </w:rPr>
              <w:t>1025 лицензий Office Professional</w:t>
            </w:r>
          </w:p>
          <w:p w:rsidR="00E71D26" w:rsidRPr="00923739" w:rsidRDefault="00E71D26" w:rsidP="00280D57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16"/>
                <w:szCs w:val="16"/>
                <w:lang w:val="en-IE"/>
              </w:rPr>
            </w:pPr>
            <w:r w:rsidRPr="00923739">
              <w:rPr>
                <w:rFonts w:asciiTheme="minorBidi" w:hAnsiTheme="minorBidi" w:cstheme="minorBidi"/>
                <w:sz w:val="16"/>
                <w:szCs w:val="16"/>
              </w:rPr>
              <w:t>1025 лицензий Windows Professional</w:t>
            </w:r>
          </w:p>
          <w:p w:rsidR="00AA120E" w:rsidRPr="00923739" w:rsidRDefault="00E71D26" w:rsidP="00666796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b/>
                <w:sz w:val="16"/>
                <w:szCs w:val="16"/>
                <w:u w:val="single"/>
                <w:lang w:val="en-IE"/>
              </w:rPr>
            </w:pPr>
            <w:r w:rsidRPr="00923739">
              <w:rPr>
                <w:rFonts w:asciiTheme="minorBidi" w:hAnsiTheme="minorBidi" w:cstheme="minorBidi"/>
                <w:sz w:val="16"/>
                <w:szCs w:val="16"/>
              </w:rPr>
              <w:t>1025 x Visio Professional</w:t>
            </w:r>
          </w:p>
        </w:tc>
      </w:tr>
    </w:tbl>
    <w:p w:rsidR="00350B28" w:rsidRPr="00923739" w:rsidRDefault="00DA6E4D">
      <w:pPr>
        <w:spacing w:after="0"/>
        <w:rPr>
          <w:rFonts w:asciiTheme="minorBidi" w:hAnsiTheme="minorBidi" w:cstheme="minorBidi"/>
          <w:lang w:val="en-IE"/>
        </w:rPr>
      </w:pPr>
      <w:r w:rsidRPr="00923739">
        <w:rPr>
          <w:rFonts w:asciiTheme="minorBidi" w:hAnsiTheme="minorBidi" w:cstheme="minorBidi"/>
          <w:noProof/>
          <w:lang w:val="ru-RU" w:eastAsia="ru-RU"/>
        </w:rPr>
        <w:drawing>
          <wp:anchor distT="0" distB="0" distL="114300" distR="114300" simplePos="0" relativeHeight="251894272" behindDoc="1" locked="0" layoutInCell="1" allowOverlap="1">
            <wp:simplePos x="0" y="0"/>
            <wp:positionH relativeFrom="column">
              <wp:posOffset>-111318</wp:posOffset>
            </wp:positionH>
            <wp:positionV relativeFrom="paragraph">
              <wp:posOffset>91440</wp:posOffset>
            </wp:positionV>
            <wp:extent cx="6217920" cy="4238045"/>
            <wp:effectExtent l="0" t="0" r="0" b="0"/>
            <wp:wrapNone/>
            <wp:docPr id="51" name="Picture 50" descr="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23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281" w:rsidRPr="00275281">
        <w:rPr>
          <w:rFonts w:asciiTheme="minorBidi" w:hAnsiTheme="minorBidi" w:cstheme="minorBidi"/>
          <w:noProof/>
          <w:lang w:val="en-IE" w:eastAsia="en-IE"/>
        </w:rPr>
        <w:pict>
          <v:shape id="_x0000_s1266" type="#_x0000_t202" style="position:absolute;margin-left:-.05pt;margin-top:9.5pt;width:467.75pt;height:166.75pt;z-index:251859456;mso-position-horizontal-relative:text;mso-position-vertical-relative:text" filled="f" stroked="f">
            <v:textbox style="mso-next-textbox:#_x0000_s1266">
              <w:txbxContent>
                <w:p w:rsidR="00391F4A" w:rsidRPr="00CE0392" w:rsidRDefault="00391F4A" w:rsidP="00C56983">
                  <w:pPr>
                    <w:spacing w:line="260" w:lineRule="exact"/>
                    <w:rPr>
                      <w:rFonts w:cs="Arial"/>
                      <w:sz w:val="18"/>
                      <w:szCs w:val="18"/>
                      <w:lang w:val="ru-RU"/>
                    </w:rPr>
                  </w:pPr>
                  <w:r w:rsidRPr="00CE0392">
                    <w:rPr>
                      <w:rFonts w:cs="Arial"/>
                      <w:sz w:val="18"/>
                      <w:szCs w:val="18"/>
                      <w:lang w:val="ru-RU"/>
                    </w:rPr>
                    <w:t xml:space="preserve">К типичным причинам большого количества </w:t>
                  </w:r>
                  <w:r w:rsidRPr="00CE0392">
                    <w:rPr>
                      <w:rFonts w:cs="Arial"/>
                      <w:i/>
                      <w:sz w:val="18"/>
                      <w:szCs w:val="18"/>
                      <w:lang w:val="ru-RU"/>
                    </w:rPr>
                    <w:t>неразрешенных лицензий</w:t>
                  </w:r>
                  <w:r w:rsidRPr="00CE0392">
                    <w:rPr>
                      <w:rFonts w:cs="Arial"/>
                      <w:sz w:val="18"/>
                      <w:szCs w:val="18"/>
                      <w:lang w:val="ru-RU"/>
                    </w:rPr>
                    <w:t xml:space="preserve"> относятся:</w:t>
                  </w:r>
                </w:p>
                <w:p w:rsidR="00391F4A" w:rsidRPr="00CE0392" w:rsidRDefault="00391F4A" w:rsidP="00917CD8">
                  <w:pPr>
                    <w:pStyle w:val="ListParagraph"/>
                    <w:numPr>
                      <w:ilvl w:val="0"/>
                      <w:numId w:val="13"/>
                    </w:numPr>
                    <w:spacing w:before="0" w:after="120" w:line="260" w:lineRule="exact"/>
                    <w:rPr>
                      <w:rFonts w:ascii="Arial" w:eastAsia="Times New Roman" w:hAnsi="Arial" w:cs="Arial"/>
                      <w:sz w:val="18"/>
                      <w:szCs w:val="18"/>
                      <w:lang w:val="ru-RU"/>
                    </w:rPr>
                  </w:pPr>
                  <w:r w:rsidRPr="00CE0392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Покупка лицензий у производителя оборудования или в розницу</w:t>
                  </w:r>
                  <w:r w:rsidRPr="00CE0392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 xml:space="preserve"> — полные лицензии, приобретенные у производителя оборудовани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 xml:space="preserve">я или в розницу, не учитываются </w:t>
                  </w:r>
                  <w:r w:rsidRPr="00CE0392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в Майкрософт.</w:t>
                  </w:r>
                </w:p>
                <w:p w:rsidR="00391F4A" w:rsidRPr="00CE0392" w:rsidRDefault="00391F4A" w:rsidP="00917CD8">
                  <w:pPr>
                    <w:pStyle w:val="ListParagraph"/>
                    <w:numPr>
                      <w:ilvl w:val="0"/>
                      <w:numId w:val="13"/>
                    </w:numPr>
                    <w:spacing w:before="0" w:after="120" w:line="260" w:lineRule="exact"/>
                    <w:rPr>
                      <w:rFonts w:ascii="Arial" w:eastAsia="Times New Roman" w:hAnsi="Arial" w:cs="Arial"/>
                      <w:sz w:val="18"/>
                      <w:szCs w:val="18"/>
                      <w:lang w:val="ru-RU"/>
                    </w:rPr>
                  </w:pPr>
                  <w:r w:rsidRPr="00CE0392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 xml:space="preserve">Неполный список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номер</w:t>
                  </w:r>
                  <w:r w:rsidRPr="00CE0392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ов лицензий в сводке по взаимосвязям</w:t>
                  </w:r>
                  <w:r w:rsidRPr="00CE0392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 xml:space="preserve"> — сведения о добавлении дополнительных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номер</w:t>
                  </w:r>
                  <w:r w:rsidRPr="00CE0392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 xml:space="preserve">ов лицензий в профиль пользователя см. на стр. 3. </w:t>
                  </w:r>
                </w:p>
                <w:p w:rsidR="00391F4A" w:rsidRPr="00CE0392" w:rsidRDefault="00391F4A" w:rsidP="00363187">
                  <w:pPr>
                    <w:tabs>
                      <w:tab w:val="left" w:pos="793"/>
                    </w:tabs>
                    <w:spacing w:after="0"/>
                    <w:rPr>
                      <w:rFonts w:cs="Arial"/>
                      <w:sz w:val="18"/>
                      <w:szCs w:val="18"/>
                      <w:lang w:val="ru-RU"/>
                    </w:rPr>
                  </w:pPr>
                  <w:r w:rsidRPr="00CE0392">
                    <w:rPr>
                      <w:rFonts w:cs="Arial"/>
                      <w:sz w:val="18"/>
                      <w:szCs w:val="18"/>
                      <w:lang w:val="ru-RU"/>
                    </w:rPr>
                    <w:t xml:space="preserve">Чтобы устранить большое количество </w:t>
                  </w:r>
                  <w:r w:rsidRPr="00CE0392">
                    <w:rPr>
                      <w:rFonts w:cs="Arial"/>
                      <w:i/>
                      <w:sz w:val="18"/>
                      <w:szCs w:val="18"/>
                      <w:lang w:val="ru-RU"/>
                    </w:rPr>
                    <w:t>неразрешенных лицензий</w:t>
                  </w:r>
                  <w:r w:rsidRPr="00CE0392">
                    <w:rPr>
                      <w:rFonts w:cs="Arial"/>
                      <w:sz w:val="18"/>
                      <w:szCs w:val="18"/>
                      <w:lang w:val="ru-RU"/>
                    </w:rPr>
                    <w:t>, выполните следующие действия:</w:t>
                  </w:r>
                </w:p>
                <w:p w:rsidR="00391F4A" w:rsidRPr="00CE0392" w:rsidRDefault="00391F4A" w:rsidP="00917CD8">
                  <w:pPr>
                    <w:numPr>
                      <w:ilvl w:val="0"/>
                      <w:numId w:val="19"/>
                    </w:numPr>
                    <w:tabs>
                      <w:tab w:val="left" w:pos="793"/>
                    </w:tabs>
                    <w:spacing w:after="0"/>
                    <w:rPr>
                      <w:rFonts w:cs="Arial"/>
                      <w:sz w:val="18"/>
                      <w:szCs w:val="18"/>
                      <w:lang w:val="ru-RU"/>
                    </w:rPr>
                  </w:pPr>
                  <w:r w:rsidRPr="00CE0392">
                    <w:rPr>
                      <w:rFonts w:cs="Arial"/>
                      <w:sz w:val="18"/>
                      <w:szCs w:val="18"/>
                      <w:lang w:val="ru-RU"/>
                    </w:rPr>
                    <w:t xml:space="preserve">Убедитесь, что все необходимые </w:t>
                  </w:r>
                  <w:r>
                    <w:rPr>
                      <w:rFonts w:cs="Arial"/>
                      <w:sz w:val="18"/>
                      <w:szCs w:val="18"/>
                      <w:lang w:val="ru-RU"/>
                    </w:rPr>
                    <w:t>номер</w:t>
                  </w:r>
                  <w:r w:rsidRPr="00CE0392">
                    <w:rPr>
                      <w:rFonts w:cs="Arial"/>
                      <w:sz w:val="18"/>
                      <w:szCs w:val="18"/>
                      <w:lang w:val="ru-RU"/>
                    </w:rPr>
                    <w:t xml:space="preserve">ы лицензий включены в сводку по взаимосвязям. </w:t>
                  </w:r>
                </w:p>
                <w:p w:rsidR="00391F4A" w:rsidRPr="00CE0392" w:rsidRDefault="00391F4A" w:rsidP="00917CD8">
                  <w:pPr>
                    <w:numPr>
                      <w:ilvl w:val="0"/>
                      <w:numId w:val="19"/>
                    </w:numPr>
                    <w:tabs>
                      <w:tab w:val="left" w:pos="793"/>
                    </w:tabs>
                    <w:spacing w:after="0"/>
                    <w:rPr>
                      <w:rFonts w:cs="Arial"/>
                      <w:sz w:val="18"/>
                      <w:szCs w:val="18"/>
                      <w:lang w:val="ru-RU"/>
                    </w:rPr>
                  </w:pPr>
                  <w:r w:rsidRPr="00CE0392">
                    <w:rPr>
                      <w:rFonts w:cs="Arial"/>
                      <w:sz w:val="18"/>
                      <w:szCs w:val="18"/>
                      <w:lang w:val="ru-RU"/>
                    </w:rPr>
                    <w:t xml:space="preserve">Выявите все полные лицензии, приобретенные у производителя оборудования или в розницу. </w:t>
                  </w:r>
                </w:p>
                <w:p w:rsidR="00391F4A" w:rsidRPr="00CE0392" w:rsidRDefault="00391F4A" w:rsidP="00917CD8">
                  <w:pPr>
                    <w:numPr>
                      <w:ilvl w:val="0"/>
                      <w:numId w:val="19"/>
                    </w:numPr>
                    <w:tabs>
                      <w:tab w:val="left" w:pos="793"/>
                    </w:tabs>
                    <w:spacing w:after="0"/>
                    <w:rPr>
                      <w:rFonts w:cs="Arial"/>
                      <w:sz w:val="18"/>
                      <w:szCs w:val="18"/>
                      <w:lang w:val="ru-RU"/>
                    </w:rPr>
                  </w:pPr>
                  <w:r w:rsidRPr="00CE0392">
                    <w:rPr>
                      <w:rFonts w:cs="Arial"/>
                      <w:sz w:val="18"/>
                      <w:szCs w:val="18"/>
                      <w:lang w:val="ru-RU"/>
                    </w:rPr>
                    <w:t xml:space="preserve">Подтвердите покупку лицензий, обратившись к уполномоченному торговому посреднику Майкрософт. </w:t>
                  </w:r>
                </w:p>
                <w:p w:rsidR="00391F4A" w:rsidRPr="00CE0392" w:rsidRDefault="00391F4A" w:rsidP="00917CD8">
                  <w:pPr>
                    <w:numPr>
                      <w:ilvl w:val="0"/>
                      <w:numId w:val="19"/>
                    </w:numPr>
                    <w:tabs>
                      <w:tab w:val="left" w:pos="793"/>
                    </w:tabs>
                    <w:spacing w:after="0"/>
                    <w:rPr>
                      <w:rFonts w:cs="Arial"/>
                      <w:sz w:val="18"/>
                      <w:szCs w:val="18"/>
                      <w:lang w:val="ru-RU"/>
                    </w:rPr>
                  </w:pPr>
                  <w:r w:rsidRPr="00CE0392">
                    <w:rPr>
                      <w:rFonts w:cs="Arial"/>
                      <w:sz w:val="18"/>
                      <w:szCs w:val="18"/>
                      <w:lang w:val="ru-RU"/>
                    </w:rPr>
                    <w:t xml:space="preserve">Если по-прежнему остаются неразрешенные лицензии, обратитесь к представителю </w:t>
                  </w:r>
                  <w:r w:rsidRPr="00910CB6">
                    <w:rPr>
                      <w:rFonts w:cs="Arial"/>
                      <w:sz w:val="18"/>
                      <w:szCs w:val="18"/>
                      <w:lang w:val="ru-RU"/>
                    </w:rPr>
                    <w:br/>
                  </w:r>
                  <w:r w:rsidRPr="00CE0392">
                    <w:rPr>
                      <w:rFonts w:cs="Arial"/>
                      <w:sz w:val="18"/>
                      <w:szCs w:val="18"/>
                      <w:lang w:val="ru-RU"/>
                    </w:rPr>
                    <w:t>корпорации Майкрософт.</w:t>
                  </w:r>
                </w:p>
                <w:p w:rsidR="00391F4A" w:rsidRPr="00CE0392" w:rsidRDefault="00391F4A" w:rsidP="00363187">
                  <w:pPr>
                    <w:spacing w:line="260" w:lineRule="exact"/>
                    <w:rPr>
                      <w:rFonts w:cs="Arial"/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 w:rsidR="00350B28" w:rsidRPr="00923739">
        <w:rPr>
          <w:rFonts w:asciiTheme="minorBidi" w:hAnsiTheme="minorBidi" w:cstheme="minorBidi"/>
          <w:lang w:val="en-IE"/>
        </w:rPr>
        <w:br w:type="page"/>
      </w:r>
    </w:p>
    <w:p w:rsidR="00350B28" w:rsidRPr="00923739" w:rsidRDefault="00B504DE" w:rsidP="00EE7DE2">
      <w:pPr>
        <w:pStyle w:val="Heading1"/>
        <w:spacing w:before="200" w:line="320" w:lineRule="exact"/>
        <w:rPr>
          <w:rFonts w:asciiTheme="minorBidi" w:hAnsiTheme="minorBidi" w:cstheme="minorBidi"/>
          <w:lang w:val="ru-RU"/>
        </w:rPr>
      </w:pPr>
      <w:bookmarkStart w:id="19" w:name="_Toc248556314"/>
      <w:r w:rsidRPr="00923739">
        <w:rPr>
          <w:rFonts w:asciiTheme="minorBidi" w:hAnsiTheme="minorBidi" w:cstheme="minorBidi"/>
          <w:color w:val="4F81BD"/>
          <w:lang w:val="ru-RU"/>
        </w:rPr>
        <w:lastRenderedPageBreak/>
        <w:t>Загрузка программного обеспечения в рамках программы корпоративного лицензирования</w:t>
      </w:r>
      <w:bookmarkEnd w:id="19"/>
    </w:p>
    <w:p w:rsidR="00350B28" w:rsidRPr="00923739" w:rsidRDefault="00350B28" w:rsidP="00EE7DE2">
      <w:pPr>
        <w:pStyle w:val="Heading2"/>
        <w:spacing w:before="200"/>
        <w:rPr>
          <w:rFonts w:asciiTheme="minorBidi" w:hAnsiTheme="minorBidi" w:cstheme="minorBidi"/>
          <w:lang w:val="en-IE"/>
        </w:rPr>
      </w:pPr>
      <w:bookmarkStart w:id="20" w:name="_Toc248556315"/>
      <w:r w:rsidRPr="00923739">
        <w:rPr>
          <w:rFonts w:asciiTheme="minorBidi" w:hAnsiTheme="minorBidi" w:cstheme="minorBidi"/>
        </w:rPr>
        <w:t>Загрузка программного обеспечения</w:t>
      </w:r>
      <w:bookmarkEnd w:id="20"/>
    </w:p>
    <w:tbl>
      <w:tblPr>
        <w:tblStyle w:val="TableGrid"/>
        <w:tblpPr w:leftFromText="180" w:rightFromText="180" w:vertAnchor="text" w:tblpY="1"/>
        <w:tblOverlap w:val="nev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253"/>
      </w:tblGrid>
      <w:tr w:rsidR="005B467A" w:rsidRPr="00923739" w:rsidTr="004332E0">
        <w:tc>
          <w:tcPr>
            <w:tcW w:w="5353" w:type="dxa"/>
          </w:tcPr>
          <w:p w:rsidR="009E37B3" w:rsidRPr="00923739" w:rsidRDefault="00275281" w:rsidP="008A7AEA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298" type="#_x0000_t34" style="position:absolute;margin-left:29.75pt;margin-top:40.9pt;width:235.15pt;height:149.05pt;z-index:251896320" o:connectortype="elbow" adj="41,-29665,-934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28" type="#_x0000_t34" style="position:absolute;margin-left:126.45pt;margin-top:40.9pt;width:138.45pt;height:11.3pt;z-index:252005888" o:connectortype="elbow" adj="47,-391285,-3096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29" type="#_x0000_t32" style="position:absolute;margin-left:165.5pt;margin-top:33pt;width:99.4pt;height:0;z-index:252007936" o:connectortype="elbow" adj="-51610,-1,-5161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27" type="#_x0000_t34" style="position:absolute;margin-left:55.7pt;margin-top:40.9pt;width:209.2pt;height:54.85pt;z-index:252003840" o:connectortype="elbow" adj="5,-76043,-13185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299" style="position:absolute;margin-left:8.5pt;margin-top:31.4pt;width:32.85pt;height:8.8pt;z-index:25189734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22" style="position:absolute;margin-left:42.75pt;margin-top:32.1pt;width:30.1pt;height:8.8pt;z-index:25200486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24" style="position:absolute;margin-left:142.7pt;margin-top:31.4pt;width:22.8pt;height:8.8pt;z-index:25200896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23" style="position:absolute;margin-left:108.7pt;margin-top:31.4pt;width:31.9pt;height:8.8pt;z-index:252006912" arcsize="10923f" filled="f" strokecolor="#f4750c" strokeweight="2.25pt"/>
              </w:pict>
            </w:r>
            <w:r w:rsidR="009E37B3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58988" cy="483362"/>
                  <wp:effectExtent l="57150" t="19050" r="112862" b="69088"/>
                  <wp:docPr id="12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28A0092B-C50C-407e-A947-70E740481C1C">
                                <a14:useLocalDpi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 b="3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988" cy="4833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718" w:rsidRPr="00923739" w:rsidRDefault="001A5718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87611E" w:rsidRPr="00923739" w:rsidRDefault="0087611E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87611E" w:rsidRPr="00923739" w:rsidRDefault="0087611E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87611E" w:rsidRPr="00923739" w:rsidRDefault="0087611E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87611E" w:rsidRPr="00923739" w:rsidRDefault="0087611E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87611E" w:rsidRPr="00923739" w:rsidRDefault="0087611E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87611E" w:rsidRPr="00923739" w:rsidRDefault="0087611E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87611E" w:rsidRPr="00923739" w:rsidRDefault="0087611E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87611E" w:rsidRPr="00923739" w:rsidRDefault="0087611E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87611E" w:rsidRPr="00923739" w:rsidRDefault="0087611E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EA4EE3" w:rsidRPr="00923739" w:rsidRDefault="00275281" w:rsidP="008A7AEA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26" type="#_x0000_t32" style="position:absolute;margin-left:47pt;margin-top:30.85pt;width:243.6pt;height:0;z-index:252001792" o:connectortype="elbow" adj="-10552,-1,-1055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25" style="position:absolute;margin-left:4.75pt;margin-top:31.9pt;width:42.25pt;height:8.8pt;z-index:252002816" arcsize="10923f" filled="f" strokecolor="#f4750c" strokeweight="2.25pt"/>
              </w:pict>
            </w:r>
            <w:r w:rsidR="00EA4EE3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58988" cy="483362"/>
                  <wp:effectExtent l="57150" t="19050" r="112862" b="69088"/>
                  <wp:docPr id="1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28A0092B-C50C-407e-A947-70E740481C1C">
                                <a14:useLocalDpi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 b="3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988" cy="4833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1B77" w:rsidRPr="00923739" w:rsidRDefault="00275281" w:rsidP="008A7AEA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16" type="#_x0000_t34" style="position:absolute;margin-left:120.6pt;margin-top:96.85pt;width:160.5pt;height:7.9pt;flip:y;z-index:251900416" o:connectortype="elbow" adj=",1523073,-2592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15" style="position:absolute;margin-left:61.8pt;margin-top:101.4pt;width:58.8pt;height:7.25pt;z-index:251901440" arcsize="10923f" filled="f" strokecolor="#f4750c" strokeweight="2.25pt"/>
              </w:pict>
            </w:r>
            <w:r w:rsidR="00081B77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84458" cy="2603380"/>
                  <wp:effectExtent l="57150" t="19050" r="111192" b="82670"/>
                  <wp:docPr id="13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490" cy="260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A5718" w:rsidRPr="00923739" w:rsidRDefault="001A5718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1A5718" w:rsidRPr="00923739" w:rsidRDefault="001A5718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081B77" w:rsidRPr="00923739" w:rsidRDefault="00275281" w:rsidP="008A7AEA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320" type="#_x0000_t34" style="position:absolute;margin-left:60.15pt;margin-top:148.4pt;width:228.5pt;height:9.3pt;flip:y;z-index:251905536" o:connectortype="elbow" adj=",604684,-1249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18" type="#_x0000_t34" style="position:absolute;margin-left:88.7pt;margin-top:15.25pt;width:204pt;height:110.1pt;flip:y;z-index:251903488" o:connectortype="elbow" adj="407,44730,-17015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19" style="position:absolute;margin-left:8.9pt;margin-top:155.05pt;width:55.45pt;height:11.9pt;z-index:25190656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17" style="position:absolute;margin-left:62.95pt;margin-top:125.9pt;width:71.75pt;height:27.05pt;z-index:252009984" arcsize="10923f" filled="f" strokecolor="#f4750c" strokeweight="2.25pt"/>
              </w:pict>
            </w:r>
            <w:r w:rsidR="00081B77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0725" cy="2726055"/>
                  <wp:effectExtent l="57150" t="19050" r="111125" b="74295"/>
                  <wp:docPr id="13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725" cy="272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A5718" w:rsidRPr="00923739" w:rsidRDefault="001A5718" w:rsidP="008A7AEA">
            <w:pPr>
              <w:rPr>
                <w:rFonts w:asciiTheme="minorBidi" w:hAnsiTheme="minorBidi" w:cstheme="minorBidi"/>
                <w:sz w:val="12"/>
                <w:szCs w:val="12"/>
                <w:lang w:val="en-IE"/>
              </w:rPr>
            </w:pPr>
          </w:p>
          <w:p w:rsidR="00071F71" w:rsidRPr="00923739" w:rsidRDefault="00275281" w:rsidP="008A7AEA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26" type="#_x0000_t34" style="position:absolute;margin-left:197.65pt;margin-top:114.1pt;width:92pt;height:66.35pt;flip:y;z-index:251912704" o:connectortype="elbow" adj=",170586,-6330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24" type="#_x0000_t34" style="position:absolute;margin-left:117.85pt;margin-top:22.6pt;width:167.65pt;height:108.95pt;flip:y;z-index:251909632" o:connectortype="elbow" adj="10797,95331,-2446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25" style="position:absolute;margin-left:171.35pt;margin-top:170.65pt;width:26.3pt;height:10.6pt;z-index:251913728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23" style="position:absolute;margin-left:5.7pt;margin-top:126.15pt;width:112.15pt;height:10.6pt;z-index:251910656" arcsize="10923f" filled="f" strokecolor="#f4750c" strokeweight="2.25pt"/>
              </w:pict>
            </w:r>
            <w:r w:rsidR="00071F71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89976" cy="2430222"/>
                  <wp:effectExtent l="57150" t="19050" r="105674" b="84378"/>
                  <wp:docPr id="13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676" cy="2431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B35A7" w:rsidRPr="00923739" w:rsidRDefault="00275281" w:rsidP="008A7AEA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28" type="#_x0000_t34" style="position:absolute;margin-left:247.7pt;margin-top:83.45pt;width:37.8pt;height:30.15pt;flip:y;z-index:251916800" o:connectortype="elbow" adj=",480896,-18268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27" style="position:absolute;margin-left:197.65pt;margin-top:113.6pt;width:50.05pt;height:18.5pt;z-index:251917824" arcsize="10923f" filled="f" strokecolor="#f4750c" strokeweight="2.25pt"/>
              </w:pict>
            </w:r>
            <w:r w:rsidR="009B35A7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1995" cy="1936750"/>
                  <wp:effectExtent l="0" t="19050" r="71755" b="63500"/>
                  <wp:docPr id="55" name="Picture 54" descr="VLSC Download Step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SC Download Step 1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19367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B35A7" w:rsidRPr="00923739" w:rsidRDefault="00275281" w:rsidP="008A7AEA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332" type="#_x0000_t34" style="position:absolute;margin-left:161.3pt;margin-top:51pt;width:143.2pt;height:56.1pt;z-index:251919872" o:connectortype="elbow" adj=",-59159,-3519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34" type="#_x0000_t32" style="position:absolute;margin-left:28.4pt;margin-top:35.4pt;width:0;height:7.05pt;flip:y;z-index:251922944" o:connectortype="straight" strokecolor="#ffc000" strokeweight="1.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37" type="#_x0000_t32" style="position:absolute;margin-left:28.4pt;margin-top:35.4pt;width:276.1pt;height:0;z-index:251923968" o:connectortype="straight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33" style="position:absolute;margin-left:107.1pt;margin-top:42.45pt;width:54.2pt;height:18.5pt;z-index:25192192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30" style="position:absolute;margin-left:.65pt;margin-top:42.45pt;width:54.2pt;height:18.5pt;z-index:251924992" arcsize="10923f" filled="f" strokecolor="#f4750c" strokeweight="2.25pt"/>
              </w:pict>
            </w:r>
            <w:r w:rsidR="00BA4165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1995" cy="730885"/>
                  <wp:effectExtent l="0" t="19050" r="71755" b="50165"/>
                  <wp:docPr id="56" name="Picture 55" descr="VLSC Download Ste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SC Download Step 2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7308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15F41" w:rsidRPr="00923739" w:rsidRDefault="00615F41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615F41" w:rsidRPr="00923739" w:rsidRDefault="00615F41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E00862" w:rsidRPr="00923739" w:rsidRDefault="00E00862" w:rsidP="008A7AEA">
            <w:pPr>
              <w:rPr>
                <w:rFonts w:asciiTheme="minorBidi" w:hAnsiTheme="minorBidi" w:cstheme="minorBidi"/>
                <w:lang w:val="en-IE"/>
              </w:rPr>
            </w:pPr>
          </w:p>
          <w:p w:rsidR="00615F41" w:rsidRPr="00923739" w:rsidRDefault="00275281" w:rsidP="008A7AEA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43" type="#_x0000_t34" style="position:absolute;margin-left:58.15pt;margin-top:52.25pt;width:230.5pt;height:25.05pt;z-index:251930112" o:connectortype="elbow" adj=",-241308,-1219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42" type="#_x0000_t34" style="position:absolute;margin-left:114.3pt;margin-top:17.9pt;width:190.2pt;height:21.1pt;z-index:251928064" o:connectortype="elbow" adj=",-251318,-21157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41" style="position:absolute;margin-left:.65pt;margin-top:43pt;width:57.5pt;height:17.8pt;z-index:251931136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339" style="position:absolute;margin-left:90.5pt;margin-top:8pt;width:23.8pt;height:19.8pt;z-index:251929088" arcsize="10923f" filled="f" strokecolor="#f4750c" strokeweight="2.25pt"/>
              </w:pict>
            </w:r>
            <w:r w:rsidR="00615F41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1995" cy="734060"/>
                  <wp:effectExtent l="0" t="19050" r="71755" b="66040"/>
                  <wp:docPr id="63" name="Picture 62" descr="VLSC Download Step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SC Download Step 3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7340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B467A" w:rsidRPr="00923739" w:rsidRDefault="000B3936" w:rsidP="00EE7DE2">
            <w:pPr>
              <w:pStyle w:val="ListParagraph"/>
              <w:numPr>
                <w:ilvl w:val="0"/>
                <w:numId w:val="20"/>
              </w:numPr>
              <w:tabs>
                <w:tab w:val="left" w:pos="793"/>
              </w:tabs>
              <w:spacing w:before="0" w:after="0" w:line="252" w:lineRule="auto"/>
              <w:ind w:left="835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 xml:space="preserve">Содержимое раздела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Software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(Программное обеспечение):</w:t>
            </w:r>
          </w:p>
          <w:p w:rsidR="0087611E" w:rsidRPr="00923739" w:rsidRDefault="0087611E" w:rsidP="00EE7DE2">
            <w:pPr>
              <w:pStyle w:val="ListParagraph"/>
              <w:numPr>
                <w:ilvl w:val="0"/>
                <w:numId w:val="28"/>
              </w:numPr>
              <w:tabs>
                <w:tab w:val="left" w:pos="793"/>
              </w:tabs>
              <w:spacing w:before="0" w:after="0" w:line="252" w:lineRule="auto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сведения о комплектах документации;</w:t>
            </w:r>
          </w:p>
          <w:p w:rsidR="000B3936" w:rsidRPr="00923739" w:rsidRDefault="0087611E" w:rsidP="00EE7DE2">
            <w:pPr>
              <w:pStyle w:val="ListParagraph"/>
              <w:numPr>
                <w:ilvl w:val="0"/>
                <w:numId w:val="28"/>
              </w:numPr>
              <w:tabs>
                <w:tab w:val="left" w:pos="793"/>
              </w:tabs>
              <w:spacing w:before="0" w:after="0" w:line="252" w:lineRule="auto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список продуктов, недоступных для загрузки; обратитесь в центр справки и поддержки, чтобы получить эти продукты на комплекте носителей;</w:t>
            </w:r>
          </w:p>
          <w:p w:rsidR="0087611E" w:rsidRPr="00923739" w:rsidRDefault="0087611E" w:rsidP="00EE7DE2">
            <w:pPr>
              <w:pStyle w:val="ListParagraph"/>
              <w:numPr>
                <w:ilvl w:val="0"/>
                <w:numId w:val="28"/>
              </w:numPr>
              <w:tabs>
                <w:tab w:val="left" w:pos="793"/>
              </w:tabs>
              <w:spacing w:before="0" w:after="0" w:line="252" w:lineRule="auto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список всех продуктов, доступных для загрузки в соответствии с вашими лицензиями; список составлен по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семействам продуктов (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Office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,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Windows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,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Windows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Servers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,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Business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Solutions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, серверы, средства разработчика и преимущества в рамках программы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Software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</w:rPr>
              <w:t>Assurance</w:t>
            </w:r>
            <w:r w:rsidRPr="00923739">
              <w:rPr>
                <w:rFonts w:asciiTheme="minorBidi" w:hAnsiTheme="minorBidi"/>
                <w:spacing w:val="-2"/>
                <w:sz w:val="20"/>
                <w:szCs w:val="20"/>
                <w:lang w:val="ru-RU"/>
              </w:rPr>
              <w:t>);</w:t>
            </w:r>
          </w:p>
          <w:p w:rsidR="0087611E" w:rsidRPr="00923739" w:rsidRDefault="0087611E" w:rsidP="00EE7DE2">
            <w:pPr>
              <w:pStyle w:val="ListParagraph"/>
              <w:numPr>
                <w:ilvl w:val="0"/>
                <w:numId w:val="28"/>
              </w:numPr>
              <w:tabs>
                <w:tab w:val="left" w:pos="793"/>
              </w:tabs>
              <w:spacing w:before="0" w:after="0" w:line="252" w:lineRule="auto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список всех продуктов, доступных для загрузки в соответствии с приобретенными лицензиями.</w:t>
            </w:r>
          </w:p>
          <w:p w:rsidR="005B467A" w:rsidRPr="00923739" w:rsidRDefault="005B467A" w:rsidP="008A7AEA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10"/>
                <w:szCs w:val="10"/>
                <w:lang w:val="ru-RU"/>
              </w:rPr>
            </w:pPr>
          </w:p>
          <w:p w:rsidR="0087611E" w:rsidRPr="00923739" w:rsidRDefault="0087611E" w:rsidP="00EE7DE2">
            <w:pPr>
              <w:pStyle w:val="ListParagraph"/>
              <w:numPr>
                <w:ilvl w:val="0"/>
                <w:numId w:val="20"/>
              </w:numPr>
              <w:spacing w:after="0" w:line="252" w:lineRule="auto"/>
              <w:ind w:left="835"/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Licensed</w:t>
            </w:r>
            <w:r w:rsidRPr="00923739">
              <w:rPr>
                <w:rFonts w:asciiTheme="minorBidi" w:hAnsiTheme="minorBidi"/>
                <w:b/>
                <w:i/>
                <w:spacing w:val="-4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pacing w:val="-4"/>
                <w:sz w:val="20"/>
                <w:szCs w:val="20"/>
              </w:rPr>
              <w:t>Downloads</w:t>
            </w:r>
            <w:r w:rsidRPr="00923739"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  <w:t xml:space="preserve"> (</w:t>
            </w:r>
            <w:r w:rsidR="00593373"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  <w:t>Файлы для загрузки</w:t>
            </w:r>
            <w:r w:rsidRPr="00923739">
              <w:rPr>
                <w:rFonts w:asciiTheme="minorBidi" w:hAnsiTheme="minorBidi"/>
                <w:spacing w:val="-4"/>
                <w:sz w:val="20"/>
                <w:szCs w:val="20"/>
                <w:lang w:val="ru-RU"/>
              </w:rPr>
              <w:t xml:space="preserve"> по лицензии).</w:t>
            </w:r>
          </w:p>
          <w:p w:rsidR="0087611E" w:rsidRPr="00923739" w:rsidRDefault="0087611E" w:rsidP="0087611E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87611E" w:rsidRPr="00923739" w:rsidRDefault="0087611E" w:rsidP="0087611E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12"/>
                <w:szCs w:val="12"/>
                <w:lang w:val="en-IE"/>
              </w:rPr>
            </w:pPr>
          </w:p>
          <w:p w:rsidR="005B467A" w:rsidRPr="00923739" w:rsidRDefault="005B467A" w:rsidP="00EE7DE2">
            <w:pPr>
              <w:pStyle w:val="ListParagraph"/>
              <w:numPr>
                <w:ilvl w:val="0"/>
                <w:numId w:val="20"/>
              </w:numPr>
              <w:spacing w:after="0" w:line="252" w:lineRule="auto"/>
              <w:ind w:left="835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следующей странице появятся все доступные для загрузки продукты. Продукты отображаются по семействам продуктов. Для начала загрузки щелкните соответствующую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>ссылку на продукт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.</w:t>
            </w:r>
          </w:p>
          <w:p w:rsidR="001A5718" w:rsidRPr="00923739" w:rsidRDefault="00275281" w:rsidP="008A7AEA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314" type="#_x0000_t202" style="position:absolute;left:0;text-align:left;margin-left:-2.75pt;margin-top:17.3pt;width:214.05pt;height:190.1pt;z-index:251898368" filled="f" stroked="f">
                  <v:textbox style="mso-next-textbox:#_x0000_s1314">
                    <w:txbxContent>
                      <w:p w:rsidR="00391F4A" w:rsidRPr="00CE0392" w:rsidRDefault="00391F4A" w:rsidP="00EE7DE2">
                        <w:pPr>
                          <w:pStyle w:val="ListParagraph"/>
                          <w:spacing w:line="252" w:lineRule="auto"/>
                          <w:ind w:left="0" w:firstLine="0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Если к вашему профилю относятся только программы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Open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>, продукты, приобретенные вами, будут отображаться для загрузки по мере доступности.</w:t>
                        </w:r>
                      </w:p>
                      <w:p w:rsidR="00391F4A" w:rsidRPr="00CE0392" w:rsidRDefault="00391F4A" w:rsidP="00EE7DE2">
                        <w:pPr>
                          <w:pStyle w:val="ListParagraph"/>
                          <w:spacing w:line="252" w:lineRule="auto"/>
                          <w:ind w:left="0" w:firstLine="0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</w:p>
                      <w:p w:rsidR="00391F4A" w:rsidRPr="00CE0392" w:rsidRDefault="00391F4A" w:rsidP="00EE7DE2">
                        <w:pPr>
                          <w:pStyle w:val="ListParagraph"/>
                          <w:spacing w:line="252" w:lineRule="auto"/>
                          <w:ind w:left="0" w:firstLine="0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Если к вашему профилю относятся соглашения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Select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Select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Plus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Enterprise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Campus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 или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School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>, будет отображаться весь каталог продукции по программе корпоративного лицензирования.</w:t>
                        </w:r>
                      </w:p>
                      <w:p w:rsidR="00391F4A" w:rsidRPr="00CE0392" w:rsidRDefault="00391F4A" w:rsidP="00EE7DE2">
                        <w:pPr>
                          <w:pStyle w:val="ListParagraph"/>
                          <w:spacing w:line="252" w:lineRule="auto"/>
                          <w:ind w:left="0" w:firstLine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Для получения дополнительных сведений о каталоге продукции см. веб-сайт </w:t>
                        </w:r>
                        <w:hyperlink r:id="rId58" w:history="1"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http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ru-RU"/>
                            </w:rPr>
                            <w:t>://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selectug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mslicense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com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L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ru-RU"/>
                            </w:rPr>
                            <w:t>1033/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default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  <w:lang w:val="ru-RU"/>
                            </w:rPr>
                            <w:br/>
                          </w:r>
                          <w:r w:rsidRPr="006903CE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aspx</w:t>
                          </w:r>
                        </w:hyperlink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1A5718"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5B467A" w:rsidRPr="00923739" w:rsidRDefault="001A5718" w:rsidP="008A7AEA">
            <w:pPr>
              <w:spacing w:after="0"/>
              <w:ind w:left="828" w:hanging="357"/>
              <w:rPr>
                <w:rFonts w:asciiTheme="minorBidi" w:hAnsiTheme="minorBidi" w:cstheme="minorBidi"/>
                <w:sz w:val="12"/>
                <w:szCs w:val="12"/>
                <w:lang w:val="en-IE"/>
              </w:rPr>
            </w:pPr>
            <w:r w:rsidRPr="00923739">
              <w:rPr>
                <w:rFonts w:asciiTheme="minorBidi" w:hAnsiTheme="minorBidi" w:cstheme="minorBidi"/>
                <w:noProof/>
                <w:sz w:val="12"/>
                <w:szCs w:val="12"/>
                <w:lang w:val="ru-RU" w:eastAsia="ru-RU"/>
              </w:rPr>
              <w:drawing>
                <wp:anchor distT="0" distB="0" distL="114300" distR="114300" simplePos="0" relativeHeight="251654652" behindDoc="1" locked="0" layoutInCell="1" allowOverlap="1">
                  <wp:simplePos x="0" y="0"/>
                  <wp:positionH relativeFrom="column">
                    <wp:posOffset>-43559</wp:posOffset>
                  </wp:positionH>
                  <wp:positionV relativeFrom="paragraph">
                    <wp:posOffset>61176</wp:posOffset>
                  </wp:positionV>
                  <wp:extent cx="2801923" cy="4186106"/>
                  <wp:effectExtent l="0" t="0" r="0" b="0"/>
                  <wp:wrapNone/>
                  <wp:docPr id="64" name="Picture 63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923" cy="418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B467A" w:rsidRPr="00923739" w:rsidRDefault="005B467A" w:rsidP="008A7AEA">
            <w:pPr>
              <w:pStyle w:val="ListParagraph"/>
              <w:ind w:left="0" w:firstLine="0"/>
              <w:rPr>
                <w:rFonts w:asciiTheme="minorBidi" w:hAnsiTheme="minorBidi"/>
              </w:rPr>
            </w:pPr>
          </w:p>
          <w:p w:rsidR="001A5718" w:rsidRPr="00923739" w:rsidRDefault="001A5718" w:rsidP="008A7AEA">
            <w:pPr>
              <w:pStyle w:val="ListParagraph"/>
              <w:ind w:left="0" w:firstLine="0"/>
              <w:rPr>
                <w:rFonts w:asciiTheme="minorBidi" w:hAnsiTheme="minorBidi"/>
              </w:rPr>
            </w:pPr>
          </w:p>
          <w:p w:rsidR="001A5718" w:rsidRPr="00923739" w:rsidRDefault="001A5718" w:rsidP="008A7AEA">
            <w:pPr>
              <w:pStyle w:val="ListParagraph"/>
              <w:ind w:left="0" w:firstLine="0"/>
              <w:rPr>
                <w:rFonts w:asciiTheme="minorBidi" w:hAnsiTheme="minorBidi"/>
              </w:rPr>
            </w:pPr>
          </w:p>
          <w:p w:rsidR="001A5718" w:rsidRPr="00923739" w:rsidRDefault="001A5718" w:rsidP="008A7AEA">
            <w:pPr>
              <w:pStyle w:val="ListParagraph"/>
              <w:ind w:left="0" w:firstLine="0"/>
              <w:rPr>
                <w:rFonts w:asciiTheme="minorBidi" w:hAnsiTheme="minorBidi"/>
              </w:rPr>
            </w:pPr>
          </w:p>
          <w:p w:rsidR="001A5718" w:rsidRPr="00923739" w:rsidRDefault="001A5718" w:rsidP="008A7AEA">
            <w:pPr>
              <w:pStyle w:val="ListParagraph"/>
              <w:ind w:left="0" w:firstLine="0"/>
              <w:rPr>
                <w:rFonts w:asciiTheme="minorBidi" w:hAnsiTheme="minorBidi"/>
              </w:rPr>
            </w:pPr>
          </w:p>
          <w:p w:rsidR="006E1CCB" w:rsidRPr="00923739" w:rsidRDefault="006E1CCB" w:rsidP="008A7AEA">
            <w:pPr>
              <w:pStyle w:val="ListParagraph"/>
              <w:ind w:left="0" w:firstLine="0"/>
              <w:rPr>
                <w:rFonts w:asciiTheme="minorBidi" w:hAnsiTheme="minorBidi"/>
              </w:rPr>
            </w:pPr>
          </w:p>
          <w:p w:rsidR="001A5718" w:rsidRPr="00923739" w:rsidRDefault="001A5718" w:rsidP="008A7AEA">
            <w:pPr>
              <w:pStyle w:val="ListParagraph"/>
              <w:ind w:left="0" w:firstLine="0"/>
              <w:rPr>
                <w:rFonts w:asciiTheme="minorBidi" w:hAnsiTheme="minorBidi"/>
              </w:rPr>
            </w:pPr>
          </w:p>
          <w:p w:rsidR="00EE7DE2" w:rsidRPr="00923739" w:rsidRDefault="00EE7DE2" w:rsidP="008A7AEA">
            <w:pPr>
              <w:pStyle w:val="ListParagraph"/>
              <w:ind w:left="0" w:firstLine="0"/>
              <w:rPr>
                <w:rFonts w:asciiTheme="minorBidi" w:hAnsiTheme="minorBidi"/>
              </w:rPr>
            </w:pPr>
          </w:p>
          <w:p w:rsidR="001A5718" w:rsidRPr="00923739" w:rsidRDefault="001A5718" w:rsidP="008A7AEA">
            <w:pPr>
              <w:pStyle w:val="ListParagraph"/>
              <w:ind w:left="0" w:firstLine="0"/>
              <w:rPr>
                <w:rFonts w:asciiTheme="minorBidi" w:hAnsiTheme="minorBidi"/>
              </w:rPr>
            </w:pPr>
          </w:p>
          <w:p w:rsidR="001A5718" w:rsidRPr="00923739" w:rsidRDefault="001A5718" w:rsidP="008A7AEA">
            <w:pPr>
              <w:pStyle w:val="ListParagraph"/>
              <w:ind w:left="0" w:firstLine="0"/>
              <w:rPr>
                <w:rFonts w:asciiTheme="minorBidi" w:hAnsiTheme="minorBidi"/>
                <w:sz w:val="10"/>
                <w:szCs w:val="10"/>
              </w:rPr>
            </w:pPr>
          </w:p>
          <w:p w:rsidR="001A5718" w:rsidRPr="00AC2387" w:rsidRDefault="001A5718" w:rsidP="00917CD8">
            <w:pPr>
              <w:pStyle w:val="ListParagraph"/>
              <w:numPr>
                <w:ilvl w:val="0"/>
                <w:numId w:val="21"/>
              </w:numPr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 xml:space="preserve">В раскрывающемся списке выберите пункт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Download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Settings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(Параметры загрузки). Необходимо указать язык 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и скорость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подключения. Для определенных процедур может потребоваться</w:t>
            </w:r>
            <w:r w:rsidR="00EB33BD" w:rsidRPr="00EB33BD">
              <w:rPr>
                <w:rFonts w:asciiTheme="minorBidi" w:hAnsiTheme="minorBidi"/>
                <w:sz w:val="20"/>
                <w:szCs w:val="20"/>
                <w:lang w:val="ru-RU"/>
              </w:rPr>
              <w:t xml:space="preserve"> указать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тип операционной системы. </w:t>
            </w:r>
            <w:r w:rsidRPr="00AC2387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Continue</w:t>
            </w:r>
            <w:r w:rsidRPr="00AC2387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Download</w:t>
            </w:r>
            <w:r w:rsidRPr="00AC2387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(Продолжить загрузку).</w:t>
            </w:r>
          </w:p>
          <w:p w:rsidR="006032BC" w:rsidRDefault="006032BC" w:rsidP="008A7AEA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057CE7" w:rsidRPr="00923739" w:rsidRDefault="00057CE7" w:rsidP="008A7AEA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057CE7" w:rsidRPr="00923739" w:rsidRDefault="00057CE7" w:rsidP="008A7AEA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A67F3C" w:rsidRPr="00923739" w:rsidRDefault="00A67F3C" w:rsidP="008A7AEA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F271E0" w:rsidRPr="00923739" w:rsidRDefault="00F271E0" w:rsidP="008A7AEA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057CE7" w:rsidRPr="00923739" w:rsidRDefault="00057CE7" w:rsidP="006E1CCB">
            <w:pPr>
              <w:tabs>
                <w:tab w:val="left" w:pos="793"/>
              </w:tabs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057CE7" w:rsidRPr="00923739" w:rsidRDefault="00E00862" w:rsidP="00917CD8">
            <w:pPr>
              <w:pStyle w:val="ListParagraph"/>
              <w:numPr>
                <w:ilvl w:val="0"/>
                <w:numId w:val="22"/>
              </w:numPr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На этой странице отображается приблизительное время загрузки.</w:t>
            </w:r>
          </w:p>
          <w:p w:rsidR="00057CE7" w:rsidRPr="00923739" w:rsidRDefault="00057CE7" w:rsidP="008A7AEA">
            <w:pPr>
              <w:pStyle w:val="ListParagraph"/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Для загрузки можно использовать диспетчер загрузки или веб-браузер.</w:t>
            </w:r>
          </w:p>
          <w:p w:rsidR="00057CE7" w:rsidRPr="00923739" w:rsidRDefault="00275281" w:rsidP="008A7AEA">
            <w:pPr>
              <w:pStyle w:val="ListParagraph"/>
              <w:ind w:left="833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275281">
              <w:rPr>
                <w:rFonts w:asciiTheme="minorBidi" w:hAnsiTheme="minorBidi"/>
                <w:noProof/>
                <w:sz w:val="20"/>
                <w:szCs w:val="20"/>
                <w:lang w:eastAsia="en-IE"/>
              </w:rPr>
              <w:pict>
                <v:shape id="_x0000_s1321" type="#_x0000_t202" style="position:absolute;left:0;text-align:left;margin-left:84.15pt;margin-top:40.4pt;width:140.75pt;height:95.15pt;z-index:251907584" filled="f" stroked="f">
                  <v:textbox style="mso-next-textbox:#_x0000_s1321">
                    <w:txbxContent>
                      <w:p w:rsidR="00391F4A" w:rsidRPr="00CE0392" w:rsidRDefault="00391F4A" w:rsidP="00057CE7">
                        <w:pPr>
                          <w:pStyle w:val="ListParagraph"/>
                          <w:ind w:left="0" w:firstLine="0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>Рекомендуется использовать диспетчер загрузки.</w:t>
                        </w:r>
                      </w:p>
                      <w:p w:rsidR="00391F4A" w:rsidRPr="00CE0392" w:rsidRDefault="00391F4A" w:rsidP="00057CE7">
                        <w:pPr>
                          <w:pStyle w:val="ListParagraph"/>
                          <w:ind w:left="0" w:firstLine="0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Дополнительные сведения см. в разделе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Frequently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Asked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Questions</w:t>
                        </w:r>
                        <w:r w:rsidRPr="00CE0392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 xml:space="preserve"> (Вопросы и ответы) на странице.</w:t>
                        </w:r>
                      </w:p>
                      <w:p w:rsidR="00391F4A" w:rsidRPr="00CE0392" w:rsidRDefault="00391F4A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9E4876"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Проверьте параметры и нажмите кнопку </w:t>
            </w:r>
            <w:r w:rsidR="009E4876" w:rsidRPr="00923739">
              <w:rPr>
                <w:rFonts w:asciiTheme="minorBidi" w:hAnsiTheme="minorBidi"/>
                <w:b/>
                <w:sz w:val="20"/>
                <w:szCs w:val="20"/>
              </w:rPr>
              <w:t>Download</w:t>
            </w:r>
            <w:r w:rsidR="009E4876"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(Загрузить), чтобы начать загрузку. </w:t>
            </w:r>
          </w:p>
          <w:p w:rsidR="006032BC" w:rsidRPr="00923739" w:rsidRDefault="006032BC" w:rsidP="006032BC">
            <w:pPr>
              <w:tabs>
                <w:tab w:val="left" w:pos="793"/>
              </w:tabs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noProof/>
                <w:color w:val="F4750C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274176" behindDoc="1" locked="0" layoutInCell="1" allowOverlap="1">
                  <wp:simplePos x="0" y="0"/>
                  <wp:positionH relativeFrom="column">
                    <wp:posOffset>1048772</wp:posOffset>
                  </wp:positionH>
                  <wp:positionV relativeFrom="paragraph">
                    <wp:posOffset>-414</wp:posOffset>
                  </wp:positionV>
                  <wp:extent cx="1817701" cy="1963972"/>
                  <wp:effectExtent l="0" t="0" r="0" b="0"/>
                  <wp:wrapNone/>
                  <wp:docPr id="9" name="Picture 53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110" cy="196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 xml:space="preserve">        </w:t>
            </w: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6032BC" w:rsidRPr="006032BC" w:rsidRDefault="006032BC" w:rsidP="008A7AEA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E00862" w:rsidRPr="00923739" w:rsidRDefault="00E00862" w:rsidP="00E0086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</w:rPr>
            </w:pPr>
          </w:p>
          <w:p w:rsidR="006E1CCB" w:rsidRPr="00923739" w:rsidRDefault="006E1CCB" w:rsidP="00E0086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</w:rPr>
            </w:pPr>
          </w:p>
          <w:p w:rsidR="006E1CCB" w:rsidRPr="00923739" w:rsidRDefault="006E1CCB" w:rsidP="00E0086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</w:rPr>
            </w:pPr>
          </w:p>
          <w:p w:rsidR="006E1CCB" w:rsidRPr="00923739" w:rsidRDefault="006E1CCB" w:rsidP="006E1CCB">
            <w:pPr>
              <w:pStyle w:val="ListParagraph"/>
              <w:spacing w:before="0" w:after="0"/>
              <w:ind w:left="833" w:firstLine="0"/>
              <w:rPr>
                <w:rFonts w:asciiTheme="minorBidi" w:hAnsiTheme="minorBidi"/>
                <w:sz w:val="20"/>
                <w:szCs w:val="20"/>
              </w:rPr>
            </w:pPr>
          </w:p>
          <w:p w:rsidR="006E1CCB" w:rsidRPr="00923739" w:rsidRDefault="006E1CCB" w:rsidP="006E1CCB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расположение на компьютере и нажмите кнопку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Save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(Сохранить). </w:t>
            </w:r>
          </w:p>
          <w:p w:rsidR="006E1CCB" w:rsidRPr="00923739" w:rsidRDefault="006E1CCB" w:rsidP="006E1CCB">
            <w:pPr>
              <w:pStyle w:val="ListParagraph"/>
              <w:spacing w:before="0" w:after="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i/>
                <w:sz w:val="20"/>
                <w:szCs w:val="20"/>
                <w:lang w:val="ru-RU"/>
              </w:rPr>
              <w:t>Примечание. При первой загрузке появится приглашение установить диспетчер загрузки.</w:t>
            </w:r>
          </w:p>
          <w:p w:rsidR="006E1CCB" w:rsidRPr="00923739" w:rsidRDefault="006032BC" w:rsidP="006032BC">
            <w:pPr>
              <w:tabs>
                <w:tab w:val="left" w:pos="793"/>
              </w:tabs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 xml:space="preserve">       </w:t>
            </w:r>
            <w:r w:rsidR="006E1CCB"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6E1CCB" w:rsidRPr="00923739" w:rsidRDefault="006E1CCB" w:rsidP="006E1CC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6E1CCB" w:rsidRPr="00923739" w:rsidRDefault="006E1CCB" w:rsidP="006E1CC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6E1CCB" w:rsidRPr="00923739" w:rsidRDefault="006E1CCB" w:rsidP="006E1CC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6E1CCB" w:rsidRPr="00923739" w:rsidRDefault="006E1CCB" w:rsidP="006E1CC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6E1CCB" w:rsidRPr="00923739" w:rsidRDefault="006E1CCB" w:rsidP="006E1CCB">
            <w:pPr>
              <w:pStyle w:val="ListParagraph"/>
              <w:numPr>
                <w:ilvl w:val="0"/>
                <w:numId w:val="22"/>
              </w:numPr>
              <w:spacing w:before="0" w:after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>Откроется окно диспетчера, и начнется загрузка.</w:t>
            </w:r>
          </w:p>
          <w:p w:rsidR="006E1CCB" w:rsidRDefault="006E1CCB" w:rsidP="006E1CCB">
            <w:pPr>
              <w:pStyle w:val="ListParagraph"/>
              <w:spacing w:before="0" w:after="0"/>
              <w:ind w:left="828" w:firstLine="0"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Можно приостановить загрузку, а затем в любое время возобновить ее, нажав кнопку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Pause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(Пауза).</w:t>
            </w:r>
          </w:p>
          <w:p w:rsidR="001030EA" w:rsidRPr="001030EA" w:rsidRDefault="001030EA" w:rsidP="006E1CCB">
            <w:pPr>
              <w:pStyle w:val="ListParagraph"/>
              <w:spacing w:before="0" w:after="0"/>
              <w:ind w:left="828" w:firstLine="0"/>
              <w:rPr>
                <w:rFonts w:asciiTheme="minorBidi" w:hAnsiTheme="minorBidi"/>
                <w:sz w:val="20"/>
                <w:szCs w:val="20"/>
                <w:lang w:val="en-US"/>
              </w:rPr>
            </w:pPr>
          </w:p>
          <w:p w:rsidR="006E1CCB" w:rsidRPr="00923739" w:rsidRDefault="006E1CCB" w:rsidP="006E1CCB">
            <w:pPr>
              <w:pStyle w:val="ListParagraph"/>
              <w:spacing w:before="0" w:after="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При необходимости загрузку можно отменить, нажав кнопку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Cancel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(Отмена).</w:t>
            </w:r>
          </w:p>
          <w:p w:rsidR="006E1CCB" w:rsidRPr="00923739" w:rsidRDefault="006E1CCB" w:rsidP="006E1CCB">
            <w:pPr>
              <w:tabs>
                <w:tab w:val="left" w:pos="793"/>
              </w:tabs>
              <w:spacing w:after="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6E1CCB" w:rsidRPr="00AC2387" w:rsidRDefault="006E1CCB" w:rsidP="006E1CCB">
            <w:pPr>
              <w:pStyle w:val="ListParagraph"/>
              <w:numPr>
                <w:ilvl w:val="0"/>
                <w:numId w:val="23"/>
              </w:numPr>
              <w:tabs>
                <w:tab w:val="left" w:pos="793"/>
              </w:tabs>
              <w:spacing w:before="0" w:after="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После завершения загрузки состояние </w:t>
            </w:r>
            <w:r w:rsidR="00AC2387" w:rsidRPr="00AC2387">
              <w:rPr>
                <w:rFonts w:asciiTheme="minorBidi" w:hAnsiTheme="minorBidi"/>
                <w:sz w:val="20"/>
                <w:szCs w:val="20"/>
                <w:lang w:val="ru-RU"/>
              </w:rPr>
              <w:t>с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менится на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Finish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(Готово). </w:t>
            </w:r>
            <w:r w:rsidRPr="00AC2387">
              <w:rPr>
                <w:rFonts w:asciiTheme="minorBidi" w:hAnsiTheme="minorBidi"/>
                <w:sz w:val="20"/>
                <w:szCs w:val="20"/>
                <w:lang w:val="ru-RU"/>
              </w:rPr>
              <w:t xml:space="preserve">Для запуска продукта нажмите кнопку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Launch</w:t>
            </w:r>
            <w:r w:rsidRPr="00AC2387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(Запустить).</w:t>
            </w:r>
          </w:p>
          <w:p w:rsidR="001030EA" w:rsidRDefault="001030EA" w:rsidP="006E1CC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6E1CCB" w:rsidRPr="00923739" w:rsidRDefault="006E1CCB" w:rsidP="006E1CC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</w:tc>
      </w:tr>
    </w:tbl>
    <w:p w:rsidR="008E7DE6" w:rsidRPr="00923739" w:rsidRDefault="008E7DE6" w:rsidP="008E7DE6">
      <w:pPr>
        <w:pStyle w:val="Heading1"/>
        <w:rPr>
          <w:rFonts w:asciiTheme="minorBidi" w:hAnsiTheme="minorBidi" w:cstheme="minorBidi"/>
          <w:lang w:val="en-IE"/>
        </w:rPr>
      </w:pPr>
      <w:bookmarkStart w:id="21" w:name="_Toc248556316"/>
      <w:r w:rsidRPr="00923739">
        <w:rPr>
          <w:rFonts w:asciiTheme="minorBidi" w:hAnsiTheme="minorBidi" w:cstheme="minorBidi"/>
          <w:color w:val="4F81BD"/>
        </w:rPr>
        <w:lastRenderedPageBreak/>
        <w:t>Получение ключей продуктов</w:t>
      </w:r>
      <w:bookmarkEnd w:id="21"/>
    </w:p>
    <w:p w:rsidR="00AD2972" w:rsidRDefault="00AD2972" w:rsidP="00AD2972">
      <w:pPr>
        <w:pStyle w:val="Heading2"/>
        <w:rPr>
          <w:rFonts w:asciiTheme="minorBidi" w:hAnsiTheme="minorBidi" w:cstheme="minorBidi"/>
        </w:rPr>
      </w:pPr>
      <w:bookmarkStart w:id="22" w:name="_Toc248556317"/>
      <w:r w:rsidRPr="00923739">
        <w:rPr>
          <w:rFonts w:asciiTheme="minorBidi" w:hAnsiTheme="minorBidi" w:cstheme="minorBidi"/>
        </w:rPr>
        <w:t>Просмотр существующих ключей продуктов</w:t>
      </w:r>
      <w:bookmarkEnd w:id="22"/>
    </w:p>
    <w:p w:rsidR="001030EA" w:rsidRPr="001030EA" w:rsidRDefault="001030EA" w:rsidP="001030EA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00"/>
        <w:gridCol w:w="3960"/>
      </w:tblGrid>
      <w:tr w:rsidR="007C1E5F" w:rsidRPr="00923739" w:rsidTr="009B44DA">
        <w:tc>
          <w:tcPr>
            <w:tcW w:w="5260" w:type="dxa"/>
          </w:tcPr>
          <w:p w:rsidR="00197889" w:rsidRPr="00923739" w:rsidRDefault="00275281" w:rsidP="00A737BB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52" type="#_x0000_t34" style="position:absolute;margin-left:91.6pt;margin-top:40.1pt;width:188.25pt;height:15.7pt;z-index:252036608" o:connectortype="elbow" adj="10797,-265254,-1877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51" style="position:absolute;margin-left:67.1pt;margin-top:30.7pt;width:24.5pt;height:9.4pt;z-index:252037632" arcsize="10923f" filled="f" strokecolor="#f4750c" strokeweight="2.25pt"/>
              </w:pict>
            </w:r>
            <w:r w:rsidR="00197889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58988" cy="483362"/>
                  <wp:effectExtent l="57150" t="19050" r="112862" b="69088"/>
                  <wp:docPr id="14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28A0092B-C50C-407e-A947-70E740481C1C">
                                <a14:useLocalDpi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 b="3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988" cy="4833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7820" w:rsidRPr="00923739" w:rsidRDefault="00747820" w:rsidP="00A737BB">
            <w:pPr>
              <w:rPr>
                <w:rFonts w:asciiTheme="minorBidi" w:hAnsiTheme="minorBidi" w:cstheme="minorBidi"/>
                <w:lang w:val="en-IE"/>
              </w:rPr>
            </w:pPr>
          </w:p>
          <w:p w:rsidR="009B44DA" w:rsidRPr="00923739" w:rsidRDefault="009B44DA" w:rsidP="00A737BB">
            <w:pPr>
              <w:rPr>
                <w:rFonts w:asciiTheme="minorBidi" w:hAnsiTheme="minorBidi" w:cstheme="minorBidi"/>
                <w:lang w:val="en-IE"/>
              </w:rPr>
            </w:pPr>
          </w:p>
          <w:p w:rsidR="009B44DA" w:rsidRPr="00923739" w:rsidRDefault="009B44DA" w:rsidP="00A737BB">
            <w:pPr>
              <w:rPr>
                <w:rFonts w:asciiTheme="minorBidi" w:hAnsiTheme="minorBidi" w:cstheme="minorBidi"/>
                <w:lang w:val="en-IE"/>
              </w:rPr>
            </w:pPr>
          </w:p>
          <w:p w:rsidR="009B44DA" w:rsidRPr="00923739" w:rsidRDefault="009B44DA" w:rsidP="00A737BB">
            <w:pPr>
              <w:rPr>
                <w:rFonts w:asciiTheme="minorBidi" w:hAnsiTheme="minorBidi" w:cstheme="minorBidi"/>
                <w:lang w:val="en-IE"/>
              </w:rPr>
            </w:pPr>
          </w:p>
          <w:p w:rsidR="009B44DA" w:rsidRPr="00923739" w:rsidRDefault="009B44DA" w:rsidP="00A737BB">
            <w:pPr>
              <w:rPr>
                <w:rFonts w:asciiTheme="minorBidi" w:hAnsiTheme="minorBidi" w:cstheme="minorBidi"/>
                <w:lang w:val="en-IE"/>
              </w:rPr>
            </w:pPr>
          </w:p>
          <w:p w:rsidR="009B44DA" w:rsidRPr="00923739" w:rsidRDefault="009B44DA" w:rsidP="00A737BB">
            <w:pPr>
              <w:rPr>
                <w:rFonts w:asciiTheme="minorBidi" w:hAnsiTheme="minorBidi" w:cstheme="minorBidi"/>
                <w:lang w:val="en-IE"/>
              </w:rPr>
            </w:pPr>
          </w:p>
          <w:p w:rsidR="009B44DA" w:rsidRPr="00923739" w:rsidRDefault="009B44DA" w:rsidP="00A737BB">
            <w:pPr>
              <w:rPr>
                <w:rFonts w:asciiTheme="minorBidi" w:hAnsiTheme="minorBidi" w:cstheme="minorBidi"/>
                <w:lang w:val="en-IE"/>
              </w:rPr>
            </w:pPr>
          </w:p>
          <w:p w:rsidR="00197889" w:rsidRPr="00923739" w:rsidRDefault="00275281" w:rsidP="00AD4284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457" type="#_x0000_t34" style="position:absolute;margin-left:214.95pt;margin-top:119.25pt;width:79.3pt;height:31.6pt;z-index:252044800" o:connectortype="elbow" adj=",-309646,-7816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59" type="#_x0000_t34" style="position:absolute;margin-left:41.2pt;margin-top:175.7pt;width:253.05pt;height:103.75pt;z-index:252047872" o:connectortype="elbow" adj="154,-101036,-966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66" type="#_x0000_t34" style="position:absolute;margin-left:212.35pt;margin-top:175.7pt;width:81.9pt;height:58.4pt;z-index:252057088" o:connectortype="elbow" adj="198,-179495,-7499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65" type="#_x0000_t34" style="position:absolute;margin-left:179.5pt;margin-top:175.65pt;width:114.75pt;height:74pt;z-index:252055040" o:connectortype="elbow" adj="282,-141641,-4734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64" type="#_x0000_t34" style="position:absolute;margin-left:134.6pt;margin-top:175.7pt;width:159.65pt;height:90.7pt;z-index:252052992" o:connectortype="elbow" adj="-149,-115573,-2795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55" type="#_x0000_t34" style="position:absolute;margin-left:252.5pt;margin-top:58.75pt;width:41.75pt;height:22.95pt;flip:y;z-index:252041728" o:connectortype="elbow" adj="10787,368282,-167885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61" style="position:absolute;margin-left:116.45pt;margin-top:166.2pt;width:35.95pt;height:10.45pt;z-index:252054016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56" style="position:absolute;margin-left:7.9pt;margin-top:112.35pt;width:207.1pt;height:14.1pt;z-index:25204582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54" style="position:absolute;margin-left:187.9pt;margin-top:69.1pt;width:64.65pt;height:25.55pt;z-index:25204275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58" style="position:absolute;margin-left:10.55pt;margin-top:166.15pt;width:64.65pt;height:10.45pt;z-index:252051968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63" style="position:absolute;margin-left:205.15pt;margin-top:166.15pt;width:15.05pt;height:10.45pt;z-index:25205811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62" style="position:absolute;margin-left:157.15pt;margin-top:166.15pt;width:43.75pt;height:10.45pt;z-index:252056064" arcsize="10923f" filled="f" strokecolor="#f4750c" strokeweight="2.25pt"/>
              </w:pict>
            </w:r>
            <w:r w:rsidR="00197889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92323" cy="2643892"/>
                  <wp:effectExtent l="57150" t="19050" r="122377" b="80258"/>
                  <wp:docPr id="14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37" cy="264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</w:tcPr>
          <w:p w:rsidR="001030EA" w:rsidRPr="001030EA" w:rsidRDefault="001030EA" w:rsidP="001030EA">
            <w:pPr>
              <w:pStyle w:val="ListParagraph"/>
              <w:spacing w:before="0" w:after="100" w:line="252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AD2972" w:rsidRPr="00923739" w:rsidRDefault="00AD2972" w:rsidP="00B73AE8">
            <w:pPr>
              <w:pStyle w:val="ListParagraph"/>
              <w:numPr>
                <w:ilvl w:val="0"/>
                <w:numId w:val="30"/>
              </w:numPr>
              <w:spacing w:before="0" w:after="100" w:line="252" w:lineRule="auto"/>
              <w:ind w:left="72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пункт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Existing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Keys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(Существующие ключи) в разделе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Software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(Программное обеспечение).</w:t>
            </w:r>
          </w:p>
          <w:p w:rsidR="00AD2972" w:rsidRPr="00923739" w:rsidRDefault="001030EA" w:rsidP="001030EA">
            <w:pPr>
              <w:tabs>
                <w:tab w:val="left" w:pos="793"/>
              </w:tabs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1030EA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  <w:t xml:space="preserve">     </w:t>
            </w:r>
            <w:r w:rsidR="00275281" w:rsidRPr="00275281">
              <w:rPr>
                <w:rFonts w:asciiTheme="minorBidi" w:hAnsiTheme="minorBidi" w:cstheme="minorBidi"/>
                <w:noProof/>
                <w:color w:val="F4750C"/>
                <w:sz w:val="20"/>
                <w:szCs w:val="20"/>
                <w:lang w:val="en-IE" w:eastAsia="en-IE"/>
              </w:rPr>
              <w:pict>
                <v:shape id="_x0000_s1453" type="#_x0000_t202" style="position:absolute;margin-left:63.45pt;margin-top:15pt;width:162.85pt;height:105pt;z-index:252038656;mso-position-horizontal-relative:text;mso-position-vertical-relative:text" filled="f" stroked="f">
                  <v:textbox style="mso-next-textbox:#_x0000_s1453">
                    <w:txbxContent>
                      <w:p w:rsidR="00391F4A" w:rsidRDefault="00391F4A" w:rsidP="00FA3FB5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Просматривать раздел </w:t>
                        </w:r>
                        <w:r>
                          <w:rPr>
                            <w:sz w:val="18"/>
                            <w:szCs w:val="18"/>
                          </w:rPr>
                          <w:t>Product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Keys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(Ключи продуктов) могут только пользователи </w:t>
                        </w:r>
                        <w:r>
                          <w:rPr>
                            <w:sz w:val="18"/>
                            <w:szCs w:val="18"/>
                          </w:rPr>
                          <w:t>MVLS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с ролью 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Administrator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(Администратор) или 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User + VLK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(Пользователь + VLK).</w:t>
                        </w:r>
                      </w:p>
                      <w:p w:rsidR="00391F4A" w:rsidRPr="00CE0392" w:rsidRDefault="00391F4A" w:rsidP="00FA3FB5">
                        <w:pPr>
                          <w:spacing w:line="200" w:lineRule="exact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>Для получения необходимых прав обратитесь к администратору.</w:t>
                        </w:r>
                      </w:p>
                    </w:txbxContent>
                  </v:textbox>
                </v:shape>
              </w:pict>
            </w:r>
            <w:r w:rsidR="00747820" w:rsidRPr="00923739">
              <w:rPr>
                <w:rFonts w:asciiTheme="minorBidi" w:hAnsiTheme="minorBidi" w:cstheme="minorBidi"/>
                <w:b/>
                <w:i/>
                <w:noProof/>
                <w:color w:val="F4750C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039680" behindDoc="1" locked="0" layoutInCell="1" allowOverlap="1">
                  <wp:simplePos x="0" y="0"/>
                  <wp:positionH relativeFrom="column">
                    <wp:posOffset>711366</wp:posOffset>
                  </wp:positionH>
                  <wp:positionV relativeFrom="paragraph">
                    <wp:posOffset>149253</wp:posOffset>
                  </wp:positionV>
                  <wp:extent cx="2194560" cy="2464904"/>
                  <wp:effectExtent l="0" t="0" r="0" b="0"/>
                  <wp:wrapNone/>
                  <wp:docPr id="19" name="Picture 18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16" cy="246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4876"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747820" w:rsidRPr="00923739" w:rsidRDefault="00747820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747820" w:rsidRPr="00923739" w:rsidRDefault="00747820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747820" w:rsidRPr="00923739" w:rsidRDefault="00747820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747820" w:rsidRPr="00923739" w:rsidRDefault="00747820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747820" w:rsidRPr="00923739" w:rsidRDefault="00747820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747820" w:rsidRDefault="00747820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30"/>
                <w:szCs w:val="30"/>
                <w:lang w:val="en-IE"/>
              </w:rPr>
            </w:pPr>
          </w:p>
          <w:p w:rsidR="001030EA" w:rsidRDefault="001030EA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30"/>
                <w:szCs w:val="30"/>
                <w:lang w:val="en-IE"/>
              </w:rPr>
            </w:pPr>
          </w:p>
          <w:p w:rsidR="001030EA" w:rsidRDefault="001030EA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30"/>
                <w:szCs w:val="30"/>
                <w:lang w:val="en-IE"/>
              </w:rPr>
            </w:pPr>
          </w:p>
          <w:p w:rsidR="001030EA" w:rsidRDefault="001030EA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30"/>
                <w:szCs w:val="30"/>
                <w:lang w:val="en-IE"/>
              </w:rPr>
            </w:pPr>
          </w:p>
          <w:p w:rsidR="001030EA" w:rsidRDefault="001030EA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30"/>
                <w:szCs w:val="30"/>
                <w:lang w:val="en-IE"/>
              </w:rPr>
            </w:pPr>
          </w:p>
          <w:p w:rsidR="001030EA" w:rsidRDefault="001030EA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30"/>
                <w:szCs w:val="30"/>
                <w:lang w:val="en-IE"/>
              </w:rPr>
            </w:pPr>
          </w:p>
          <w:p w:rsidR="001030EA" w:rsidRPr="00923739" w:rsidRDefault="001030EA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30"/>
                <w:szCs w:val="30"/>
                <w:lang w:val="en-IE"/>
              </w:rPr>
            </w:pPr>
          </w:p>
          <w:p w:rsidR="00747820" w:rsidRPr="00923739" w:rsidRDefault="00273CE3" w:rsidP="00FA3FB5">
            <w:pPr>
              <w:pStyle w:val="ListParagraph"/>
              <w:numPr>
                <w:ilvl w:val="0"/>
                <w:numId w:val="30"/>
              </w:numPr>
              <w:spacing w:before="0" w:after="100" w:line="252" w:lineRule="auto"/>
              <w:ind w:left="720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>На следующей странице представлен список всех существующих ключей продуктов.</w:t>
            </w:r>
          </w:p>
          <w:p w:rsidR="00747820" w:rsidRPr="00923739" w:rsidRDefault="00747820" w:rsidP="00FA3FB5">
            <w:pPr>
              <w:pStyle w:val="ListParagraph"/>
              <w:spacing w:before="0" w:after="100" w:line="252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273CE3" w:rsidRPr="00923739" w:rsidRDefault="00273CE3" w:rsidP="00FA3FB5">
            <w:pPr>
              <w:pStyle w:val="ListParagraph"/>
              <w:spacing w:before="0" w:after="100" w:line="252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Дополнительные сведения о ключах продуктов и правильном использовании ключей многократной активации (</w:t>
            </w:r>
            <w:r w:rsidRPr="00923739">
              <w:rPr>
                <w:rFonts w:asciiTheme="minorBidi" w:hAnsiTheme="minorBidi"/>
                <w:sz w:val="20"/>
                <w:szCs w:val="20"/>
              </w:rPr>
              <w:t>MAK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 и службы управления ключами (</w:t>
            </w:r>
            <w:r w:rsidRPr="00923739">
              <w:rPr>
                <w:rFonts w:asciiTheme="minorBidi" w:hAnsiTheme="minorBidi"/>
                <w:sz w:val="20"/>
                <w:szCs w:val="20"/>
              </w:rPr>
              <w:t>KMS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 можно получить в разделе вопросов и ответов.</w:t>
            </w:r>
          </w:p>
          <w:p w:rsidR="00273CE3" w:rsidRPr="00910CB6" w:rsidRDefault="00273CE3" w:rsidP="00FA3FB5">
            <w:pPr>
              <w:pStyle w:val="ListParagraph"/>
              <w:spacing w:before="0" w:after="100" w:line="252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747820" w:rsidRPr="00923739" w:rsidRDefault="00747820" w:rsidP="00FA3FB5">
            <w:pPr>
              <w:pStyle w:val="ListParagraph"/>
              <w:spacing w:before="0" w:after="100" w:line="252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Отчет можно отфильтровать по продуктам, организациям и идентификационным номерам лицензий.</w:t>
            </w:r>
          </w:p>
          <w:p w:rsidR="00273CE3" w:rsidRPr="00923739" w:rsidRDefault="00273CE3" w:rsidP="00FA3FB5">
            <w:pPr>
              <w:pStyle w:val="ListParagraph"/>
              <w:spacing w:before="0" w:after="100" w:line="252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273CE3" w:rsidRPr="00923739" w:rsidRDefault="00273CE3" w:rsidP="00FA3FB5">
            <w:pPr>
              <w:pStyle w:val="ListParagraph"/>
              <w:spacing w:before="0" w:after="100" w:line="252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В отчете отображаются следующие сведения:</w:t>
            </w:r>
          </w:p>
          <w:p w:rsidR="00273CE3" w:rsidRPr="00923739" w:rsidRDefault="00273CE3" w:rsidP="00FA3FB5">
            <w:pPr>
              <w:pStyle w:val="ListParagraph"/>
              <w:numPr>
                <w:ilvl w:val="0"/>
                <w:numId w:val="31"/>
              </w:numPr>
              <w:spacing w:before="0" w:after="100" w:line="252" w:lineRule="auto"/>
              <w:rPr>
                <w:rFonts w:asciiTheme="minorBidi" w:hAnsiTheme="minorBidi"/>
                <w:b/>
                <w:i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Тип ключа продукта</w:t>
            </w:r>
          </w:p>
          <w:p w:rsidR="00273CE3" w:rsidRPr="00923739" w:rsidRDefault="00273CE3" w:rsidP="00FA3FB5">
            <w:pPr>
              <w:pStyle w:val="ListParagraph"/>
              <w:numPr>
                <w:ilvl w:val="0"/>
                <w:numId w:val="31"/>
              </w:numPr>
              <w:spacing w:before="0" w:after="100" w:line="252" w:lineRule="auto"/>
              <w:rPr>
                <w:rFonts w:asciiTheme="minorBidi" w:hAnsiTheme="minorBidi"/>
                <w:b/>
                <w:i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Ключ продукта</w:t>
            </w:r>
          </w:p>
          <w:p w:rsidR="00273CE3" w:rsidRPr="00923739" w:rsidRDefault="00273CE3" w:rsidP="00FA3FB5">
            <w:pPr>
              <w:pStyle w:val="ListParagraph"/>
              <w:numPr>
                <w:ilvl w:val="0"/>
                <w:numId w:val="31"/>
              </w:numPr>
              <w:spacing w:before="0" w:after="100" w:line="252" w:lineRule="auto"/>
              <w:rPr>
                <w:rFonts w:asciiTheme="minorBidi" w:hAnsiTheme="minorBidi"/>
                <w:b/>
                <w:i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Продукт</w:t>
            </w:r>
          </w:p>
          <w:p w:rsidR="00747820" w:rsidRPr="00923739" w:rsidRDefault="00273CE3" w:rsidP="00FA3FB5">
            <w:pPr>
              <w:pStyle w:val="ListParagraph"/>
              <w:numPr>
                <w:ilvl w:val="0"/>
                <w:numId w:val="31"/>
              </w:numPr>
              <w:spacing w:before="0" w:after="100" w:line="252" w:lineRule="auto"/>
              <w:rPr>
                <w:rFonts w:asciiTheme="minorBidi" w:hAnsiTheme="minorBidi"/>
                <w:b/>
                <w:i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Идентификационный номер лицензии</w:t>
            </w:r>
          </w:p>
          <w:p w:rsidR="00273CE3" w:rsidRPr="00923739" w:rsidRDefault="00275281" w:rsidP="00273CE3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67" type="#_x0000_t202" style="position:absolute;margin-left:49.15pt;margin-top:4.8pt;width:155.5pt;height:89.75pt;z-index:252059136" filled="f" stroked="f">
                  <v:textbox style="mso-next-textbox:#_x0000_s1467">
                    <w:txbxContent>
                      <w:p w:rsidR="00391F4A" w:rsidRPr="00CE0392" w:rsidRDefault="00391F4A" w:rsidP="00273CE3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Дополнительные сведения о ключах продуктов и активации продукта см. на веб-сайте </w:t>
                        </w:r>
                      </w:p>
                      <w:p w:rsidR="00391F4A" w:rsidRPr="00CE0392" w:rsidRDefault="00391F4A" w:rsidP="00273CE3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hyperlink r:id="rId60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http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://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www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microsoft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com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licensing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resources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vol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</w:hyperlink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2B1B16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anchor distT="0" distB="0" distL="114300" distR="114300" simplePos="0" relativeHeight="252060160" behindDoc="1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12065</wp:posOffset>
                  </wp:positionV>
                  <wp:extent cx="2093595" cy="1821815"/>
                  <wp:effectExtent l="0" t="0" r="0" b="0"/>
                  <wp:wrapNone/>
                  <wp:docPr id="48" name="Picture 47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73CE3" w:rsidRPr="00923739" w:rsidRDefault="00273CE3" w:rsidP="00273CE3">
            <w:pPr>
              <w:rPr>
                <w:rFonts w:asciiTheme="minorBidi" w:hAnsiTheme="minorBidi" w:cstheme="minorBidi"/>
                <w:lang w:val="en-IE"/>
              </w:rPr>
            </w:pPr>
          </w:p>
          <w:p w:rsidR="00747820" w:rsidRPr="00923739" w:rsidRDefault="00747820" w:rsidP="00AD2972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color w:val="F4750C"/>
                <w:lang w:val="en-IE"/>
              </w:rPr>
            </w:pPr>
          </w:p>
          <w:p w:rsidR="007C1E5F" w:rsidRPr="00923739" w:rsidRDefault="007C1E5F" w:rsidP="007C1E5F">
            <w:pPr>
              <w:pStyle w:val="ListParagraph"/>
              <w:tabs>
                <w:tab w:val="right" w:pos="2463"/>
              </w:tabs>
              <w:spacing w:before="0" w:after="120"/>
              <w:ind w:left="357" w:firstLine="0"/>
              <w:rPr>
                <w:rFonts w:asciiTheme="minorBidi" w:hAnsiTheme="minorBidi"/>
                <w:color w:val="F4750C"/>
              </w:rPr>
            </w:pPr>
          </w:p>
        </w:tc>
      </w:tr>
    </w:tbl>
    <w:p w:rsidR="008E7DE6" w:rsidRPr="00923739" w:rsidRDefault="002B1B16" w:rsidP="002B1B16">
      <w:pPr>
        <w:pStyle w:val="Heading2"/>
        <w:rPr>
          <w:rFonts w:asciiTheme="minorBidi" w:hAnsiTheme="minorBidi" w:cstheme="minorBidi"/>
          <w:lang w:val="ru-RU"/>
        </w:rPr>
      </w:pPr>
      <w:bookmarkStart w:id="23" w:name="_Toc248556318"/>
      <w:r w:rsidRPr="00923739">
        <w:rPr>
          <w:rFonts w:asciiTheme="minorBidi" w:hAnsiTheme="minorBidi" w:cstheme="minorBidi"/>
          <w:lang w:val="ru-RU"/>
        </w:rPr>
        <w:lastRenderedPageBreak/>
        <w:t>Просмотр и запрос ключей многократной активации (</w:t>
      </w:r>
      <w:r w:rsidRPr="00923739">
        <w:rPr>
          <w:rFonts w:asciiTheme="minorBidi" w:hAnsiTheme="minorBidi" w:cstheme="minorBidi"/>
        </w:rPr>
        <w:t>MAK</w:t>
      </w:r>
      <w:r w:rsidRPr="00923739">
        <w:rPr>
          <w:rFonts w:asciiTheme="minorBidi" w:hAnsiTheme="minorBidi" w:cstheme="minorBidi"/>
          <w:lang w:val="ru-RU"/>
        </w:rPr>
        <w:t>)</w:t>
      </w:r>
      <w:bookmarkEnd w:id="23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00"/>
        <w:gridCol w:w="3960"/>
      </w:tblGrid>
      <w:tr w:rsidR="002B1B16" w:rsidRPr="00391F4A" w:rsidTr="009B44DA">
        <w:tc>
          <w:tcPr>
            <w:tcW w:w="5260" w:type="dxa"/>
          </w:tcPr>
          <w:p w:rsidR="00197889" w:rsidRPr="00923739" w:rsidRDefault="00275281" w:rsidP="009D71EB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68" type="#_x0000_t34" style="position:absolute;margin-left:116.45pt;margin-top:41.5pt;width:167.9pt;height:22.65pt;z-index:252062208" o:connectortype="elbow" adj=",-155730,-24244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69" style="position:absolute;margin-left:88.25pt;margin-top:32.1pt;width:28.2pt;height:9.4pt;z-index:252063232" arcsize="10923f" filled="f" strokecolor="#f4750c" strokeweight="2.25pt"/>
              </w:pict>
            </w:r>
            <w:r w:rsidR="00197889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58988" cy="483362"/>
                  <wp:effectExtent l="57150" t="19050" r="112862" b="69088"/>
                  <wp:docPr id="1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28A0092B-C50C-407e-A947-70E740481C1C">
                                <a14:useLocalDpi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val="0"/>
                              </a:ext>
                            </a:extLst>
                          </a:blip>
                          <a:srcRect b="3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988" cy="4833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wpc="http://schemas.microsoft.com/office/word/2008/6/28/wordprocessingCanvas" xmlns:mc="http://schemas.openxmlformats.org/markup-compatibility/2006" xmlns:wp14="http://schemas.microsoft.com/office/word/2008/9/16/wordprocessingDrawing" xmlns:w14="http://schemas.microsoft.com/office/word/2009/2/wordml" xmlns:wpg="http://schemas.microsoft.com/office/word/2008/6/28/wordprocessingGroup" xmlns:wpi="http://schemas.microsoft.com/office/word/2008/6/28/wordprocessingInk" xmlns:wps="http://schemas.microsoft.com/office/word/2008/6/28/wordprocessingShape" xmlns:a14="http://schemas.microsoft.com/office/drawing/2007/7/7/main" xmlns:w10="urn:schemas-microsoft-com:office:word" xmlns:v="urn:schemas-microsoft-com:vml" xmlns:o="urn:schemas-microsoft-com:office:office" xmlns:w="http://schemas.openxmlformats.org/wordprocessingml/2006/main" xmlns="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1B16" w:rsidRPr="00923739" w:rsidRDefault="002B1B16" w:rsidP="009D71EB">
            <w:pPr>
              <w:rPr>
                <w:rFonts w:asciiTheme="minorBidi" w:hAnsiTheme="minorBidi" w:cstheme="minorBidi"/>
                <w:lang w:val="en-IE"/>
              </w:rPr>
            </w:pPr>
          </w:p>
          <w:p w:rsidR="002B1B16" w:rsidRPr="00923739" w:rsidRDefault="002B1B16" w:rsidP="009D71EB">
            <w:pPr>
              <w:rPr>
                <w:rFonts w:asciiTheme="minorBidi" w:hAnsiTheme="minorBidi" w:cstheme="minorBidi"/>
                <w:lang w:val="en-IE"/>
              </w:rPr>
            </w:pPr>
          </w:p>
          <w:p w:rsidR="002B1B16" w:rsidRPr="00923739" w:rsidRDefault="002B1B16" w:rsidP="009D71EB">
            <w:pPr>
              <w:rPr>
                <w:rFonts w:asciiTheme="minorBidi" w:hAnsiTheme="minorBidi" w:cstheme="minorBidi"/>
                <w:lang w:val="en-IE"/>
              </w:rPr>
            </w:pPr>
          </w:p>
          <w:p w:rsidR="002B1B16" w:rsidRPr="00923739" w:rsidRDefault="002B1B16" w:rsidP="009D71EB">
            <w:pPr>
              <w:rPr>
                <w:rFonts w:asciiTheme="minorBidi" w:hAnsiTheme="minorBidi" w:cstheme="minorBidi"/>
                <w:lang w:val="en-IE"/>
              </w:rPr>
            </w:pPr>
          </w:p>
          <w:p w:rsidR="002B1B16" w:rsidRPr="00923739" w:rsidRDefault="002B1B16" w:rsidP="009D71EB">
            <w:pPr>
              <w:rPr>
                <w:rFonts w:asciiTheme="minorBidi" w:hAnsiTheme="minorBidi" w:cstheme="minorBidi"/>
                <w:lang w:val="en-IE"/>
              </w:rPr>
            </w:pPr>
          </w:p>
          <w:p w:rsidR="002B1B16" w:rsidRPr="00923739" w:rsidRDefault="002B1B16" w:rsidP="009D71EB">
            <w:pPr>
              <w:rPr>
                <w:rFonts w:asciiTheme="minorBidi" w:hAnsiTheme="minorBidi" w:cstheme="minorBidi"/>
                <w:lang w:val="en-IE"/>
              </w:rPr>
            </w:pPr>
          </w:p>
          <w:p w:rsidR="002B1B16" w:rsidRPr="00923739" w:rsidRDefault="002B1B16" w:rsidP="009D71EB">
            <w:pPr>
              <w:rPr>
                <w:rFonts w:asciiTheme="minorBidi" w:hAnsiTheme="minorBidi" w:cstheme="minorBidi"/>
                <w:lang w:val="en-IE"/>
              </w:rPr>
            </w:pPr>
          </w:p>
          <w:p w:rsidR="00D630AA" w:rsidRPr="00923739" w:rsidRDefault="00275281" w:rsidP="009D71EB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492" type="#_x0000_t34" style="position:absolute;margin-left:195.9pt;margin-top:172.9pt;width:99.65pt;height:74.1pt;z-index:252090880" o:connectortype="elbow" adj="76,-138826,-5807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90" type="#_x0000_t34" style="position:absolute;margin-left:229.1pt;margin-top:167.8pt;width:34.55pt;height:16.35pt;rotation:270;z-index:252086784" o:connectortype="elbow" adj="-251,-656059,-193931" strokecolor="#ffc000" strokeweight="1.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87" type="#_x0000_t34" style="position:absolute;margin-left:254.55pt;margin-top:130.6pt;width:41pt;height:28.1pt;z-index:252084736" o:connectortype="elbow" adj="237,-333570,-17203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85" type="#_x0000_t34" style="position:absolute;margin-left:259.05pt;margin-top:67.3pt;width:36.5pt;height:23.1pt;flip:y;z-index:252081664" o:connectortype="elbow" adj=",368182,-195909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91" style="position:absolute;margin-left:153.15pt;margin-top:164.45pt;width:91.85pt;height:7.9pt;z-index:252091904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88" style="position:absolute;margin-left:228.8pt;margin-top:187.95pt;width:9.4pt;height:9.9pt;z-index:252087808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86" style="position:absolute;margin-left:205.85pt;margin-top:114.4pt;width:53.2pt;height:15.65pt;z-index:25208883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484" style="position:absolute;margin-left:190.2pt;margin-top:72.7pt;width:68.35pt;height:29.2pt;z-index:252082688" arcsize="10923f" filled="f" strokecolor="#f4750c" strokeweight="2.25pt"/>
              </w:pict>
            </w:r>
            <w:r w:rsidR="00D630AA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32792" cy="2545689"/>
                  <wp:effectExtent l="57150" t="19050" r="120008" b="83211"/>
                  <wp:docPr id="14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036" cy="254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</w:tcPr>
          <w:p w:rsidR="002B1B16" w:rsidRPr="00923739" w:rsidRDefault="002B1B16" w:rsidP="00917CD8">
            <w:pPr>
              <w:pStyle w:val="ListParagraph"/>
              <w:numPr>
                <w:ilvl w:val="0"/>
                <w:numId w:val="32"/>
              </w:numPr>
              <w:spacing w:before="0" w:after="120"/>
              <w:ind w:left="714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 xml:space="preserve">Выберите пункт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New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MAK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Keys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(Новые ключи многократной активации) в разделе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Product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Keys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(Ключи продуктов).</w:t>
            </w:r>
          </w:p>
          <w:p w:rsidR="002B1B16" w:rsidRPr="00923739" w:rsidRDefault="00275281" w:rsidP="009D71E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color w:val="F4750C"/>
                <w:sz w:val="20"/>
                <w:szCs w:val="20"/>
                <w:lang w:val="en-IE" w:eastAsia="en-IE"/>
              </w:rPr>
              <w:pict>
                <v:shape id="_x0000_s1470" type="#_x0000_t202" style="position:absolute;left:0;text-align:left;margin-left:47.85pt;margin-top:14.35pt;width:171.15pt;height:90.45pt;z-index:252064256" filled="f" stroked="f">
                  <v:textbox style="mso-next-textbox:#_x0000_s1470">
                    <w:txbxContent>
                      <w:p w:rsidR="00391F4A" w:rsidRDefault="00391F4A" w:rsidP="002B1B16">
                        <w:pPr>
                          <w:rPr>
                            <w:sz w:val="18"/>
                            <w:szCs w:val="18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Просматривать раздел </w:t>
                        </w:r>
                        <w:r>
                          <w:rPr>
                            <w:sz w:val="18"/>
                            <w:szCs w:val="18"/>
                          </w:rPr>
                          <w:t>Product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Keys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(Ключи продуктов) могут только пользователи </w:t>
                        </w:r>
                        <w:r>
                          <w:rPr>
                            <w:sz w:val="18"/>
                            <w:szCs w:val="18"/>
                          </w:rPr>
                          <w:t>MVLS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с ролью 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Administrator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(Администратор) или 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User + VLK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(Пользователь + VLK).</w:t>
                        </w:r>
                      </w:p>
                      <w:p w:rsidR="00391F4A" w:rsidRPr="00CE0392" w:rsidRDefault="00391F4A" w:rsidP="002B1B16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>Для получения необходимых прав обратитесь к администратору.</w:t>
                        </w:r>
                      </w:p>
                    </w:txbxContent>
                  </v:textbox>
                </v:shape>
              </w:pict>
            </w:r>
            <w:r w:rsidR="002B1B16" w:rsidRPr="00923739">
              <w:rPr>
                <w:rFonts w:asciiTheme="minorBidi" w:hAnsiTheme="minorBidi" w:cstheme="minorBidi"/>
                <w:b/>
                <w:i/>
                <w:noProof/>
                <w:color w:val="F4750C"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2065280" behindDoc="1" locked="0" layoutInCell="1" allowOverlap="1">
                  <wp:simplePos x="0" y="0"/>
                  <wp:positionH relativeFrom="column">
                    <wp:posOffset>570506</wp:posOffset>
                  </wp:positionH>
                  <wp:positionV relativeFrom="paragraph">
                    <wp:posOffset>146160</wp:posOffset>
                  </wp:positionV>
                  <wp:extent cx="2266122" cy="2409246"/>
                  <wp:effectExtent l="0" t="0" r="0" b="0"/>
                  <wp:wrapNone/>
                  <wp:docPr id="53" name="Picture 18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22" cy="240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4876"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2B1B16" w:rsidRPr="00923739" w:rsidRDefault="002B1B16" w:rsidP="009D71E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2B1B16" w:rsidRPr="00923739" w:rsidRDefault="002B1B16" w:rsidP="009D71E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2B1B16" w:rsidRPr="00923739" w:rsidRDefault="002B1B16" w:rsidP="009D71E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2B1B16" w:rsidRPr="00923739" w:rsidRDefault="002B1B16" w:rsidP="009D71E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2B1B16" w:rsidRPr="00923739" w:rsidRDefault="002B1B16" w:rsidP="009D71E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2B1B16" w:rsidRPr="00923739" w:rsidRDefault="002B1B16" w:rsidP="009D71E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2B1B16" w:rsidRPr="00923739" w:rsidRDefault="002B1B16" w:rsidP="00FA3FB5">
            <w:pPr>
              <w:pStyle w:val="ListParagraph"/>
              <w:numPr>
                <w:ilvl w:val="0"/>
                <w:numId w:val="32"/>
              </w:numPr>
              <w:spacing w:before="0" w:after="120" w:line="264" w:lineRule="auto"/>
              <w:ind w:left="720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 следующей странице можно просмотреть и запросить ключи 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>многократной активации.</w:t>
            </w:r>
          </w:p>
          <w:p w:rsidR="00867A6D" w:rsidRPr="00923739" w:rsidRDefault="00867A6D" w:rsidP="00FA3FB5">
            <w:pPr>
              <w:pStyle w:val="ListParagraph"/>
              <w:spacing w:before="0" w:after="120" w:line="264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867A6D" w:rsidRPr="00923739" w:rsidRDefault="00867A6D" w:rsidP="00FA3FB5">
            <w:pPr>
              <w:pStyle w:val="ListParagraph"/>
              <w:spacing w:before="0" w:after="120" w:line="264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Дополнительные сведения о ключах продуктов и правильном использовании ключей многократной активации (</w:t>
            </w:r>
            <w:r w:rsidRPr="00923739">
              <w:rPr>
                <w:rFonts w:asciiTheme="minorBidi" w:hAnsiTheme="minorBidi"/>
                <w:sz w:val="20"/>
                <w:szCs w:val="20"/>
              </w:rPr>
              <w:t>MAK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 и службы управления ключами (</w:t>
            </w:r>
            <w:r w:rsidRPr="00923739">
              <w:rPr>
                <w:rFonts w:asciiTheme="minorBidi" w:hAnsiTheme="minorBidi"/>
                <w:sz w:val="20"/>
                <w:szCs w:val="20"/>
              </w:rPr>
              <w:t>KMS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) можно получить в разделе вопросов и ответов.</w:t>
            </w:r>
          </w:p>
          <w:p w:rsidR="00867A6D" w:rsidRPr="00923739" w:rsidRDefault="00867A6D" w:rsidP="00FA3FB5">
            <w:pPr>
              <w:pStyle w:val="ListParagraph"/>
              <w:spacing w:before="0" w:after="120" w:line="264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867A6D" w:rsidRPr="00923739" w:rsidRDefault="00867A6D" w:rsidP="00FA3FB5">
            <w:pPr>
              <w:pStyle w:val="ListParagraph"/>
              <w:spacing w:before="0" w:after="120" w:line="264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Чтобы просмотреть ключ многократной активации, установите флажок рядом с продуктом и нажмите кнопку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Request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MAK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key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(Запросить ключ многократной активации).</w:t>
            </w:r>
          </w:p>
          <w:p w:rsidR="00867A6D" w:rsidRPr="00923739" w:rsidRDefault="00867A6D" w:rsidP="00FA3FB5">
            <w:pPr>
              <w:pStyle w:val="ListParagraph"/>
              <w:spacing w:before="0" w:after="120" w:line="264" w:lineRule="auto"/>
              <w:ind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867A6D" w:rsidRPr="00923739" w:rsidRDefault="00867A6D" w:rsidP="00FA3FB5">
            <w:pPr>
              <w:pStyle w:val="ListParagraph"/>
              <w:spacing w:before="0" w:after="120" w:line="264" w:lineRule="auto"/>
              <w:ind w:firstLine="0"/>
              <w:rPr>
                <w:rFonts w:asciiTheme="minorBidi" w:hAnsiTheme="minorBidi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После отображен</w:t>
            </w:r>
            <w:r w:rsidR="00AC2387">
              <w:rPr>
                <w:rFonts w:asciiTheme="minorBidi" w:hAnsiTheme="minorBidi"/>
                <w:sz w:val="20"/>
                <w:szCs w:val="20"/>
                <w:lang w:val="ru-RU"/>
              </w:rPr>
              <w:t>ия ключа многократной активации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просмотрите число активаций с состоянием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Used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(Используется) и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Available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(Доступно).</w:t>
            </w:r>
          </w:p>
          <w:p w:rsidR="002B1B16" w:rsidRPr="00923739" w:rsidRDefault="00275281" w:rsidP="009D71EB">
            <w:pPr>
              <w:rPr>
                <w:rFonts w:asciiTheme="minorBidi" w:hAnsiTheme="minorBidi" w:cstheme="minorBidi"/>
                <w:lang w:val="ru-RU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483" type="#_x0000_t202" style="position:absolute;margin-left:49.15pt;margin-top:4.8pt;width:155.5pt;height:89.75pt;z-index:252078592" filled="f" stroked="f">
                  <v:textbox style="mso-next-textbox:#_x0000_s1483">
                    <w:txbxContent>
                      <w:p w:rsidR="00391F4A" w:rsidRPr="00CE0392" w:rsidRDefault="00391F4A" w:rsidP="002B1B16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Дополнительные сведения о ключах продуктов и активации продукта см. на веб-сайте </w:t>
                        </w:r>
                      </w:p>
                      <w:p w:rsidR="00391F4A" w:rsidRPr="00CE0392" w:rsidRDefault="00391F4A" w:rsidP="002B1B16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hyperlink r:id="rId62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http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://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www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microsoft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com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licensing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resources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vol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</w:hyperlink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2B1B16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anchor distT="0" distB="0" distL="114300" distR="114300" simplePos="0" relativeHeight="252079616" behindDoc="1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12065</wp:posOffset>
                  </wp:positionV>
                  <wp:extent cx="2093595" cy="1821815"/>
                  <wp:effectExtent l="0" t="0" r="0" b="0"/>
                  <wp:wrapNone/>
                  <wp:docPr id="57" name="Picture 47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B1B16" w:rsidRPr="00923739" w:rsidRDefault="002B1B16" w:rsidP="009D71EB">
            <w:pPr>
              <w:rPr>
                <w:rFonts w:asciiTheme="minorBidi" w:hAnsiTheme="minorBidi" w:cstheme="minorBidi"/>
                <w:lang w:val="ru-RU"/>
              </w:rPr>
            </w:pPr>
          </w:p>
          <w:p w:rsidR="002B1B16" w:rsidRPr="00923739" w:rsidRDefault="002B1B16" w:rsidP="009D71E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color w:val="F4750C"/>
                <w:lang w:val="ru-RU"/>
              </w:rPr>
            </w:pPr>
          </w:p>
          <w:p w:rsidR="002B1B16" w:rsidRPr="00923739" w:rsidRDefault="002B1B16" w:rsidP="009D71EB">
            <w:pPr>
              <w:pStyle w:val="ListParagraph"/>
              <w:tabs>
                <w:tab w:val="right" w:pos="2463"/>
              </w:tabs>
              <w:spacing w:before="0" w:after="120"/>
              <w:ind w:left="357" w:firstLine="0"/>
              <w:rPr>
                <w:rFonts w:asciiTheme="minorBidi" w:hAnsiTheme="minorBidi"/>
                <w:color w:val="F4750C"/>
                <w:lang w:val="ru-RU"/>
              </w:rPr>
            </w:pPr>
          </w:p>
        </w:tc>
      </w:tr>
    </w:tbl>
    <w:p w:rsidR="002B1B16" w:rsidRPr="00923739" w:rsidRDefault="002B1B16" w:rsidP="002B1B16">
      <w:pPr>
        <w:rPr>
          <w:rFonts w:asciiTheme="minorBidi" w:hAnsiTheme="minorBidi" w:cstheme="minorBidi"/>
          <w:lang w:val="ru-RU"/>
        </w:rPr>
      </w:pPr>
    </w:p>
    <w:p w:rsidR="008E7DE6" w:rsidRPr="00923739" w:rsidRDefault="00316A37" w:rsidP="008E7DE6">
      <w:pPr>
        <w:pStyle w:val="Heading1"/>
        <w:rPr>
          <w:rFonts w:asciiTheme="minorBidi" w:hAnsiTheme="minorBidi" w:cstheme="minorBidi"/>
          <w:lang w:val="en-IE"/>
        </w:rPr>
      </w:pPr>
      <w:bookmarkStart w:id="24" w:name="_Toc248556319"/>
      <w:r w:rsidRPr="00923739">
        <w:rPr>
          <w:rFonts w:asciiTheme="minorBidi" w:hAnsiTheme="minorBidi" w:cstheme="minorBidi"/>
          <w:color w:val="4F81BD"/>
        </w:rPr>
        <w:t>Доступ к управлению подписками OLS</w:t>
      </w:r>
      <w:bookmarkEnd w:id="24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80"/>
        <w:gridCol w:w="4080"/>
      </w:tblGrid>
      <w:tr w:rsidR="009D71EB" w:rsidRPr="00923739" w:rsidTr="00C123CB">
        <w:trPr>
          <w:trHeight w:val="3965"/>
        </w:trPr>
        <w:tc>
          <w:tcPr>
            <w:tcW w:w="5260" w:type="dxa"/>
          </w:tcPr>
          <w:p w:rsidR="00834C30" w:rsidRPr="00923739" w:rsidRDefault="00275281" w:rsidP="00C123CB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07" type="#_x0000_t32" style="position:absolute;margin-left:73.35pt;margin-top:130.6pt;width:210.5pt;height:0;z-index:252094976" o:connectortype="elbow" adj="-14915,-1,-14915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05" type="#_x0000_t34" style="position:absolute;margin-left:99.05pt;margin-top:28.9pt;width:180.2pt;height:8.6pt;z-index:252092928" o:connectortype="elbow" adj=",-384279,-2050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08" style="position:absolute;margin-left:15.45pt;margin-top:125.7pt;width:57.9pt;height:11.5pt;z-index:25209600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06" style="position:absolute;margin-left:79.4pt;margin-top:17.4pt;width:19.65pt;height:11.5pt;z-index:252093952" arcsize="10923f" filled="f" strokecolor="#f4750c" strokeweight="2.25pt"/>
              </w:pict>
            </w:r>
            <w:r w:rsidR="00834C30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77692" cy="1885537"/>
                  <wp:effectExtent l="57150" t="19050" r="117958" b="76613"/>
                  <wp:docPr id="14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25" cy="188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</w:tcPr>
          <w:p w:rsidR="009D71EB" w:rsidRPr="00923739" w:rsidRDefault="009D71EB" w:rsidP="00917CD8">
            <w:pPr>
              <w:pStyle w:val="ListParagraph"/>
              <w:numPr>
                <w:ilvl w:val="0"/>
                <w:numId w:val="33"/>
              </w:numPr>
              <w:spacing w:before="0" w:after="120"/>
              <w:ind w:left="714" w:hanging="357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Выберите меню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Services</w:t>
            </w:r>
            <w:r w:rsidR="00593373">
              <w:rPr>
                <w:rFonts w:asciiTheme="minorBidi" w:hAnsiTheme="minorBidi"/>
                <w:sz w:val="20"/>
                <w:szCs w:val="20"/>
              </w:rPr>
              <w:t xml:space="preserve"> (</w:t>
            </w:r>
            <w:r w:rsidR="00593373">
              <w:rPr>
                <w:rFonts w:asciiTheme="minorBidi" w:hAnsiTheme="minorBidi"/>
                <w:sz w:val="20"/>
                <w:szCs w:val="20"/>
                <w:lang w:val="ru-RU"/>
              </w:rPr>
              <w:t>Услуги</w:t>
            </w:r>
            <w:r w:rsidRPr="00923739">
              <w:rPr>
                <w:rFonts w:asciiTheme="minorBidi" w:hAnsiTheme="minorBidi"/>
                <w:sz w:val="20"/>
                <w:szCs w:val="20"/>
              </w:rPr>
              <w:t>).</w:t>
            </w:r>
          </w:p>
          <w:p w:rsidR="001030EA" w:rsidRDefault="001030EA" w:rsidP="00A6765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A6765B" w:rsidRPr="00923739" w:rsidRDefault="00A6765B" w:rsidP="00A6765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A6765B" w:rsidRPr="00923739" w:rsidRDefault="00A6765B" w:rsidP="00A6765B">
            <w:pPr>
              <w:pStyle w:val="ListParagraph"/>
              <w:spacing w:before="0" w:after="120"/>
              <w:ind w:left="714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Щелкните ссылку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Online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Services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Agreement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List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(Список соглашений о службах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OLS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), чтобы просмотреть сведения о службах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OLS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и управлении ими.</w:t>
            </w:r>
          </w:p>
          <w:p w:rsidR="009D71EB" w:rsidRPr="00923739" w:rsidRDefault="00A6765B" w:rsidP="00760F8D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785513" w:rsidRPr="00923739" w:rsidRDefault="00275281" w:rsidP="00785513">
            <w:pPr>
              <w:tabs>
                <w:tab w:val="left" w:pos="793"/>
              </w:tabs>
              <w:ind w:left="471"/>
              <w:jc w:val="right"/>
              <w:rPr>
                <w:rFonts w:asciiTheme="minorBidi" w:hAnsiTheme="minorBidi" w:cstheme="minorBidi"/>
                <w:b/>
                <w:i/>
                <w:color w:val="F4750C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515" type="#_x0000_t202" style="position:absolute;left:0;text-align:left;margin-left:55.95pt;margin-top:3.05pt;width:150.3pt;height:38.55pt;z-index:252105216" filled="f" stroked="f">
                  <v:textbox style="mso-next-textbox:#_x0000_s1515">
                    <w:txbxContent>
                      <w:p w:rsidR="00391F4A" w:rsidRPr="00CE0392" w:rsidRDefault="00391F4A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Дополнительные сведения о службах </w:t>
                        </w:r>
                        <w:r>
                          <w:rPr>
                            <w:sz w:val="18"/>
                            <w:szCs w:val="18"/>
                          </w:rPr>
                          <w:t>OLS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: </w:t>
                        </w:r>
                        <w:hyperlink r:id="rId64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http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://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www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microsoft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com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online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</w:hyperlink>
                      </w:p>
                    </w:txbxContent>
                  </v:textbox>
                </v:shape>
              </w:pict>
            </w:r>
            <w:r w:rsidR="00785513" w:rsidRPr="00923739">
              <w:rPr>
                <w:rFonts w:asciiTheme="minorBidi" w:hAnsiTheme="minorBidi" w:cstheme="minorBidi"/>
                <w:b/>
                <w:i/>
                <w:noProof/>
                <w:color w:val="F4750C"/>
                <w:lang w:val="ru-RU" w:eastAsia="ru-RU"/>
              </w:rPr>
              <w:drawing>
                <wp:inline distT="0" distB="0" distL="0" distR="0">
                  <wp:extent cx="1934817" cy="1172817"/>
                  <wp:effectExtent l="0" t="0" r="0" b="0"/>
                  <wp:docPr id="102" name="Picture 101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270" cy="117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65B" w:rsidRPr="00923739" w:rsidRDefault="00A6765B" w:rsidP="00A6765B">
      <w:pPr>
        <w:pStyle w:val="Heading1"/>
        <w:rPr>
          <w:rFonts w:asciiTheme="minorBidi" w:hAnsiTheme="minorBidi" w:cstheme="minorBidi"/>
          <w:lang w:val="ru-RU"/>
        </w:rPr>
      </w:pPr>
      <w:bookmarkStart w:id="25" w:name="_Toc248556320"/>
      <w:r w:rsidRPr="00923739">
        <w:rPr>
          <w:rFonts w:asciiTheme="minorBidi" w:hAnsiTheme="minorBidi" w:cstheme="minorBidi"/>
          <w:color w:val="4F81BD"/>
          <w:lang w:val="ru-RU"/>
        </w:rPr>
        <w:lastRenderedPageBreak/>
        <w:t xml:space="preserve">Доступ к управлению подписками </w:t>
      </w:r>
      <w:r w:rsidRPr="00923739">
        <w:rPr>
          <w:rFonts w:asciiTheme="minorBidi" w:hAnsiTheme="minorBidi" w:cstheme="minorBidi"/>
          <w:color w:val="4F81BD"/>
        </w:rPr>
        <w:t>MSDN</w:t>
      </w:r>
      <w:r w:rsidRPr="00923739">
        <w:rPr>
          <w:rFonts w:asciiTheme="minorBidi" w:hAnsiTheme="minorBidi" w:cstheme="minorBidi"/>
          <w:color w:val="4F81BD"/>
          <w:lang w:val="ru-RU"/>
        </w:rPr>
        <w:t xml:space="preserve"> и </w:t>
      </w:r>
      <w:r w:rsidRPr="00923739">
        <w:rPr>
          <w:rFonts w:asciiTheme="minorBidi" w:hAnsiTheme="minorBidi" w:cstheme="minorBidi"/>
          <w:color w:val="4F81BD"/>
        </w:rPr>
        <w:t>TechNet</w:t>
      </w:r>
      <w:bookmarkEnd w:id="25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10"/>
        <w:gridCol w:w="4050"/>
      </w:tblGrid>
      <w:tr w:rsidR="00A6765B" w:rsidRPr="00923739" w:rsidTr="00C123CB">
        <w:tc>
          <w:tcPr>
            <w:tcW w:w="5260" w:type="dxa"/>
          </w:tcPr>
          <w:p w:rsidR="00607263" w:rsidRPr="00923739" w:rsidRDefault="00275281" w:rsidP="00C123CB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11" type="#_x0000_t34" style="position:absolute;margin-left:111.9pt;margin-top:106.7pt;width:171.95pt;height:22.45pt;z-index:252100096" o:connectortype="elbow" adj="10797,-483138,-2310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14" type="#_x0000_t34" style="position:absolute;margin-left:130.15pt;margin-top:129.15pt;width:115.3pt;height:10.7pt;flip:y;z-index:252103168" o:connectortype="elbow" adj=",1120879,-37870" strokecolor="#ffc000" strokeweight="1.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09" type="#_x0000_t34" style="position:absolute;margin-left:125pt;margin-top:25.6pt;width:154.25pt;height:16.1pt;z-index:252098048" o:connectortype="elbow" adj="10796,-591652,-2758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13" style="position:absolute;margin-left:18pt;margin-top:129.15pt;width:112.15pt;height:17.75pt;z-index:252104192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12" style="position:absolute;margin-left:18pt;margin-top:99.55pt;width:93.9pt;height:11.5pt;z-index:252101120" arcsize="10923f" filled="f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10" style="position:absolute;margin-left:95.2pt;margin-top:17.75pt;width:29.8pt;height:11.5pt;z-index:252099072" arcsize="10923f" filled="f" strokecolor="#f4750c" strokeweight="2.25pt"/>
              </w:pict>
            </w:r>
            <w:r w:rsidR="00607263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94707" cy="1901952"/>
                  <wp:effectExtent l="57150" t="19050" r="119993" b="79248"/>
                  <wp:docPr id="14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447" cy="190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</w:tcPr>
          <w:p w:rsidR="00A6765B" w:rsidRPr="00923739" w:rsidRDefault="00A6765B" w:rsidP="00917CD8">
            <w:pPr>
              <w:pStyle w:val="ListParagraph"/>
              <w:numPr>
                <w:ilvl w:val="0"/>
                <w:numId w:val="34"/>
              </w:numPr>
              <w:spacing w:before="0" w:after="120"/>
              <w:ind w:left="714" w:hanging="357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Выберите меню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Subscriptions</w:t>
            </w:r>
            <w:r w:rsidRPr="00923739">
              <w:rPr>
                <w:rFonts w:asciiTheme="minorBidi" w:hAnsiTheme="minorBidi"/>
                <w:sz w:val="20"/>
                <w:szCs w:val="20"/>
              </w:rPr>
              <w:t xml:space="preserve"> (Подписки).</w:t>
            </w:r>
          </w:p>
          <w:p w:rsidR="00A6765B" w:rsidRPr="00923739" w:rsidRDefault="00A6765B" w:rsidP="00A6765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A6765B" w:rsidRPr="00923739" w:rsidRDefault="00A6765B" w:rsidP="00A6765B">
            <w:pPr>
              <w:pStyle w:val="ListParagraph"/>
              <w:spacing w:before="0" w:after="120"/>
              <w:ind w:left="714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Щелкните ссылки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View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or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Manage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(Просмотр или управление), чтобы получить доступ к сведениям и средствам управления подписками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MSDN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и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TechNet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.</w:t>
            </w:r>
          </w:p>
          <w:p w:rsidR="00A6765B" w:rsidRPr="00923739" w:rsidRDefault="00A6765B" w:rsidP="00A6765B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A6765B" w:rsidRPr="00923739" w:rsidRDefault="00275281" w:rsidP="00756006">
            <w:pPr>
              <w:tabs>
                <w:tab w:val="left" w:pos="793"/>
              </w:tabs>
              <w:ind w:left="471"/>
              <w:jc w:val="right"/>
              <w:rPr>
                <w:rFonts w:asciiTheme="minorBidi" w:hAnsiTheme="minorBidi" w:cstheme="minorBidi"/>
                <w:b/>
                <w:i/>
                <w:color w:val="F4750C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color w:val="F4750C"/>
                <w:lang w:val="en-IE" w:eastAsia="en-IE"/>
              </w:rPr>
              <w:pict>
                <v:shape id="_x0000_s1516" type="#_x0000_t202" style="position:absolute;left:0;text-align:left;margin-left:66.1pt;margin-top:2.25pt;width:139.3pt;height:81.2pt;z-index:252106240" filled="f" stroked="f">
                  <v:textbox style="mso-next-textbox:#_x0000_s1516">
                    <w:txbxContent>
                      <w:p w:rsidR="00391F4A" w:rsidRPr="00CE0392" w:rsidRDefault="00391F4A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Дополнительные сведения о </w:t>
                        </w:r>
                        <w:r>
                          <w:rPr>
                            <w:sz w:val="18"/>
                            <w:szCs w:val="18"/>
                          </w:rPr>
                          <w:t>MSDN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: </w:t>
                        </w:r>
                        <w:hyperlink r:id="rId66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http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://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msdn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microsoft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com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</w:hyperlink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</w:p>
                      <w:p w:rsidR="00391F4A" w:rsidRPr="00CE0392" w:rsidRDefault="00391F4A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Дополнительные сведения о </w:t>
                        </w:r>
                        <w:r>
                          <w:rPr>
                            <w:sz w:val="18"/>
                            <w:szCs w:val="18"/>
                          </w:rPr>
                          <w:t>TechNet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: </w:t>
                        </w:r>
                        <w:hyperlink r:id="rId67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http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://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technet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microsoft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com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</w:hyperlink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</w:p>
                      <w:p w:rsidR="00391F4A" w:rsidRPr="00CE0392" w:rsidRDefault="00391F4A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A91AC7" w:rsidRPr="00923739">
              <w:rPr>
                <w:rFonts w:asciiTheme="minorBidi" w:hAnsiTheme="minorBidi" w:cstheme="minorBidi"/>
                <w:b/>
                <w:i/>
                <w:noProof/>
                <w:color w:val="F4750C"/>
                <w:lang w:val="ru-RU" w:eastAsia="ru-RU"/>
              </w:rPr>
              <w:drawing>
                <wp:inline distT="0" distB="0" distL="0" distR="0">
                  <wp:extent cx="1793847" cy="2170706"/>
                  <wp:effectExtent l="0" t="0" r="0" b="0"/>
                  <wp:docPr id="92" name="Picture 91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98" cy="217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DE6" w:rsidRPr="00923739" w:rsidRDefault="00316A37" w:rsidP="008E7DE6">
      <w:pPr>
        <w:pStyle w:val="Heading1"/>
        <w:rPr>
          <w:rFonts w:asciiTheme="minorBidi" w:hAnsiTheme="minorBidi" w:cstheme="minorBidi"/>
          <w:lang w:val="ru-RU"/>
        </w:rPr>
      </w:pPr>
      <w:bookmarkStart w:id="26" w:name="_Toc248556321"/>
      <w:r w:rsidRPr="00923739">
        <w:rPr>
          <w:rFonts w:asciiTheme="minorBidi" w:hAnsiTheme="minorBidi" w:cstheme="minorBidi"/>
          <w:color w:val="4F81BD"/>
          <w:lang w:val="ru-RU"/>
        </w:rPr>
        <w:lastRenderedPageBreak/>
        <w:t xml:space="preserve">Доступ к управлению преимуществами в рамках программы </w:t>
      </w:r>
      <w:r w:rsidRPr="00923739">
        <w:rPr>
          <w:rFonts w:asciiTheme="minorBidi" w:hAnsiTheme="minorBidi" w:cstheme="minorBidi"/>
          <w:color w:val="4F81BD"/>
        </w:rPr>
        <w:t>Software</w:t>
      </w:r>
      <w:r w:rsidRPr="00923739">
        <w:rPr>
          <w:rFonts w:asciiTheme="minorBidi" w:hAnsiTheme="minorBidi" w:cstheme="minorBidi"/>
          <w:color w:val="4F81BD"/>
          <w:lang w:val="ru-RU"/>
        </w:rPr>
        <w:t xml:space="preserve"> </w:t>
      </w:r>
      <w:r w:rsidRPr="00923739">
        <w:rPr>
          <w:rFonts w:asciiTheme="minorBidi" w:hAnsiTheme="minorBidi" w:cstheme="minorBidi"/>
          <w:color w:val="4F81BD"/>
        </w:rPr>
        <w:t>Assurance</w:t>
      </w:r>
      <w:bookmarkEnd w:id="26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70"/>
        <w:gridCol w:w="3990"/>
      </w:tblGrid>
      <w:tr w:rsidR="00756006" w:rsidRPr="00923739" w:rsidTr="00651645">
        <w:tc>
          <w:tcPr>
            <w:tcW w:w="5260" w:type="dxa"/>
          </w:tcPr>
          <w:p w:rsidR="00E278EC" w:rsidRPr="00923739" w:rsidRDefault="00275281" w:rsidP="00756006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39" type="#_x0000_t34" style="position:absolute;margin-left:38.6pt;margin-top:126.3pt;width:243.25pt;height:85.55pt;z-index:252122624" o:connectortype="elbow" adj="10798,-67868,-982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31" style="position:absolute;margin-left:12.1pt;margin-top:119pt;width:56.35pt;height:7.3pt;z-index:252123648" arcsize="10923f" filled="f" fillcolor="#f4750c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30" type="#_x0000_t34" style="position:absolute;margin-left:81.8pt;margin-top:31.25pt;width:202.55pt;height:9.9pt;z-index:252108288" o:connectortype="elbow" adj="10797,-380182,-1640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29" style="position:absolute;margin-left:42.75pt;margin-top:20.3pt;width:39.05pt;height:10.95pt;z-index:252109312" arcsize="10923f" filled="f" fillcolor="#f4750c" strokecolor="#f4750c" strokeweight="2.25pt"/>
              </w:pict>
            </w:r>
            <w:r w:rsidR="00651645" w:rsidRPr="00923739">
              <w:rPr>
                <w:rFonts w:asciiTheme="minorBidi" w:hAnsiTheme="minorBidi" w:cstheme="minorBidi"/>
                <w:lang w:val="ru-RU"/>
              </w:rPr>
              <w:t xml:space="preserve"> </w:t>
            </w:r>
            <w:r w:rsidR="004675EB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94933" cy="2350438"/>
                  <wp:effectExtent l="57150" t="19050" r="119767" b="68912"/>
                  <wp:docPr id="4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4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626" cy="235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1645" w:rsidRPr="00923739" w:rsidRDefault="00651645" w:rsidP="00756006">
            <w:pPr>
              <w:rPr>
                <w:rFonts w:asciiTheme="minorBidi" w:hAnsiTheme="minorBidi" w:cstheme="minorBidi"/>
                <w:lang w:val="en-IE"/>
              </w:rPr>
            </w:pPr>
          </w:p>
          <w:p w:rsidR="00651645" w:rsidRPr="00923739" w:rsidRDefault="00651645" w:rsidP="00756006">
            <w:pPr>
              <w:rPr>
                <w:rFonts w:asciiTheme="minorBidi" w:hAnsiTheme="minorBidi" w:cstheme="minorBidi"/>
                <w:lang w:val="en-IE"/>
              </w:rPr>
            </w:pPr>
          </w:p>
          <w:p w:rsidR="0003361F" w:rsidRPr="00923739" w:rsidRDefault="00275281" w:rsidP="00756006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716" type="#_x0000_t34" style="position:absolute;margin-left:68.45pt;margin-top:124.95pt;width:223.3pt;height:49.35pt;z-index:252272128" o:connectortype="elbow" adj=",-225585,-1358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715" style="position:absolute;margin-left:12.1pt;margin-top:119.9pt;width:56.35pt;height:11.65pt;z-index:252271104" arcsize="10923f" filled="f" fillcolor="#f4750c" strokecolor="#f4750c" strokeweight="2.25pt"/>
              </w:pict>
            </w:r>
            <w:r w:rsidR="00651645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30433" cy="2262974"/>
                  <wp:effectExtent l="57150" t="19050" r="122367" b="80176"/>
                  <wp:docPr id="47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3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8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55" cy="226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3361F" w:rsidRPr="00923739" w:rsidRDefault="0003361F" w:rsidP="00756006">
            <w:pPr>
              <w:rPr>
                <w:rFonts w:asciiTheme="minorBidi" w:hAnsiTheme="minorBidi" w:cstheme="minorBidi"/>
                <w:lang w:val="en-IE"/>
              </w:rPr>
            </w:pPr>
          </w:p>
          <w:p w:rsidR="0003361F" w:rsidRPr="00923739" w:rsidRDefault="0003361F" w:rsidP="00756006">
            <w:pPr>
              <w:rPr>
                <w:rFonts w:asciiTheme="minorBidi" w:hAnsiTheme="minorBidi" w:cstheme="minorBidi"/>
                <w:lang w:val="en-IE"/>
              </w:rPr>
            </w:pPr>
          </w:p>
          <w:p w:rsidR="0003361F" w:rsidRPr="00923739" w:rsidRDefault="0003361F" w:rsidP="00756006">
            <w:pPr>
              <w:rPr>
                <w:rFonts w:asciiTheme="minorBidi" w:hAnsiTheme="minorBidi" w:cstheme="minorBidi"/>
                <w:lang w:val="en-IE"/>
              </w:rPr>
            </w:pPr>
          </w:p>
          <w:p w:rsidR="0003361F" w:rsidRPr="00923739" w:rsidRDefault="0003361F" w:rsidP="00756006">
            <w:pPr>
              <w:rPr>
                <w:rFonts w:asciiTheme="minorBidi" w:hAnsiTheme="minorBidi" w:cstheme="minorBidi"/>
                <w:lang w:val="en-IE"/>
              </w:rPr>
            </w:pPr>
          </w:p>
          <w:p w:rsidR="0003361F" w:rsidRPr="00923739" w:rsidRDefault="0003361F" w:rsidP="00756006">
            <w:pPr>
              <w:rPr>
                <w:rFonts w:asciiTheme="minorBidi" w:hAnsiTheme="minorBidi" w:cstheme="minorBidi"/>
                <w:lang w:val="en-IE"/>
              </w:rPr>
            </w:pPr>
          </w:p>
          <w:p w:rsidR="003D1664" w:rsidRPr="00923739" w:rsidRDefault="003D1664" w:rsidP="00756006">
            <w:pPr>
              <w:rPr>
                <w:rFonts w:asciiTheme="minorBidi" w:hAnsiTheme="minorBidi" w:cstheme="minorBidi"/>
                <w:lang w:val="en-IE"/>
              </w:rPr>
            </w:pPr>
          </w:p>
        </w:tc>
        <w:tc>
          <w:tcPr>
            <w:tcW w:w="4096" w:type="dxa"/>
          </w:tcPr>
          <w:p w:rsidR="00756006" w:rsidRDefault="00756006" w:rsidP="00917CD8">
            <w:pPr>
              <w:pStyle w:val="ListParagraph"/>
              <w:numPr>
                <w:ilvl w:val="0"/>
                <w:numId w:val="35"/>
              </w:numPr>
              <w:spacing w:before="0" w:after="120"/>
              <w:ind w:left="828" w:hanging="357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 xml:space="preserve">Выберите меню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Software Assurance</w:t>
            </w:r>
            <w:r w:rsidRPr="00923739">
              <w:rPr>
                <w:rFonts w:asciiTheme="minorBidi" w:hAnsiTheme="minorBidi"/>
                <w:sz w:val="20"/>
                <w:szCs w:val="20"/>
              </w:rPr>
              <w:t>.</w:t>
            </w:r>
          </w:p>
          <w:p w:rsidR="001030EA" w:rsidRPr="00923739" w:rsidRDefault="001030EA" w:rsidP="001030EA">
            <w:pPr>
              <w:pStyle w:val="ListParagraph"/>
              <w:spacing w:before="0" w:after="120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756006" w:rsidRPr="00923739" w:rsidRDefault="00756006" w:rsidP="00756006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756006" w:rsidRPr="00923739" w:rsidRDefault="00756006" w:rsidP="00756006">
            <w:pPr>
              <w:ind w:left="471"/>
              <w:rPr>
                <w:rFonts w:asciiTheme="minorBidi" w:hAnsiTheme="minorBidi" w:cstheme="minorBidi"/>
                <w:spacing w:val="-2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На этой странице можно просмотреть отчет по преимуществам в рамках программы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Software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Assurance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для всех </w:t>
            </w:r>
            <w:r w:rsidR="00BB6A61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ов лицензий, связанных с учетной записью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Windows Live ID.</w:t>
            </w:r>
          </w:p>
          <w:p w:rsidR="004675EB" w:rsidRPr="00923739" w:rsidRDefault="004675EB" w:rsidP="004675EB">
            <w:pPr>
              <w:ind w:left="471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Щелкните активную ссылку </w:t>
            </w:r>
            <w:r w:rsidRPr="00923739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Benefit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(Преимущество), чтобы просмотреть более подробные сведения.</w:t>
            </w:r>
          </w:p>
          <w:p w:rsidR="00651645" w:rsidRDefault="00651645" w:rsidP="00651645">
            <w:pPr>
              <w:ind w:left="471"/>
              <w:rPr>
                <w:rFonts w:asciiTheme="minorBidi" w:hAnsiTheme="minorBidi" w:cstheme="minorBidi"/>
                <w:spacing w:val="-2"/>
                <w:sz w:val="20"/>
                <w:szCs w:val="20"/>
              </w:rPr>
            </w:pP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Недоступные преимущества в рамках программы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Software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</w:rPr>
              <w:t>Assurance</w:t>
            </w:r>
            <w:r w:rsidRPr="00923739">
              <w:rPr>
                <w:rFonts w:asciiTheme="minorBidi" w:hAnsiTheme="minorBidi" w:cstheme="minorBidi"/>
                <w:spacing w:val="-2"/>
                <w:sz w:val="20"/>
                <w:szCs w:val="20"/>
                <w:lang w:val="ru-RU"/>
              </w:rPr>
              <w:t xml:space="preserve"> отображаются серым цветом. </w:t>
            </w:r>
          </w:p>
          <w:p w:rsidR="001030EA" w:rsidRPr="001030EA" w:rsidRDefault="001030EA" w:rsidP="00651645">
            <w:pPr>
              <w:ind w:left="471"/>
              <w:rPr>
                <w:rFonts w:asciiTheme="minorBidi" w:hAnsiTheme="minorBidi" w:cstheme="minorBidi"/>
                <w:spacing w:val="-2"/>
                <w:sz w:val="20"/>
                <w:szCs w:val="20"/>
              </w:rPr>
            </w:pPr>
          </w:p>
          <w:p w:rsidR="008B2A74" w:rsidRPr="00923739" w:rsidRDefault="008B2A74" w:rsidP="008B2A74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03361F" w:rsidRPr="00923739" w:rsidRDefault="0003361F" w:rsidP="008B2A74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</w:p>
          <w:p w:rsidR="00651645" w:rsidRPr="00923739" w:rsidRDefault="00651645" w:rsidP="00651645">
            <w:pPr>
              <w:pStyle w:val="ListParagraph"/>
              <w:numPr>
                <w:ilvl w:val="0"/>
                <w:numId w:val="35"/>
              </w:numPr>
              <w:spacing w:before="0" w:after="12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Приводятся подробные сведения о преимуществах в рамках программы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для каждого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а лицензии.</w:t>
            </w:r>
          </w:p>
          <w:p w:rsidR="00651645" w:rsidRPr="00923739" w:rsidRDefault="00651645" w:rsidP="00651645">
            <w:pPr>
              <w:pStyle w:val="ListParagraph"/>
              <w:spacing w:before="0" w:after="12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651645" w:rsidRPr="00BB6A61" w:rsidRDefault="00651645" w:rsidP="00651645">
            <w:pPr>
              <w:pStyle w:val="ListParagraph"/>
              <w:numPr>
                <w:ilvl w:val="0"/>
                <w:numId w:val="35"/>
              </w:numPr>
              <w:spacing w:before="0" w:after="12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Щелкните ссылку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/>
                <w:b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лицензии), чтобы открыть систему управления преимуществами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SA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. </w:t>
            </w:r>
            <w:r w:rsidRPr="00BB6A61">
              <w:rPr>
                <w:rFonts w:asciiTheme="minorBidi" w:hAnsiTheme="minorBidi"/>
                <w:sz w:val="20"/>
                <w:szCs w:val="20"/>
                <w:lang w:val="ru-RU"/>
              </w:rPr>
              <w:t>Эта система предназначена для активации преимуществ и управления ими.</w:t>
            </w:r>
          </w:p>
          <w:p w:rsidR="0003361F" w:rsidRPr="00BB6A61" w:rsidRDefault="0003361F" w:rsidP="0003361F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</w:p>
          <w:p w:rsidR="001030EA" w:rsidRDefault="001030EA" w:rsidP="0003361F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03361F" w:rsidRPr="00923739" w:rsidRDefault="0003361F" w:rsidP="0003361F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4D0018" w:rsidRPr="00923739" w:rsidRDefault="004D0018" w:rsidP="0003361F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lang w:val="en-IE"/>
              </w:rPr>
            </w:pPr>
          </w:p>
          <w:p w:rsidR="0003361F" w:rsidRPr="00923739" w:rsidRDefault="00275281" w:rsidP="0003361F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color w:val="F4750C"/>
                <w:lang w:val="en-IE"/>
              </w:rPr>
            </w:pPr>
            <w:r w:rsidRPr="00275281">
              <w:rPr>
                <w:rFonts w:asciiTheme="minorBidi" w:hAnsiTheme="minorBidi" w:cstheme="minorBidi"/>
                <w:b/>
                <w:noProof/>
                <w:color w:val="F4750C"/>
                <w:lang w:val="en-IE" w:eastAsia="en-IE"/>
              </w:rPr>
              <w:pict>
                <v:shape id="_x0000_s1542" type="#_x0000_t202" style="position:absolute;left:0;text-align:left;margin-left:35.7pt;margin-top:5.1pt;width:173.5pt;height:81.45pt;z-index:252126720" filled="f" stroked="f">
                  <v:textbox style="mso-next-textbox:#_x0000_s1542">
                    <w:txbxContent>
                      <w:p w:rsidR="00391F4A" w:rsidRPr="00CE0392" w:rsidRDefault="00391F4A">
                        <w:pPr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Дополнительные сведения о программе </w:t>
                        </w:r>
                        <w:r>
                          <w:rPr>
                            <w:sz w:val="18"/>
                            <w:szCs w:val="18"/>
                          </w:rPr>
                          <w:t>Software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>Assurance</w:t>
                        </w:r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, преимуществах и администрировании см. на веб-сайте </w:t>
                        </w:r>
                        <w:hyperlink r:id="rId70" w:history="1"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http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://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www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microsoft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com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licensing</w:t>
                          </w:r>
                          <w:r w:rsidRPr="00CE0392">
                            <w:rPr>
                              <w:rStyle w:val="Hyperlink"/>
                              <w:sz w:val="18"/>
                              <w:szCs w:val="18"/>
                              <w:lang w:val="ru-RU"/>
                            </w:rPr>
                            <w:t>/</w:t>
                          </w:r>
                          <w:r>
                            <w:rPr>
                              <w:rStyle w:val="Hyperlink"/>
                              <w:sz w:val="18"/>
                              <w:szCs w:val="18"/>
                            </w:rPr>
                            <w:t>sa</w:t>
                          </w:r>
                        </w:hyperlink>
                        <w:r w:rsidRPr="00CE039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FA3FB5" w:rsidRPr="00923739">
              <w:rPr>
                <w:rFonts w:asciiTheme="minorBidi" w:hAnsiTheme="minorBidi" w:cstheme="minorBidi"/>
                <w:b/>
                <w:noProof/>
                <w:color w:val="F4750C"/>
                <w:lang w:val="ru-RU" w:eastAsia="ru-RU"/>
              </w:rPr>
              <w:drawing>
                <wp:anchor distT="0" distB="0" distL="114300" distR="114300" simplePos="0" relativeHeight="252127744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1270</wp:posOffset>
                  </wp:positionV>
                  <wp:extent cx="2228215" cy="1836420"/>
                  <wp:effectExtent l="0" t="0" r="0" b="0"/>
                  <wp:wrapNone/>
                  <wp:docPr id="119" name="Picture 118" descr="No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3361F" w:rsidRPr="00923739" w:rsidRDefault="0003361F" w:rsidP="0003361F">
            <w:pPr>
              <w:tabs>
                <w:tab w:val="left" w:pos="793"/>
              </w:tabs>
              <w:ind w:left="471"/>
              <w:rPr>
                <w:rFonts w:asciiTheme="minorBidi" w:hAnsiTheme="minorBidi" w:cstheme="minorBidi"/>
                <w:b/>
                <w:color w:val="F4750C"/>
                <w:lang w:val="en-IE"/>
              </w:rPr>
            </w:pPr>
          </w:p>
          <w:p w:rsidR="00756006" w:rsidRPr="00923739" w:rsidRDefault="00756006" w:rsidP="00756006">
            <w:pPr>
              <w:tabs>
                <w:tab w:val="right" w:pos="2463"/>
              </w:tabs>
              <w:rPr>
                <w:rFonts w:asciiTheme="minorBidi" w:hAnsiTheme="minorBidi" w:cstheme="minorBidi"/>
                <w:color w:val="F4750C"/>
                <w:lang w:val="en-IE"/>
              </w:rPr>
            </w:pPr>
          </w:p>
        </w:tc>
      </w:tr>
    </w:tbl>
    <w:p w:rsidR="008E7DE6" w:rsidRPr="00923739" w:rsidRDefault="008E7DE6" w:rsidP="008E7DE6">
      <w:pPr>
        <w:rPr>
          <w:rFonts w:asciiTheme="minorBidi" w:hAnsiTheme="minorBidi" w:cstheme="minorBidi"/>
          <w:lang w:val="en-IE"/>
        </w:rPr>
      </w:pPr>
    </w:p>
    <w:p w:rsidR="008E7DE6" w:rsidRPr="00923739" w:rsidRDefault="008E7DE6" w:rsidP="00651645">
      <w:pPr>
        <w:pStyle w:val="Heading1"/>
        <w:rPr>
          <w:rFonts w:asciiTheme="minorBidi" w:hAnsiTheme="minorBidi" w:cstheme="minorBidi"/>
          <w:lang w:val="ru-RU"/>
        </w:rPr>
      </w:pPr>
      <w:r w:rsidRPr="00923739">
        <w:rPr>
          <w:rFonts w:asciiTheme="minorBidi" w:hAnsiTheme="minorBidi" w:cstheme="minorBidi"/>
          <w:lang w:val="ru-RU"/>
        </w:rPr>
        <w:br w:type="page"/>
      </w:r>
      <w:bookmarkStart w:id="27" w:name="_Toc248556322"/>
      <w:r w:rsidRPr="00923739">
        <w:rPr>
          <w:rFonts w:asciiTheme="minorBidi" w:hAnsiTheme="minorBidi" w:cstheme="minorBidi"/>
          <w:color w:val="4F81BD"/>
          <w:lang w:val="ru-RU"/>
        </w:rPr>
        <w:lastRenderedPageBreak/>
        <w:t>Получение справки и обращение в службу поддержки</w:t>
      </w:r>
      <w:bookmarkEnd w:id="27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60"/>
        <w:gridCol w:w="4096"/>
      </w:tblGrid>
      <w:tr w:rsidR="009C7728" w:rsidRPr="00391F4A" w:rsidTr="00BC0A04">
        <w:tc>
          <w:tcPr>
            <w:tcW w:w="5260" w:type="dxa"/>
          </w:tcPr>
          <w:p w:rsidR="008D2F0A" w:rsidRPr="00923739" w:rsidRDefault="00275281" w:rsidP="00A8587F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57" type="#_x0000_t34" style="position:absolute;margin-left:226.5pt;margin-top:37.6pt;width:66.65pt;height:46.95pt;rotation:90;flip:x;z-index:252128768" o:connectortype="elbow" adj="21567,81086,-99930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58" style="position:absolute;margin-left:161.85pt;margin-top:17.4pt;width:21.9pt;height:7.85pt;z-index:252129792" arcsize="10923f" filled="f" fillcolor="#f4750c" strokecolor="#f4750c" strokeweight="2.25pt"/>
              </w:pict>
            </w:r>
            <w:r w:rsidR="008D2F0A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98825" cy="404865"/>
                  <wp:effectExtent l="19050" t="0" r="1575" b="0"/>
                  <wp:docPr id="150" name="Picture 3" descr="cid:image003.png@01CA3C70.7CFE3A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3.png@01CA3C70.7CFE3A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2" cstate="print"/>
                          <a:srcRect l="11593" t="701" r="12975" b="84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330" cy="40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87F" w:rsidRPr="00923739" w:rsidRDefault="00A8587F" w:rsidP="00A8587F">
            <w:pPr>
              <w:rPr>
                <w:rFonts w:asciiTheme="minorBidi" w:hAnsiTheme="minorBidi" w:cstheme="minorBidi"/>
                <w:lang w:val="en-IE"/>
              </w:rPr>
            </w:pPr>
          </w:p>
          <w:p w:rsidR="00A8587F" w:rsidRPr="00923739" w:rsidRDefault="00A8587F" w:rsidP="00A8587F">
            <w:pPr>
              <w:rPr>
                <w:rFonts w:asciiTheme="minorBidi" w:hAnsiTheme="minorBidi" w:cstheme="minorBidi"/>
                <w:lang w:val="en-IE"/>
              </w:rPr>
            </w:pPr>
          </w:p>
          <w:p w:rsidR="00A8587F" w:rsidRPr="00923739" w:rsidRDefault="00A8587F" w:rsidP="00A8587F">
            <w:pPr>
              <w:rPr>
                <w:rFonts w:asciiTheme="minorBidi" w:hAnsiTheme="minorBidi" w:cstheme="minorBidi"/>
                <w:lang w:val="en-IE"/>
              </w:rPr>
            </w:pPr>
          </w:p>
          <w:p w:rsidR="00A8587F" w:rsidRPr="00923739" w:rsidRDefault="00A8587F" w:rsidP="00A8587F">
            <w:pPr>
              <w:rPr>
                <w:rFonts w:asciiTheme="minorBidi" w:hAnsiTheme="minorBidi" w:cstheme="minorBidi"/>
                <w:lang w:val="en-IE"/>
              </w:rPr>
            </w:pPr>
          </w:p>
          <w:p w:rsidR="008D2F0A" w:rsidRPr="00923739" w:rsidRDefault="00275281" w:rsidP="00A8587F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59" type="#_x0000_t34" style="position:absolute;margin-left:170.75pt;margin-top:61.85pt;width:139.75pt;height:85.3pt;rotation:90;flip:x;z-index:252130816" o:connectortype="elbow" adj="21437,74840,-4173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60" style="position:absolute;margin-left:184.95pt;margin-top:26.75pt;width:13.05pt;height:7.85pt;z-index:252131840" arcsize="10923f" filled="f" fillcolor="#f4750c" strokecolor="#f4750c" strokeweight="2.25pt"/>
              </w:pict>
            </w:r>
            <w:r w:rsidR="008D2F0A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57586" cy="1697126"/>
                  <wp:effectExtent l="57150" t="19050" r="119014" b="74524"/>
                  <wp:docPr id="151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370" cy="1695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3739" w:rsidRPr="00923739" w:rsidRDefault="00923739" w:rsidP="00A8587F">
            <w:pPr>
              <w:rPr>
                <w:rFonts w:asciiTheme="minorBidi" w:hAnsiTheme="minorBidi" w:cstheme="minorBidi"/>
                <w:lang w:val="en-IE"/>
              </w:rPr>
            </w:pPr>
          </w:p>
          <w:p w:rsidR="00923739" w:rsidRPr="00923739" w:rsidRDefault="00923739" w:rsidP="00A8587F">
            <w:pPr>
              <w:rPr>
                <w:rFonts w:asciiTheme="minorBidi" w:hAnsiTheme="minorBidi" w:cstheme="minorBidi"/>
                <w:lang w:val="en-IE"/>
              </w:rPr>
            </w:pPr>
          </w:p>
          <w:p w:rsidR="00F86832" w:rsidRPr="00923739" w:rsidRDefault="00275281" w:rsidP="00A8587F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63" type="#_x0000_t34" style="position:absolute;margin-left:86.1pt;margin-top:97.85pt;width:201.9pt;height:28.55pt;z-index:252134912" o:connectortype="elbow" adj=",-410892,-16914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61" type="#_x0000_t34" style="position:absolute;margin-left:183.75pt;margin-top:35.2pt;width:99.55pt;height:38.6pt;z-index:252132864" o:connectortype="elbow" adj="10795,-268853,-55492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64" style="position:absolute;margin-left:8.35pt;margin-top:91.05pt;width:77.75pt;height:13.6pt;z-index:252135936" arcsize="10923f" filled="f" fillcolor="#f4750c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62" style="position:absolute;margin-left:165.7pt;margin-top:27.35pt;width:20.85pt;height:7.85pt;z-index:252133888" arcsize="10923f" filled="f" fillcolor="#f4750c" strokecolor="#f4750c" strokeweight="2.25pt"/>
              </w:pict>
            </w:r>
            <w:r w:rsidR="00F86832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148432" cy="2069296"/>
                  <wp:effectExtent l="57150" t="19050" r="109118" b="83354"/>
                  <wp:docPr id="152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102" cy="206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8587F" w:rsidRPr="00923739" w:rsidRDefault="00A8587F" w:rsidP="00A8587F">
            <w:pPr>
              <w:rPr>
                <w:rFonts w:asciiTheme="minorBidi" w:hAnsiTheme="minorBidi" w:cstheme="minorBidi"/>
                <w:lang w:val="en-IE"/>
              </w:rPr>
            </w:pPr>
          </w:p>
        </w:tc>
        <w:tc>
          <w:tcPr>
            <w:tcW w:w="4096" w:type="dxa"/>
          </w:tcPr>
          <w:p w:rsidR="00A8587F" w:rsidRPr="00923739" w:rsidRDefault="00A8587F" w:rsidP="00917CD8">
            <w:pPr>
              <w:pStyle w:val="ListParagraph"/>
              <w:numPr>
                <w:ilvl w:val="0"/>
                <w:numId w:val="37"/>
              </w:numPr>
              <w:spacing w:before="0" w:after="12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 меню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Help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(Справка) доступен просмотр следующих сведений:</w:t>
            </w:r>
          </w:p>
          <w:p w:rsidR="00A8587F" w:rsidRPr="00923739" w:rsidRDefault="00E92957" w:rsidP="00917CD8">
            <w:pPr>
              <w:pStyle w:val="ListParagraph"/>
              <w:numPr>
                <w:ilvl w:val="0"/>
                <w:numId w:val="38"/>
              </w:numPr>
              <w:spacing w:before="0" w:after="12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Сведения на сайте VLSC</w:t>
            </w:r>
          </w:p>
          <w:p w:rsidR="00A8587F" w:rsidRPr="00923739" w:rsidRDefault="00A8587F" w:rsidP="00917CD8">
            <w:pPr>
              <w:pStyle w:val="ListParagraph"/>
              <w:numPr>
                <w:ilvl w:val="0"/>
                <w:numId w:val="38"/>
              </w:numPr>
              <w:spacing w:before="0" w:after="12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Вопросы и ответы</w:t>
            </w:r>
          </w:p>
          <w:p w:rsidR="00A8587F" w:rsidRPr="00923739" w:rsidRDefault="00A8587F" w:rsidP="00917CD8">
            <w:pPr>
              <w:pStyle w:val="ListParagraph"/>
              <w:numPr>
                <w:ilvl w:val="0"/>
                <w:numId w:val="38"/>
              </w:numPr>
              <w:spacing w:before="0" w:after="120"/>
              <w:rPr>
                <w:rFonts w:asciiTheme="minorBidi" w:hAnsiTheme="minorBidi"/>
                <w:sz w:val="20"/>
                <w:szCs w:val="20"/>
              </w:rPr>
            </w:pPr>
            <w:r w:rsidRPr="00923739">
              <w:rPr>
                <w:rFonts w:asciiTheme="minorBidi" w:hAnsiTheme="minorBidi"/>
                <w:sz w:val="20"/>
                <w:szCs w:val="20"/>
              </w:rPr>
              <w:t>Контактная информация центра поддержки</w:t>
            </w:r>
          </w:p>
          <w:p w:rsidR="00A8587F" w:rsidRPr="00923739" w:rsidRDefault="00A8587F" w:rsidP="00A8587F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A8587F" w:rsidRPr="00923739" w:rsidRDefault="00A8587F" w:rsidP="00A8587F">
            <w:pPr>
              <w:pStyle w:val="ListParagraph"/>
              <w:spacing w:before="0" w:after="120"/>
              <w:ind w:left="118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A8587F" w:rsidRPr="00923739" w:rsidRDefault="00A8587F" w:rsidP="00917CD8">
            <w:pPr>
              <w:pStyle w:val="ListParagraph"/>
              <w:numPr>
                <w:ilvl w:val="0"/>
                <w:numId w:val="37"/>
              </w:numPr>
              <w:spacing w:before="0" w:after="12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меню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FAQs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(Вопросы и ответы), чтобы просмотреть вопросы и ответы по следующим разделам:</w:t>
            </w:r>
          </w:p>
          <w:p w:rsidR="00A8587F" w:rsidRPr="00910CB6" w:rsidRDefault="00A8587F" w:rsidP="00917CD8">
            <w:pPr>
              <w:pStyle w:val="ListParagraph"/>
              <w:numPr>
                <w:ilvl w:val="0"/>
                <w:numId w:val="39"/>
              </w:numPr>
              <w:spacing w:before="0" w:after="120"/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Relationship</w:t>
            </w:r>
            <w:r w:rsidRPr="00910CB6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Summary</w:t>
            </w:r>
            <w:r w:rsidRPr="00910CB6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(</w:t>
            </w:r>
            <w:r w:rsidR="00231054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>Сводная таблица</w:t>
            </w:r>
            <w:r w:rsidRPr="00910CB6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>)</w:t>
            </w:r>
          </w:p>
          <w:p w:rsidR="00A8587F" w:rsidRPr="00923739" w:rsidRDefault="00A8587F" w:rsidP="00917CD8">
            <w:pPr>
              <w:pStyle w:val="ListParagraph"/>
              <w:numPr>
                <w:ilvl w:val="0"/>
                <w:numId w:val="39"/>
              </w:numPr>
              <w:spacing w:before="0" w:after="120"/>
              <w:rPr>
                <w:rFonts w:asciiTheme="minorBidi" w:hAnsiTheme="minorBidi"/>
                <w:b/>
                <w:i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Product Keys (Ключи продуктов)</w:t>
            </w:r>
          </w:p>
          <w:p w:rsidR="00A8587F" w:rsidRPr="00923739" w:rsidRDefault="00A8587F" w:rsidP="00917CD8">
            <w:pPr>
              <w:pStyle w:val="ListParagraph"/>
              <w:numPr>
                <w:ilvl w:val="0"/>
                <w:numId w:val="39"/>
              </w:numPr>
              <w:spacing w:before="0" w:after="120"/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Summary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(Сводка по лицензиям)</w:t>
            </w:r>
          </w:p>
          <w:p w:rsidR="00A8587F" w:rsidRPr="00923739" w:rsidRDefault="00A8587F" w:rsidP="00917CD8">
            <w:pPr>
              <w:pStyle w:val="ListParagraph"/>
              <w:numPr>
                <w:ilvl w:val="0"/>
                <w:numId w:val="39"/>
              </w:numPr>
              <w:spacing w:before="0" w:after="120"/>
              <w:rPr>
                <w:rFonts w:asciiTheme="minorBidi" w:hAnsiTheme="minorBidi"/>
                <w:b/>
                <w:i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Downloads (Загрузки)</w:t>
            </w:r>
          </w:p>
          <w:p w:rsidR="00A8587F" w:rsidRDefault="00A8587F" w:rsidP="00917CD8">
            <w:pPr>
              <w:pStyle w:val="ListParagraph"/>
              <w:numPr>
                <w:ilvl w:val="0"/>
                <w:numId w:val="39"/>
              </w:numPr>
              <w:spacing w:before="0" w:after="120"/>
              <w:rPr>
                <w:rFonts w:asciiTheme="minorBidi" w:hAnsiTheme="minorBidi"/>
                <w:b/>
                <w:i/>
                <w:sz w:val="20"/>
                <w:szCs w:val="20"/>
              </w:rPr>
            </w:pP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Software Assurance</w:t>
            </w:r>
          </w:p>
          <w:p w:rsidR="001030EA" w:rsidRPr="001030EA" w:rsidRDefault="001030EA" w:rsidP="001030EA">
            <w:pPr>
              <w:rPr>
                <w:rFonts w:asciiTheme="minorBidi" w:hAnsiTheme="minorBidi"/>
                <w:b/>
                <w:i/>
                <w:sz w:val="20"/>
                <w:szCs w:val="20"/>
              </w:rPr>
            </w:pPr>
          </w:p>
          <w:p w:rsidR="00A8587F" w:rsidRPr="00923739" w:rsidRDefault="00A8587F" w:rsidP="00A8587F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A8587F" w:rsidRPr="00923739" w:rsidRDefault="00A8587F" w:rsidP="00A8587F">
            <w:pPr>
              <w:pStyle w:val="ListParagraph"/>
              <w:spacing w:before="0" w:after="120"/>
              <w:ind w:left="118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E92957" w:rsidRPr="00923739" w:rsidRDefault="00E92957" w:rsidP="00917CD8">
            <w:pPr>
              <w:pStyle w:val="ListParagraph"/>
              <w:numPr>
                <w:ilvl w:val="0"/>
                <w:numId w:val="37"/>
              </w:numPr>
              <w:spacing w:before="0" w:after="12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Выберите меню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Contact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Us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(Свяжитесь с нами), чтобы просмотреть контактную информацию центра поддержки.</w:t>
            </w:r>
          </w:p>
          <w:p w:rsidR="00E92957" w:rsidRPr="00923739" w:rsidRDefault="00E92957" w:rsidP="00E92957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E92957" w:rsidRPr="00923739" w:rsidRDefault="00E92957" w:rsidP="00E92957">
            <w:pPr>
              <w:pStyle w:val="ListParagraph"/>
              <w:spacing w:before="0" w:after="12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E92957" w:rsidRPr="00923739" w:rsidRDefault="00E92957" w:rsidP="00E92957">
            <w:pPr>
              <w:pStyle w:val="ListParagraph"/>
              <w:spacing w:before="0" w:after="12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Выберите страну в раскрывающемся списке, чтобы просмотреть номер телефона и адрес электронной почты соответствующего центра поддержки.</w:t>
            </w:r>
          </w:p>
          <w:p w:rsidR="009C7728" w:rsidRPr="00923739" w:rsidRDefault="009C7728" w:rsidP="00E92957">
            <w:pPr>
              <w:tabs>
                <w:tab w:val="right" w:pos="2463"/>
              </w:tabs>
              <w:spacing w:after="0"/>
              <w:rPr>
                <w:rFonts w:asciiTheme="minorBidi" w:hAnsiTheme="minorBidi" w:cstheme="minorBidi"/>
                <w:color w:val="F4750C"/>
                <w:lang w:val="ru-RU"/>
              </w:rPr>
            </w:pPr>
          </w:p>
        </w:tc>
      </w:tr>
    </w:tbl>
    <w:p w:rsidR="001032AF" w:rsidRPr="001032AF" w:rsidRDefault="001032AF" w:rsidP="001032AF">
      <w:pPr>
        <w:rPr>
          <w:rFonts w:asciiTheme="minorBidi" w:eastAsiaTheme="minorHAnsi" w:hAnsiTheme="minorBidi" w:cstheme="minorBidi"/>
          <w:sz w:val="20"/>
          <w:szCs w:val="20"/>
          <w:lang w:val="ru-RU"/>
        </w:rPr>
      </w:pPr>
      <w:r w:rsidRPr="001032AF">
        <w:rPr>
          <w:rFonts w:asciiTheme="minorBidi" w:eastAsiaTheme="minorHAnsi" w:hAnsiTheme="minorBidi" w:cstheme="minorBidi"/>
          <w:sz w:val="20"/>
          <w:szCs w:val="20"/>
          <w:lang w:val="ru-RU"/>
        </w:rPr>
        <w:t>При возникновении вопросов или проблем с данным порталом клиенты могут обращаться в Центр Поддержки VLSC (на русском языке), контакты ниже:</w:t>
      </w:r>
    </w:p>
    <w:p w:rsidR="001032AF" w:rsidRPr="001032AF" w:rsidRDefault="00275281" w:rsidP="001032AF">
      <w:pPr>
        <w:rPr>
          <w:rFonts w:asciiTheme="minorBidi" w:eastAsiaTheme="minorHAnsi" w:hAnsiTheme="minorBidi" w:cstheme="minorBidi"/>
          <w:b/>
          <w:sz w:val="20"/>
          <w:szCs w:val="20"/>
          <w:lang w:val="ru-RU"/>
        </w:rPr>
      </w:pPr>
      <w:hyperlink r:id="rId75" w:history="1">
        <w:r w:rsidR="001032AF" w:rsidRPr="001032AF">
          <w:rPr>
            <w:rFonts w:asciiTheme="minorBidi" w:eastAsiaTheme="minorHAnsi" w:hAnsiTheme="minorBidi" w:cstheme="minorBidi"/>
            <w:b/>
            <w:sz w:val="20"/>
            <w:szCs w:val="20"/>
            <w:lang w:val="ru-RU"/>
          </w:rPr>
          <w:t>vlservem@microsoft.com</w:t>
        </w:r>
      </w:hyperlink>
    </w:p>
    <w:p w:rsidR="001032AF" w:rsidRPr="001032AF" w:rsidRDefault="001032AF" w:rsidP="001032AF">
      <w:pPr>
        <w:rPr>
          <w:rFonts w:asciiTheme="minorBidi" w:eastAsiaTheme="minorHAnsi" w:hAnsiTheme="minorBidi" w:cstheme="minorBidi"/>
          <w:sz w:val="20"/>
          <w:szCs w:val="20"/>
          <w:lang w:val="ru-RU"/>
        </w:rPr>
      </w:pPr>
      <w:r w:rsidRPr="001032AF">
        <w:rPr>
          <w:rFonts w:asciiTheme="minorBidi" w:eastAsiaTheme="minorHAnsi" w:hAnsiTheme="minorBidi" w:cstheme="minorBidi"/>
          <w:sz w:val="20"/>
          <w:szCs w:val="20"/>
          <w:lang w:val="ru-RU"/>
        </w:rPr>
        <w:t>Бесплатный телефон – 8108</w:t>
      </w:r>
      <w:r>
        <w:rPr>
          <w:rFonts w:asciiTheme="minorBidi" w:eastAsiaTheme="minorHAnsi" w:hAnsiTheme="minorBidi" w:cstheme="minorBidi"/>
          <w:sz w:val="20"/>
          <w:szCs w:val="20"/>
          <w:lang w:val="ru-RU"/>
        </w:rPr>
        <w:t>0020081049 с 10 до 19 часов по м</w:t>
      </w:r>
      <w:r w:rsidRPr="001032AF">
        <w:rPr>
          <w:rFonts w:asciiTheme="minorBidi" w:eastAsiaTheme="minorHAnsi" w:hAnsiTheme="minorBidi" w:cstheme="minorBidi"/>
          <w:sz w:val="20"/>
          <w:szCs w:val="20"/>
          <w:lang w:val="ru-RU"/>
        </w:rPr>
        <w:t>осковскому времени</w:t>
      </w:r>
    </w:p>
    <w:p w:rsidR="005D23BD" w:rsidRPr="00923739" w:rsidRDefault="005D23BD">
      <w:pPr>
        <w:spacing w:after="0"/>
        <w:rPr>
          <w:rFonts w:asciiTheme="minorBidi" w:hAnsiTheme="minorBidi" w:cstheme="minorBidi"/>
          <w:lang w:val="ru-RU"/>
        </w:rPr>
      </w:pPr>
      <w:r w:rsidRPr="00923739">
        <w:rPr>
          <w:rFonts w:asciiTheme="minorBidi" w:hAnsiTheme="minorBidi" w:cstheme="minorBidi"/>
          <w:lang w:val="ru-RU"/>
        </w:rPr>
        <w:br w:type="page"/>
      </w:r>
    </w:p>
    <w:p w:rsidR="00350B28" w:rsidRPr="00923739" w:rsidRDefault="005D23BD" w:rsidP="005D23BD">
      <w:pPr>
        <w:pStyle w:val="Heading1"/>
        <w:rPr>
          <w:rFonts w:asciiTheme="minorBidi" w:hAnsiTheme="minorBidi" w:cstheme="minorBidi"/>
          <w:lang w:val="ru-RU"/>
        </w:rPr>
      </w:pPr>
      <w:bookmarkStart w:id="28" w:name="_Toc248556323"/>
      <w:bookmarkStart w:id="29" w:name="CreateWindowsLiveID"/>
      <w:r w:rsidRPr="00923739">
        <w:rPr>
          <w:rFonts w:asciiTheme="minorBidi" w:hAnsiTheme="minorBidi" w:cstheme="minorBidi"/>
          <w:color w:val="4F81BD"/>
          <w:lang w:val="ru-RU"/>
        </w:rPr>
        <w:lastRenderedPageBreak/>
        <w:t xml:space="preserve">Создание учетной записи </w:t>
      </w:r>
      <w:r w:rsidRPr="00923739">
        <w:rPr>
          <w:rFonts w:asciiTheme="minorBidi" w:hAnsiTheme="minorBidi" w:cstheme="minorBidi"/>
          <w:color w:val="4F81BD"/>
        </w:rPr>
        <w:t>Windows</w:t>
      </w:r>
      <w:r w:rsidRPr="00923739">
        <w:rPr>
          <w:rFonts w:asciiTheme="minorBidi" w:hAnsiTheme="minorBidi" w:cstheme="minorBidi"/>
          <w:color w:val="4F81BD"/>
          <w:lang w:val="ru-RU"/>
        </w:rPr>
        <w:t xml:space="preserve"> </w:t>
      </w:r>
      <w:r w:rsidRPr="00923739">
        <w:rPr>
          <w:rFonts w:asciiTheme="minorBidi" w:hAnsiTheme="minorBidi" w:cstheme="minorBidi"/>
          <w:color w:val="4F81BD"/>
        </w:rPr>
        <w:t>Live</w:t>
      </w:r>
      <w:r w:rsidRPr="00923739">
        <w:rPr>
          <w:rFonts w:asciiTheme="minorBidi" w:hAnsiTheme="minorBidi" w:cstheme="minorBidi"/>
          <w:color w:val="4F81BD"/>
          <w:lang w:val="ru-RU"/>
        </w:rPr>
        <w:t xml:space="preserve"> </w:t>
      </w:r>
      <w:r w:rsidRPr="00923739">
        <w:rPr>
          <w:rFonts w:asciiTheme="minorBidi" w:hAnsiTheme="minorBidi" w:cstheme="minorBidi"/>
          <w:color w:val="4F81BD"/>
        </w:rPr>
        <w:t>ID</w:t>
      </w:r>
      <w:bookmarkEnd w:id="28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80"/>
        <w:gridCol w:w="4080"/>
      </w:tblGrid>
      <w:tr w:rsidR="00E92957" w:rsidRPr="00923739" w:rsidTr="00927912">
        <w:tc>
          <w:tcPr>
            <w:tcW w:w="5260" w:type="dxa"/>
          </w:tcPr>
          <w:p w:rsidR="00E92957" w:rsidRPr="00923739" w:rsidRDefault="00275281" w:rsidP="0022678D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73" type="#_x0000_t34" style="position:absolute;margin-left:251.05pt;margin-top:53.2pt;width:34.85pt;height:23.05pt;z-index:252136960" o:connectortype="elbow" adj="10785,-166147,-20022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74" style="position:absolute;margin-left:192.4pt;margin-top:47.55pt;width:58.65pt;height:14.65pt;z-index:252137984" arcsize="10923f" filled="f" fillcolor="#f4750c" strokecolor="#f4750c" strokeweight="2.25pt"/>
              </w:pict>
            </w:r>
            <w:r w:rsidR="0022678D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76075" cy="1637444"/>
                  <wp:effectExtent l="0" t="19050" r="76725" b="58006"/>
                  <wp:docPr id="130" name="Picture 129" descr="Windows Live ID - sign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dows Live ID - sign-up.jpg"/>
                          <pic:cNvPicPr/>
                        </pic:nvPicPr>
                        <pic:blipFill>
                          <a:blip r:embed="rId76" cstate="print"/>
                          <a:srcRect t="16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75" cy="16374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31D2B" w:rsidRPr="00923739" w:rsidRDefault="00275281" w:rsidP="0022678D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75" type="#_x0000_t34" style="position:absolute;margin-left:165.45pt;margin-top:50.45pt;width:120.45pt;height:42.45pt;flip:y;z-index:252139008" o:connectortype="elbow" adj="18650,182163,-4258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76" style="position:absolute;margin-left:123.7pt;margin-top:85.1pt;width:41.75pt;height:14.65pt;z-index:252140032" arcsize="10923f" filled="f" fillcolor="#f4750c" strokecolor="#f4750c" strokeweight="2.25pt"/>
              </w:pict>
            </w:r>
            <w:r w:rsidR="00631D2B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73425" cy="1300345"/>
                  <wp:effectExtent l="0" t="19050" r="79375" b="52205"/>
                  <wp:docPr id="131" name="Picture 130" descr="Windows Live ID - choose e-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dows Live ID - choose e-mail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94" cy="13014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3739" w:rsidRPr="00923739" w:rsidRDefault="00923739" w:rsidP="0022678D">
            <w:pPr>
              <w:rPr>
                <w:rFonts w:asciiTheme="minorBidi" w:hAnsiTheme="minorBidi" w:cstheme="minorBidi"/>
                <w:lang w:val="en-IE"/>
              </w:rPr>
            </w:pPr>
          </w:p>
          <w:p w:rsidR="00631D2B" w:rsidRPr="00923739" w:rsidRDefault="00275281" w:rsidP="0022678D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79" type="#_x0000_t34" style="position:absolute;margin-left:161.25pt;margin-top:190.75pt;width:139.25pt;height:106.4pt;flip:y;z-index:252144128" o:connectortype="elbow" adj="21755,141070,-36181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80" style="position:absolute;margin-left:119.5pt;margin-top:290.4pt;width:41.75pt;height:14.65pt;z-index:252145152" arcsize="10923f" filled="f" fillcolor="#f4750c" strokecolor="#f4750c" strokeweight="2.25pt"/>
              </w:pict>
            </w:r>
            <w:r w:rsidR="00631D2B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07707" cy="3883716"/>
                  <wp:effectExtent l="0" t="19050" r="68893" b="59634"/>
                  <wp:docPr id="132" name="Picture 131" descr="Windows Live ID - create acco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dows Live ID - create account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707" cy="388371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41409" w:rsidRPr="00923739" w:rsidRDefault="00275281" w:rsidP="0022678D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lastRenderedPageBreak/>
              <w:pict>
                <v:shape id="_x0000_s1582" type="#_x0000_t34" style="position:absolute;margin-left:164.85pt;margin-top:99.3pt;width:123.15pt;height:73.05pt;flip:y;z-index:252147200" o:connectortype="elbow" adj="10796,81314,-41543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85" type="#_x0000_t34" style="position:absolute;margin-left:200.35pt;margin-top:37.2pt;width:87.65pt;height:68.4pt;flip:y;z-index:252149248" o:connectortype="elbow" adj="3979,65921,-67116" strokecolor="#ffc000" strokeweight="1.5pt">
                  <v:stroke endarrow="block"/>
                </v:shape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83" style="position:absolute;margin-left:126.25pt;margin-top:165pt;width:38.6pt;height:14.65pt;z-index:252148224" arcsize="10923f" filled="f" fillcolor="#f4750c" strokecolor="#f4750c" strokeweight="2.25pt"/>
              </w:pict>
            </w: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81" style="position:absolute;margin-left:47.45pt;margin-top:99.3pt;width:152.9pt;height:14.65pt;z-index:252146176" arcsize="10923f" filled="f" fillcolor="#f4750c" strokecolor="#f4750c" strokeweight="2.25pt"/>
              </w:pict>
            </w:r>
            <w:r w:rsidR="00941409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55001" cy="2272748"/>
                  <wp:effectExtent l="0" t="19050" r="78749" b="51352"/>
                  <wp:docPr id="133" name="Picture 132" descr="Windows Live ID - sign agree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dows Live ID - sign agreements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777" cy="227049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41409" w:rsidRPr="00923739" w:rsidRDefault="00275281" w:rsidP="0022678D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roundrect id="_x0000_s1587" style="position:absolute;margin-left:158.05pt;margin-top:103.35pt;width:38.6pt;height:14.65pt;z-index:252151296" arcsize="10923f" filled="f" fillcolor="#f4750c" strokecolor="#f4750c" strokeweight="2.25pt"/>
              </w:pict>
            </w:r>
          </w:p>
          <w:p w:rsidR="00941409" w:rsidRPr="00923739" w:rsidRDefault="00275281" w:rsidP="0022678D">
            <w:pPr>
              <w:rPr>
                <w:rFonts w:asciiTheme="minorBidi" w:hAnsiTheme="minorBidi" w:cstheme="minorBidi"/>
                <w:lang w:val="en-IE"/>
              </w:rPr>
            </w:pPr>
            <w:r w:rsidRPr="00275281">
              <w:rPr>
                <w:rFonts w:asciiTheme="minorBidi" w:hAnsiTheme="minorBidi" w:cstheme="minorBidi"/>
                <w:noProof/>
                <w:lang w:val="en-IE" w:eastAsia="en-IE"/>
              </w:rPr>
              <w:pict>
                <v:shape id="_x0000_s1586" type="#_x0000_t34" style="position:absolute;margin-left:196.65pt;margin-top:92.05pt;width:91.35pt;height:3.65pt;z-index:252150272" o:connectortype="elbow" adj="10794,-2392866,-63523" strokecolor="#ffc000" strokeweight="1.5pt">
                  <v:stroke endarrow="block"/>
                </v:shape>
              </w:pict>
            </w:r>
            <w:r w:rsidR="00941409" w:rsidRPr="00923739">
              <w:rPr>
                <w:rFonts w:asciiTheme="minorBidi" w:hAnsiTheme="minorBidi" w:cstheme="minorBidi"/>
                <w:noProof/>
                <w:lang w:val="ru-RU" w:eastAsia="ru-RU"/>
              </w:rPr>
              <w:drawing>
                <wp:inline distT="0" distB="0" distL="0" distR="0">
                  <wp:extent cx="3263746" cy="1245704"/>
                  <wp:effectExtent l="0" t="19050" r="70004" b="49696"/>
                  <wp:docPr id="134" name="Picture 133" descr="Windows Live ID - confi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dows Live ID - confirmation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089" cy="124659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</w:tcPr>
          <w:p w:rsidR="0022678D" w:rsidRPr="00923739" w:rsidRDefault="0022678D" w:rsidP="00917CD8">
            <w:pPr>
              <w:pStyle w:val="ListParagraph"/>
              <w:numPr>
                <w:ilvl w:val="0"/>
                <w:numId w:val="40"/>
              </w:numPr>
              <w:spacing w:before="0" w:after="12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 xml:space="preserve">Щелкните ссылку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Sign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Up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Now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(Регистрация) на странице регистрации </w:t>
            </w:r>
            <w:r w:rsidR="00BB6A61">
              <w:rPr>
                <w:rFonts w:asciiTheme="minorBidi" w:hAnsi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а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Windows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Live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.</w:t>
            </w:r>
          </w:p>
          <w:p w:rsidR="00631D2B" w:rsidRPr="00923739" w:rsidRDefault="00631D2B" w:rsidP="00631D2B">
            <w:pPr>
              <w:pStyle w:val="ListParagraph"/>
              <w:spacing w:before="0" w:after="12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631D2B" w:rsidRPr="00923739" w:rsidRDefault="00631D2B" w:rsidP="00631D2B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E92957" w:rsidRPr="00923739" w:rsidRDefault="00E92957" w:rsidP="0022678D">
            <w:pPr>
              <w:tabs>
                <w:tab w:val="right" w:pos="2463"/>
              </w:tabs>
              <w:spacing w:after="0"/>
              <w:rPr>
                <w:rFonts w:asciiTheme="minorBidi" w:hAnsiTheme="minorBidi" w:cstheme="minorBidi"/>
                <w:color w:val="F4750C"/>
                <w:sz w:val="20"/>
                <w:szCs w:val="20"/>
                <w:lang w:val="en-IE"/>
              </w:rPr>
            </w:pPr>
          </w:p>
          <w:p w:rsidR="00631D2B" w:rsidRPr="00923739" w:rsidRDefault="00631D2B" w:rsidP="0022678D">
            <w:pPr>
              <w:tabs>
                <w:tab w:val="right" w:pos="2463"/>
              </w:tabs>
              <w:spacing w:after="0"/>
              <w:rPr>
                <w:rFonts w:asciiTheme="minorBidi" w:hAnsiTheme="minorBidi" w:cstheme="minorBidi"/>
                <w:color w:val="F4750C"/>
                <w:sz w:val="20"/>
                <w:szCs w:val="20"/>
                <w:lang w:val="en-IE"/>
              </w:rPr>
            </w:pPr>
          </w:p>
          <w:p w:rsidR="00631D2B" w:rsidRPr="00923739" w:rsidRDefault="00631D2B" w:rsidP="0022678D">
            <w:pPr>
              <w:tabs>
                <w:tab w:val="right" w:pos="2463"/>
              </w:tabs>
              <w:spacing w:after="0"/>
              <w:rPr>
                <w:rFonts w:asciiTheme="minorBidi" w:hAnsiTheme="minorBidi" w:cstheme="minorBidi"/>
                <w:color w:val="F4750C"/>
                <w:sz w:val="20"/>
                <w:szCs w:val="20"/>
                <w:lang w:val="en-IE"/>
              </w:rPr>
            </w:pPr>
          </w:p>
          <w:p w:rsidR="00631D2B" w:rsidRPr="00923739" w:rsidRDefault="00631D2B" w:rsidP="0022678D">
            <w:pPr>
              <w:tabs>
                <w:tab w:val="right" w:pos="2463"/>
              </w:tabs>
              <w:spacing w:after="0"/>
              <w:rPr>
                <w:rFonts w:asciiTheme="minorBidi" w:hAnsiTheme="minorBidi" w:cstheme="minorBidi"/>
                <w:color w:val="F4750C"/>
                <w:sz w:val="20"/>
                <w:szCs w:val="20"/>
                <w:lang w:val="en-IE"/>
              </w:rPr>
            </w:pPr>
          </w:p>
          <w:p w:rsidR="00631D2B" w:rsidRPr="00923739" w:rsidRDefault="00631D2B" w:rsidP="00923739">
            <w:pPr>
              <w:pStyle w:val="ListParagraph"/>
              <w:numPr>
                <w:ilvl w:val="0"/>
                <w:numId w:val="40"/>
              </w:numPr>
              <w:tabs>
                <w:tab w:val="right" w:pos="2463"/>
              </w:tabs>
              <w:spacing w:before="160" w:after="0" w:line="252" w:lineRule="auto"/>
              <w:ind w:left="835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Continue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(Продолжить), чтобы использовать существующий адрес электронной почты.</w:t>
            </w:r>
          </w:p>
          <w:p w:rsidR="00631D2B" w:rsidRPr="00923739" w:rsidRDefault="00631D2B" w:rsidP="00631D2B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631D2B" w:rsidRPr="00923739" w:rsidRDefault="00941409" w:rsidP="00923739">
            <w:pPr>
              <w:pStyle w:val="ListParagraph"/>
              <w:tabs>
                <w:tab w:val="right" w:pos="2463"/>
              </w:tabs>
              <w:spacing w:before="160" w:after="0" w:line="252" w:lineRule="auto"/>
              <w:ind w:left="835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Кроме того, можно создать новую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учетную запись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Windows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Live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Hotmail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. Для этого установите переключатель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No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,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sign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me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up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(Нет, зарегистрировать).</w:t>
            </w:r>
          </w:p>
          <w:p w:rsidR="00941409" w:rsidRPr="00923739" w:rsidRDefault="00941409" w:rsidP="00941409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631D2B" w:rsidRPr="00923739" w:rsidRDefault="00631D2B" w:rsidP="00917CD8">
            <w:pPr>
              <w:pStyle w:val="ListParagraph"/>
              <w:numPr>
                <w:ilvl w:val="0"/>
                <w:numId w:val="40"/>
              </w:numPr>
              <w:tabs>
                <w:tab w:val="right" w:pos="2463"/>
              </w:tabs>
              <w:spacing w:after="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Подтвердите адрес, введенный в поле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>-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mail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address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(Адрес электронной почты), а затем введите данные в поля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password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(Пароль) и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password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reset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option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(Ответ для восстановления пароля), а затем введите текст, представленный на рисунке в разделе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characters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(Знаки)</w:t>
            </w:r>
            <w:r w:rsidR="006A7592" w:rsidRPr="006A7592">
              <w:rPr>
                <w:rFonts w:asciiTheme="minorBidi" w:hAnsiTheme="minorBidi"/>
                <w:sz w:val="20"/>
                <w:szCs w:val="20"/>
                <w:lang w:val="ru-RU"/>
              </w:rPr>
              <w:t>,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в соответствующее поле.</w:t>
            </w: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Нажмите кнопку </w:t>
            </w:r>
            <w:r w:rsidRPr="00923739">
              <w:rPr>
                <w:rFonts w:asciiTheme="minorBidi" w:hAnsiTheme="minorBidi"/>
                <w:b/>
                <w:bCs/>
                <w:i/>
                <w:iCs/>
                <w:sz w:val="20"/>
                <w:szCs w:val="20"/>
              </w:rPr>
              <w:t>Continue</w:t>
            </w:r>
            <w:r w:rsidRPr="00923739">
              <w:rPr>
                <w:rFonts w:asciiTheme="minorBidi" w:hAnsiTheme="minorBidi"/>
                <w:b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Cs/>
                <w:iCs/>
                <w:sz w:val="20"/>
                <w:szCs w:val="20"/>
                <w:lang w:val="ru-RU"/>
              </w:rPr>
              <w:t>(Продолжить)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.</w:t>
            </w: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1030EA" w:rsidRDefault="001030EA" w:rsidP="00631D2B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631D2B" w:rsidRPr="00923739" w:rsidRDefault="00631D2B" w:rsidP="00631D2B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ru-RU"/>
              </w:rPr>
              <w:t>Нажмите!</w:t>
            </w: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lang w:val="ru-RU"/>
              </w:rPr>
            </w:pP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lang w:val="ru-RU"/>
              </w:rPr>
            </w:pP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lang w:val="ru-RU"/>
              </w:rPr>
            </w:pP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lang w:val="ru-RU"/>
              </w:rPr>
            </w:pP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lang w:val="ru-RU"/>
              </w:rPr>
            </w:pP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lang w:val="ru-RU"/>
              </w:rPr>
            </w:pPr>
          </w:p>
          <w:p w:rsidR="00BC0A04" w:rsidRPr="00923739" w:rsidRDefault="00BC0A04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lang w:val="ru-RU"/>
              </w:rPr>
            </w:pPr>
          </w:p>
          <w:p w:rsidR="00BC0A04" w:rsidRPr="00923739" w:rsidRDefault="00BC0A04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lang w:val="ru-RU"/>
              </w:rPr>
            </w:pPr>
          </w:p>
          <w:p w:rsidR="00941409" w:rsidRPr="001030EA" w:rsidRDefault="00941409" w:rsidP="00917CD8">
            <w:pPr>
              <w:pStyle w:val="ListParagraph"/>
              <w:numPr>
                <w:ilvl w:val="0"/>
                <w:numId w:val="40"/>
              </w:numPr>
              <w:tabs>
                <w:tab w:val="right" w:pos="2463"/>
              </w:tabs>
              <w:spacing w:after="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lastRenderedPageBreak/>
              <w:t xml:space="preserve">Прочитайте и подпишите соглашения. Для этого введите адрес в поле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e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>-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mail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address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(Адрес электронной почты) и нажмите кнопку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I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Accept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(Я принимаю).</w:t>
            </w:r>
          </w:p>
          <w:p w:rsidR="001030EA" w:rsidRPr="00923739" w:rsidRDefault="001030EA" w:rsidP="001030EA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941409" w:rsidRPr="00923739" w:rsidRDefault="00941409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941409" w:rsidRPr="00923739" w:rsidRDefault="00941409" w:rsidP="00941409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941409" w:rsidRPr="00923739" w:rsidRDefault="00941409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941409" w:rsidRPr="00923739" w:rsidRDefault="00941409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941409" w:rsidRPr="00923739" w:rsidRDefault="00941409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</w:rPr>
            </w:pPr>
          </w:p>
          <w:p w:rsidR="00941409" w:rsidRPr="00923739" w:rsidRDefault="00941409" w:rsidP="00917CD8">
            <w:pPr>
              <w:pStyle w:val="ListParagraph"/>
              <w:numPr>
                <w:ilvl w:val="0"/>
                <w:numId w:val="40"/>
              </w:numPr>
              <w:tabs>
                <w:tab w:val="right" w:pos="2463"/>
              </w:tabs>
              <w:spacing w:after="0"/>
              <w:ind w:left="828" w:hanging="357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Учетная запись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Windows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Live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создана. Нажмите кнопку </w:t>
            </w:r>
            <w:r w:rsidRPr="00923739">
              <w:rPr>
                <w:rFonts w:asciiTheme="minorBidi" w:hAnsiTheme="minorBidi"/>
                <w:b/>
                <w:i/>
                <w:sz w:val="20"/>
                <w:szCs w:val="20"/>
              </w:rPr>
              <w:t>Continue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(Продолжить), чтобы перейти на веб-сайт, для которого требуется учетная запись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Windows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Live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/>
                <w:sz w:val="20"/>
                <w:szCs w:val="20"/>
              </w:rPr>
              <w:t>ID</w:t>
            </w:r>
            <w:r w:rsidRPr="00923739">
              <w:rPr>
                <w:rFonts w:asciiTheme="minorBidi" w:hAnsiTheme="minorBidi"/>
                <w:sz w:val="20"/>
                <w:szCs w:val="20"/>
                <w:lang w:val="ru-RU"/>
              </w:rPr>
              <w:t>.</w:t>
            </w:r>
          </w:p>
          <w:p w:rsidR="00941409" w:rsidRPr="00923739" w:rsidRDefault="00941409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  <w:sz w:val="20"/>
                <w:szCs w:val="20"/>
                <w:lang w:val="ru-RU"/>
              </w:rPr>
            </w:pPr>
          </w:p>
          <w:p w:rsidR="001030EA" w:rsidRDefault="001030EA" w:rsidP="00941409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</w:pPr>
          </w:p>
          <w:p w:rsidR="00941409" w:rsidRPr="00923739" w:rsidRDefault="00941409" w:rsidP="00941409">
            <w:pPr>
              <w:tabs>
                <w:tab w:val="left" w:pos="793"/>
              </w:tabs>
              <w:spacing w:after="0"/>
              <w:ind w:left="471"/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b/>
                <w:i/>
                <w:color w:val="F4750C"/>
                <w:sz w:val="20"/>
                <w:szCs w:val="20"/>
              </w:rPr>
              <w:t>Нажмите!</w:t>
            </w: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</w:rPr>
            </w:pPr>
          </w:p>
          <w:p w:rsidR="00631D2B" w:rsidRPr="00923739" w:rsidRDefault="00631D2B" w:rsidP="00631D2B">
            <w:pPr>
              <w:pStyle w:val="ListParagraph"/>
              <w:tabs>
                <w:tab w:val="right" w:pos="2463"/>
              </w:tabs>
              <w:spacing w:after="0"/>
              <w:ind w:left="828" w:firstLine="0"/>
              <w:rPr>
                <w:rFonts w:asciiTheme="minorBidi" w:hAnsiTheme="minorBidi"/>
              </w:rPr>
            </w:pPr>
          </w:p>
        </w:tc>
      </w:tr>
    </w:tbl>
    <w:p w:rsidR="00AD2972" w:rsidRPr="00923739" w:rsidRDefault="00AD2972" w:rsidP="00AD2972">
      <w:pPr>
        <w:rPr>
          <w:rFonts w:asciiTheme="minorBidi" w:hAnsiTheme="minorBidi" w:cstheme="minorBidi"/>
          <w:lang w:val="en-IE"/>
        </w:rPr>
      </w:pPr>
    </w:p>
    <w:p w:rsidR="00AD2972" w:rsidRPr="00923739" w:rsidRDefault="00AD2972">
      <w:pPr>
        <w:spacing w:after="0"/>
        <w:rPr>
          <w:rFonts w:asciiTheme="minorBidi" w:hAnsiTheme="minorBidi" w:cstheme="minorBidi"/>
          <w:lang w:val="en-IE"/>
        </w:rPr>
      </w:pPr>
      <w:r w:rsidRPr="00923739">
        <w:rPr>
          <w:rFonts w:asciiTheme="minorBidi" w:hAnsiTheme="minorBidi" w:cstheme="minorBidi"/>
          <w:lang w:val="en-IE"/>
        </w:rPr>
        <w:br w:type="page"/>
      </w:r>
    </w:p>
    <w:p w:rsidR="00AD2972" w:rsidRPr="00923739" w:rsidRDefault="00AD2972" w:rsidP="00AD2972">
      <w:pPr>
        <w:pStyle w:val="Heading1"/>
        <w:rPr>
          <w:rFonts w:asciiTheme="minorBidi" w:hAnsiTheme="minorBidi" w:cstheme="minorBidi"/>
          <w:lang w:val="en-IE"/>
        </w:rPr>
      </w:pPr>
      <w:bookmarkStart w:id="30" w:name="_Toc248556324"/>
      <w:r w:rsidRPr="00923739">
        <w:rPr>
          <w:rFonts w:asciiTheme="minorBidi" w:hAnsiTheme="minorBidi" w:cstheme="minorBidi"/>
          <w:color w:val="4F81BD"/>
        </w:rPr>
        <w:lastRenderedPageBreak/>
        <w:t>Глоссарий</w:t>
      </w:r>
      <w:bookmarkEnd w:id="30"/>
    </w:p>
    <w:tbl>
      <w:tblPr>
        <w:tblStyle w:val="LightGrid-Accent11"/>
        <w:tblW w:w="0" w:type="auto"/>
        <w:tblLayout w:type="fixed"/>
        <w:tblLook w:val="04A0"/>
      </w:tblPr>
      <w:tblGrid>
        <w:gridCol w:w="1818"/>
        <w:gridCol w:w="7758"/>
      </w:tblGrid>
      <w:tr w:rsidR="00A47748" w:rsidRPr="00923739" w:rsidTr="00923739">
        <w:trPr>
          <w:cnfStyle w:val="100000000000"/>
        </w:trPr>
        <w:tc>
          <w:tcPr>
            <w:cnfStyle w:val="001000000000"/>
            <w:tcW w:w="1818" w:type="dxa"/>
          </w:tcPr>
          <w:p w:rsidR="00A47748" w:rsidRPr="00923739" w:rsidRDefault="00A47748" w:rsidP="00A47748">
            <w:pPr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en-IE"/>
              </w:rPr>
              <w:t>Термин</w:t>
            </w:r>
          </w:p>
        </w:tc>
        <w:tc>
          <w:tcPr>
            <w:tcW w:w="7758" w:type="dxa"/>
          </w:tcPr>
          <w:p w:rsidR="00A47748" w:rsidRPr="00923739" w:rsidRDefault="00A47748" w:rsidP="00A47748">
            <w:pPr>
              <w:cnfStyle w:val="10000000000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en-IE"/>
              </w:rPr>
              <w:t>Пояснение</w:t>
            </w:r>
          </w:p>
        </w:tc>
      </w:tr>
      <w:tr w:rsidR="00A47748" w:rsidRPr="00593373" w:rsidTr="00923739">
        <w:trPr>
          <w:cnfStyle w:val="000000100000"/>
        </w:trPr>
        <w:tc>
          <w:tcPr>
            <w:cnfStyle w:val="001000000000"/>
            <w:tcW w:w="1818" w:type="dxa"/>
          </w:tcPr>
          <w:p w:rsidR="00A47748" w:rsidRPr="00923739" w:rsidRDefault="00BB6A61" w:rsidP="001270DB">
            <w:pPr>
              <w:pStyle w:val="Heading2"/>
              <w:spacing w:before="20" w:after="20"/>
              <w:outlineLvl w:val="1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  <w:bookmarkStart w:id="31" w:name="_Toc248556325"/>
            <w:r>
              <w:rPr>
                <w:rFonts w:asciiTheme="minorBidi" w:hAnsiTheme="minorBidi" w:cstheme="minorBidi"/>
                <w:sz w:val="20"/>
                <w:szCs w:val="20"/>
              </w:rPr>
              <w:t>Номер</w:t>
            </w:r>
            <w:r w:rsidR="00A47748" w:rsidRPr="00923739">
              <w:rPr>
                <w:rFonts w:asciiTheme="minorBidi" w:hAnsiTheme="minorBidi" w:cstheme="minorBidi"/>
                <w:sz w:val="20"/>
                <w:szCs w:val="20"/>
              </w:rPr>
              <w:t xml:space="preserve"> лицензии</w:t>
            </w:r>
            <w:bookmarkEnd w:id="31"/>
          </w:p>
        </w:tc>
        <w:tc>
          <w:tcPr>
            <w:tcW w:w="7758" w:type="dxa"/>
          </w:tcPr>
          <w:p w:rsidR="00A47748" w:rsidRPr="00593373" w:rsidRDefault="00BB6A61" w:rsidP="00593373">
            <w:pPr>
              <w:spacing w:before="20" w:after="20"/>
              <w:cnfStyle w:val="000000100000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  <w:r>
              <w:rPr>
                <w:rFonts w:asciiTheme="minorBidi" w:hAnsiTheme="minorBidi" w:cstheme="minorBidi"/>
                <w:iCs/>
                <w:sz w:val="20"/>
                <w:szCs w:val="20"/>
                <w:lang w:val="ru-RU"/>
              </w:rPr>
              <w:t>Номер</w:t>
            </w:r>
            <w:r w:rsidR="008B712E" w:rsidRPr="00593373">
              <w:rPr>
                <w:rFonts w:asciiTheme="minorBidi" w:hAnsiTheme="minorBidi" w:cstheme="minorBidi"/>
                <w:iCs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iCs/>
                <w:sz w:val="20"/>
                <w:szCs w:val="20"/>
                <w:lang w:val="ru-RU"/>
              </w:rPr>
              <w:t>лицензии</w:t>
            </w:r>
            <w:r w:rsidR="00593373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 - </w:t>
            </w:r>
            <w:r w:rsidR="00593373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в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зависимости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от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конкретной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программы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корпоративного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лицензирования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Майкрософт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лицензия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может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иметь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Enrolment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(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программы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Enterprise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или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Select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),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Affiliate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(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программа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Select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Plus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),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Agreement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(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программа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Open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Value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)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или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License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(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программа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Open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 </w:t>
            </w:r>
            <w:r w:rsidR="008B712E" w:rsidRPr="00923739">
              <w:rPr>
                <w:rFonts w:asciiTheme="minorBidi" w:hAnsiTheme="minorBidi" w:cstheme="minorBidi"/>
                <w:sz w:val="20"/>
                <w:szCs w:val="20"/>
              </w:rPr>
              <w:t>License</w:t>
            </w:r>
            <w:r w:rsidR="008B712E" w:rsidRPr="00593373">
              <w:rPr>
                <w:rFonts w:asciiTheme="minorBidi" w:hAnsiTheme="minorBidi" w:cstheme="minorBidi"/>
                <w:sz w:val="20"/>
                <w:szCs w:val="20"/>
                <w:lang w:val="en-IE"/>
              </w:rPr>
              <w:t xml:space="preserve">). </w:t>
            </w:r>
          </w:p>
        </w:tc>
      </w:tr>
      <w:tr w:rsidR="00A47748" w:rsidRPr="00923739" w:rsidTr="00923739">
        <w:trPr>
          <w:cnfStyle w:val="000000010000"/>
          <w:trHeight w:val="2833"/>
        </w:trPr>
        <w:tc>
          <w:tcPr>
            <w:cnfStyle w:val="001000000000"/>
            <w:tcW w:w="1818" w:type="dxa"/>
          </w:tcPr>
          <w:p w:rsidR="00A47748" w:rsidRPr="00923739" w:rsidRDefault="00A47748" w:rsidP="001270DB">
            <w:pPr>
              <w:pStyle w:val="Heading2"/>
              <w:spacing w:before="20" w:after="20"/>
              <w:outlineLvl w:val="1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  <w:bookmarkStart w:id="32" w:name="_Toc248556326"/>
            <w:r w:rsidRPr="00923739">
              <w:rPr>
                <w:rFonts w:asciiTheme="minorBidi" w:hAnsiTheme="minorBidi" w:cstheme="minorBidi"/>
                <w:sz w:val="20"/>
                <w:szCs w:val="20"/>
              </w:rPr>
              <w:t>Родительская программа</w:t>
            </w:r>
            <w:bookmarkEnd w:id="32"/>
          </w:p>
        </w:tc>
        <w:tc>
          <w:tcPr>
            <w:tcW w:w="7758" w:type="dxa"/>
          </w:tcPr>
          <w:p w:rsidR="00A47748" w:rsidRPr="00923739" w:rsidRDefault="008B712E" w:rsidP="001270DB">
            <w:pPr>
              <w:spacing w:before="20" w:after="20"/>
              <w:cnfStyle w:val="00000001000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Родительская программа — это следующий уровень в структуре соглашений корпоративного лицензирования,</w:t>
            </w:r>
            <w:r w:rsidRPr="00923739">
              <w:rPr>
                <w:rFonts w:asciiTheme="minorBidi" w:hAnsiTheme="minorBidi" w:cstheme="minorBidi"/>
                <w:i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расположенный выше уровня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ов лицензий.</w:t>
            </w:r>
          </w:p>
          <w:tbl>
            <w:tblPr>
              <w:tblStyle w:val="LightGrid-Accent11"/>
              <w:tblW w:w="7820" w:type="dxa"/>
              <w:tblLayout w:type="fixed"/>
              <w:tblLook w:val="04A0"/>
            </w:tblPr>
            <w:tblGrid>
              <w:gridCol w:w="2859"/>
              <w:gridCol w:w="2557"/>
              <w:gridCol w:w="2404"/>
            </w:tblGrid>
            <w:tr w:rsidR="008B712E" w:rsidRPr="00391F4A" w:rsidTr="00923739">
              <w:trPr>
                <w:cnfStyle w:val="100000000000"/>
                <w:trHeight w:val="104"/>
              </w:trPr>
              <w:tc>
                <w:tcPr>
                  <w:cnfStyle w:val="001000000000"/>
                  <w:tcW w:w="2859" w:type="dxa"/>
                  <w:hideMark/>
                </w:tcPr>
                <w:p w:rsidR="008B712E" w:rsidRPr="00923739" w:rsidRDefault="001270DB" w:rsidP="001270DB">
                  <w:pPr>
                    <w:spacing w:before="20" w:after="20" w:line="276" w:lineRule="auto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Программа корпоративного лицензирования </w:t>
                  </w:r>
                </w:p>
              </w:tc>
              <w:tc>
                <w:tcPr>
                  <w:tcW w:w="2557" w:type="dxa"/>
                  <w:hideMark/>
                </w:tcPr>
                <w:p w:rsidR="008B712E" w:rsidRPr="00910CB6" w:rsidRDefault="008B712E" w:rsidP="001270DB">
                  <w:pPr>
                    <w:spacing w:before="20" w:after="20" w:line="276" w:lineRule="auto"/>
                    <w:cnfStyle w:val="100000000000"/>
                    <w:rPr>
                      <w:rFonts w:asciiTheme="minorBidi" w:hAnsiTheme="minorBidi" w:cstheme="minorBidi"/>
                      <w:sz w:val="18"/>
                      <w:szCs w:val="18"/>
                      <w:lang w:val="ru-RU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Отображаемый</w:t>
                  </w:r>
                  <w:r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 xml:space="preserve"> </w:t>
                  </w: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текст</w:t>
                  </w:r>
                  <w:r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 xml:space="preserve"> </w:t>
                  </w: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для</w:t>
                  </w:r>
                  <w:r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 xml:space="preserve"> &lt;</w:t>
                  </w:r>
                  <w:r w:rsidR="00BB6A61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номер</w:t>
                  </w: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а</w:t>
                  </w:r>
                  <w:r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_</w:t>
                  </w:r>
                  <w:r w:rsidR="00923739"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br/>
                  </w: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лицензии</w:t>
                  </w:r>
                  <w:r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 xml:space="preserve">&gt; </w:t>
                  </w:r>
                </w:p>
              </w:tc>
              <w:tc>
                <w:tcPr>
                  <w:tcW w:w="2404" w:type="dxa"/>
                  <w:hideMark/>
                </w:tcPr>
                <w:p w:rsidR="008B712E" w:rsidRPr="00910CB6" w:rsidRDefault="008B712E" w:rsidP="001270DB">
                  <w:pPr>
                    <w:spacing w:before="20" w:after="20" w:line="276" w:lineRule="auto"/>
                    <w:cnfStyle w:val="100000000000"/>
                    <w:rPr>
                      <w:rFonts w:asciiTheme="minorBidi" w:hAnsiTheme="minorBidi" w:cstheme="minorBidi"/>
                      <w:sz w:val="18"/>
                      <w:szCs w:val="18"/>
                      <w:lang w:val="ru-RU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Отображаемый</w:t>
                  </w:r>
                  <w:r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 xml:space="preserve"> </w:t>
                  </w: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текст</w:t>
                  </w:r>
                  <w:r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 xml:space="preserve"> </w:t>
                  </w: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для</w:t>
                  </w:r>
                  <w:r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 xml:space="preserve"> &lt;</w:t>
                  </w: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родительской</w:t>
                  </w:r>
                  <w:r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_</w:t>
                  </w:r>
                  <w:r w:rsidR="00923739"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br/>
                  </w: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>программы</w:t>
                  </w:r>
                  <w:r w:rsidRPr="00910CB6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  <w:lang w:val="ru-RU"/>
                    </w:rPr>
                    <w:t xml:space="preserve">&gt; </w:t>
                  </w:r>
                </w:p>
              </w:tc>
            </w:tr>
            <w:tr w:rsidR="008B712E" w:rsidRPr="00923739" w:rsidTr="00923739">
              <w:trPr>
                <w:cnfStyle w:val="000000100000"/>
                <w:trHeight w:val="104"/>
              </w:trPr>
              <w:tc>
                <w:tcPr>
                  <w:cnfStyle w:val="001000000000"/>
                  <w:tcW w:w="2859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Select, Enterprise, Campus, School </w:t>
                  </w:r>
                </w:p>
              </w:tc>
              <w:tc>
                <w:tcPr>
                  <w:tcW w:w="2557" w:type="dxa"/>
                  <w:hideMark/>
                </w:tcPr>
                <w:p w:rsidR="008B712E" w:rsidRPr="00923739" w:rsidRDefault="00EB07AC" w:rsidP="001270DB">
                  <w:pPr>
                    <w:spacing w:before="20" w:after="20" w:line="276" w:lineRule="auto"/>
                    <w:cnfStyle w:val="000000100000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Enrolment </w:t>
                  </w:r>
                </w:p>
              </w:tc>
              <w:tc>
                <w:tcPr>
                  <w:tcW w:w="2404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cnfStyle w:val="000000100000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Master Agreement </w:t>
                  </w:r>
                </w:p>
              </w:tc>
            </w:tr>
            <w:tr w:rsidR="008B712E" w:rsidRPr="00923739" w:rsidTr="00923739">
              <w:trPr>
                <w:cnfStyle w:val="000000010000"/>
                <w:trHeight w:val="53"/>
              </w:trPr>
              <w:tc>
                <w:tcPr>
                  <w:cnfStyle w:val="001000000000"/>
                  <w:tcW w:w="2859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Select Plus </w:t>
                  </w:r>
                </w:p>
              </w:tc>
              <w:tc>
                <w:tcPr>
                  <w:tcW w:w="2557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cnfStyle w:val="000000010000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Public Customer Number (Номер PCN) </w:t>
                  </w:r>
                </w:p>
              </w:tc>
              <w:tc>
                <w:tcPr>
                  <w:tcW w:w="2404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cnfStyle w:val="000000010000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Соглашение </w:t>
                  </w:r>
                </w:p>
              </w:tc>
            </w:tr>
            <w:tr w:rsidR="008B712E" w:rsidRPr="00923739" w:rsidTr="00923739">
              <w:trPr>
                <w:cnfStyle w:val="000000100000"/>
                <w:trHeight w:val="42"/>
              </w:trPr>
              <w:tc>
                <w:tcPr>
                  <w:cnfStyle w:val="001000000000"/>
                  <w:tcW w:w="2859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Open Value, Open Value Subscription </w:t>
                  </w:r>
                </w:p>
              </w:tc>
              <w:tc>
                <w:tcPr>
                  <w:tcW w:w="2557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cnfStyle w:val="000000100000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Соглашение </w:t>
                  </w:r>
                </w:p>
              </w:tc>
              <w:tc>
                <w:tcPr>
                  <w:tcW w:w="2404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cnfStyle w:val="000000100000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Н/Д </w:t>
                  </w:r>
                </w:p>
              </w:tc>
            </w:tr>
            <w:tr w:rsidR="008B712E" w:rsidRPr="00923739" w:rsidTr="00923739">
              <w:trPr>
                <w:cnfStyle w:val="000000010000"/>
                <w:trHeight w:val="266"/>
              </w:trPr>
              <w:tc>
                <w:tcPr>
                  <w:cnfStyle w:val="001000000000"/>
                  <w:tcW w:w="2859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Open License </w:t>
                  </w:r>
                </w:p>
              </w:tc>
              <w:tc>
                <w:tcPr>
                  <w:tcW w:w="2557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cnfStyle w:val="000000010000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License </w:t>
                  </w:r>
                </w:p>
              </w:tc>
              <w:tc>
                <w:tcPr>
                  <w:tcW w:w="2404" w:type="dxa"/>
                  <w:hideMark/>
                </w:tcPr>
                <w:p w:rsidR="008B712E" w:rsidRPr="00923739" w:rsidRDefault="008B712E" w:rsidP="001270DB">
                  <w:pPr>
                    <w:spacing w:before="20" w:after="20" w:line="276" w:lineRule="auto"/>
                    <w:cnfStyle w:val="000000010000"/>
                    <w:rPr>
                      <w:rFonts w:asciiTheme="minorBidi" w:hAnsiTheme="minorBidi" w:cstheme="minorBidi"/>
                      <w:sz w:val="18"/>
                      <w:szCs w:val="18"/>
                      <w:lang w:val="en-IE" w:eastAsia="en-IE"/>
                    </w:rPr>
                  </w:pPr>
                  <w:r w:rsidRPr="00923739">
                    <w:rPr>
                      <w:rFonts w:asciiTheme="minorBidi" w:hAnsiTheme="minorBidi" w:cstheme="minorBidi"/>
                      <w:kern w:val="24"/>
                      <w:sz w:val="18"/>
                      <w:szCs w:val="18"/>
                    </w:rPr>
                    <w:t xml:space="preserve">Номер авторизации </w:t>
                  </w:r>
                </w:p>
              </w:tc>
            </w:tr>
          </w:tbl>
          <w:p w:rsidR="008B712E" w:rsidRPr="00923739" w:rsidRDefault="008B712E" w:rsidP="001270DB">
            <w:pPr>
              <w:spacing w:before="20" w:after="20"/>
              <w:cnfStyle w:val="000000010000"/>
              <w:rPr>
                <w:rFonts w:asciiTheme="minorBidi" w:hAnsiTheme="minorBidi" w:cstheme="minorBidi"/>
                <w:lang w:val="en-IE"/>
              </w:rPr>
            </w:pPr>
          </w:p>
        </w:tc>
      </w:tr>
      <w:tr w:rsidR="00A47748" w:rsidRPr="00391F4A" w:rsidTr="00923739">
        <w:trPr>
          <w:cnfStyle w:val="000000100000"/>
        </w:trPr>
        <w:tc>
          <w:tcPr>
            <w:cnfStyle w:val="001000000000"/>
            <w:tcW w:w="1818" w:type="dxa"/>
          </w:tcPr>
          <w:p w:rsidR="00A47748" w:rsidRPr="00923739" w:rsidRDefault="00A47748" w:rsidP="001270DB">
            <w:pPr>
              <w:pStyle w:val="Heading2"/>
              <w:spacing w:before="20" w:after="20"/>
              <w:outlineLvl w:val="1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  <w:bookmarkStart w:id="33" w:name="_Toc248556327"/>
            <w:r w:rsidRPr="00923739">
              <w:rPr>
                <w:rFonts w:asciiTheme="minorBidi" w:hAnsiTheme="minorBidi" w:cstheme="minorBidi"/>
                <w:sz w:val="20"/>
                <w:szCs w:val="20"/>
              </w:rPr>
              <w:t>MVLS</w:t>
            </w:r>
            <w:bookmarkEnd w:id="33"/>
          </w:p>
        </w:tc>
        <w:tc>
          <w:tcPr>
            <w:tcW w:w="7758" w:type="dxa"/>
          </w:tcPr>
          <w:p w:rsidR="00BC0A04" w:rsidRPr="00923739" w:rsidRDefault="00BC0A04" w:rsidP="006A7592">
            <w:pPr>
              <w:spacing w:before="20" w:after="20"/>
              <w:cnfStyle w:val="00000010000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</w:rPr>
              <w:t xml:space="preserve">Веб-сайт, на котором клиенты программ Select, Select Plus, SPLA, Enterprise, Campus, School и Open Value регистрируют </w:t>
            </w:r>
            <w:r w:rsidR="00BB6A61">
              <w:rPr>
                <w:rFonts w:asciiTheme="minorBidi" w:hAnsiTheme="minorBidi" w:cstheme="minorBidi"/>
                <w:sz w:val="20"/>
                <w:szCs w:val="20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 xml:space="preserve">ы лицензий. 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Этот веб-сайт</w:t>
            </w:r>
            <w:r w:rsidR="006A7592" w:rsidRPr="006A7592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больше не работает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, </w:t>
            </w:r>
            <w:r w:rsidR="006A7592" w:rsidRPr="006A7592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и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все его функции реализованы на веб-сайте </w:t>
            </w:r>
            <w:r w:rsidRPr="006A7592">
              <w:rPr>
                <w:rFonts w:asciiTheme="minorBidi" w:hAnsiTheme="minorBidi" w:cstheme="minorBidi"/>
                <w:sz w:val="20"/>
                <w:szCs w:val="20"/>
              </w:rPr>
              <w:t>Volume</w:t>
            </w:r>
            <w:r w:rsidRPr="006A7592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6A7592">
              <w:rPr>
                <w:rFonts w:asciiTheme="minorBidi" w:hAnsiTheme="minorBidi" w:cstheme="minorBidi"/>
                <w:sz w:val="20"/>
                <w:szCs w:val="20"/>
              </w:rPr>
              <w:t>License</w:t>
            </w:r>
            <w:r w:rsidRPr="006A7592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6A7592">
              <w:rPr>
                <w:rFonts w:asciiTheme="minorBidi" w:hAnsiTheme="minorBidi" w:cstheme="minorBidi"/>
                <w:sz w:val="20"/>
                <w:szCs w:val="20"/>
              </w:rPr>
              <w:t>Service</w:t>
            </w:r>
            <w:r w:rsidRPr="006A7592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6A7592">
              <w:rPr>
                <w:rFonts w:asciiTheme="minorBidi" w:hAnsiTheme="minorBidi" w:cstheme="minorBidi"/>
                <w:sz w:val="20"/>
                <w:szCs w:val="20"/>
              </w:rPr>
              <w:t>Center</w:t>
            </w:r>
            <w:r w:rsidRPr="006A7592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по адресу </w:t>
            </w:r>
            <w:hyperlink r:id="rId81" w:history="1"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https</w:t>
              </w:r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://</w:t>
              </w:r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www</w:t>
              </w:r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.</w:t>
              </w:r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microsoft</w:t>
              </w:r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.</w:t>
              </w:r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com</w:t>
              </w:r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/</w:t>
              </w:r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licensing</w:t>
              </w:r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/</w:t>
              </w:r>
              <w:r w:rsidRPr="006A7592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servicecenter</w:t>
              </w:r>
            </w:hyperlink>
            <w:r w:rsidRPr="006A7592">
              <w:rPr>
                <w:rFonts w:asciiTheme="minorBidi" w:hAnsiTheme="minorBidi" w:cstheme="minorBidi"/>
                <w:sz w:val="20"/>
                <w:szCs w:val="20"/>
                <w:lang w:val="ru-RU"/>
              </w:rPr>
              <w:t>.</w:t>
            </w:r>
          </w:p>
          <w:p w:rsidR="00A47748" w:rsidRPr="00923739" w:rsidRDefault="00A47748" w:rsidP="001270DB">
            <w:pPr>
              <w:spacing w:before="20" w:after="20"/>
              <w:cnfStyle w:val="00000010000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</w:p>
          <w:p w:rsidR="001270DB" w:rsidRPr="00923739" w:rsidRDefault="008B712E" w:rsidP="006A7592">
            <w:pPr>
              <w:spacing w:before="20" w:after="20"/>
              <w:cnfStyle w:val="00000010000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Этот сайт предназначен для быстрого, удобного настраиваемого доступа к сведениям о лицензионных соглашениях. </w:t>
            </w:r>
          </w:p>
        </w:tc>
      </w:tr>
      <w:tr w:rsidR="00A47748" w:rsidRPr="00391F4A" w:rsidTr="00923739">
        <w:trPr>
          <w:cnfStyle w:val="000000010000"/>
        </w:trPr>
        <w:tc>
          <w:tcPr>
            <w:cnfStyle w:val="001000000000"/>
            <w:tcW w:w="1818" w:type="dxa"/>
          </w:tcPr>
          <w:p w:rsidR="00A47748" w:rsidRPr="00923739" w:rsidRDefault="00A47748" w:rsidP="001270DB">
            <w:pPr>
              <w:pStyle w:val="Heading2"/>
              <w:spacing w:before="20" w:after="20"/>
              <w:outlineLvl w:val="1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  <w:bookmarkStart w:id="34" w:name="_Toc248556328"/>
            <w:r w:rsidRPr="00923739">
              <w:rPr>
                <w:rFonts w:asciiTheme="minorBidi" w:hAnsiTheme="minorBidi" w:cstheme="minorBidi"/>
                <w:sz w:val="20"/>
                <w:szCs w:val="20"/>
              </w:rPr>
              <w:t>eOpen</w:t>
            </w:r>
            <w:bookmarkEnd w:id="34"/>
          </w:p>
        </w:tc>
        <w:tc>
          <w:tcPr>
            <w:tcW w:w="7758" w:type="dxa"/>
          </w:tcPr>
          <w:p w:rsidR="00BC0A04" w:rsidRPr="00923739" w:rsidRDefault="00BC0A04" w:rsidP="00BC0A04">
            <w:pPr>
              <w:spacing w:before="20" w:after="20"/>
              <w:cnfStyle w:val="00000001000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Веб-сайт, на котором клиенты программы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Open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регистрируют </w:t>
            </w:r>
            <w:r w:rsidR="00BB6A61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номер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ы лицензий. Этот веб-сайт </w:t>
            </w:r>
            <w:r w:rsidR="006A7592" w:rsidRPr="006A7592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больше не работает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, </w:t>
            </w:r>
            <w:r w:rsidR="006A7592" w:rsidRPr="006A7592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и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все его функции реализованы на веб-сайте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Volume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License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Service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Center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по адресу </w:t>
            </w:r>
            <w:hyperlink r:id="rId82" w:history="1"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https</w:t>
              </w:r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://</w:t>
              </w:r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www</w:t>
              </w:r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.</w:t>
              </w:r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microsoft</w:t>
              </w:r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.</w:t>
              </w:r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com</w:t>
              </w:r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/</w:t>
              </w:r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licensing</w:t>
              </w:r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/</w:t>
              </w:r>
              <w:r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servicecenter</w:t>
              </w:r>
            </w:hyperlink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.</w:t>
            </w:r>
          </w:p>
          <w:p w:rsidR="001270DB" w:rsidRPr="00923739" w:rsidRDefault="001270DB" w:rsidP="001270DB">
            <w:pPr>
              <w:spacing w:before="20" w:after="20"/>
              <w:cnfStyle w:val="00000001000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</w:p>
        </w:tc>
      </w:tr>
      <w:tr w:rsidR="00A47748" w:rsidRPr="00391F4A" w:rsidTr="00923739">
        <w:trPr>
          <w:cnfStyle w:val="000000100000"/>
        </w:trPr>
        <w:tc>
          <w:tcPr>
            <w:cnfStyle w:val="001000000000"/>
            <w:tcW w:w="1818" w:type="dxa"/>
          </w:tcPr>
          <w:p w:rsidR="00A47748" w:rsidRPr="00923739" w:rsidRDefault="00A47748" w:rsidP="001270DB">
            <w:pPr>
              <w:pStyle w:val="Heading2"/>
              <w:spacing w:before="20" w:after="20"/>
              <w:outlineLvl w:val="1"/>
              <w:rPr>
                <w:rFonts w:asciiTheme="minorBidi" w:hAnsiTheme="minorBidi" w:cstheme="minorBidi"/>
                <w:sz w:val="20"/>
                <w:szCs w:val="20"/>
                <w:lang w:val="en-IE"/>
              </w:rPr>
            </w:pPr>
            <w:bookmarkStart w:id="35" w:name="_Toc248556329"/>
            <w:r w:rsidRPr="00923739">
              <w:rPr>
                <w:rFonts w:asciiTheme="minorBidi" w:hAnsiTheme="minorBidi" w:cstheme="minorBidi"/>
                <w:sz w:val="20"/>
                <w:szCs w:val="20"/>
              </w:rPr>
              <w:t>VLSC</w:t>
            </w:r>
            <w:bookmarkEnd w:id="35"/>
          </w:p>
        </w:tc>
        <w:tc>
          <w:tcPr>
            <w:tcW w:w="7758" w:type="dxa"/>
          </w:tcPr>
          <w:p w:rsidR="001270DB" w:rsidRPr="00923739" w:rsidRDefault="00A47748" w:rsidP="001270DB">
            <w:pPr>
              <w:spacing w:before="20" w:after="20"/>
              <w:cnfStyle w:val="00000010000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Веб-сайт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Volume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Service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Center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(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VLSC</w:t>
            </w:r>
            <w:r w:rsidR="00593373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) 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становится единым ресурсом для управления всеми корпоративными лицензиями Майкрософт.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br/>
            </w:r>
          </w:p>
          <w:p w:rsidR="00A47748" w:rsidRPr="00923739" w:rsidRDefault="00750F82" w:rsidP="006A7592">
            <w:pPr>
              <w:spacing w:before="20" w:after="20"/>
              <w:cnfStyle w:val="00000010000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>После</w:t>
            </w:r>
            <w:r w:rsidR="006A7592" w:rsidRPr="006A7592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завершения работы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веб-сайтов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MVLS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и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eOpen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на веб-сайте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Volume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Licensing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Service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</w:t>
            </w:r>
            <w:r w:rsidRPr="00923739">
              <w:rPr>
                <w:rFonts w:asciiTheme="minorBidi" w:hAnsiTheme="minorBidi" w:cstheme="minorBidi"/>
                <w:sz w:val="20"/>
                <w:szCs w:val="20"/>
              </w:rPr>
              <w:t>Center</w:t>
            </w:r>
            <w:r w:rsidRPr="00923739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были в полном объеме реализованы их функции. Благодаря этому был создан интегрированный, комплексный, упрощенный интерфейс для клиентов программ корпоративного лицензирования Майкрософт.</w:t>
            </w:r>
          </w:p>
          <w:p w:rsidR="001270DB" w:rsidRPr="00923739" w:rsidRDefault="00275281" w:rsidP="001270DB">
            <w:pPr>
              <w:spacing w:before="20" w:after="20"/>
              <w:cnfStyle w:val="000000100000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hyperlink r:id="rId83" w:history="1"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https</w:t>
              </w:r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://</w:t>
              </w:r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www</w:t>
              </w:r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.</w:t>
              </w:r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microsoft</w:t>
              </w:r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.</w:t>
              </w:r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com</w:t>
              </w:r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/</w:t>
              </w:r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licensing</w:t>
              </w:r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  <w:lang w:val="ru-RU"/>
                </w:rPr>
                <w:t>/</w:t>
              </w:r>
              <w:r w:rsidR="009E4876" w:rsidRPr="00923739">
                <w:rPr>
                  <w:rStyle w:val="Hyperlink"/>
                  <w:rFonts w:asciiTheme="minorBidi" w:hAnsiTheme="minorBidi" w:cstheme="minorBidi"/>
                  <w:sz w:val="20"/>
                  <w:szCs w:val="20"/>
                </w:rPr>
                <w:t>servicecenter</w:t>
              </w:r>
            </w:hyperlink>
          </w:p>
        </w:tc>
      </w:tr>
      <w:bookmarkEnd w:id="29"/>
    </w:tbl>
    <w:p w:rsidR="002977AF" w:rsidRPr="00923739" w:rsidRDefault="002977AF" w:rsidP="001270DB">
      <w:pPr>
        <w:spacing w:after="0"/>
        <w:rPr>
          <w:rFonts w:asciiTheme="minorBidi" w:hAnsiTheme="minorBidi" w:cstheme="minorBidi"/>
          <w:lang w:val="ru-RU"/>
        </w:rPr>
      </w:pPr>
    </w:p>
    <w:p w:rsidR="001270DB" w:rsidRPr="00923739" w:rsidRDefault="001270DB" w:rsidP="001270DB">
      <w:pPr>
        <w:spacing w:after="0"/>
        <w:rPr>
          <w:rFonts w:asciiTheme="minorBidi" w:hAnsiTheme="minorBidi" w:cstheme="minorBidi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AB0FBA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270DB" w:rsidRPr="00923739" w:rsidRDefault="001270DB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  <w:r w:rsidRPr="00923739">
        <w:rPr>
          <w:rFonts w:asciiTheme="minorBidi" w:hAnsiTheme="minorBidi" w:cstheme="minorBidi"/>
          <w:sz w:val="16"/>
          <w:szCs w:val="16"/>
          <w:lang w:val="ru-RU"/>
        </w:rPr>
        <w:t>© Корпорация Майкрософт (</w:t>
      </w:r>
      <w:r w:rsidRPr="00923739">
        <w:rPr>
          <w:rFonts w:asciiTheme="minorBidi" w:hAnsiTheme="minorBidi" w:cstheme="minorBidi"/>
          <w:sz w:val="16"/>
          <w:szCs w:val="16"/>
        </w:rPr>
        <w:t>Microsoft</w:t>
      </w:r>
      <w:r w:rsidRPr="00923739">
        <w:rPr>
          <w:rFonts w:asciiTheme="minorBidi" w:hAnsiTheme="minorBidi" w:cstheme="minorBidi"/>
          <w:sz w:val="16"/>
          <w:szCs w:val="16"/>
          <w:lang w:val="ru-RU"/>
        </w:rPr>
        <w:t xml:space="preserve"> </w:t>
      </w:r>
      <w:r w:rsidRPr="00923739">
        <w:rPr>
          <w:rFonts w:asciiTheme="minorBidi" w:hAnsiTheme="minorBidi" w:cstheme="minorBidi"/>
          <w:sz w:val="16"/>
          <w:szCs w:val="16"/>
        </w:rPr>
        <w:t>Corp</w:t>
      </w:r>
      <w:r w:rsidRPr="00923739">
        <w:rPr>
          <w:rFonts w:asciiTheme="minorBidi" w:hAnsiTheme="minorBidi" w:cstheme="minorBidi"/>
          <w:sz w:val="16"/>
          <w:szCs w:val="16"/>
          <w:lang w:val="ru-RU"/>
        </w:rPr>
        <w:t>.), 2008. Все права защищены.</w:t>
      </w: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270DB" w:rsidRPr="00923739" w:rsidRDefault="001270DB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  <w:r w:rsidRPr="00923739">
        <w:rPr>
          <w:rFonts w:asciiTheme="minorBidi" w:hAnsiTheme="minorBidi" w:cstheme="minorBidi"/>
          <w:sz w:val="16"/>
          <w:szCs w:val="16"/>
        </w:rPr>
        <w:t>Microsoft</w:t>
      </w:r>
      <w:r w:rsidRPr="00923739">
        <w:rPr>
          <w:rFonts w:asciiTheme="minorBidi" w:hAnsiTheme="minorBidi" w:cstheme="minorBidi"/>
          <w:sz w:val="16"/>
          <w:szCs w:val="16"/>
          <w:lang w:val="ru-RU"/>
        </w:rPr>
        <w:t xml:space="preserve"> и </w:t>
      </w:r>
      <w:r w:rsidRPr="00923739">
        <w:rPr>
          <w:rFonts w:asciiTheme="minorBidi" w:hAnsiTheme="minorBidi" w:cstheme="minorBidi"/>
          <w:sz w:val="16"/>
          <w:szCs w:val="16"/>
        </w:rPr>
        <w:t>Windows</w:t>
      </w:r>
      <w:r w:rsidRPr="00923739">
        <w:rPr>
          <w:rFonts w:asciiTheme="minorBidi" w:hAnsiTheme="minorBidi" w:cstheme="minorBidi"/>
          <w:sz w:val="16"/>
          <w:szCs w:val="16"/>
          <w:lang w:val="ru-RU"/>
        </w:rPr>
        <w:t xml:space="preserve"> являются зарегистрированными товарными знаками или товарными знаками корпорации Майкрософт в США и/или других странах. Названия предприятий или продуктов, указанные здесь, могут быть товарными знаками соответствующих владельцев. Воспроизведение данного документа или его части без письменного </w:t>
      </w:r>
      <w:r w:rsidR="00BB6A61">
        <w:rPr>
          <w:rFonts w:asciiTheme="minorBidi" w:hAnsiTheme="minorBidi" w:cstheme="minorBidi"/>
          <w:sz w:val="16"/>
          <w:szCs w:val="16"/>
          <w:lang w:val="ru-RU"/>
        </w:rPr>
        <w:t>права доступа</w:t>
      </w:r>
      <w:r w:rsidRPr="00923739">
        <w:rPr>
          <w:rFonts w:asciiTheme="minorBidi" w:hAnsiTheme="minorBidi" w:cstheme="minorBidi"/>
          <w:sz w:val="16"/>
          <w:szCs w:val="16"/>
          <w:lang w:val="ru-RU"/>
        </w:rPr>
        <w:t xml:space="preserve"> издателя запрещено. Опубликовано корпорацией Майкрософт в США.</w:t>
      </w: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270DB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  <w:r w:rsidRPr="00923739">
        <w:rPr>
          <w:rFonts w:asciiTheme="minorBidi" w:hAnsiTheme="minorBidi" w:cstheme="minorBidi"/>
          <w:sz w:val="16"/>
          <w:szCs w:val="16"/>
          <w:lang w:val="ru-RU"/>
        </w:rPr>
        <w:t>Это руководство пользователя предоставляется исключительно для информации. Оно предназначено для знакомства с программами корпоративного лицензирования Майкрософт, а также с порядком приобретения лицензий и использования программного обеспечения в рамках этих программ. Клиентам следует ознакомиться со своими соглашениями для полного понимания своих прав и обязанностей в отношении программ корпоративного лицензирования Майкрософт. Программное обеспечение Майкрософт не продается, а лицензируется.</w:t>
      </w:r>
      <w:r w:rsidRPr="00923739">
        <w:rPr>
          <w:rFonts w:asciiTheme="minorBidi" w:hAnsiTheme="minorBidi" w:cstheme="minorBidi"/>
          <w:sz w:val="16"/>
          <w:szCs w:val="16"/>
        </w:rPr>
        <w:t> </w:t>
      </w:r>
      <w:r w:rsidRPr="00923739">
        <w:rPr>
          <w:rFonts w:asciiTheme="minorBidi" w:hAnsiTheme="minorBidi" w:cstheme="minorBidi"/>
          <w:sz w:val="16"/>
          <w:szCs w:val="16"/>
          <w:lang w:val="ru-RU"/>
        </w:rPr>
        <w:t>Выгоды, извлекаемые из применения ПО и служб Майкрософт, могут быть различными для разных клиентов. Если у клиентов возникают вопросы об отличиях данного материала и соглашений, следует обращаться к торговому посреднику или менеджеру по работе с клиентами Майкрософт. Корпорация Майкрософт не определяет окончательные цены и условия оплаты лицензий, приобретаемых через торговых посредников.</w:t>
      </w:r>
      <w:r w:rsidRPr="00923739">
        <w:rPr>
          <w:rFonts w:asciiTheme="minorBidi" w:hAnsiTheme="minorBidi" w:cstheme="minorBidi"/>
          <w:sz w:val="16"/>
          <w:szCs w:val="16"/>
        </w:rPr>
        <w:t> </w:t>
      </w:r>
      <w:r w:rsidRPr="00923739">
        <w:rPr>
          <w:rFonts w:asciiTheme="minorBidi" w:hAnsiTheme="minorBidi" w:cstheme="minorBidi"/>
          <w:sz w:val="16"/>
          <w:szCs w:val="16"/>
          <w:lang w:val="ru-RU"/>
        </w:rPr>
        <w:t>Окончательная цена и условия платежа определяются вашим соглашением с поставщиком.</w:t>
      </w:r>
      <w:r w:rsidRPr="00923739">
        <w:rPr>
          <w:rFonts w:asciiTheme="minorBidi" w:hAnsiTheme="minorBidi" w:cstheme="minorBidi"/>
          <w:sz w:val="16"/>
          <w:szCs w:val="16"/>
        </w:rPr>
        <w:t> </w:t>
      </w:r>
      <w:r w:rsidRPr="00923739">
        <w:rPr>
          <w:rFonts w:asciiTheme="minorBidi" w:hAnsiTheme="minorBidi" w:cstheme="minorBidi"/>
          <w:sz w:val="16"/>
          <w:szCs w:val="16"/>
          <w:lang w:val="ru-RU"/>
        </w:rPr>
        <w:t xml:space="preserve">Мы прилагаем все усилия, чтобы обеспечить соответствие сведений, представленных в этом руководстве пользователя, действующей документации по корпоративному лицензированию. В случае конфликта положений преобладающую силу имеют условия и положения клиентских соглашений. Поскольку корпорация Майкрософт обязана реагировать на изменяющиеся рыночные условия, документ не должен рассматриваться как обязательство с ее стороны. Корпорация Майкрософт не гарантирует правильность информации после даты выпуска этого руководства пользователя. КОРПОРАЦИЯ МАЙКРОСОФТ НЕ ДАЕТ НИКАКИХ ГАРАНТИЙ, ЯВНЫХ, ПОДРАЗУМЕВАЕМЫХ ИЛИ УСТАНОВЛЕННЫХ ЗАКОНОМ, В СВЯЗИ С ИНФОРМАЦИЕЙ, СОДЕРЖАЩЕЙСЯ В ДАННОМ РУКОВОДСТВЕ ПОЛЬЗОВАТЕЛЯ. </w:t>
      </w:r>
    </w:p>
    <w:p w:rsidR="001D31C8" w:rsidRPr="00923739" w:rsidRDefault="001D31C8" w:rsidP="001270DB">
      <w:pPr>
        <w:spacing w:after="0"/>
        <w:rPr>
          <w:rFonts w:asciiTheme="minorBidi" w:hAnsiTheme="minorBidi" w:cstheme="minorBidi"/>
          <w:sz w:val="16"/>
          <w:szCs w:val="16"/>
          <w:lang w:val="ru-RU"/>
        </w:rPr>
      </w:pPr>
    </w:p>
    <w:p w:rsidR="001270DB" w:rsidRPr="00923739" w:rsidRDefault="001D31C8" w:rsidP="001270DB">
      <w:pPr>
        <w:spacing w:after="0"/>
        <w:rPr>
          <w:rFonts w:asciiTheme="minorBidi" w:hAnsiTheme="minorBidi" w:cstheme="minorBidi"/>
          <w:lang w:val="ru-RU"/>
        </w:rPr>
      </w:pPr>
      <w:r w:rsidRPr="00923739">
        <w:rPr>
          <w:rFonts w:asciiTheme="minorBidi" w:hAnsiTheme="minorBidi" w:cstheme="minorBidi"/>
          <w:sz w:val="16"/>
          <w:szCs w:val="16"/>
          <w:lang w:val="ru-RU"/>
        </w:rPr>
        <w:t>Компании, организации, продукты, доменные имена, адреса электронной почты, логотипы, люди, места и события, приведенные в данном документе в качестве примеров, являются вымышленными. Любое совпадение с реальной компанией, организацией, продуктом, доменным именем, адресом электронной почты, логотипом, лицом, местом или событием является случайным и непреднамеренным.</w:t>
      </w:r>
    </w:p>
    <w:sectPr w:rsidR="001270DB" w:rsidRPr="00923739" w:rsidSect="0037734B">
      <w:headerReference w:type="default" r:id="rId84"/>
      <w:footerReference w:type="default" r:id="rId8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88F" w:rsidRDefault="0025388F">
      <w:r>
        <w:separator/>
      </w:r>
    </w:p>
  </w:endnote>
  <w:endnote w:type="continuationSeparator" w:id="0">
    <w:p w:rsidR="0025388F" w:rsidRDefault="00253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4A" w:rsidRPr="007E0002" w:rsidRDefault="00391F4A" w:rsidP="007E0002">
    <w:pPr>
      <w:pStyle w:val="Footer"/>
      <w:tabs>
        <w:tab w:val="clear" w:pos="4320"/>
        <w:tab w:val="clear" w:pos="8640"/>
        <w:tab w:val="right" w:pos="9360"/>
      </w:tabs>
      <w:rPr>
        <w:color w:val="808080" w:themeColor="background1" w:themeShade="80"/>
        <w:sz w:val="18"/>
        <w:szCs w:val="18"/>
      </w:rPr>
    </w:pPr>
    <w:r>
      <w:rPr>
        <w:noProof/>
        <w:color w:val="808080" w:themeColor="background1" w:themeShade="80"/>
        <w:sz w:val="18"/>
        <w:szCs w:val="18"/>
        <w:lang w:val="ru-RU" w:eastAsia="ru-R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274320</wp:posOffset>
          </wp:positionV>
          <wp:extent cx="7772400" cy="390525"/>
          <wp:effectExtent l="19050" t="0" r="0" b="0"/>
          <wp:wrapNone/>
          <wp:docPr id="2" name="Picture 1" descr="Customer_PG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tomer_PG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E0002">
      <w:rPr>
        <w:rStyle w:val="PageNumber"/>
        <w:color w:val="808080" w:themeColor="background1" w:themeShade="80"/>
        <w:sz w:val="18"/>
        <w:szCs w:val="18"/>
      </w:rPr>
      <w:fldChar w:fldCharType="begin"/>
    </w:r>
    <w:r>
      <w:rPr>
        <w:rStyle w:val="PageNumber"/>
        <w:color w:val="808080"/>
        <w:sz w:val="18"/>
        <w:szCs w:val="18"/>
      </w:rPr>
      <w:instrText xml:space="preserve"> PAGE </w:instrText>
    </w:r>
    <w:r w:rsidRPr="007E0002">
      <w:rPr>
        <w:rStyle w:val="PageNumber"/>
        <w:color w:val="808080" w:themeColor="background1" w:themeShade="80"/>
        <w:sz w:val="18"/>
        <w:szCs w:val="18"/>
      </w:rPr>
      <w:fldChar w:fldCharType="separate"/>
    </w:r>
    <w:r w:rsidR="007C597A">
      <w:rPr>
        <w:rStyle w:val="PageNumber"/>
        <w:noProof/>
        <w:color w:val="808080"/>
        <w:sz w:val="18"/>
        <w:szCs w:val="18"/>
      </w:rPr>
      <w:t>2</w:t>
    </w:r>
    <w:r w:rsidRPr="007E0002">
      <w:rPr>
        <w:rStyle w:val="PageNumber"/>
        <w:color w:val="808080" w:themeColor="background1" w:themeShade="80"/>
        <w:sz w:val="18"/>
        <w:szCs w:val="18"/>
      </w:rPr>
      <w:fldChar w:fldCharType="end"/>
    </w:r>
    <w:r>
      <w:rPr>
        <w:rStyle w:val="PageNumber"/>
        <w:color w:val="808080"/>
        <w:sz w:val="18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88F" w:rsidRDefault="0025388F">
      <w:r>
        <w:separator/>
      </w:r>
    </w:p>
  </w:footnote>
  <w:footnote w:type="continuationSeparator" w:id="0">
    <w:p w:rsidR="0025388F" w:rsidRDefault="002538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4A" w:rsidRDefault="00391F4A" w:rsidP="007867AD">
    <w:pPr>
      <w:pStyle w:val="Header"/>
      <w:spacing w:after="1080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247775"/>
          <wp:effectExtent l="19050" t="0" r="0" b="0"/>
          <wp:wrapNone/>
          <wp:docPr id="1" name="Picture 1" descr="Blue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ue_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47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9201C"/>
    <w:multiLevelType w:val="hybridMultilevel"/>
    <w:tmpl w:val="9B987E26"/>
    <w:lvl w:ilvl="0" w:tplc="1809000F">
      <w:start w:val="1"/>
      <w:numFmt w:val="decimal"/>
      <w:lvlText w:val="%1."/>
      <w:lvlJc w:val="left"/>
      <w:pPr>
        <w:ind w:left="833" w:hanging="360"/>
      </w:pPr>
    </w:lvl>
    <w:lvl w:ilvl="1" w:tplc="18090019" w:tentative="1">
      <w:start w:val="1"/>
      <w:numFmt w:val="lowerLetter"/>
      <w:lvlText w:val="%2."/>
      <w:lvlJc w:val="left"/>
      <w:pPr>
        <w:ind w:left="1553" w:hanging="360"/>
      </w:pPr>
    </w:lvl>
    <w:lvl w:ilvl="2" w:tplc="1809001B" w:tentative="1">
      <w:start w:val="1"/>
      <w:numFmt w:val="lowerRoman"/>
      <w:lvlText w:val="%3."/>
      <w:lvlJc w:val="right"/>
      <w:pPr>
        <w:ind w:left="2273" w:hanging="180"/>
      </w:pPr>
    </w:lvl>
    <w:lvl w:ilvl="3" w:tplc="1809000F" w:tentative="1">
      <w:start w:val="1"/>
      <w:numFmt w:val="decimal"/>
      <w:lvlText w:val="%4."/>
      <w:lvlJc w:val="left"/>
      <w:pPr>
        <w:ind w:left="2993" w:hanging="360"/>
      </w:pPr>
    </w:lvl>
    <w:lvl w:ilvl="4" w:tplc="18090019" w:tentative="1">
      <w:start w:val="1"/>
      <w:numFmt w:val="lowerLetter"/>
      <w:lvlText w:val="%5."/>
      <w:lvlJc w:val="left"/>
      <w:pPr>
        <w:ind w:left="3713" w:hanging="360"/>
      </w:pPr>
    </w:lvl>
    <w:lvl w:ilvl="5" w:tplc="1809001B" w:tentative="1">
      <w:start w:val="1"/>
      <w:numFmt w:val="lowerRoman"/>
      <w:lvlText w:val="%6."/>
      <w:lvlJc w:val="right"/>
      <w:pPr>
        <w:ind w:left="4433" w:hanging="180"/>
      </w:pPr>
    </w:lvl>
    <w:lvl w:ilvl="6" w:tplc="1809000F" w:tentative="1">
      <w:start w:val="1"/>
      <w:numFmt w:val="decimal"/>
      <w:lvlText w:val="%7."/>
      <w:lvlJc w:val="left"/>
      <w:pPr>
        <w:ind w:left="5153" w:hanging="360"/>
      </w:pPr>
    </w:lvl>
    <w:lvl w:ilvl="7" w:tplc="18090019" w:tentative="1">
      <w:start w:val="1"/>
      <w:numFmt w:val="lowerLetter"/>
      <w:lvlText w:val="%8."/>
      <w:lvlJc w:val="left"/>
      <w:pPr>
        <w:ind w:left="5873" w:hanging="360"/>
      </w:pPr>
    </w:lvl>
    <w:lvl w:ilvl="8" w:tplc="1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>
    <w:nsid w:val="01CE6971"/>
    <w:multiLevelType w:val="hybridMultilevel"/>
    <w:tmpl w:val="9FFE6B9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4E4ACD"/>
    <w:multiLevelType w:val="hybridMultilevel"/>
    <w:tmpl w:val="B922C66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A67BE9"/>
    <w:multiLevelType w:val="hybridMultilevel"/>
    <w:tmpl w:val="F2D8DB50"/>
    <w:lvl w:ilvl="0" w:tplc="F1F03F76">
      <w:start w:val="3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F2E03"/>
    <w:multiLevelType w:val="hybridMultilevel"/>
    <w:tmpl w:val="AC8CF17C"/>
    <w:lvl w:ilvl="0" w:tplc="180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">
    <w:nsid w:val="105665EA"/>
    <w:multiLevelType w:val="hybridMultilevel"/>
    <w:tmpl w:val="0D0AA40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6C7E55"/>
    <w:multiLevelType w:val="hybridMultilevel"/>
    <w:tmpl w:val="B436334E"/>
    <w:lvl w:ilvl="0" w:tplc="C318086A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85A94"/>
    <w:multiLevelType w:val="hybridMultilevel"/>
    <w:tmpl w:val="4E1CEE04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AF4E46"/>
    <w:multiLevelType w:val="hybridMultilevel"/>
    <w:tmpl w:val="B34E50C6"/>
    <w:lvl w:ilvl="0" w:tplc="1B88A1DE">
      <w:start w:val="1"/>
      <w:numFmt w:val="decimal"/>
      <w:lvlText w:val="%1."/>
      <w:lvlJc w:val="left"/>
      <w:pPr>
        <w:ind w:left="363" w:hanging="360"/>
      </w:pPr>
      <w:rPr>
        <w:rFonts w:hint="default"/>
        <w:lang w:val="en-US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60FB2"/>
    <w:multiLevelType w:val="hybridMultilevel"/>
    <w:tmpl w:val="54E43CD4"/>
    <w:lvl w:ilvl="0" w:tplc="F814AC1C">
      <w:start w:val="3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553" w:hanging="360"/>
      </w:pPr>
    </w:lvl>
    <w:lvl w:ilvl="2" w:tplc="1809001B" w:tentative="1">
      <w:start w:val="1"/>
      <w:numFmt w:val="lowerRoman"/>
      <w:lvlText w:val="%3."/>
      <w:lvlJc w:val="right"/>
      <w:pPr>
        <w:ind w:left="2273" w:hanging="180"/>
      </w:pPr>
    </w:lvl>
    <w:lvl w:ilvl="3" w:tplc="1809000F" w:tentative="1">
      <w:start w:val="1"/>
      <w:numFmt w:val="decimal"/>
      <w:lvlText w:val="%4."/>
      <w:lvlJc w:val="left"/>
      <w:pPr>
        <w:ind w:left="2993" w:hanging="360"/>
      </w:pPr>
    </w:lvl>
    <w:lvl w:ilvl="4" w:tplc="18090019" w:tentative="1">
      <w:start w:val="1"/>
      <w:numFmt w:val="lowerLetter"/>
      <w:lvlText w:val="%5."/>
      <w:lvlJc w:val="left"/>
      <w:pPr>
        <w:ind w:left="3713" w:hanging="360"/>
      </w:pPr>
    </w:lvl>
    <w:lvl w:ilvl="5" w:tplc="1809001B" w:tentative="1">
      <w:start w:val="1"/>
      <w:numFmt w:val="lowerRoman"/>
      <w:lvlText w:val="%6."/>
      <w:lvlJc w:val="right"/>
      <w:pPr>
        <w:ind w:left="4433" w:hanging="180"/>
      </w:pPr>
    </w:lvl>
    <w:lvl w:ilvl="6" w:tplc="1809000F" w:tentative="1">
      <w:start w:val="1"/>
      <w:numFmt w:val="decimal"/>
      <w:lvlText w:val="%7."/>
      <w:lvlJc w:val="left"/>
      <w:pPr>
        <w:ind w:left="5153" w:hanging="360"/>
      </w:pPr>
    </w:lvl>
    <w:lvl w:ilvl="7" w:tplc="18090019" w:tentative="1">
      <w:start w:val="1"/>
      <w:numFmt w:val="lowerLetter"/>
      <w:lvlText w:val="%8."/>
      <w:lvlJc w:val="left"/>
      <w:pPr>
        <w:ind w:left="5873" w:hanging="360"/>
      </w:pPr>
    </w:lvl>
    <w:lvl w:ilvl="8" w:tplc="1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>
    <w:nsid w:val="1BD75067"/>
    <w:multiLevelType w:val="hybridMultilevel"/>
    <w:tmpl w:val="79726738"/>
    <w:lvl w:ilvl="0" w:tplc="1809000F">
      <w:start w:val="1"/>
      <w:numFmt w:val="decimal"/>
      <w:lvlText w:val="%1."/>
      <w:lvlJc w:val="left"/>
      <w:pPr>
        <w:ind w:left="833" w:hanging="360"/>
      </w:pPr>
    </w:lvl>
    <w:lvl w:ilvl="1" w:tplc="18090019" w:tentative="1">
      <w:start w:val="1"/>
      <w:numFmt w:val="lowerLetter"/>
      <w:lvlText w:val="%2."/>
      <w:lvlJc w:val="left"/>
      <w:pPr>
        <w:ind w:left="1553" w:hanging="360"/>
      </w:pPr>
    </w:lvl>
    <w:lvl w:ilvl="2" w:tplc="1809001B" w:tentative="1">
      <w:start w:val="1"/>
      <w:numFmt w:val="lowerRoman"/>
      <w:lvlText w:val="%3."/>
      <w:lvlJc w:val="right"/>
      <w:pPr>
        <w:ind w:left="2273" w:hanging="180"/>
      </w:pPr>
    </w:lvl>
    <w:lvl w:ilvl="3" w:tplc="1809000F" w:tentative="1">
      <w:start w:val="1"/>
      <w:numFmt w:val="decimal"/>
      <w:lvlText w:val="%4."/>
      <w:lvlJc w:val="left"/>
      <w:pPr>
        <w:ind w:left="2993" w:hanging="360"/>
      </w:pPr>
    </w:lvl>
    <w:lvl w:ilvl="4" w:tplc="18090019" w:tentative="1">
      <w:start w:val="1"/>
      <w:numFmt w:val="lowerLetter"/>
      <w:lvlText w:val="%5."/>
      <w:lvlJc w:val="left"/>
      <w:pPr>
        <w:ind w:left="3713" w:hanging="360"/>
      </w:pPr>
    </w:lvl>
    <w:lvl w:ilvl="5" w:tplc="1809001B" w:tentative="1">
      <w:start w:val="1"/>
      <w:numFmt w:val="lowerRoman"/>
      <w:lvlText w:val="%6."/>
      <w:lvlJc w:val="right"/>
      <w:pPr>
        <w:ind w:left="4433" w:hanging="180"/>
      </w:pPr>
    </w:lvl>
    <w:lvl w:ilvl="6" w:tplc="1809000F" w:tentative="1">
      <w:start w:val="1"/>
      <w:numFmt w:val="decimal"/>
      <w:lvlText w:val="%7."/>
      <w:lvlJc w:val="left"/>
      <w:pPr>
        <w:ind w:left="5153" w:hanging="360"/>
      </w:pPr>
    </w:lvl>
    <w:lvl w:ilvl="7" w:tplc="18090019" w:tentative="1">
      <w:start w:val="1"/>
      <w:numFmt w:val="lowerLetter"/>
      <w:lvlText w:val="%8."/>
      <w:lvlJc w:val="left"/>
      <w:pPr>
        <w:ind w:left="5873" w:hanging="360"/>
      </w:pPr>
    </w:lvl>
    <w:lvl w:ilvl="8" w:tplc="1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>
    <w:nsid w:val="1E4573E0"/>
    <w:multiLevelType w:val="hybridMultilevel"/>
    <w:tmpl w:val="5A7234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43C2F"/>
    <w:multiLevelType w:val="hybridMultilevel"/>
    <w:tmpl w:val="2946DA66"/>
    <w:lvl w:ilvl="0" w:tplc="1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>
    <w:nsid w:val="1FAD66DE"/>
    <w:multiLevelType w:val="hybridMultilevel"/>
    <w:tmpl w:val="46B86C6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1D7905"/>
    <w:multiLevelType w:val="hybridMultilevel"/>
    <w:tmpl w:val="B52E592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390BC9"/>
    <w:multiLevelType w:val="hybridMultilevel"/>
    <w:tmpl w:val="BA64121C"/>
    <w:lvl w:ilvl="0" w:tplc="1809000F">
      <w:start w:val="1"/>
      <w:numFmt w:val="decimal"/>
      <w:lvlText w:val="%1."/>
      <w:lvlJc w:val="left"/>
      <w:pPr>
        <w:ind w:left="833" w:hanging="360"/>
      </w:pPr>
    </w:lvl>
    <w:lvl w:ilvl="1" w:tplc="18090019" w:tentative="1">
      <w:start w:val="1"/>
      <w:numFmt w:val="lowerLetter"/>
      <w:lvlText w:val="%2."/>
      <w:lvlJc w:val="left"/>
      <w:pPr>
        <w:ind w:left="1553" w:hanging="360"/>
      </w:pPr>
    </w:lvl>
    <w:lvl w:ilvl="2" w:tplc="1809001B" w:tentative="1">
      <w:start w:val="1"/>
      <w:numFmt w:val="lowerRoman"/>
      <w:lvlText w:val="%3."/>
      <w:lvlJc w:val="right"/>
      <w:pPr>
        <w:ind w:left="2273" w:hanging="180"/>
      </w:pPr>
    </w:lvl>
    <w:lvl w:ilvl="3" w:tplc="1809000F" w:tentative="1">
      <w:start w:val="1"/>
      <w:numFmt w:val="decimal"/>
      <w:lvlText w:val="%4."/>
      <w:lvlJc w:val="left"/>
      <w:pPr>
        <w:ind w:left="2993" w:hanging="360"/>
      </w:pPr>
    </w:lvl>
    <w:lvl w:ilvl="4" w:tplc="18090019" w:tentative="1">
      <w:start w:val="1"/>
      <w:numFmt w:val="lowerLetter"/>
      <w:lvlText w:val="%5."/>
      <w:lvlJc w:val="left"/>
      <w:pPr>
        <w:ind w:left="3713" w:hanging="360"/>
      </w:pPr>
    </w:lvl>
    <w:lvl w:ilvl="5" w:tplc="1809001B" w:tentative="1">
      <w:start w:val="1"/>
      <w:numFmt w:val="lowerRoman"/>
      <w:lvlText w:val="%6."/>
      <w:lvlJc w:val="right"/>
      <w:pPr>
        <w:ind w:left="4433" w:hanging="180"/>
      </w:pPr>
    </w:lvl>
    <w:lvl w:ilvl="6" w:tplc="1809000F" w:tentative="1">
      <w:start w:val="1"/>
      <w:numFmt w:val="decimal"/>
      <w:lvlText w:val="%7."/>
      <w:lvlJc w:val="left"/>
      <w:pPr>
        <w:ind w:left="5153" w:hanging="360"/>
      </w:pPr>
    </w:lvl>
    <w:lvl w:ilvl="7" w:tplc="18090019" w:tentative="1">
      <w:start w:val="1"/>
      <w:numFmt w:val="lowerLetter"/>
      <w:lvlText w:val="%8."/>
      <w:lvlJc w:val="left"/>
      <w:pPr>
        <w:ind w:left="5873" w:hanging="360"/>
      </w:pPr>
    </w:lvl>
    <w:lvl w:ilvl="8" w:tplc="1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>
    <w:nsid w:val="24231DA5"/>
    <w:multiLevelType w:val="hybridMultilevel"/>
    <w:tmpl w:val="78329D76"/>
    <w:lvl w:ilvl="0" w:tplc="56F8F9FE">
      <w:start w:val="4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353DAA"/>
    <w:multiLevelType w:val="hybridMultilevel"/>
    <w:tmpl w:val="A7D64C02"/>
    <w:lvl w:ilvl="0" w:tplc="E8E2D4B2">
      <w:start w:val="3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553" w:hanging="360"/>
      </w:pPr>
    </w:lvl>
    <w:lvl w:ilvl="2" w:tplc="1809001B" w:tentative="1">
      <w:start w:val="1"/>
      <w:numFmt w:val="lowerRoman"/>
      <w:lvlText w:val="%3."/>
      <w:lvlJc w:val="right"/>
      <w:pPr>
        <w:ind w:left="2273" w:hanging="180"/>
      </w:pPr>
    </w:lvl>
    <w:lvl w:ilvl="3" w:tplc="1809000F" w:tentative="1">
      <w:start w:val="1"/>
      <w:numFmt w:val="decimal"/>
      <w:lvlText w:val="%4."/>
      <w:lvlJc w:val="left"/>
      <w:pPr>
        <w:ind w:left="2993" w:hanging="360"/>
      </w:pPr>
    </w:lvl>
    <w:lvl w:ilvl="4" w:tplc="18090019" w:tentative="1">
      <w:start w:val="1"/>
      <w:numFmt w:val="lowerLetter"/>
      <w:lvlText w:val="%5."/>
      <w:lvlJc w:val="left"/>
      <w:pPr>
        <w:ind w:left="3713" w:hanging="360"/>
      </w:pPr>
    </w:lvl>
    <w:lvl w:ilvl="5" w:tplc="1809001B" w:tentative="1">
      <w:start w:val="1"/>
      <w:numFmt w:val="lowerRoman"/>
      <w:lvlText w:val="%6."/>
      <w:lvlJc w:val="right"/>
      <w:pPr>
        <w:ind w:left="4433" w:hanging="180"/>
      </w:pPr>
    </w:lvl>
    <w:lvl w:ilvl="6" w:tplc="1809000F" w:tentative="1">
      <w:start w:val="1"/>
      <w:numFmt w:val="decimal"/>
      <w:lvlText w:val="%7."/>
      <w:lvlJc w:val="left"/>
      <w:pPr>
        <w:ind w:left="5153" w:hanging="360"/>
      </w:pPr>
    </w:lvl>
    <w:lvl w:ilvl="7" w:tplc="18090019" w:tentative="1">
      <w:start w:val="1"/>
      <w:numFmt w:val="lowerLetter"/>
      <w:lvlText w:val="%8."/>
      <w:lvlJc w:val="left"/>
      <w:pPr>
        <w:ind w:left="5873" w:hanging="360"/>
      </w:pPr>
    </w:lvl>
    <w:lvl w:ilvl="8" w:tplc="1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8">
    <w:nsid w:val="248776FD"/>
    <w:multiLevelType w:val="hybridMultilevel"/>
    <w:tmpl w:val="381CE9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89559C"/>
    <w:multiLevelType w:val="hybridMultilevel"/>
    <w:tmpl w:val="0860C00C"/>
    <w:lvl w:ilvl="0" w:tplc="FC7CB450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D53DC2"/>
    <w:multiLevelType w:val="multilevel"/>
    <w:tmpl w:val="E9306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392D0F"/>
    <w:multiLevelType w:val="hybridMultilevel"/>
    <w:tmpl w:val="B15A415E"/>
    <w:lvl w:ilvl="0" w:tplc="1809000F">
      <w:start w:val="1"/>
      <w:numFmt w:val="decimal"/>
      <w:lvlText w:val="%1."/>
      <w:lvlJc w:val="left"/>
      <w:pPr>
        <w:ind w:left="833" w:hanging="360"/>
      </w:pPr>
    </w:lvl>
    <w:lvl w:ilvl="1" w:tplc="18090019" w:tentative="1">
      <w:start w:val="1"/>
      <w:numFmt w:val="lowerLetter"/>
      <w:lvlText w:val="%2."/>
      <w:lvlJc w:val="left"/>
      <w:pPr>
        <w:ind w:left="1553" w:hanging="360"/>
      </w:pPr>
    </w:lvl>
    <w:lvl w:ilvl="2" w:tplc="1809001B" w:tentative="1">
      <w:start w:val="1"/>
      <w:numFmt w:val="lowerRoman"/>
      <w:lvlText w:val="%3."/>
      <w:lvlJc w:val="right"/>
      <w:pPr>
        <w:ind w:left="2273" w:hanging="180"/>
      </w:pPr>
    </w:lvl>
    <w:lvl w:ilvl="3" w:tplc="1809000F" w:tentative="1">
      <w:start w:val="1"/>
      <w:numFmt w:val="decimal"/>
      <w:lvlText w:val="%4."/>
      <w:lvlJc w:val="left"/>
      <w:pPr>
        <w:ind w:left="2993" w:hanging="360"/>
      </w:pPr>
    </w:lvl>
    <w:lvl w:ilvl="4" w:tplc="18090019" w:tentative="1">
      <w:start w:val="1"/>
      <w:numFmt w:val="lowerLetter"/>
      <w:lvlText w:val="%5."/>
      <w:lvlJc w:val="left"/>
      <w:pPr>
        <w:ind w:left="3713" w:hanging="360"/>
      </w:pPr>
    </w:lvl>
    <w:lvl w:ilvl="5" w:tplc="1809001B" w:tentative="1">
      <w:start w:val="1"/>
      <w:numFmt w:val="lowerRoman"/>
      <w:lvlText w:val="%6."/>
      <w:lvlJc w:val="right"/>
      <w:pPr>
        <w:ind w:left="4433" w:hanging="180"/>
      </w:pPr>
    </w:lvl>
    <w:lvl w:ilvl="6" w:tplc="1809000F" w:tentative="1">
      <w:start w:val="1"/>
      <w:numFmt w:val="decimal"/>
      <w:lvlText w:val="%7."/>
      <w:lvlJc w:val="left"/>
      <w:pPr>
        <w:ind w:left="5153" w:hanging="360"/>
      </w:pPr>
    </w:lvl>
    <w:lvl w:ilvl="7" w:tplc="18090019" w:tentative="1">
      <w:start w:val="1"/>
      <w:numFmt w:val="lowerLetter"/>
      <w:lvlText w:val="%8."/>
      <w:lvlJc w:val="left"/>
      <w:pPr>
        <w:ind w:left="5873" w:hanging="360"/>
      </w:pPr>
    </w:lvl>
    <w:lvl w:ilvl="8" w:tplc="1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>
    <w:nsid w:val="28312D3A"/>
    <w:multiLevelType w:val="hybridMultilevel"/>
    <w:tmpl w:val="A3A0C0B6"/>
    <w:lvl w:ilvl="0" w:tplc="180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23">
    <w:nsid w:val="2B6169BC"/>
    <w:multiLevelType w:val="hybridMultilevel"/>
    <w:tmpl w:val="5678C8E0"/>
    <w:lvl w:ilvl="0" w:tplc="72361C56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AA5747"/>
    <w:multiLevelType w:val="hybridMultilevel"/>
    <w:tmpl w:val="1B04EB56"/>
    <w:lvl w:ilvl="0" w:tplc="891A20BC">
      <w:start w:val="9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9D2A2F"/>
    <w:multiLevelType w:val="hybridMultilevel"/>
    <w:tmpl w:val="0854D35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EB338B"/>
    <w:multiLevelType w:val="hybridMultilevel"/>
    <w:tmpl w:val="3A149398"/>
    <w:lvl w:ilvl="0" w:tplc="180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27">
    <w:nsid w:val="2FED5D63"/>
    <w:multiLevelType w:val="hybridMultilevel"/>
    <w:tmpl w:val="56847AA8"/>
    <w:lvl w:ilvl="0" w:tplc="1809000F">
      <w:start w:val="1"/>
      <w:numFmt w:val="decimal"/>
      <w:lvlText w:val="%1."/>
      <w:lvlJc w:val="left"/>
      <w:pPr>
        <w:ind w:left="833" w:hanging="360"/>
      </w:pPr>
    </w:lvl>
    <w:lvl w:ilvl="1" w:tplc="18090019" w:tentative="1">
      <w:start w:val="1"/>
      <w:numFmt w:val="lowerLetter"/>
      <w:lvlText w:val="%2."/>
      <w:lvlJc w:val="left"/>
      <w:pPr>
        <w:ind w:left="1553" w:hanging="360"/>
      </w:pPr>
    </w:lvl>
    <w:lvl w:ilvl="2" w:tplc="1809001B" w:tentative="1">
      <w:start w:val="1"/>
      <w:numFmt w:val="lowerRoman"/>
      <w:lvlText w:val="%3."/>
      <w:lvlJc w:val="right"/>
      <w:pPr>
        <w:ind w:left="2273" w:hanging="180"/>
      </w:pPr>
    </w:lvl>
    <w:lvl w:ilvl="3" w:tplc="1809000F" w:tentative="1">
      <w:start w:val="1"/>
      <w:numFmt w:val="decimal"/>
      <w:lvlText w:val="%4."/>
      <w:lvlJc w:val="left"/>
      <w:pPr>
        <w:ind w:left="2993" w:hanging="360"/>
      </w:pPr>
    </w:lvl>
    <w:lvl w:ilvl="4" w:tplc="18090019" w:tentative="1">
      <w:start w:val="1"/>
      <w:numFmt w:val="lowerLetter"/>
      <w:lvlText w:val="%5."/>
      <w:lvlJc w:val="left"/>
      <w:pPr>
        <w:ind w:left="3713" w:hanging="360"/>
      </w:pPr>
    </w:lvl>
    <w:lvl w:ilvl="5" w:tplc="1809001B" w:tentative="1">
      <w:start w:val="1"/>
      <w:numFmt w:val="lowerRoman"/>
      <w:lvlText w:val="%6."/>
      <w:lvlJc w:val="right"/>
      <w:pPr>
        <w:ind w:left="4433" w:hanging="180"/>
      </w:pPr>
    </w:lvl>
    <w:lvl w:ilvl="6" w:tplc="1809000F" w:tentative="1">
      <w:start w:val="1"/>
      <w:numFmt w:val="decimal"/>
      <w:lvlText w:val="%7."/>
      <w:lvlJc w:val="left"/>
      <w:pPr>
        <w:ind w:left="5153" w:hanging="360"/>
      </w:pPr>
    </w:lvl>
    <w:lvl w:ilvl="7" w:tplc="18090019" w:tentative="1">
      <w:start w:val="1"/>
      <w:numFmt w:val="lowerLetter"/>
      <w:lvlText w:val="%8."/>
      <w:lvlJc w:val="left"/>
      <w:pPr>
        <w:ind w:left="5873" w:hanging="360"/>
      </w:pPr>
    </w:lvl>
    <w:lvl w:ilvl="8" w:tplc="1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8">
    <w:nsid w:val="33CC4B29"/>
    <w:multiLevelType w:val="hybridMultilevel"/>
    <w:tmpl w:val="048E38C2"/>
    <w:lvl w:ilvl="0" w:tplc="31341888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EC124C"/>
    <w:multiLevelType w:val="hybridMultilevel"/>
    <w:tmpl w:val="3A786C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8F3B4E"/>
    <w:multiLevelType w:val="hybridMultilevel"/>
    <w:tmpl w:val="21B8E9B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9364D8"/>
    <w:multiLevelType w:val="hybridMultilevel"/>
    <w:tmpl w:val="01CAF8CE"/>
    <w:lvl w:ilvl="0" w:tplc="1809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32">
    <w:nsid w:val="3FE15F0C"/>
    <w:multiLevelType w:val="hybridMultilevel"/>
    <w:tmpl w:val="574A2C72"/>
    <w:lvl w:ilvl="0" w:tplc="1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37277F"/>
    <w:multiLevelType w:val="hybridMultilevel"/>
    <w:tmpl w:val="C45A4E5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0873D1"/>
    <w:multiLevelType w:val="hybridMultilevel"/>
    <w:tmpl w:val="B0D670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8C73796"/>
    <w:multiLevelType w:val="hybridMultilevel"/>
    <w:tmpl w:val="8C8409B6"/>
    <w:lvl w:ilvl="0" w:tplc="180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36">
    <w:nsid w:val="4A55712C"/>
    <w:multiLevelType w:val="hybridMultilevel"/>
    <w:tmpl w:val="04381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AD511C2"/>
    <w:multiLevelType w:val="hybridMultilevel"/>
    <w:tmpl w:val="21B8E9B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C5C1E5D"/>
    <w:multiLevelType w:val="hybridMultilevel"/>
    <w:tmpl w:val="1292F358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4102F4"/>
    <w:multiLevelType w:val="hybridMultilevel"/>
    <w:tmpl w:val="F036F4A8"/>
    <w:lvl w:ilvl="0" w:tplc="1809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40">
    <w:nsid w:val="506449EE"/>
    <w:multiLevelType w:val="hybridMultilevel"/>
    <w:tmpl w:val="D65031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0811F33"/>
    <w:multiLevelType w:val="hybridMultilevel"/>
    <w:tmpl w:val="8342E2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1184302"/>
    <w:multiLevelType w:val="hybridMultilevel"/>
    <w:tmpl w:val="3D88180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0553BD"/>
    <w:multiLevelType w:val="hybridMultilevel"/>
    <w:tmpl w:val="813C4F08"/>
    <w:lvl w:ilvl="0" w:tplc="1809000F">
      <w:start w:val="1"/>
      <w:numFmt w:val="decimal"/>
      <w:lvlText w:val="%1."/>
      <w:lvlJc w:val="left"/>
      <w:pPr>
        <w:ind w:left="833" w:hanging="360"/>
      </w:pPr>
    </w:lvl>
    <w:lvl w:ilvl="1" w:tplc="18090019" w:tentative="1">
      <w:start w:val="1"/>
      <w:numFmt w:val="lowerLetter"/>
      <w:lvlText w:val="%2."/>
      <w:lvlJc w:val="left"/>
      <w:pPr>
        <w:ind w:left="1553" w:hanging="360"/>
      </w:pPr>
    </w:lvl>
    <w:lvl w:ilvl="2" w:tplc="1809001B" w:tentative="1">
      <w:start w:val="1"/>
      <w:numFmt w:val="lowerRoman"/>
      <w:lvlText w:val="%3."/>
      <w:lvlJc w:val="right"/>
      <w:pPr>
        <w:ind w:left="2273" w:hanging="180"/>
      </w:pPr>
    </w:lvl>
    <w:lvl w:ilvl="3" w:tplc="1809000F" w:tentative="1">
      <w:start w:val="1"/>
      <w:numFmt w:val="decimal"/>
      <w:lvlText w:val="%4."/>
      <w:lvlJc w:val="left"/>
      <w:pPr>
        <w:ind w:left="2993" w:hanging="360"/>
      </w:pPr>
    </w:lvl>
    <w:lvl w:ilvl="4" w:tplc="18090019" w:tentative="1">
      <w:start w:val="1"/>
      <w:numFmt w:val="lowerLetter"/>
      <w:lvlText w:val="%5."/>
      <w:lvlJc w:val="left"/>
      <w:pPr>
        <w:ind w:left="3713" w:hanging="360"/>
      </w:pPr>
    </w:lvl>
    <w:lvl w:ilvl="5" w:tplc="1809001B" w:tentative="1">
      <w:start w:val="1"/>
      <w:numFmt w:val="lowerRoman"/>
      <w:lvlText w:val="%6."/>
      <w:lvlJc w:val="right"/>
      <w:pPr>
        <w:ind w:left="4433" w:hanging="180"/>
      </w:pPr>
    </w:lvl>
    <w:lvl w:ilvl="6" w:tplc="1809000F" w:tentative="1">
      <w:start w:val="1"/>
      <w:numFmt w:val="decimal"/>
      <w:lvlText w:val="%7."/>
      <w:lvlJc w:val="left"/>
      <w:pPr>
        <w:ind w:left="5153" w:hanging="360"/>
      </w:pPr>
    </w:lvl>
    <w:lvl w:ilvl="7" w:tplc="18090019" w:tentative="1">
      <w:start w:val="1"/>
      <w:numFmt w:val="lowerLetter"/>
      <w:lvlText w:val="%8."/>
      <w:lvlJc w:val="left"/>
      <w:pPr>
        <w:ind w:left="5873" w:hanging="360"/>
      </w:pPr>
    </w:lvl>
    <w:lvl w:ilvl="8" w:tplc="1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4">
    <w:nsid w:val="53687AAF"/>
    <w:multiLevelType w:val="hybridMultilevel"/>
    <w:tmpl w:val="EF5AF924"/>
    <w:lvl w:ilvl="0" w:tplc="1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3" w:hanging="360"/>
      </w:pPr>
    </w:lvl>
    <w:lvl w:ilvl="2" w:tplc="1809001B" w:tentative="1">
      <w:start w:val="1"/>
      <w:numFmt w:val="lowerRoman"/>
      <w:lvlText w:val="%3."/>
      <w:lvlJc w:val="right"/>
      <w:pPr>
        <w:ind w:left="1803" w:hanging="180"/>
      </w:pPr>
    </w:lvl>
    <w:lvl w:ilvl="3" w:tplc="1809000F" w:tentative="1">
      <w:start w:val="1"/>
      <w:numFmt w:val="decimal"/>
      <w:lvlText w:val="%4."/>
      <w:lvlJc w:val="left"/>
      <w:pPr>
        <w:ind w:left="2523" w:hanging="360"/>
      </w:pPr>
    </w:lvl>
    <w:lvl w:ilvl="4" w:tplc="18090019" w:tentative="1">
      <w:start w:val="1"/>
      <w:numFmt w:val="lowerLetter"/>
      <w:lvlText w:val="%5."/>
      <w:lvlJc w:val="left"/>
      <w:pPr>
        <w:ind w:left="3243" w:hanging="360"/>
      </w:pPr>
    </w:lvl>
    <w:lvl w:ilvl="5" w:tplc="1809001B" w:tentative="1">
      <w:start w:val="1"/>
      <w:numFmt w:val="lowerRoman"/>
      <w:lvlText w:val="%6."/>
      <w:lvlJc w:val="right"/>
      <w:pPr>
        <w:ind w:left="3963" w:hanging="180"/>
      </w:pPr>
    </w:lvl>
    <w:lvl w:ilvl="6" w:tplc="1809000F" w:tentative="1">
      <w:start w:val="1"/>
      <w:numFmt w:val="decimal"/>
      <w:lvlText w:val="%7."/>
      <w:lvlJc w:val="left"/>
      <w:pPr>
        <w:ind w:left="4683" w:hanging="360"/>
      </w:pPr>
    </w:lvl>
    <w:lvl w:ilvl="7" w:tplc="18090019" w:tentative="1">
      <w:start w:val="1"/>
      <w:numFmt w:val="lowerLetter"/>
      <w:lvlText w:val="%8."/>
      <w:lvlJc w:val="left"/>
      <w:pPr>
        <w:ind w:left="5403" w:hanging="360"/>
      </w:pPr>
    </w:lvl>
    <w:lvl w:ilvl="8" w:tplc="18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5">
    <w:nsid w:val="539D73FB"/>
    <w:multiLevelType w:val="hybridMultilevel"/>
    <w:tmpl w:val="E1B815A2"/>
    <w:lvl w:ilvl="0" w:tplc="F48C4C02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64C6DA9"/>
    <w:multiLevelType w:val="hybridMultilevel"/>
    <w:tmpl w:val="6D1679BA"/>
    <w:lvl w:ilvl="0" w:tplc="3FF61F42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771411E"/>
    <w:multiLevelType w:val="hybridMultilevel"/>
    <w:tmpl w:val="97AE8AB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8E758CF"/>
    <w:multiLevelType w:val="hybridMultilevel"/>
    <w:tmpl w:val="C4C2E3AA"/>
    <w:lvl w:ilvl="0" w:tplc="6008AB3C">
      <w:start w:val="6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EA11869"/>
    <w:multiLevelType w:val="hybridMultilevel"/>
    <w:tmpl w:val="574A2C72"/>
    <w:lvl w:ilvl="0" w:tplc="1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FB69C7"/>
    <w:multiLevelType w:val="hybridMultilevel"/>
    <w:tmpl w:val="6A8297AA"/>
    <w:lvl w:ilvl="0" w:tplc="1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>
    <w:nsid w:val="61A65A57"/>
    <w:multiLevelType w:val="hybridMultilevel"/>
    <w:tmpl w:val="1C205AAA"/>
    <w:lvl w:ilvl="0" w:tplc="180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2">
    <w:nsid w:val="668A0DA2"/>
    <w:multiLevelType w:val="hybridMultilevel"/>
    <w:tmpl w:val="02E6AE5C"/>
    <w:lvl w:ilvl="0" w:tplc="1809000F">
      <w:start w:val="1"/>
      <w:numFmt w:val="decimal"/>
      <w:lvlText w:val="%1."/>
      <w:lvlJc w:val="left"/>
      <w:pPr>
        <w:ind w:left="833" w:hanging="360"/>
      </w:pPr>
    </w:lvl>
    <w:lvl w:ilvl="1" w:tplc="18090019" w:tentative="1">
      <w:start w:val="1"/>
      <w:numFmt w:val="lowerLetter"/>
      <w:lvlText w:val="%2."/>
      <w:lvlJc w:val="left"/>
      <w:pPr>
        <w:ind w:left="1553" w:hanging="360"/>
      </w:pPr>
    </w:lvl>
    <w:lvl w:ilvl="2" w:tplc="1809001B" w:tentative="1">
      <w:start w:val="1"/>
      <w:numFmt w:val="lowerRoman"/>
      <w:lvlText w:val="%3."/>
      <w:lvlJc w:val="right"/>
      <w:pPr>
        <w:ind w:left="2273" w:hanging="180"/>
      </w:pPr>
    </w:lvl>
    <w:lvl w:ilvl="3" w:tplc="1809000F" w:tentative="1">
      <w:start w:val="1"/>
      <w:numFmt w:val="decimal"/>
      <w:lvlText w:val="%4."/>
      <w:lvlJc w:val="left"/>
      <w:pPr>
        <w:ind w:left="2993" w:hanging="360"/>
      </w:pPr>
    </w:lvl>
    <w:lvl w:ilvl="4" w:tplc="18090019" w:tentative="1">
      <w:start w:val="1"/>
      <w:numFmt w:val="lowerLetter"/>
      <w:lvlText w:val="%5."/>
      <w:lvlJc w:val="left"/>
      <w:pPr>
        <w:ind w:left="3713" w:hanging="360"/>
      </w:pPr>
    </w:lvl>
    <w:lvl w:ilvl="5" w:tplc="1809001B" w:tentative="1">
      <w:start w:val="1"/>
      <w:numFmt w:val="lowerRoman"/>
      <w:lvlText w:val="%6."/>
      <w:lvlJc w:val="right"/>
      <w:pPr>
        <w:ind w:left="4433" w:hanging="180"/>
      </w:pPr>
    </w:lvl>
    <w:lvl w:ilvl="6" w:tplc="1809000F" w:tentative="1">
      <w:start w:val="1"/>
      <w:numFmt w:val="decimal"/>
      <w:lvlText w:val="%7."/>
      <w:lvlJc w:val="left"/>
      <w:pPr>
        <w:ind w:left="5153" w:hanging="360"/>
      </w:pPr>
    </w:lvl>
    <w:lvl w:ilvl="7" w:tplc="18090019" w:tentative="1">
      <w:start w:val="1"/>
      <w:numFmt w:val="lowerLetter"/>
      <w:lvlText w:val="%8."/>
      <w:lvlJc w:val="left"/>
      <w:pPr>
        <w:ind w:left="5873" w:hanging="360"/>
      </w:pPr>
    </w:lvl>
    <w:lvl w:ilvl="8" w:tplc="1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3">
    <w:nsid w:val="6D4361F4"/>
    <w:multiLevelType w:val="hybridMultilevel"/>
    <w:tmpl w:val="109EF50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07046D0"/>
    <w:multiLevelType w:val="hybridMultilevel"/>
    <w:tmpl w:val="4D3C8FFC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10522BA"/>
    <w:multiLevelType w:val="hybridMultilevel"/>
    <w:tmpl w:val="E95CEFA2"/>
    <w:lvl w:ilvl="0" w:tplc="6BC6FFD2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86A40B0"/>
    <w:multiLevelType w:val="hybridMultilevel"/>
    <w:tmpl w:val="B05C55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B5E0866"/>
    <w:multiLevelType w:val="hybridMultilevel"/>
    <w:tmpl w:val="6B644EB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CD430AB"/>
    <w:multiLevelType w:val="hybridMultilevel"/>
    <w:tmpl w:val="A4B8AD26"/>
    <w:lvl w:ilvl="0" w:tplc="1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12"/>
  </w:num>
  <w:num w:numId="3">
    <w:abstractNumId w:val="10"/>
  </w:num>
  <w:num w:numId="4">
    <w:abstractNumId w:val="26"/>
  </w:num>
  <w:num w:numId="5">
    <w:abstractNumId w:val="4"/>
  </w:num>
  <w:num w:numId="6">
    <w:abstractNumId w:val="15"/>
  </w:num>
  <w:num w:numId="7">
    <w:abstractNumId w:val="21"/>
  </w:num>
  <w:num w:numId="8">
    <w:abstractNumId w:val="31"/>
  </w:num>
  <w:num w:numId="9">
    <w:abstractNumId w:val="0"/>
  </w:num>
  <w:num w:numId="10">
    <w:abstractNumId w:val="5"/>
  </w:num>
  <w:num w:numId="11">
    <w:abstractNumId w:val="52"/>
  </w:num>
  <w:num w:numId="12">
    <w:abstractNumId w:val="50"/>
  </w:num>
  <w:num w:numId="13">
    <w:abstractNumId w:val="36"/>
  </w:num>
  <w:num w:numId="14">
    <w:abstractNumId w:val="6"/>
  </w:num>
  <w:num w:numId="15">
    <w:abstractNumId w:val="9"/>
  </w:num>
  <w:num w:numId="16">
    <w:abstractNumId w:val="38"/>
  </w:num>
  <w:num w:numId="17">
    <w:abstractNumId w:val="54"/>
  </w:num>
  <w:num w:numId="18">
    <w:abstractNumId w:val="7"/>
  </w:num>
  <w:num w:numId="19">
    <w:abstractNumId w:val="20"/>
  </w:num>
  <w:num w:numId="20">
    <w:abstractNumId w:val="45"/>
  </w:num>
  <w:num w:numId="21">
    <w:abstractNumId w:val="17"/>
  </w:num>
  <w:num w:numId="22">
    <w:abstractNumId w:val="16"/>
  </w:num>
  <w:num w:numId="23">
    <w:abstractNumId w:val="23"/>
  </w:num>
  <w:num w:numId="24">
    <w:abstractNumId w:val="19"/>
  </w:num>
  <w:num w:numId="25">
    <w:abstractNumId w:val="3"/>
  </w:num>
  <w:num w:numId="26">
    <w:abstractNumId w:val="48"/>
  </w:num>
  <w:num w:numId="27">
    <w:abstractNumId w:val="39"/>
  </w:num>
  <w:num w:numId="28">
    <w:abstractNumId w:val="2"/>
  </w:num>
  <w:num w:numId="29">
    <w:abstractNumId w:val="24"/>
  </w:num>
  <w:num w:numId="30">
    <w:abstractNumId w:val="44"/>
  </w:num>
  <w:num w:numId="31">
    <w:abstractNumId w:val="1"/>
  </w:num>
  <w:num w:numId="32">
    <w:abstractNumId w:val="8"/>
  </w:num>
  <w:num w:numId="33">
    <w:abstractNumId w:val="28"/>
  </w:num>
  <w:num w:numId="34">
    <w:abstractNumId w:val="49"/>
  </w:num>
  <w:num w:numId="35">
    <w:abstractNumId w:val="32"/>
  </w:num>
  <w:num w:numId="36">
    <w:abstractNumId w:val="51"/>
  </w:num>
  <w:num w:numId="37">
    <w:abstractNumId w:val="46"/>
  </w:num>
  <w:num w:numId="38">
    <w:abstractNumId w:val="22"/>
  </w:num>
  <w:num w:numId="39">
    <w:abstractNumId w:val="35"/>
  </w:num>
  <w:num w:numId="40">
    <w:abstractNumId w:val="55"/>
  </w:num>
  <w:num w:numId="41">
    <w:abstractNumId w:val="40"/>
  </w:num>
  <w:num w:numId="42">
    <w:abstractNumId w:val="18"/>
  </w:num>
  <w:num w:numId="43">
    <w:abstractNumId w:val="41"/>
  </w:num>
  <w:num w:numId="44">
    <w:abstractNumId w:val="56"/>
  </w:num>
  <w:num w:numId="45">
    <w:abstractNumId w:val="33"/>
  </w:num>
  <w:num w:numId="46">
    <w:abstractNumId w:val="42"/>
  </w:num>
  <w:num w:numId="47">
    <w:abstractNumId w:val="57"/>
  </w:num>
  <w:num w:numId="48">
    <w:abstractNumId w:val="14"/>
  </w:num>
  <w:num w:numId="49">
    <w:abstractNumId w:val="11"/>
  </w:num>
  <w:num w:numId="50">
    <w:abstractNumId w:val="47"/>
  </w:num>
  <w:num w:numId="51">
    <w:abstractNumId w:val="53"/>
  </w:num>
  <w:num w:numId="52">
    <w:abstractNumId w:val="34"/>
  </w:num>
  <w:num w:numId="53">
    <w:abstractNumId w:val="30"/>
  </w:num>
  <w:num w:numId="54">
    <w:abstractNumId w:val="37"/>
  </w:num>
  <w:num w:numId="55">
    <w:abstractNumId w:val="25"/>
  </w:num>
  <w:num w:numId="56">
    <w:abstractNumId w:val="43"/>
  </w:num>
  <w:num w:numId="57">
    <w:abstractNumId w:val="29"/>
  </w:num>
  <w:num w:numId="58">
    <w:abstractNumId w:val="27"/>
  </w:num>
  <w:num w:numId="59">
    <w:abstractNumId w:val="13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attachedTemplate r:id="rId1"/>
  <w:stylePaneFormatFilter w:val="3F01"/>
  <w:defaultTabStop w:val="720"/>
  <w:drawingGridHorizontalSpacing w:val="110"/>
  <w:displayHorizontalDrawingGridEvery w:val="2"/>
  <w:characterSpacingControl w:val="doNotCompress"/>
  <w:hdrShapeDefaults>
    <o:shapedefaults v:ext="edit" spidmax="131074">
      <o:colormru v:ext="edit" colors="#f4750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E4DA1"/>
    <w:rsid w:val="00000774"/>
    <w:rsid w:val="00003CC5"/>
    <w:rsid w:val="000112A1"/>
    <w:rsid w:val="00012151"/>
    <w:rsid w:val="00013FF3"/>
    <w:rsid w:val="00017FC3"/>
    <w:rsid w:val="00023AC7"/>
    <w:rsid w:val="00026730"/>
    <w:rsid w:val="0003085E"/>
    <w:rsid w:val="0003361F"/>
    <w:rsid w:val="00033ED7"/>
    <w:rsid w:val="00036959"/>
    <w:rsid w:val="00044415"/>
    <w:rsid w:val="000524FE"/>
    <w:rsid w:val="00053471"/>
    <w:rsid w:val="00055F4E"/>
    <w:rsid w:val="00057CE7"/>
    <w:rsid w:val="00071F71"/>
    <w:rsid w:val="00074C68"/>
    <w:rsid w:val="000751A6"/>
    <w:rsid w:val="00081B77"/>
    <w:rsid w:val="000851EA"/>
    <w:rsid w:val="00093D92"/>
    <w:rsid w:val="000B3936"/>
    <w:rsid w:val="000B3B1F"/>
    <w:rsid w:val="000C2425"/>
    <w:rsid w:val="000D0B33"/>
    <w:rsid w:val="000D5628"/>
    <w:rsid w:val="000E2CCE"/>
    <w:rsid w:val="000E4DA1"/>
    <w:rsid w:val="000E6ACB"/>
    <w:rsid w:val="000F2C63"/>
    <w:rsid w:val="000F6AA7"/>
    <w:rsid w:val="000F7493"/>
    <w:rsid w:val="001000A7"/>
    <w:rsid w:val="001030EA"/>
    <w:rsid w:val="001032AF"/>
    <w:rsid w:val="001117E5"/>
    <w:rsid w:val="0011363E"/>
    <w:rsid w:val="00117292"/>
    <w:rsid w:val="0012065A"/>
    <w:rsid w:val="001270DB"/>
    <w:rsid w:val="001319ED"/>
    <w:rsid w:val="00133D45"/>
    <w:rsid w:val="001405A7"/>
    <w:rsid w:val="001423CE"/>
    <w:rsid w:val="00142641"/>
    <w:rsid w:val="00151D70"/>
    <w:rsid w:val="00153C27"/>
    <w:rsid w:val="0015703D"/>
    <w:rsid w:val="0016651A"/>
    <w:rsid w:val="00172F1F"/>
    <w:rsid w:val="001851FA"/>
    <w:rsid w:val="001900FB"/>
    <w:rsid w:val="001917AC"/>
    <w:rsid w:val="001924DD"/>
    <w:rsid w:val="001947C5"/>
    <w:rsid w:val="00194A7D"/>
    <w:rsid w:val="0019623F"/>
    <w:rsid w:val="00197889"/>
    <w:rsid w:val="001A4B54"/>
    <w:rsid w:val="001A5718"/>
    <w:rsid w:val="001B1315"/>
    <w:rsid w:val="001B3C2B"/>
    <w:rsid w:val="001B512A"/>
    <w:rsid w:val="001B63DD"/>
    <w:rsid w:val="001C5DD9"/>
    <w:rsid w:val="001D31C8"/>
    <w:rsid w:val="001D56F6"/>
    <w:rsid w:val="001D5B09"/>
    <w:rsid w:val="001F30C9"/>
    <w:rsid w:val="00203BFF"/>
    <w:rsid w:val="00210C01"/>
    <w:rsid w:val="002111A3"/>
    <w:rsid w:val="00213C85"/>
    <w:rsid w:val="002172C0"/>
    <w:rsid w:val="00217311"/>
    <w:rsid w:val="00225F96"/>
    <w:rsid w:val="0022678D"/>
    <w:rsid w:val="00231054"/>
    <w:rsid w:val="00242DFA"/>
    <w:rsid w:val="002510DC"/>
    <w:rsid w:val="0025388F"/>
    <w:rsid w:val="002559E5"/>
    <w:rsid w:val="00261F5A"/>
    <w:rsid w:val="00271284"/>
    <w:rsid w:val="00273CE3"/>
    <w:rsid w:val="00275281"/>
    <w:rsid w:val="00280D57"/>
    <w:rsid w:val="002861EA"/>
    <w:rsid w:val="00287DA9"/>
    <w:rsid w:val="002904D7"/>
    <w:rsid w:val="002977AF"/>
    <w:rsid w:val="002B0A36"/>
    <w:rsid w:val="002B1B16"/>
    <w:rsid w:val="002B4AA8"/>
    <w:rsid w:val="002B65F2"/>
    <w:rsid w:val="002B6DE5"/>
    <w:rsid w:val="002B76C3"/>
    <w:rsid w:val="002B7A94"/>
    <w:rsid w:val="002C033B"/>
    <w:rsid w:val="002D28C2"/>
    <w:rsid w:val="002D2E97"/>
    <w:rsid w:val="002E2396"/>
    <w:rsid w:val="002E4DD4"/>
    <w:rsid w:val="002F4D60"/>
    <w:rsid w:val="00314714"/>
    <w:rsid w:val="00316A37"/>
    <w:rsid w:val="00322ED5"/>
    <w:rsid w:val="00326727"/>
    <w:rsid w:val="00341100"/>
    <w:rsid w:val="00342839"/>
    <w:rsid w:val="00346812"/>
    <w:rsid w:val="00350B28"/>
    <w:rsid w:val="00352586"/>
    <w:rsid w:val="00363187"/>
    <w:rsid w:val="0036689E"/>
    <w:rsid w:val="003700C3"/>
    <w:rsid w:val="0037701C"/>
    <w:rsid w:val="0037734B"/>
    <w:rsid w:val="003828A4"/>
    <w:rsid w:val="0038350B"/>
    <w:rsid w:val="0038463A"/>
    <w:rsid w:val="00384830"/>
    <w:rsid w:val="00384C02"/>
    <w:rsid w:val="0038598D"/>
    <w:rsid w:val="00387753"/>
    <w:rsid w:val="00390C05"/>
    <w:rsid w:val="00391F4A"/>
    <w:rsid w:val="003A20C8"/>
    <w:rsid w:val="003B289B"/>
    <w:rsid w:val="003C25FF"/>
    <w:rsid w:val="003D1664"/>
    <w:rsid w:val="003D1E30"/>
    <w:rsid w:val="003E7C1D"/>
    <w:rsid w:val="003F023B"/>
    <w:rsid w:val="003F4A4A"/>
    <w:rsid w:val="003F670C"/>
    <w:rsid w:val="003F72D9"/>
    <w:rsid w:val="00402600"/>
    <w:rsid w:val="00403DFE"/>
    <w:rsid w:val="00410469"/>
    <w:rsid w:val="00414F9D"/>
    <w:rsid w:val="00425C54"/>
    <w:rsid w:val="00427A7F"/>
    <w:rsid w:val="00430013"/>
    <w:rsid w:val="004332E0"/>
    <w:rsid w:val="00443C18"/>
    <w:rsid w:val="004449D7"/>
    <w:rsid w:val="004461A1"/>
    <w:rsid w:val="00447539"/>
    <w:rsid w:val="00450DAC"/>
    <w:rsid w:val="00454DDD"/>
    <w:rsid w:val="00456CB5"/>
    <w:rsid w:val="004675EB"/>
    <w:rsid w:val="00471AD9"/>
    <w:rsid w:val="00471FB2"/>
    <w:rsid w:val="0048003D"/>
    <w:rsid w:val="00481AE2"/>
    <w:rsid w:val="004869BA"/>
    <w:rsid w:val="00487F2A"/>
    <w:rsid w:val="00490ACA"/>
    <w:rsid w:val="004A3EC7"/>
    <w:rsid w:val="004A402F"/>
    <w:rsid w:val="004A44B7"/>
    <w:rsid w:val="004A68A9"/>
    <w:rsid w:val="004A6D41"/>
    <w:rsid w:val="004B11FD"/>
    <w:rsid w:val="004B791E"/>
    <w:rsid w:val="004C3C60"/>
    <w:rsid w:val="004C7F0B"/>
    <w:rsid w:val="004D0018"/>
    <w:rsid w:val="004D12B8"/>
    <w:rsid w:val="004D2996"/>
    <w:rsid w:val="004D4180"/>
    <w:rsid w:val="004E2CE9"/>
    <w:rsid w:val="004E6926"/>
    <w:rsid w:val="004F104E"/>
    <w:rsid w:val="004F1BBD"/>
    <w:rsid w:val="004F250F"/>
    <w:rsid w:val="004F7702"/>
    <w:rsid w:val="00502C3E"/>
    <w:rsid w:val="005033BB"/>
    <w:rsid w:val="0051175B"/>
    <w:rsid w:val="005218B6"/>
    <w:rsid w:val="00522012"/>
    <w:rsid w:val="00524417"/>
    <w:rsid w:val="00530A5E"/>
    <w:rsid w:val="00540F7B"/>
    <w:rsid w:val="00541478"/>
    <w:rsid w:val="00547837"/>
    <w:rsid w:val="0056044C"/>
    <w:rsid w:val="00582A38"/>
    <w:rsid w:val="00582CF1"/>
    <w:rsid w:val="00584B49"/>
    <w:rsid w:val="00587A84"/>
    <w:rsid w:val="00587AA5"/>
    <w:rsid w:val="00593373"/>
    <w:rsid w:val="005A098D"/>
    <w:rsid w:val="005B467A"/>
    <w:rsid w:val="005B6021"/>
    <w:rsid w:val="005C30DD"/>
    <w:rsid w:val="005D18DD"/>
    <w:rsid w:val="005D23BD"/>
    <w:rsid w:val="005F630C"/>
    <w:rsid w:val="00602CA7"/>
    <w:rsid w:val="006032BC"/>
    <w:rsid w:val="00607263"/>
    <w:rsid w:val="0061035E"/>
    <w:rsid w:val="00615F41"/>
    <w:rsid w:val="00631D2B"/>
    <w:rsid w:val="00632FAE"/>
    <w:rsid w:val="006362BA"/>
    <w:rsid w:val="006373A1"/>
    <w:rsid w:val="00647963"/>
    <w:rsid w:val="00651645"/>
    <w:rsid w:val="00666796"/>
    <w:rsid w:val="00667EF1"/>
    <w:rsid w:val="006713A8"/>
    <w:rsid w:val="0067379E"/>
    <w:rsid w:val="00686C7C"/>
    <w:rsid w:val="00691638"/>
    <w:rsid w:val="006A7592"/>
    <w:rsid w:val="006B20FB"/>
    <w:rsid w:val="006B499F"/>
    <w:rsid w:val="006C41A8"/>
    <w:rsid w:val="006D68B6"/>
    <w:rsid w:val="006E1CCB"/>
    <w:rsid w:val="006E6126"/>
    <w:rsid w:val="006F6E18"/>
    <w:rsid w:val="007033F5"/>
    <w:rsid w:val="00704456"/>
    <w:rsid w:val="00713C21"/>
    <w:rsid w:val="00714C16"/>
    <w:rsid w:val="0071693B"/>
    <w:rsid w:val="007222CE"/>
    <w:rsid w:val="0072350C"/>
    <w:rsid w:val="0072404C"/>
    <w:rsid w:val="00725AEA"/>
    <w:rsid w:val="00742623"/>
    <w:rsid w:val="007452C7"/>
    <w:rsid w:val="00745E88"/>
    <w:rsid w:val="00746416"/>
    <w:rsid w:val="00747820"/>
    <w:rsid w:val="00750F82"/>
    <w:rsid w:val="0075141E"/>
    <w:rsid w:val="00752FC7"/>
    <w:rsid w:val="00756006"/>
    <w:rsid w:val="00760F8D"/>
    <w:rsid w:val="00763477"/>
    <w:rsid w:val="00765621"/>
    <w:rsid w:val="00765EDE"/>
    <w:rsid w:val="00772010"/>
    <w:rsid w:val="00774658"/>
    <w:rsid w:val="00776696"/>
    <w:rsid w:val="00780905"/>
    <w:rsid w:val="007814EC"/>
    <w:rsid w:val="00781737"/>
    <w:rsid w:val="00781D5A"/>
    <w:rsid w:val="00785513"/>
    <w:rsid w:val="007867AD"/>
    <w:rsid w:val="007973C4"/>
    <w:rsid w:val="007A7F75"/>
    <w:rsid w:val="007B0EE5"/>
    <w:rsid w:val="007B452B"/>
    <w:rsid w:val="007B5A2E"/>
    <w:rsid w:val="007B67D3"/>
    <w:rsid w:val="007C1E5F"/>
    <w:rsid w:val="007C38CB"/>
    <w:rsid w:val="007C597A"/>
    <w:rsid w:val="007D0379"/>
    <w:rsid w:val="007E0002"/>
    <w:rsid w:val="007E042F"/>
    <w:rsid w:val="007F0C33"/>
    <w:rsid w:val="007F5E63"/>
    <w:rsid w:val="00805A5C"/>
    <w:rsid w:val="008061D4"/>
    <w:rsid w:val="008072D3"/>
    <w:rsid w:val="00811F89"/>
    <w:rsid w:val="00814979"/>
    <w:rsid w:val="00821DF0"/>
    <w:rsid w:val="0083366E"/>
    <w:rsid w:val="00834C30"/>
    <w:rsid w:val="00834CB3"/>
    <w:rsid w:val="00837F2F"/>
    <w:rsid w:val="00841000"/>
    <w:rsid w:val="00843FDE"/>
    <w:rsid w:val="00852BD8"/>
    <w:rsid w:val="0085632B"/>
    <w:rsid w:val="00867A6D"/>
    <w:rsid w:val="0087611E"/>
    <w:rsid w:val="00876885"/>
    <w:rsid w:val="00881EDB"/>
    <w:rsid w:val="008865E0"/>
    <w:rsid w:val="00896ECF"/>
    <w:rsid w:val="008A1D57"/>
    <w:rsid w:val="008A7AEA"/>
    <w:rsid w:val="008B2A74"/>
    <w:rsid w:val="008B5018"/>
    <w:rsid w:val="008B712E"/>
    <w:rsid w:val="008C67F0"/>
    <w:rsid w:val="008D28E9"/>
    <w:rsid w:val="008D2F0A"/>
    <w:rsid w:val="008D42B8"/>
    <w:rsid w:val="008E7DE6"/>
    <w:rsid w:val="008F2E07"/>
    <w:rsid w:val="008F3D7A"/>
    <w:rsid w:val="008F4385"/>
    <w:rsid w:val="008F5ADC"/>
    <w:rsid w:val="008F7A2A"/>
    <w:rsid w:val="00903042"/>
    <w:rsid w:val="00910CB6"/>
    <w:rsid w:val="00911EB3"/>
    <w:rsid w:val="00917CD8"/>
    <w:rsid w:val="00923739"/>
    <w:rsid w:val="00927912"/>
    <w:rsid w:val="00937CDA"/>
    <w:rsid w:val="00941409"/>
    <w:rsid w:val="00941A1C"/>
    <w:rsid w:val="009438AA"/>
    <w:rsid w:val="00945A23"/>
    <w:rsid w:val="0096208C"/>
    <w:rsid w:val="00965D41"/>
    <w:rsid w:val="00965E98"/>
    <w:rsid w:val="009664C0"/>
    <w:rsid w:val="0096771D"/>
    <w:rsid w:val="00974A7A"/>
    <w:rsid w:val="00980DA0"/>
    <w:rsid w:val="009813C8"/>
    <w:rsid w:val="0099425F"/>
    <w:rsid w:val="009A1343"/>
    <w:rsid w:val="009A4A49"/>
    <w:rsid w:val="009B35A7"/>
    <w:rsid w:val="009B44DA"/>
    <w:rsid w:val="009C2F3D"/>
    <w:rsid w:val="009C61F8"/>
    <w:rsid w:val="009C7728"/>
    <w:rsid w:val="009C7DAB"/>
    <w:rsid w:val="009D6ABB"/>
    <w:rsid w:val="009D71EB"/>
    <w:rsid w:val="009E20B2"/>
    <w:rsid w:val="009E37B3"/>
    <w:rsid w:val="009E4876"/>
    <w:rsid w:val="009E6526"/>
    <w:rsid w:val="009F1C7A"/>
    <w:rsid w:val="009F24A5"/>
    <w:rsid w:val="00A075D2"/>
    <w:rsid w:val="00A148AE"/>
    <w:rsid w:val="00A17458"/>
    <w:rsid w:val="00A33E41"/>
    <w:rsid w:val="00A342D5"/>
    <w:rsid w:val="00A40CBD"/>
    <w:rsid w:val="00A470CB"/>
    <w:rsid w:val="00A47748"/>
    <w:rsid w:val="00A658CC"/>
    <w:rsid w:val="00A658F1"/>
    <w:rsid w:val="00A66958"/>
    <w:rsid w:val="00A6765B"/>
    <w:rsid w:val="00A67F3C"/>
    <w:rsid w:val="00A735FB"/>
    <w:rsid w:val="00A737BB"/>
    <w:rsid w:val="00A754FA"/>
    <w:rsid w:val="00A77D3F"/>
    <w:rsid w:val="00A83A25"/>
    <w:rsid w:val="00A84727"/>
    <w:rsid w:val="00A8587F"/>
    <w:rsid w:val="00A86C8C"/>
    <w:rsid w:val="00A90E41"/>
    <w:rsid w:val="00A91AC7"/>
    <w:rsid w:val="00A920AF"/>
    <w:rsid w:val="00A9387B"/>
    <w:rsid w:val="00AA0699"/>
    <w:rsid w:val="00AA071D"/>
    <w:rsid w:val="00AA120E"/>
    <w:rsid w:val="00AB0FBA"/>
    <w:rsid w:val="00AB4B88"/>
    <w:rsid w:val="00AC2387"/>
    <w:rsid w:val="00AC7EC2"/>
    <w:rsid w:val="00AD261E"/>
    <w:rsid w:val="00AD2972"/>
    <w:rsid w:val="00AD4284"/>
    <w:rsid w:val="00AD6A57"/>
    <w:rsid w:val="00AD6AEE"/>
    <w:rsid w:val="00AE176E"/>
    <w:rsid w:val="00AE1C29"/>
    <w:rsid w:val="00AE2FE1"/>
    <w:rsid w:val="00AE6617"/>
    <w:rsid w:val="00AF4C4A"/>
    <w:rsid w:val="00AF5C20"/>
    <w:rsid w:val="00AF624E"/>
    <w:rsid w:val="00AF77BF"/>
    <w:rsid w:val="00B02E1C"/>
    <w:rsid w:val="00B034CE"/>
    <w:rsid w:val="00B05686"/>
    <w:rsid w:val="00B15D04"/>
    <w:rsid w:val="00B204F3"/>
    <w:rsid w:val="00B20FC1"/>
    <w:rsid w:val="00B212D4"/>
    <w:rsid w:val="00B27D72"/>
    <w:rsid w:val="00B40BE2"/>
    <w:rsid w:val="00B44A24"/>
    <w:rsid w:val="00B504DE"/>
    <w:rsid w:val="00B524F3"/>
    <w:rsid w:val="00B53961"/>
    <w:rsid w:val="00B54090"/>
    <w:rsid w:val="00B66D00"/>
    <w:rsid w:val="00B73AE8"/>
    <w:rsid w:val="00B73FEB"/>
    <w:rsid w:val="00B7557D"/>
    <w:rsid w:val="00B81683"/>
    <w:rsid w:val="00BA4165"/>
    <w:rsid w:val="00BA763D"/>
    <w:rsid w:val="00BB2B9E"/>
    <w:rsid w:val="00BB3986"/>
    <w:rsid w:val="00BB52F5"/>
    <w:rsid w:val="00BB6A61"/>
    <w:rsid w:val="00BC0A04"/>
    <w:rsid w:val="00BC1D35"/>
    <w:rsid w:val="00BD13D4"/>
    <w:rsid w:val="00BD2100"/>
    <w:rsid w:val="00BD430E"/>
    <w:rsid w:val="00BD5B42"/>
    <w:rsid w:val="00BD6AA7"/>
    <w:rsid w:val="00BF1526"/>
    <w:rsid w:val="00BF255F"/>
    <w:rsid w:val="00BF5AD5"/>
    <w:rsid w:val="00C01D7D"/>
    <w:rsid w:val="00C02B87"/>
    <w:rsid w:val="00C0428C"/>
    <w:rsid w:val="00C06C4B"/>
    <w:rsid w:val="00C07F1A"/>
    <w:rsid w:val="00C123CB"/>
    <w:rsid w:val="00C17615"/>
    <w:rsid w:val="00C24609"/>
    <w:rsid w:val="00C36EFC"/>
    <w:rsid w:val="00C515CF"/>
    <w:rsid w:val="00C56983"/>
    <w:rsid w:val="00C6469B"/>
    <w:rsid w:val="00C64908"/>
    <w:rsid w:val="00C738F9"/>
    <w:rsid w:val="00C81414"/>
    <w:rsid w:val="00C90FCE"/>
    <w:rsid w:val="00C9369D"/>
    <w:rsid w:val="00C9509F"/>
    <w:rsid w:val="00C97B57"/>
    <w:rsid w:val="00CA0C30"/>
    <w:rsid w:val="00CA4CE1"/>
    <w:rsid w:val="00CA718F"/>
    <w:rsid w:val="00CB02AD"/>
    <w:rsid w:val="00CC7B02"/>
    <w:rsid w:val="00CE0392"/>
    <w:rsid w:val="00CE3F62"/>
    <w:rsid w:val="00CF0154"/>
    <w:rsid w:val="00CF187C"/>
    <w:rsid w:val="00CF5A8E"/>
    <w:rsid w:val="00D00517"/>
    <w:rsid w:val="00D0414A"/>
    <w:rsid w:val="00D055AB"/>
    <w:rsid w:val="00D07D93"/>
    <w:rsid w:val="00D17F81"/>
    <w:rsid w:val="00D2045D"/>
    <w:rsid w:val="00D24ACA"/>
    <w:rsid w:val="00D3341E"/>
    <w:rsid w:val="00D451FE"/>
    <w:rsid w:val="00D45DE7"/>
    <w:rsid w:val="00D46114"/>
    <w:rsid w:val="00D4710E"/>
    <w:rsid w:val="00D471BB"/>
    <w:rsid w:val="00D5259C"/>
    <w:rsid w:val="00D62A30"/>
    <w:rsid w:val="00D630AA"/>
    <w:rsid w:val="00D73F5B"/>
    <w:rsid w:val="00D80926"/>
    <w:rsid w:val="00D822DF"/>
    <w:rsid w:val="00D87948"/>
    <w:rsid w:val="00D90883"/>
    <w:rsid w:val="00D91D44"/>
    <w:rsid w:val="00DA20A5"/>
    <w:rsid w:val="00DA6E4D"/>
    <w:rsid w:val="00DB0D4A"/>
    <w:rsid w:val="00DB0D90"/>
    <w:rsid w:val="00DB20B2"/>
    <w:rsid w:val="00DC4048"/>
    <w:rsid w:val="00DC5289"/>
    <w:rsid w:val="00DD2139"/>
    <w:rsid w:val="00DD3993"/>
    <w:rsid w:val="00DD4038"/>
    <w:rsid w:val="00DD4322"/>
    <w:rsid w:val="00DE0BB3"/>
    <w:rsid w:val="00DE2C13"/>
    <w:rsid w:val="00DE56D1"/>
    <w:rsid w:val="00DF4C92"/>
    <w:rsid w:val="00E00862"/>
    <w:rsid w:val="00E0674C"/>
    <w:rsid w:val="00E11EAF"/>
    <w:rsid w:val="00E13719"/>
    <w:rsid w:val="00E24498"/>
    <w:rsid w:val="00E2614C"/>
    <w:rsid w:val="00E278EC"/>
    <w:rsid w:val="00E340B1"/>
    <w:rsid w:val="00E37266"/>
    <w:rsid w:val="00E418B1"/>
    <w:rsid w:val="00E51C12"/>
    <w:rsid w:val="00E51E07"/>
    <w:rsid w:val="00E526A1"/>
    <w:rsid w:val="00E537A9"/>
    <w:rsid w:val="00E636BD"/>
    <w:rsid w:val="00E7029A"/>
    <w:rsid w:val="00E71D26"/>
    <w:rsid w:val="00E87DC6"/>
    <w:rsid w:val="00E87EC4"/>
    <w:rsid w:val="00E91325"/>
    <w:rsid w:val="00E91B47"/>
    <w:rsid w:val="00E92957"/>
    <w:rsid w:val="00EA4EE3"/>
    <w:rsid w:val="00EA5CA8"/>
    <w:rsid w:val="00EB07AC"/>
    <w:rsid w:val="00EB33BD"/>
    <w:rsid w:val="00EB4C12"/>
    <w:rsid w:val="00EB5C40"/>
    <w:rsid w:val="00EB6024"/>
    <w:rsid w:val="00EC160E"/>
    <w:rsid w:val="00ED1D9F"/>
    <w:rsid w:val="00ED61EF"/>
    <w:rsid w:val="00ED7A7D"/>
    <w:rsid w:val="00EE40E3"/>
    <w:rsid w:val="00EE7462"/>
    <w:rsid w:val="00EE7DE2"/>
    <w:rsid w:val="00EF67FF"/>
    <w:rsid w:val="00F02CB9"/>
    <w:rsid w:val="00F0484E"/>
    <w:rsid w:val="00F129C5"/>
    <w:rsid w:val="00F207EA"/>
    <w:rsid w:val="00F219EC"/>
    <w:rsid w:val="00F260F8"/>
    <w:rsid w:val="00F2630F"/>
    <w:rsid w:val="00F26782"/>
    <w:rsid w:val="00F271E0"/>
    <w:rsid w:val="00F353C1"/>
    <w:rsid w:val="00F358E4"/>
    <w:rsid w:val="00F35E0A"/>
    <w:rsid w:val="00F363E4"/>
    <w:rsid w:val="00F36B53"/>
    <w:rsid w:val="00F36CBF"/>
    <w:rsid w:val="00F37F82"/>
    <w:rsid w:val="00F52667"/>
    <w:rsid w:val="00F54432"/>
    <w:rsid w:val="00F552BF"/>
    <w:rsid w:val="00F57A5F"/>
    <w:rsid w:val="00F63D11"/>
    <w:rsid w:val="00F65741"/>
    <w:rsid w:val="00F72645"/>
    <w:rsid w:val="00F741CB"/>
    <w:rsid w:val="00F81870"/>
    <w:rsid w:val="00F829E5"/>
    <w:rsid w:val="00F86832"/>
    <w:rsid w:val="00F87063"/>
    <w:rsid w:val="00F87DBA"/>
    <w:rsid w:val="00F95F13"/>
    <w:rsid w:val="00F975F1"/>
    <w:rsid w:val="00FA3FB5"/>
    <w:rsid w:val="00FD2D5B"/>
    <w:rsid w:val="00FD3A0F"/>
    <w:rsid w:val="00FD3C2B"/>
    <w:rsid w:val="00FD421A"/>
    <w:rsid w:val="00FE0930"/>
    <w:rsid w:val="00FE0D06"/>
    <w:rsid w:val="00FF146C"/>
    <w:rsid w:val="00FF3930"/>
    <w:rsid w:val="00FF4AED"/>
    <w:rsid w:val="00FF53A0"/>
    <w:rsid w:val="00FF5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4">
      <o:colormru v:ext="edit" colors="#f4750c"/>
      <o:colormenu v:ext="edit" fillcolor="none" strokecolor="none"/>
    </o:shapedefaults>
    <o:shapelayout v:ext="edit">
      <o:idmap v:ext="edit" data="1"/>
      <o:rules v:ext="edit">
        <o:r id="V:Rule117" type="connector" idref="#_x0000_s1324"/>
        <o:r id="V:Rule118" type="connector" idref="#_x0000_s1490"/>
        <o:r id="V:Rule119" type="connector" idref="#_x0000_s1595"/>
        <o:r id="V:Rule120" type="connector" idref="#_x0000_s1414"/>
        <o:r id="V:Rule121" type="connector" idref="#_x0000_s1617"/>
        <o:r id="V:Rule122" type="connector" idref="#_x0000_s1328"/>
        <o:r id="V:Rule123" type="connector" idref="#_x0000_s1267"/>
        <o:r id="V:Rule124" type="connector" idref="#_x0000_s1507"/>
        <o:r id="V:Rule125" type="connector" idref="#_x0000_s1636"/>
        <o:r id="V:Rule126" type="connector" idref="#_x0000_s1334"/>
        <o:r id="V:Rule127" type="connector" idref="#_x0000_s1628"/>
        <o:r id="V:Rule128" type="connector" idref="#_x0000_s1134"/>
        <o:r id="V:Rule129" type="connector" idref="#_x0000_s1337"/>
        <o:r id="V:Rule130" type="connector" idref="#_x0000_s1664"/>
        <o:r id="V:Rule131" type="connector" idref="#_x0000_s1426"/>
        <o:r id="V:Rule132" type="connector" idref="#_x0000_s1154"/>
        <o:r id="V:Rule133" type="connector" idref="#_x0000_s1642"/>
        <o:r id="V:Rule134" type="connector" idref="#_x0000_s1573"/>
        <o:r id="V:Rule135" type="connector" idref="#_x0000_s1620"/>
        <o:r id="V:Rule136" type="connector" idref="#_x0000_s1290"/>
        <o:r id="V:Rule137" type="connector" idref="#_x0000_s1464"/>
        <o:r id="V:Rule138" type="connector" idref="#_x0000_s1669"/>
        <o:r id="V:Rule139" type="connector" idref="#_x0000_s1403"/>
        <o:r id="V:Rule140" type="connector" idref="#_x0000_s1511"/>
        <o:r id="V:Rule141" type="connector" idref="#_x0000_s1505"/>
        <o:r id="V:Rule142" type="connector" idref="#_x0000_s1427"/>
        <o:r id="V:Rule143" type="connector" idref="#_x0000_s1203"/>
        <o:r id="V:Rule144" type="connector" idref="#_x0000_s1429"/>
        <o:r id="V:Rule145" type="connector" idref="#_x0000_s1468"/>
        <o:r id="V:Rule146" type="connector" idref="#_x0000_s1418"/>
        <o:r id="V:Rule147" type="connector" idref="#_x0000_s1646"/>
        <o:r id="V:Rule148" type="connector" idref="#_x0000_s1151"/>
        <o:r id="V:Rule149" type="connector" idref="#_x0000_s1316"/>
        <o:r id="V:Rule150" type="connector" idref="#_x0000_s1138"/>
        <o:r id="V:Rule151" type="connector" idref="#_x0000_s1626"/>
        <o:r id="V:Rule152" type="connector" idref="#_x0000_s1455"/>
        <o:r id="V:Rule153" type="connector" idref="#_x0000_s1670"/>
        <o:r id="V:Rule154" type="connector" idref="#_x0000_s1685"/>
        <o:r id="V:Rule155" type="connector" idref="#_x0000_s1607"/>
        <o:r id="V:Rule156" type="connector" idref="#_x0000_s1676"/>
        <o:r id="V:Rule157" type="connector" idref="#_x0000_s1638"/>
        <o:r id="V:Rule158" type="connector" idref="#_x0000_s1027"/>
        <o:r id="V:Rule159" type="connector" idref="#_x0000_s1400"/>
        <o:r id="V:Rule160" type="connector" idref="#_x0000_s1326"/>
        <o:r id="V:Rule161" type="connector" idref="#_x0000_s1168"/>
        <o:r id="V:Rule162" type="connector" idref="#_x0000_s1457"/>
        <o:r id="V:Rule163" type="connector" idref="#_x0000_s1539"/>
        <o:r id="V:Rule164" type="connector" idref="#_x0000_s1273"/>
        <o:r id="V:Rule165" type="connector" idref="#_x0000_s1132"/>
        <o:r id="V:Rule166" type="connector" idref="#_x0000_s1618"/>
        <o:r id="V:Rule167" type="connector" idref="#_x0000_s1127"/>
        <o:r id="V:Rule168" type="connector" idref="#_x0000_s1623"/>
        <o:r id="V:Rule169" type="connector" idref="#_x0000_s1684"/>
        <o:r id="V:Rule170" type="connector" idref="#_x0000_s1343"/>
        <o:r id="V:Rule171" type="connector" idref="#_x0000_s1291"/>
        <o:r id="V:Rule172" type="connector" idref="#_x0000_s1145"/>
        <o:r id="V:Rule173" type="connector" idref="#_x0000_s1275"/>
        <o:r id="V:Rule174" type="connector" idref="#_x0000_s1575"/>
        <o:r id="V:Rule175" type="connector" idref="#_x0000_s1485"/>
        <o:r id="V:Rule176" type="connector" idref="#_x0000_s1648"/>
        <o:r id="V:Rule177" type="connector" idref="#_x0000_s1487"/>
        <o:r id="V:Rule178" type="connector" idref="#_x0000_s1150"/>
        <o:r id="V:Rule179" type="connector" idref="#_x0000_s1559"/>
        <o:r id="V:Rule180" type="connector" idref="#_x0000_s1139"/>
        <o:r id="V:Rule181" type="connector" idref="#_x0000_s1716"/>
        <o:r id="V:Rule182" type="connector" idref="#_x0000_s1514"/>
        <o:r id="V:Rule183" type="connector" idref="#_x0000_s1634"/>
        <o:r id="V:Rule184" type="connector" idref="#_x0000_s1530"/>
        <o:r id="V:Rule185" type="connector" idref="#_x0000_s1320"/>
        <o:r id="V:Rule186" type="connector" idref="#_x0000_s1662"/>
        <o:r id="V:Rule187" type="connector" idref="#_x0000_s1585"/>
        <o:r id="V:Rule188" type="connector" idref="#_x0000_s1604"/>
        <o:r id="V:Rule189" type="connector" idref="#_x0000_s1586"/>
        <o:r id="V:Rule190" type="connector" idref="#_x0000_s1428"/>
        <o:r id="V:Rule191" type="connector" idref="#_x0000_s1410"/>
        <o:r id="V:Rule192" type="connector" idref="#_x0000_s1124"/>
        <o:r id="V:Rule193" type="connector" idref="#_x0000_s1178"/>
        <o:r id="V:Rule194" type="connector" idref="#_x0000_s1332"/>
        <o:r id="V:Rule195" type="connector" idref="#_x0000_s1466"/>
        <o:r id="V:Rule196" type="connector" idref="#_x0000_s1155"/>
        <o:r id="V:Rule197" type="connector" idref="#_x0000_s1342"/>
        <o:r id="V:Rule198" type="connector" idref="#_x0000_s1509"/>
        <o:r id="V:Rule199" type="connector" idref="#_x0000_s1644"/>
        <o:r id="V:Rule200" type="connector" idref="#_x0000_s1298"/>
        <o:r id="V:Rule201" type="connector" idref="#_x0000_s1675"/>
        <o:r id="V:Rule202" type="connector" idref="#_x0000_s1219"/>
        <o:r id="V:Rule203" type="connector" idref="#_x0000_s1205"/>
        <o:r id="V:Rule204" type="connector" idref="#_x0000_s1579"/>
        <o:r id="V:Rule205" type="connector" idref="#_x0000_s1621"/>
        <o:r id="V:Rule206" type="connector" idref="#_x0000_s1286"/>
        <o:r id="V:Rule207" type="connector" idref="#_x0000_s1687"/>
        <o:r id="V:Rule208" type="connector" idref="#_x0000_s1171"/>
        <o:r id="V:Rule209" type="connector" idref="#_x0000_s1459"/>
        <o:r id="V:Rule210" type="connector" idref="#_x0000_s1640"/>
        <o:r id="V:Rule211" type="connector" idref="#_x0000_s1452"/>
        <o:r id="V:Rule212" type="connector" idref="#_x0000_s1126"/>
        <o:r id="V:Rule213" type="connector" idref="#_x0000_s1289"/>
        <o:r id="V:Rule214" type="connector" idref="#_x0000_s1630"/>
        <o:r id="V:Rule215" type="connector" idref="#_x0000_s1563"/>
        <o:r id="V:Rule216" type="connector" idref="#_x0000_s1318"/>
        <o:r id="V:Rule217" type="connector" idref="#_x0000_s1408"/>
        <o:r id="V:Rule218" type="connector" idref="#_x0000_s1590"/>
        <o:r id="V:Rule219" type="connector" idref="#_x0000_s1125"/>
        <o:r id="V:Rule220" type="connector" idref="#_x0000_s1492"/>
        <o:r id="V:Rule221" type="connector" idref="#_x0000_s1582"/>
        <o:r id="V:Rule222" type="connector" idref="#_x0000_s1399"/>
        <o:r id="V:Rule223" type="connector" idref="#_x0000_s1416"/>
        <o:r id="V:Rule224" type="connector" idref="#_x0000_s1557"/>
        <o:r id="V:Rule225" type="connector" idref="#_x0000_s1656"/>
        <o:r id="V:Rule226" type="connector" idref="#_x0000_s1180"/>
        <o:r id="V:Rule227" type="connector" idref="#_x0000_s1594"/>
        <o:r id="V:Rule228" type="connector" idref="#_x0000_s1561"/>
        <o:r id="V:Rule229" type="connector" idref="#_x0000_s1465"/>
        <o:r id="V:Rule230" type="connector" idref="#_x0000_s1412"/>
        <o:r id="V:Rule231" type="connector" idref="#_x0000_s1420"/>
        <o:r id="V:Rule232" type="connector" idref="#_x0000_s1281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0002"/>
    <w:pPr>
      <w:spacing w:after="120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704456"/>
    <w:pPr>
      <w:keepNext/>
      <w:spacing w:before="240" w:after="60"/>
      <w:outlineLvl w:val="0"/>
    </w:pPr>
    <w:rPr>
      <w:rFonts w:cs="Arial"/>
      <w:b/>
      <w:bCs/>
      <w:caps/>
      <w:color w:val="4F81BD" w:themeColor="accent1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405A7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04456"/>
    <w:pPr>
      <w:keepNext/>
      <w:spacing w:before="240" w:after="60"/>
      <w:outlineLvl w:val="2"/>
    </w:pPr>
    <w:rPr>
      <w:rFonts w:cs="Arial"/>
      <w:b/>
      <w:bCs/>
      <w:color w:val="4F81BD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CHeadline">
    <w:name w:val="TOC Headline"/>
    <w:basedOn w:val="Normal"/>
    <w:rsid w:val="00805A5C"/>
    <w:rPr>
      <w:caps/>
      <w:color w:val="4596D2"/>
      <w:sz w:val="32"/>
    </w:rPr>
  </w:style>
  <w:style w:type="character" w:styleId="PageNumber">
    <w:name w:val="page number"/>
    <w:basedOn w:val="DefaultParagraphFont"/>
    <w:rsid w:val="00DB0D4A"/>
    <w:rPr>
      <w:rFonts w:ascii="Arial" w:hAnsi="Arial"/>
      <w:sz w:val="16"/>
    </w:rPr>
  </w:style>
  <w:style w:type="paragraph" w:styleId="Header">
    <w:name w:val="header"/>
    <w:basedOn w:val="Normal"/>
    <w:rsid w:val="001405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405A7"/>
    <w:pPr>
      <w:tabs>
        <w:tab w:val="center" w:pos="4320"/>
        <w:tab w:val="right" w:pos="8640"/>
      </w:tabs>
    </w:pPr>
    <w:rPr>
      <w:sz w:val="16"/>
    </w:rPr>
  </w:style>
  <w:style w:type="character" w:styleId="Hyperlink">
    <w:name w:val="Hyperlink"/>
    <w:basedOn w:val="DefaultParagraphFont"/>
    <w:uiPriority w:val="99"/>
    <w:rsid w:val="001405A7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EA5CA8"/>
    <w:pPr>
      <w:tabs>
        <w:tab w:val="right" w:leader="dot" w:pos="9000"/>
      </w:tabs>
      <w:spacing w:before="60"/>
    </w:pPr>
    <w:rPr>
      <w:rFonts w:cs="Arial"/>
      <w:b/>
      <w:bCs/>
      <w:caps/>
      <w:noProof/>
      <w:color w:val="000000"/>
      <w:szCs w:val="22"/>
    </w:rPr>
  </w:style>
  <w:style w:type="paragraph" w:styleId="TOC2">
    <w:name w:val="toc 2"/>
    <w:basedOn w:val="Normal"/>
    <w:next w:val="Normal"/>
    <w:autoRedefine/>
    <w:uiPriority w:val="39"/>
    <w:rsid w:val="007E0002"/>
    <w:pPr>
      <w:tabs>
        <w:tab w:val="right" w:leader="dot" w:pos="9000"/>
      </w:tabs>
      <w:ind w:left="180"/>
    </w:pPr>
    <w:rPr>
      <w:rFonts w:cs="Arial"/>
      <w:noProof/>
      <w:szCs w:val="22"/>
    </w:rPr>
  </w:style>
  <w:style w:type="paragraph" w:styleId="TOC3">
    <w:name w:val="toc 3"/>
    <w:basedOn w:val="Normal"/>
    <w:next w:val="Normal"/>
    <w:autoRedefine/>
    <w:semiHidden/>
    <w:rsid w:val="007E0002"/>
    <w:pPr>
      <w:tabs>
        <w:tab w:val="right" w:leader="dot" w:pos="9000"/>
      </w:tabs>
      <w:ind w:left="360"/>
    </w:pPr>
    <w:rPr>
      <w:iCs/>
      <w:noProof/>
      <w:szCs w:val="20"/>
    </w:rPr>
  </w:style>
  <w:style w:type="paragraph" w:styleId="BalloonText">
    <w:name w:val="Balloon Text"/>
    <w:basedOn w:val="Normal"/>
    <w:semiHidden/>
    <w:rsid w:val="00EB4C12"/>
    <w:rPr>
      <w:rFonts w:ascii="Tahoma" w:hAnsi="Tahoma" w:cs="Tahoma"/>
      <w:sz w:val="16"/>
      <w:szCs w:val="16"/>
    </w:rPr>
  </w:style>
  <w:style w:type="paragraph" w:customStyle="1" w:styleId="ProgramName">
    <w:name w:val="Program Name"/>
    <w:basedOn w:val="Normal"/>
    <w:rsid w:val="007867AD"/>
    <w:pPr>
      <w:ind w:right="-1800"/>
    </w:pPr>
    <w:rPr>
      <w:color w:val="FFFFFF" w:themeColor="background1"/>
      <w:sz w:val="72"/>
      <w:szCs w:val="20"/>
    </w:rPr>
  </w:style>
  <w:style w:type="table" w:styleId="TableGrid">
    <w:name w:val="Table Grid"/>
    <w:basedOn w:val="TableNormal"/>
    <w:rsid w:val="00A658C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658CC"/>
    <w:pPr>
      <w:spacing w:before="200" w:after="200" w:line="276" w:lineRule="auto"/>
      <w:ind w:left="720" w:hanging="357"/>
      <w:contextualSpacing/>
    </w:pPr>
    <w:rPr>
      <w:rFonts w:asciiTheme="minorHAnsi" w:eastAsiaTheme="minorHAnsi" w:hAnsiTheme="minorHAnsi" w:cstheme="minorBidi"/>
      <w:szCs w:val="22"/>
      <w:lang w:val="en-IE"/>
    </w:rPr>
  </w:style>
  <w:style w:type="paragraph" w:styleId="NormalWeb">
    <w:name w:val="Normal (Web)"/>
    <w:basedOn w:val="Normal"/>
    <w:uiPriority w:val="99"/>
    <w:unhideWhenUsed/>
    <w:rsid w:val="00AC7EC2"/>
    <w:pPr>
      <w:spacing w:before="100" w:beforeAutospacing="1" w:after="100" w:afterAutospacing="1"/>
    </w:pPr>
    <w:rPr>
      <w:rFonts w:ascii="Times New Roman" w:hAnsi="Times New Roman"/>
      <w:sz w:val="24"/>
      <w:lang w:val="en-IE" w:eastAsia="en-IE"/>
    </w:rPr>
  </w:style>
  <w:style w:type="table" w:styleId="TableGrid8">
    <w:name w:val="Table Grid 8"/>
    <w:basedOn w:val="TableNormal"/>
    <w:rsid w:val="00AC7EC2"/>
    <w:pPr>
      <w:spacing w:after="12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AC7EC2"/>
    <w:pPr>
      <w:spacing w:after="12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FollowedHyperlink">
    <w:name w:val="FollowedHyperlink"/>
    <w:basedOn w:val="DefaultParagraphFont"/>
    <w:rsid w:val="00E71D26"/>
    <w:rPr>
      <w:color w:val="800080" w:themeColor="followedHyperlink"/>
      <w:u w:val="single"/>
    </w:rPr>
  </w:style>
  <w:style w:type="table" w:customStyle="1" w:styleId="MediumShading1-Accent11">
    <w:name w:val="Medium Shading 1 - Accent 11"/>
    <w:basedOn w:val="TableNormal"/>
    <w:uiPriority w:val="63"/>
    <w:rsid w:val="00A4774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A4774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Revision">
    <w:name w:val="Revision"/>
    <w:hidden/>
    <w:uiPriority w:val="99"/>
    <w:semiHidden/>
    <w:rsid w:val="00003CC5"/>
    <w:rPr>
      <w:rFonts w:ascii="Arial" w:hAnsi="Arial"/>
      <w:sz w:val="2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63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03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96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71876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6169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48800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2456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s://www.microsoft.com/licensing/servicecenter/Home.aspx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48.png"/><Relationship Id="rId68" Type="http://schemas.openxmlformats.org/officeDocument/2006/relationships/image" Target="media/image50.png"/><Relationship Id="rId76" Type="http://schemas.openxmlformats.org/officeDocument/2006/relationships/image" Target="media/image55.jpeg"/><Relationship Id="rId84" Type="http://schemas.openxmlformats.org/officeDocument/2006/relationships/header" Target="header1.xml"/><Relationship Id="rId7" Type="http://schemas.openxmlformats.org/officeDocument/2006/relationships/styles" Target="styles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yperlink" Target="http://selectug.mslicense.com/L1033/default.aspx" TargetMode="External"/><Relationship Id="rId66" Type="http://schemas.openxmlformats.org/officeDocument/2006/relationships/hyperlink" Target="http://msdn.microsoft.com/" TargetMode="External"/><Relationship Id="rId74" Type="http://schemas.openxmlformats.org/officeDocument/2006/relationships/image" Target="media/image54.png"/><Relationship Id="rId79" Type="http://schemas.openxmlformats.org/officeDocument/2006/relationships/image" Target="media/image58.jpeg"/><Relationship Id="rId87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7.png"/><Relationship Id="rId82" Type="http://schemas.openxmlformats.org/officeDocument/2006/relationships/hyperlink" Target="https://www.microsoft.com/licensing/servicecenter" TargetMode="Externa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yperlink" Target="http://www.microsoft.com/online/" TargetMode="External"/><Relationship Id="rId69" Type="http://schemas.openxmlformats.org/officeDocument/2006/relationships/image" Target="media/image51.png"/><Relationship Id="rId77" Type="http://schemas.openxmlformats.org/officeDocument/2006/relationships/image" Target="media/image56.jpeg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image" Target="cid:image003.png@01CA3C70.7CFE3A40" TargetMode="External"/><Relationship Id="rId80" Type="http://schemas.openxmlformats.org/officeDocument/2006/relationships/image" Target="media/image59.jpe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hyperlink" Target="http://technet.microsoft.com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hyperlink" Target="http://www.microsoft.com/licensing/resources/vol/" TargetMode="External"/><Relationship Id="rId70" Type="http://schemas.openxmlformats.org/officeDocument/2006/relationships/hyperlink" Target="http://www.microsoft.com/licensing/sa" TargetMode="External"/><Relationship Id="rId75" Type="http://schemas.openxmlformats.org/officeDocument/2006/relationships/hyperlink" Target="mailto:vlservem@microsoft.com" TargetMode="External"/><Relationship Id="rId83" Type="http://schemas.openxmlformats.org/officeDocument/2006/relationships/hyperlink" Target="https://www.microsoft.com/licensing/servicecenter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footnotes" Target="foot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hyperlink" Target="http://www.microsoft.com/licensing/resources/vol/" TargetMode="External"/><Relationship Id="rId65" Type="http://schemas.openxmlformats.org/officeDocument/2006/relationships/image" Target="media/image49.png"/><Relationship Id="rId73" Type="http://schemas.openxmlformats.org/officeDocument/2006/relationships/image" Target="media/image53.png"/><Relationship Id="rId78" Type="http://schemas.openxmlformats.org/officeDocument/2006/relationships/image" Target="media/image57.jpeg"/><Relationship Id="rId81" Type="http://schemas.openxmlformats.org/officeDocument/2006/relationships/hyperlink" Target="https://www.microsoft.com/licensing/servicecenter" TargetMode="External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New_templates\Customer_ProGuid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BD8C552B6C2E4AA252C95DCA84B790" ma:contentTypeVersion="0" ma:contentTypeDescription="Create a new document." ma:contentTypeScope="" ma:versionID="766d814cc27478c2691e0932921e698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5F3B3-F4D4-45F3-891D-4A6ECF25F0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3A57E5-4D9F-43C4-92C4-708F1CF3694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2A6700F-C36F-4E0E-A4EE-675168DD9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265807F-7BA6-4B92-96FA-7D08E78343A1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132B6A51-C92F-4557-9FB0-751480EA8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Customer_ProGuide_template</Template>
  <TotalTime>3</TotalTime>
  <Pages>38</Pages>
  <Words>5297</Words>
  <Characters>30196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Volume Licensing program guide template for customers</vt:lpstr>
    </vt:vector>
  </TitlesOfParts>
  <Company>Horton Lantz &amp; Low</Company>
  <LinksUpToDate>false</LinksUpToDate>
  <CharactersWithSpaces>35423</CharactersWithSpaces>
  <SharedDoc>false</SharedDoc>
  <HLinks>
    <vt:vector size="18" baseType="variant">
      <vt:variant>
        <vt:i4>1048639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_Toc139445359</vt:lpwstr>
      </vt:variant>
      <vt:variant>
        <vt:i4>1048639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_Toc139445358</vt:lpwstr>
      </vt:variant>
      <vt:variant>
        <vt:i4>1048639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_Toc139445357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Volume Licensing program guide template for customers</dc:title>
  <dc:creator>vista</dc:creator>
  <cp:lastModifiedBy>i-svyach</cp:lastModifiedBy>
  <cp:revision>3</cp:revision>
  <cp:lastPrinted>2009-10-08T15:18:00Z</cp:lastPrinted>
  <dcterms:created xsi:type="dcterms:W3CDTF">2010-01-19T15:11:00Z</dcterms:created>
  <dcterms:modified xsi:type="dcterms:W3CDTF">2010-01-19T15:14:00Z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Target Audience">
    <vt:lpwstr>Customers</vt:lpwstr>
  </property>
  <property fmtid="{D5CDD505-2E9C-101B-9397-08002B2CF9AE}" pid="4" name="ContentTypeId">
    <vt:lpwstr>0x0101003EBD8C552B6C2E4AA252C95DCA84B790</vt:lpwstr>
  </property>
</Properties>
</file>